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7E5BA3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D147FA" w:rsidP="00D147F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147F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হয়ো</w:t>
      </w:r>
      <w:r w:rsidR="004C6F59">
        <w:rPr>
          <w:rFonts w:ascii="Kalpurush" w:hAnsi="Kalpurush" w:cs="Kalpurush"/>
          <w:color w:val="205B83"/>
          <w:sz w:val="72"/>
          <w:szCs w:val="72"/>
          <w:lang w:bidi="bn-BD"/>
        </w:rPr>
        <w:t xml:space="preserve"> </w:t>
      </w:r>
      <w:r w:rsidRPr="00D147F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</w:t>
      </w:r>
      <w:r w:rsidRPr="00D147F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147F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তুমি</w:t>
      </w:r>
      <w:r w:rsidRPr="00D147F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147F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রম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যা</w:t>
      </w:r>
      <w:r w:rsidRPr="00D147F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নের</w:t>
      </w:r>
      <w:r w:rsidRPr="00D147F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7705E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‘</w:t>
      </w:r>
      <w:r w:rsidRPr="00D147F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আবেদ</w:t>
      </w:r>
    </w:p>
    <w:p w:rsidR="00A03054" w:rsidRPr="007E5BA3" w:rsidRDefault="00A03054" w:rsidP="00A03054">
      <w:pPr>
        <w:bidi w:val="0"/>
        <w:spacing w:line="240" w:lineRule="auto"/>
        <w:jc w:val="center"/>
        <w:rPr>
          <w:rFonts w:asciiTheme="majorBidi" w:hAnsiTheme="majorBidi" w:cs="Vrinda"/>
          <w:color w:val="595959" w:themeColor="text1" w:themeTint="A6"/>
          <w:sz w:val="28"/>
          <w:szCs w:val="35"/>
          <w:cs/>
          <w:lang w:bidi="bn-BD"/>
        </w:rPr>
      </w:pPr>
    </w:p>
    <w:p w:rsidR="00A03054" w:rsidRPr="00E96A90" w:rsidRDefault="00D147FA" w:rsidP="00D147F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147F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لا</w:t>
      </w:r>
      <w:r w:rsidRPr="00D147F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147F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تكن</w:t>
      </w:r>
      <w:r w:rsidRPr="00D147F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147F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رمضانياً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4189293C" wp14:editId="45FFBF8F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147FA" w:rsidP="00D147F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D147F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 w:rsidR="00445185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D147F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D147F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147F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D147FA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D147F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হামুদ</w:t>
      </w:r>
      <w:r w:rsidRPr="00D147F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147F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আন</w:t>
      </w:r>
      <w:r w:rsidRPr="00D147FA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="00491B1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নজদী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D147FA" w:rsidP="00D147F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D147F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D147F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147F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الحمود</w:t>
      </w:r>
      <w:r w:rsidRPr="00D147F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147F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النجدي</w:t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4C6F59" w:rsidRPr="00DF7E4B" w:rsidRDefault="004C6F59" w:rsidP="004C6F59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47FA" w:rsidRPr="007E5BA3">
        <w:rPr>
          <w:rFonts w:cs="Kalpurush" w:hint="cs"/>
          <w:cs/>
          <w:lang w:bidi="bn-IN"/>
        </w:rPr>
        <w:t xml:space="preserve"> </w:t>
      </w:r>
      <w:r w:rsidR="00D147FA" w:rsidRPr="00D147F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চৌধুরী</w:t>
      </w:r>
      <w:r w:rsidR="00D147FA" w:rsidRPr="00D147F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47FA" w:rsidRPr="00D147F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D147FA" w:rsidRPr="00D147F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47FA" w:rsidRPr="00D147F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কালাম</w:t>
      </w:r>
      <w:r w:rsidR="00D147FA" w:rsidRPr="00D147F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47FA" w:rsidRPr="00D147F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আজাদ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7E5BA3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D147FA" w:rsidRPr="00D147FA">
        <w:rPr>
          <w:rFonts w:hint="cs"/>
          <w:rtl/>
        </w:rPr>
        <w:t xml:space="preserve"> </w:t>
      </w:r>
      <w:r w:rsidR="00D147FA" w:rsidRPr="00D147F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D147FA" w:rsidRPr="00D147F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147FA" w:rsidRPr="00D147F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الكلام</w:t>
      </w:r>
      <w:r w:rsidR="00D147FA" w:rsidRPr="00D147F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147FA" w:rsidRPr="00D147F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أزاد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147F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9D7DBA0" wp14:editId="29115A46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FA" w:rsidRPr="00D147F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হয়ো</w:t>
      </w:r>
      <w:r w:rsidR="004C6F59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 </w:t>
      </w:r>
      <w:r w:rsidR="00D147FA" w:rsidRPr="00D147F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</w:t>
      </w:r>
      <w:r w:rsidR="00D147FA" w:rsidRPr="00D147F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147FA" w:rsidRPr="00D147F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তুমি</w:t>
      </w:r>
      <w:r w:rsidR="00D147FA" w:rsidRPr="00D147F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147FA" w:rsidRPr="00D147F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রমযানের</w:t>
      </w:r>
      <w:r w:rsidR="00D147FA" w:rsidRPr="00D147F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705E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‘</w:t>
      </w:r>
      <w:r w:rsidR="00D147FA" w:rsidRPr="00D147F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আবেদ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147FA" w:rsidRPr="00D147FA" w:rsidRDefault="00D147FA" w:rsidP="00D147F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আল্লাহ</w:t>
      </w:r>
      <w:r>
        <w:rPr>
          <w:rFonts w:cs="Kalpurush" w:hint="cs"/>
          <w:sz w:val="24"/>
          <w:szCs w:val="24"/>
          <w:cs/>
          <w:lang w:bidi="bn-BD"/>
        </w:rPr>
        <w:t xml:space="preserve"> তা‘আলা </w:t>
      </w:r>
      <w:r w:rsidRPr="00D147FA">
        <w:rPr>
          <w:rFonts w:cs="Kalpurush" w:hint="cs"/>
          <w:sz w:val="24"/>
          <w:szCs w:val="24"/>
          <w:cs/>
          <w:lang w:bidi="bn-BD"/>
        </w:rPr>
        <w:t>মুমিনদের বন্ধু। আমরা সবাই তার প্রিয় বান্দা হতে চাই। কিন্তু কীভাবে</w:t>
      </w:r>
      <w:r>
        <w:rPr>
          <w:rFonts w:cs="Kalpurush" w:hint="cs"/>
          <w:sz w:val="24"/>
          <w:szCs w:val="24"/>
          <w:cs/>
          <w:lang w:bidi="bn-BD"/>
        </w:rPr>
        <w:t>?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ক্ষণিকের তরে ইবাদত করলে কীভাবে তুমি আল্লাহর প্রিয় হবে</w:t>
      </w:r>
      <w:r>
        <w:rPr>
          <w:rFonts w:cs="Kalpurush" w:hint="cs"/>
          <w:sz w:val="24"/>
          <w:szCs w:val="24"/>
          <w:cs/>
          <w:lang w:bidi="bn-BD"/>
        </w:rPr>
        <w:t>?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মাহে</w:t>
      </w:r>
      <w:r>
        <w:rPr>
          <w:rFonts w:cs="Kalpurush" w:hint="cs"/>
          <w:sz w:val="24"/>
          <w:szCs w:val="24"/>
          <w:cs/>
          <w:lang w:bidi="bn-BD"/>
        </w:rPr>
        <w:t xml:space="preserve"> রমযান </w:t>
      </w:r>
      <w:r w:rsidRPr="00D147FA">
        <w:rPr>
          <w:rFonts w:cs="Kalpurush" w:hint="cs"/>
          <w:sz w:val="24"/>
          <w:szCs w:val="24"/>
          <w:cs/>
          <w:lang w:bidi="bn-BD"/>
        </w:rPr>
        <w:t>ইবাদতের মৌসুম বটে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>
        <w:rPr>
          <w:rFonts w:cs="Kalpurush" w:hint="cs"/>
          <w:sz w:val="24"/>
          <w:szCs w:val="24"/>
          <w:cs/>
          <w:lang w:bidi="bn-BD"/>
        </w:rPr>
        <w:t xml:space="preserve"> কিন্তু তার মানে কি রমযান </w:t>
      </w:r>
      <w:r w:rsidRPr="00D147FA">
        <w:rPr>
          <w:rFonts w:cs="Kalpurush" w:hint="cs"/>
          <w:sz w:val="24"/>
          <w:szCs w:val="24"/>
          <w:cs/>
          <w:lang w:bidi="bn-BD"/>
        </w:rPr>
        <w:t>চলে যাওয়ার সাথে সাথে ইবাদত ফুরিয়ে যাবে</w:t>
      </w:r>
      <w:r>
        <w:rPr>
          <w:rFonts w:cs="Kalpurush" w:hint="cs"/>
          <w:sz w:val="24"/>
          <w:szCs w:val="24"/>
          <w:cs/>
          <w:lang w:bidi="bn-BD"/>
        </w:rPr>
        <w:t xml:space="preserve">? </w:t>
      </w:r>
      <w:r w:rsidRPr="00D147FA">
        <w:rPr>
          <w:rFonts w:cs="Kalpurush" w:hint="cs"/>
          <w:sz w:val="24"/>
          <w:szCs w:val="24"/>
          <w:cs/>
          <w:lang w:bidi="bn-BD"/>
        </w:rPr>
        <w:t>দীর্ঘ এক</w:t>
      </w:r>
      <w:r w:rsidRPr="00D147FA">
        <w:rPr>
          <w:rFonts w:cs="Kalpurush"/>
          <w:sz w:val="24"/>
          <w:szCs w:val="24"/>
          <w:cs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মাস যাব</w:t>
      </w:r>
      <w:r>
        <w:rPr>
          <w:rFonts w:cs="Kalpurush" w:hint="cs"/>
          <w:sz w:val="24"/>
          <w:szCs w:val="24"/>
          <w:cs/>
          <w:lang w:bidi="bn-BD"/>
        </w:rPr>
        <w:t xml:space="preserve">ৎ </w:t>
      </w:r>
      <w:r w:rsidRPr="00D147FA">
        <w:rPr>
          <w:rFonts w:cs="Kalpurush" w:hint="cs"/>
          <w:sz w:val="24"/>
          <w:szCs w:val="24"/>
          <w:cs/>
          <w:lang w:bidi="bn-BD"/>
        </w:rPr>
        <w:t>যে সকল আমলের মাধ্যমে বান্দা আল্লাহর নৈকট্য অর্জন করেছে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তা সারা বছরই বাকী থাকে। এমনকি যতদিন জীবিত থাকে ততদিনই অবশিষ্ট থাকে। প্রকৃত মুমিন মৃত্যু পর্যন্ত আমল করতে থাকে। </w:t>
      </w:r>
    </w:p>
    <w:p w:rsidR="00D147FA" w:rsidRPr="00D147FA" w:rsidRDefault="00D147FA" w:rsidP="004C6F59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জনৈক বুযুর্গকে বলা</w:t>
      </w:r>
      <w:r w:rsidR="004C6F59">
        <w:rPr>
          <w:rFonts w:cs="Kalpurush" w:hint="cs"/>
          <w:sz w:val="24"/>
          <w:szCs w:val="24"/>
          <w:cs/>
          <w:lang w:bidi="bn-BD"/>
        </w:rPr>
        <w:t xml:space="preserve"> হলো অনেক মানুষকে শুধুমাত্র রমযা</w:t>
      </w:r>
      <w:r w:rsidRPr="00D147FA">
        <w:rPr>
          <w:rFonts w:cs="Kalpurush" w:hint="cs"/>
          <w:sz w:val="24"/>
          <w:szCs w:val="24"/>
          <w:cs/>
          <w:lang w:bidi="bn-BD"/>
        </w:rPr>
        <w:t>নে</w:t>
      </w:r>
      <w:r w:rsidR="004C6F59">
        <w:rPr>
          <w:rFonts w:cs="Kalpurush" w:hint="cs"/>
          <w:sz w:val="24"/>
          <w:szCs w:val="24"/>
          <w:cs/>
          <w:lang w:bidi="bn-BD"/>
        </w:rPr>
        <w:t xml:space="preserve"> ইবাদত করতে দেখা যায়। তিনি বলেন</w:t>
      </w:r>
      <w:r w:rsidRPr="00D147FA">
        <w:rPr>
          <w:rFonts w:cs="Kalpurush" w:hint="cs"/>
          <w:sz w:val="24"/>
          <w:szCs w:val="24"/>
          <w:cs/>
          <w:lang w:bidi="bn-BD"/>
        </w:rPr>
        <w:t>: সে জাতি বড়ই</w:t>
      </w:r>
      <w:r w:rsidRPr="00D147FA">
        <w:rPr>
          <w:rFonts w:cs="Kalpurush"/>
          <w:sz w:val="24"/>
          <w:szCs w:val="24"/>
          <w:cs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হতভাগ্য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যারা কেবলমাত্র রমজানেই আল্লাহর হক সম্পর্কে সচেতন থাকে। যে ব্যক্তি সারা বছর ঠিকমত ইবাদত করে সে-ই প্রকৃত সফল নেককার। </w:t>
      </w:r>
      <w:r w:rsidR="004C6F59">
        <w:rPr>
          <w:rFonts w:cs="Kalpurush" w:hint="cs"/>
          <w:sz w:val="24"/>
          <w:szCs w:val="24"/>
          <w:cs/>
          <w:lang w:bidi="bn-BD"/>
        </w:rPr>
        <w:t>আল-কুরআনে এসেছে:</w:t>
      </w:r>
    </w:p>
    <w:p w:rsidR="00D147FA" w:rsidRPr="007E5BA3" w:rsidRDefault="00D147FA" w:rsidP="00D147FA">
      <w:pPr>
        <w:jc w:val="both"/>
        <w:rPr>
          <w:rFonts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وَٱعۡبُدۡ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ٱلۡيَقِينُ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الحجر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D147FA" w:rsidRPr="00D147FA" w:rsidRDefault="00D147FA" w:rsidP="004C6F59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D147FA">
        <w:rPr>
          <w:rFonts w:cs="Kalpurush" w:hint="cs"/>
          <w:sz w:val="24"/>
          <w:szCs w:val="24"/>
          <w:cs/>
          <w:lang w:bidi="bn-BD"/>
        </w:rPr>
        <w:t>তুমি মৃত্যু আসা পর্যন্ত আল্লাহর ইবাদত করতে থাক।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সূরা </w:t>
      </w:r>
      <w:r>
        <w:rPr>
          <w:rFonts w:cs="Kalpurush" w:hint="cs"/>
          <w:sz w:val="24"/>
          <w:szCs w:val="24"/>
          <w:cs/>
          <w:lang w:bidi="bn-BD"/>
        </w:rPr>
        <w:t>আল-</w:t>
      </w:r>
      <w:r w:rsidRPr="00D147FA">
        <w:rPr>
          <w:rFonts w:cs="Kalpurush" w:hint="cs"/>
          <w:sz w:val="24"/>
          <w:szCs w:val="24"/>
          <w:cs/>
          <w:lang w:bidi="bn-BD"/>
        </w:rPr>
        <w:t>হিজর</w:t>
      </w:r>
      <w:r w:rsidR="004C6F59">
        <w:rPr>
          <w:rFonts w:cs="Kalpurush" w:hint="cs"/>
          <w:sz w:val="24"/>
          <w:szCs w:val="24"/>
          <w:cs/>
          <w:lang w:bidi="bn-BD"/>
        </w:rPr>
        <w:t>, আয়াত</w:t>
      </w:r>
      <w:r w:rsidRPr="00D147FA">
        <w:rPr>
          <w:rFonts w:cs="Kalpurush" w:hint="cs"/>
          <w:sz w:val="24"/>
          <w:szCs w:val="24"/>
          <w:cs/>
          <w:lang w:bidi="bn-BD"/>
        </w:rPr>
        <w:t>: ৯৯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D147FA" w:rsidRPr="00D147FA" w:rsidRDefault="004C6F59" w:rsidP="00704F1C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ইমাম ইবন</w:t>
      </w:r>
      <w:r w:rsidR="00D147FA">
        <w:rPr>
          <w:rFonts w:cs="Kalpurush" w:hint="cs"/>
          <w:sz w:val="24"/>
          <w:szCs w:val="24"/>
          <w:cs/>
          <w:lang w:bidi="bn-BD"/>
        </w:rPr>
        <w:t xml:space="preserve"> রজব রহ. বলেন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: মাস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বছর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দিন-রাত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মৃত্যু ও আমলের সময় নির্ধারক। আস্তে আস্তে এগুলো নিঃশেষ হয়ে যাবে</w:t>
      </w:r>
      <w:r w:rsidR="00D147FA">
        <w:rPr>
          <w:rFonts w:cs="Kalpurush" w:hint="cs"/>
          <w:sz w:val="24"/>
          <w:szCs w:val="24"/>
          <w:cs/>
          <w:lang w:bidi="bn-BD"/>
        </w:rPr>
        <w:t>;</w:t>
      </w:r>
      <w:r w:rsidR="00704F1C">
        <w:rPr>
          <w:rFonts w:cs="Kalpurush" w:hint="cs"/>
          <w:sz w:val="24"/>
          <w:szCs w:val="24"/>
          <w:cs/>
          <w:lang w:bidi="bn-BD"/>
        </w:rPr>
        <w:t xml:space="preserve"> কিন্তু যে সত্তা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এগুলোর অস্তিত্ব দান করেছেন তিনি চিরঞ্জীব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চিরস্থায়ী। তিনি সর্বযুগে সব সময় একক ও অদ্বিতীয়। বান্দার ইবাদত সম্পর্কে সর্বদা তিনি সচেতন। প্রতিদিন প্রতি মূহুর্তে বান্দা আল্লাহ তা</w:t>
      </w:r>
      <w:r w:rsidR="00D147FA">
        <w:rPr>
          <w:rFonts w:cs="Kalpurush" w:hint="cs"/>
          <w:sz w:val="24"/>
          <w:szCs w:val="24"/>
          <w:cs/>
          <w:lang w:bidi="bn-BD"/>
        </w:rPr>
        <w:t>‘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আলার কোন</w:t>
      </w:r>
      <w:r w:rsidR="00D147FA">
        <w:rPr>
          <w:rFonts w:cs="Kalpurush" w:hint="cs"/>
          <w:sz w:val="24"/>
          <w:szCs w:val="24"/>
          <w:cs/>
          <w:lang w:bidi="bn-BD"/>
        </w:rPr>
        <w:t>ো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না কোন</w:t>
      </w:r>
      <w:r w:rsidR="00D147FA">
        <w:rPr>
          <w:rFonts w:cs="Kalpurush" w:hint="cs"/>
          <w:sz w:val="24"/>
          <w:szCs w:val="24"/>
          <w:cs/>
          <w:lang w:bidi="bn-BD"/>
        </w:rPr>
        <w:t>ো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নে</w:t>
      </w:r>
      <w:r w:rsidR="00D147FA">
        <w:rPr>
          <w:rFonts w:cs="Kalpurush" w:hint="cs"/>
          <w:sz w:val="24"/>
          <w:szCs w:val="24"/>
          <w:cs/>
          <w:lang w:bidi="bn-BD"/>
        </w:rPr>
        <w:t>‘আ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মতে ডুবে থাকে। মুমিন বান্দার জীবনে এমন কোন</w:t>
      </w:r>
      <w:r w:rsidR="00D147FA">
        <w:rPr>
          <w:rFonts w:cs="Kalpurush" w:hint="cs"/>
          <w:sz w:val="24"/>
          <w:szCs w:val="24"/>
          <w:cs/>
          <w:lang w:bidi="bn-BD"/>
        </w:rPr>
        <w:t>ো</w:t>
      </w:r>
      <w:r w:rsidR="00704F1C">
        <w:rPr>
          <w:rFonts w:cs="Kalpurush" w:hint="cs"/>
          <w:sz w:val="24"/>
          <w:szCs w:val="24"/>
          <w:cs/>
          <w:lang w:bidi="bn-BD"/>
        </w:rPr>
        <w:t xml:space="preserve"> মুহূ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র্ত অতিবাহিত হয় না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যে সময় আল্লাহর পক্ষ থেকে অর্পিত কোন</w:t>
      </w:r>
      <w:r w:rsidR="00D147FA">
        <w:rPr>
          <w:rFonts w:cs="Kalpurush" w:hint="cs"/>
          <w:sz w:val="24"/>
          <w:szCs w:val="24"/>
          <w:cs/>
          <w:lang w:bidi="bn-BD"/>
        </w:rPr>
        <w:t>ো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না কোন</w:t>
      </w:r>
      <w:r w:rsidR="00D147FA">
        <w:rPr>
          <w:rFonts w:cs="Kalpurush" w:hint="cs"/>
          <w:sz w:val="24"/>
          <w:szCs w:val="24"/>
          <w:cs/>
          <w:lang w:bidi="bn-BD"/>
        </w:rPr>
        <w:t>ো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দায়িত্ব না থাকে। খাঁটি মুমিন সর্বদা আশা ও ভয়ের মাঝে আল্লাহর আনুগত্য স্বীকার করে তা</w:t>
      </w:r>
      <w:r w:rsidR="00D147FA">
        <w:rPr>
          <w:rFonts w:cs="Kalpurush" w:hint="cs"/>
          <w:sz w:val="24"/>
          <w:szCs w:val="24"/>
          <w:cs/>
          <w:lang w:bidi="bn-BD"/>
        </w:rPr>
        <w:t>ঁ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র নৈকট্য অর্জন করতে থাকে। আমলের ক্ষেত্রে আল্লাহ</w:t>
      </w:r>
      <w:r w:rsidR="00704F1C">
        <w:rPr>
          <w:rFonts w:cs="Kalpurush" w:hint="cs"/>
          <w:sz w:val="24"/>
          <w:szCs w:val="24"/>
          <w:cs/>
          <w:lang w:bidi="bn-BD"/>
        </w:rPr>
        <w:t>র সত্যিকার বান্দা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কখনও বিরক্ত বোধ করে না। তাছাড়া রবের সন্তুষ্টি ও নৈকট্য ব্যতীত বান্দার চাওয়া পাওয়ার আর কি</w:t>
      </w:r>
      <w:r>
        <w:rPr>
          <w:rFonts w:cs="Kalpurush" w:hint="cs"/>
          <w:sz w:val="24"/>
          <w:szCs w:val="24"/>
          <w:cs/>
          <w:lang w:bidi="bn-BD"/>
        </w:rPr>
        <w:t>-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ই</w:t>
      </w:r>
      <w:r>
        <w:rPr>
          <w:rFonts w:cs="Kalpurush" w:hint="cs"/>
          <w:sz w:val="24"/>
          <w:szCs w:val="24"/>
          <w:cs/>
          <w:lang w:bidi="bn-BD"/>
        </w:rPr>
        <w:t>-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বা থাকতে পারে</w:t>
      </w:r>
      <w:r w:rsidR="00D147FA">
        <w:rPr>
          <w:rFonts w:cs="Kalpurush" w:hint="cs"/>
          <w:sz w:val="24"/>
          <w:szCs w:val="24"/>
          <w:cs/>
          <w:lang w:bidi="bn-BD"/>
        </w:rPr>
        <w:t>?</w:t>
      </w:r>
    </w:p>
    <w:p w:rsidR="00D147FA" w:rsidRPr="00D147FA" w:rsidRDefault="00D147FA" w:rsidP="00704F1C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 xml:space="preserve">আল্লাহর আনুগত্য ব্যতীত যে সময়টুকু অতিবাহিত হয়েছে তা বিফল। তাঁর </w:t>
      </w:r>
      <w:r>
        <w:rPr>
          <w:rFonts w:cs="Kalpurush" w:hint="cs"/>
          <w:sz w:val="24"/>
          <w:szCs w:val="24"/>
          <w:cs/>
          <w:lang w:bidi="bn-BD"/>
        </w:rPr>
        <w:t>যি</w:t>
      </w:r>
      <w:r w:rsidRPr="00D147FA">
        <w:rPr>
          <w:rFonts w:cs="Kalpurush" w:hint="cs"/>
          <w:sz w:val="24"/>
          <w:szCs w:val="24"/>
          <w:cs/>
          <w:lang w:bidi="bn-BD"/>
        </w:rPr>
        <w:t>কির থেকে বিমুখ থাকার সময়টুকু আক্ষেপ ও অনুশোচনার কারণ</w:t>
      </w:r>
      <w:r w:rsidRPr="007E5B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4C6F59" w:rsidRPr="00704F1C">
        <w:rPr>
          <w:rFonts w:ascii="Kalpurush" w:hAnsi="Kalpurush" w:cs="Kalpurush"/>
          <w:sz w:val="24"/>
          <w:szCs w:val="24"/>
          <w:cs/>
          <w:lang w:bidi="bn-IN"/>
        </w:rPr>
        <w:t xml:space="preserve">শত আফসোস ঐ সময়ের </w:t>
      </w:r>
      <w:r w:rsidR="004C6F59" w:rsidRPr="00704F1C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704F1C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704F1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04F1C">
        <w:rPr>
          <w:rFonts w:ascii="Kalpurush" w:hAnsi="Kalpurush" w:cs="Kalpurush"/>
          <w:sz w:val="24"/>
          <w:szCs w:val="24"/>
          <w:cs/>
          <w:lang w:bidi="bn-BD"/>
        </w:rPr>
        <w:t>যা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আল্লাহর আনুগত্যের বাইরে নষ্ট হয়েছে। রাসূল সাল্লাল্লাহু আলাইহি ওয়াসাল্লাম 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আমল শুরু করলে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তা রীতিমত করার চেষ্টা করতেন। আয়েশা </w:t>
      </w:r>
      <w:r>
        <w:rPr>
          <w:rFonts w:cs="Kalpurush"/>
          <w:sz w:val="24"/>
          <w:szCs w:val="24"/>
          <w:cs/>
          <w:lang w:bidi="bn-BD"/>
        </w:rPr>
        <w:t xml:space="preserve">রাদিয়াল্লাহু </w:t>
      </w:r>
      <w:r w:rsidR="00704F1C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BD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হা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বলেন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নবী সাল্লাল্লাহু আলাইহি ওয়াসাল্লাম</w:t>
      </w:r>
      <w:r>
        <w:rPr>
          <w:rFonts w:cs="Kalpurush" w:hint="cs"/>
          <w:sz w:val="24"/>
          <w:szCs w:val="24"/>
          <w:cs/>
          <w:lang w:bidi="bn-BD"/>
        </w:rPr>
        <w:t xml:space="preserve"> রমযান </w:t>
      </w:r>
      <w:r w:rsidRPr="00D147FA">
        <w:rPr>
          <w:rFonts w:cs="Kalpurush" w:hint="cs"/>
          <w:sz w:val="24"/>
          <w:szCs w:val="24"/>
          <w:cs/>
          <w:lang w:bidi="bn-BD"/>
        </w:rPr>
        <w:t>ও অন্যান্য মাসে রাত্রিকা</w:t>
      </w:r>
      <w:r w:rsidR="007705EF">
        <w:rPr>
          <w:rFonts w:cs="Kalpurush" w:hint="cs"/>
          <w:sz w:val="24"/>
          <w:szCs w:val="24"/>
          <w:cs/>
          <w:lang w:bidi="bn-BD"/>
        </w:rPr>
        <w:t xml:space="preserve">লীন </w:t>
      </w:r>
      <w:r w:rsidR="004C6F59">
        <w:rPr>
          <w:rFonts w:cs="Kalpurush" w:hint="cs"/>
          <w:sz w:val="24"/>
          <w:szCs w:val="24"/>
          <w:cs/>
          <w:lang w:bidi="bn-BD"/>
        </w:rPr>
        <w:t>সালাত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এগার রাকা</w:t>
      </w:r>
      <w:r w:rsidR="007705EF">
        <w:rPr>
          <w:rFonts w:cs="Kalpurush" w:hint="cs"/>
          <w:sz w:val="24"/>
          <w:szCs w:val="24"/>
          <w:cs/>
          <w:lang w:bidi="bn-BD"/>
        </w:rPr>
        <w:t>‘</w:t>
      </w:r>
      <w:r w:rsidRPr="00D147FA">
        <w:rPr>
          <w:rFonts w:cs="Kalpurush" w:hint="cs"/>
          <w:sz w:val="24"/>
          <w:szCs w:val="24"/>
          <w:cs/>
          <w:lang w:bidi="bn-BD"/>
        </w:rPr>
        <w:t>আতের বেশি পড়তেন না। অতএব</w:t>
      </w:r>
      <w:r w:rsidR="004C6F59">
        <w:rPr>
          <w:rFonts w:cs="Kalpurush" w:hint="cs"/>
          <w:sz w:val="24"/>
          <w:szCs w:val="24"/>
          <w:cs/>
          <w:lang w:bidi="bn-BD"/>
        </w:rPr>
        <w:t>,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বুঝা গেল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তিনি অন্যান্য মাসেও কিয়ামুল লাইল তথা তাহাজ্জুদ</w:t>
      </w:r>
      <w:r w:rsidR="004C6F59">
        <w:rPr>
          <w:rFonts w:cs="Kalpurush" w:hint="cs"/>
          <w:sz w:val="24"/>
          <w:szCs w:val="24"/>
          <w:cs/>
          <w:lang w:bidi="bn-BD"/>
        </w:rPr>
        <w:t>ের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</w:t>
      </w:r>
      <w:r w:rsidR="004C6F59">
        <w:rPr>
          <w:rFonts w:cs="Kalpurush" w:hint="cs"/>
          <w:sz w:val="24"/>
          <w:szCs w:val="24"/>
          <w:cs/>
          <w:lang w:bidi="bn-BD"/>
        </w:rPr>
        <w:t>সালাত</w:t>
      </w:r>
      <w:r w:rsidR="007705EF">
        <w:rPr>
          <w:rFonts w:cs="Kalpurush" w:hint="cs"/>
          <w:sz w:val="24"/>
          <w:szCs w:val="24"/>
          <w:cs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আদায় করতেন। </w:t>
      </w:r>
    </w:p>
    <w:p w:rsidR="00D147FA" w:rsidRPr="00D147FA" w:rsidRDefault="00D147FA" w:rsidP="007705EF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মাহে রম</w:t>
      </w:r>
      <w:r w:rsidR="007705EF">
        <w:rPr>
          <w:rFonts w:cs="Kalpurush" w:hint="cs"/>
          <w:sz w:val="24"/>
          <w:szCs w:val="24"/>
          <w:cs/>
          <w:lang w:bidi="bn-BD"/>
        </w:rPr>
        <w:t>যা</w:t>
      </w:r>
      <w:r w:rsidRPr="00D147FA">
        <w:rPr>
          <w:rFonts w:cs="Kalpurush" w:hint="cs"/>
          <w:sz w:val="24"/>
          <w:szCs w:val="24"/>
          <w:cs/>
          <w:lang w:bidi="bn-BD"/>
        </w:rPr>
        <w:t>নে কোন</w:t>
      </w:r>
      <w:r w:rsidR="007705EF">
        <w:rPr>
          <w:rFonts w:cs="Kalpurush" w:hint="cs"/>
          <w:sz w:val="24"/>
          <w:szCs w:val="24"/>
          <w:cs/>
          <w:lang w:bidi="bn-BD"/>
        </w:rPr>
        <w:t>ো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আমল বা অ</w:t>
      </w:r>
      <w:r w:rsidR="004C6F59">
        <w:rPr>
          <w:rFonts w:cs="Kalpurush" w:hint="cs"/>
          <w:sz w:val="24"/>
          <w:szCs w:val="24"/>
          <w:cs/>
          <w:lang w:bidi="bn-BD"/>
        </w:rPr>
        <w:t>যীফা ছুটে গেলে তা শাওয়ালে ক্বা</w:t>
      </w:r>
      <w:r w:rsidRPr="00D147FA">
        <w:rPr>
          <w:rFonts w:cs="Kalpurush" w:hint="cs"/>
          <w:sz w:val="24"/>
          <w:szCs w:val="24"/>
          <w:cs/>
          <w:lang w:bidi="bn-BD"/>
        </w:rPr>
        <w:t>জা করে নিতেন। একবার তিনি রম</w:t>
      </w:r>
      <w:r w:rsidR="007705EF">
        <w:rPr>
          <w:rFonts w:cs="Kalpurush" w:hint="cs"/>
          <w:sz w:val="24"/>
          <w:szCs w:val="24"/>
          <w:cs/>
          <w:lang w:bidi="bn-BD"/>
        </w:rPr>
        <w:t>যা</w:t>
      </w:r>
      <w:r w:rsidRPr="00D147FA">
        <w:rPr>
          <w:rFonts w:cs="Kalpurush" w:hint="cs"/>
          <w:sz w:val="24"/>
          <w:szCs w:val="24"/>
          <w:cs/>
          <w:lang w:bidi="bn-BD"/>
        </w:rPr>
        <w:t>নের শেষ দশ</w:t>
      </w:r>
      <w:r w:rsidR="007705EF">
        <w:rPr>
          <w:rFonts w:cs="Kalpurush" w:hint="cs"/>
          <w:sz w:val="24"/>
          <w:szCs w:val="24"/>
          <w:cs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দিন ইতেকাফ করতে পারেন</w:t>
      </w:r>
      <w:r w:rsidR="007705EF">
        <w:rPr>
          <w:rFonts w:cs="Kalpurush" w:hint="cs"/>
          <w:sz w:val="24"/>
          <w:szCs w:val="24"/>
          <w:cs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নি। পরে তা শাওয়াল মাসের প্রথম দশ দিনে আদায় করে নিয়েছেন। </w:t>
      </w:r>
    </w:p>
    <w:p w:rsidR="00D147FA" w:rsidRPr="00D147FA" w:rsidRDefault="00D147FA" w:rsidP="00704F1C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lastRenderedPageBreak/>
        <w:t xml:space="preserve">বিশুদ্ধ হাদীস গ্রন্থ </w:t>
      </w:r>
      <w:r w:rsidR="00704F1C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D147FA">
        <w:rPr>
          <w:rFonts w:cs="Kalpurush" w:hint="cs"/>
          <w:sz w:val="24"/>
          <w:szCs w:val="24"/>
          <w:cs/>
          <w:lang w:bidi="bn-BD"/>
        </w:rPr>
        <w:t>মুসলিম</w:t>
      </w:r>
      <w:r w:rsidR="00704F1C">
        <w:rPr>
          <w:rFonts w:cs="Kalpurush" w:hint="cs"/>
          <w:sz w:val="24"/>
          <w:szCs w:val="24"/>
          <w:cs/>
          <w:lang w:bidi="bn-BD"/>
        </w:rPr>
        <w:t>ে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আবু আইয়ুব আনসারী </w:t>
      </w:r>
      <w:r w:rsidR="007705EF">
        <w:rPr>
          <w:rFonts w:cs="Kalpurush"/>
          <w:sz w:val="24"/>
          <w:szCs w:val="24"/>
          <w:cs/>
          <w:lang w:bidi="bn-BD"/>
        </w:rPr>
        <w:t xml:space="preserve">রাদিয়াল্লাহু </w:t>
      </w:r>
      <w:r w:rsidR="00704F1C">
        <w:rPr>
          <w:rFonts w:cs="Kalpurush" w:hint="cs"/>
          <w:sz w:val="24"/>
          <w:szCs w:val="24"/>
          <w:cs/>
          <w:lang w:bidi="bn-BD"/>
        </w:rPr>
        <w:t>‘</w:t>
      </w:r>
      <w:r w:rsidR="007705EF">
        <w:rPr>
          <w:rFonts w:cs="Kalpurush"/>
          <w:sz w:val="24"/>
          <w:szCs w:val="24"/>
          <w:cs/>
          <w:lang w:bidi="bn-BD"/>
        </w:rPr>
        <w:t>আন</w:t>
      </w:r>
      <w:r w:rsidR="007705EF">
        <w:rPr>
          <w:rFonts w:cs="Kalpurush" w:hint="cs"/>
          <w:sz w:val="24"/>
          <w:szCs w:val="24"/>
          <w:cs/>
          <w:lang w:bidi="bn-BD"/>
        </w:rPr>
        <w:t>হু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থেকে বর্ণিত আছে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নবী সাল্লাল্</w:t>
      </w:r>
      <w:r w:rsidR="004C6F59">
        <w:rPr>
          <w:rFonts w:cs="Kalpurush" w:hint="cs"/>
          <w:sz w:val="24"/>
          <w:szCs w:val="24"/>
          <w:cs/>
          <w:lang w:bidi="bn-BD"/>
        </w:rPr>
        <w:t>লাহু আলাইহি ওয়াসাল্লাম বলে</w:t>
      </w:r>
      <w:r w:rsidRPr="00D147FA">
        <w:rPr>
          <w:rFonts w:cs="Kalpurush" w:hint="cs"/>
          <w:sz w:val="24"/>
          <w:szCs w:val="24"/>
          <w:cs/>
          <w:lang w:bidi="bn-BD"/>
        </w:rPr>
        <w:t>ন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="00704F1C">
        <w:rPr>
          <w:rFonts w:cs="Kalpurush" w:hint="cs"/>
          <w:sz w:val="24"/>
          <w:szCs w:val="24"/>
          <w:cs/>
          <w:lang w:bidi="bn-BD"/>
        </w:rPr>
        <w:t>“</w:t>
      </w:r>
      <w:r w:rsidRPr="00D147FA">
        <w:rPr>
          <w:rFonts w:cs="Kalpurush" w:hint="cs"/>
          <w:sz w:val="24"/>
          <w:szCs w:val="24"/>
          <w:cs/>
          <w:lang w:bidi="bn-BD"/>
        </w:rPr>
        <w:t>যে ব্যক্তি</w:t>
      </w:r>
      <w:r>
        <w:rPr>
          <w:rFonts w:cs="Kalpurush" w:hint="cs"/>
          <w:sz w:val="24"/>
          <w:szCs w:val="24"/>
          <w:cs/>
          <w:lang w:bidi="bn-BD"/>
        </w:rPr>
        <w:t xml:space="preserve"> রমযান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মাসের </w:t>
      </w:r>
      <w:r w:rsidR="004C6F59">
        <w:rPr>
          <w:rFonts w:cs="Kalpurush" w:hint="cs"/>
          <w:sz w:val="24"/>
          <w:szCs w:val="24"/>
          <w:cs/>
          <w:lang w:bidi="bn-BD"/>
        </w:rPr>
        <w:t>সাওম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পালনের পর শাওয়াল মাসে ৬টি </w:t>
      </w:r>
      <w:r w:rsidR="004C6F59">
        <w:rPr>
          <w:rFonts w:cs="Kalpurush" w:hint="cs"/>
          <w:sz w:val="24"/>
          <w:szCs w:val="24"/>
          <w:cs/>
          <w:lang w:bidi="bn-BD"/>
        </w:rPr>
        <w:t>সাওম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রাখবে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সে যেন সারা বছরই </w:t>
      </w:r>
      <w:r w:rsidR="004C6F59">
        <w:rPr>
          <w:rFonts w:cs="Kalpurush" w:hint="cs"/>
          <w:sz w:val="24"/>
          <w:szCs w:val="24"/>
          <w:cs/>
          <w:lang w:bidi="bn-BD"/>
        </w:rPr>
        <w:t>সাওম পালন করলো</w:t>
      </w:r>
      <w:r w:rsidR="00704F1C" w:rsidRPr="007E5BA3">
        <w:rPr>
          <w:rFonts w:cs="SolaimanLipi" w:hint="cs"/>
          <w:sz w:val="24"/>
          <w:szCs w:val="24"/>
          <w:cs/>
          <w:lang w:bidi="hi-IN"/>
        </w:rPr>
        <w:t>।</w:t>
      </w:r>
      <w:r w:rsidR="00704F1C">
        <w:rPr>
          <w:rFonts w:cs="Kalpurush" w:hint="cs"/>
          <w:sz w:val="24"/>
          <w:szCs w:val="24"/>
          <w:cs/>
          <w:lang w:bidi="bn-BD"/>
        </w:rPr>
        <w:t>”</w:t>
      </w:r>
      <w:r w:rsidRPr="007E5BA3">
        <w:rPr>
          <w:rFonts w:cs="SolaimanLipi" w:hint="cs"/>
          <w:sz w:val="24"/>
          <w:szCs w:val="24"/>
          <w:cs/>
          <w:lang w:bidi="hi-IN"/>
        </w:rPr>
        <w:t xml:space="preserve"> </w:t>
      </w:r>
    </w:p>
    <w:p w:rsidR="00D147FA" w:rsidRPr="00D147FA" w:rsidRDefault="00D147FA" w:rsidP="004C6F59">
      <w:pPr>
        <w:bidi w:val="0"/>
        <w:jc w:val="both"/>
        <w:rPr>
          <w:rFonts w:cs="Kalpurush"/>
          <w:b/>
          <w:bCs/>
          <w:sz w:val="24"/>
          <w:szCs w:val="24"/>
          <w:lang w:bidi="bn-BD"/>
        </w:rPr>
      </w:pPr>
      <w:r w:rsidRPr="00D147FA">
        <w:rPr>
          <w:rFonts w:cs="Kalpurush" w:hint="cs"/>
          <w:b/>
          <w:bCs/>
          <w:sz w:val="24"/>
          <w:szCs w:val="24"/>
          <w:cs/>
          <w:lang w:bidi="bn-BD"/>
        </w:rPr>
        <w:t>মাহে রম</w:t>
      </w:r>
      <w:r w:rsidR="007705EF">
        <w:rPr>
          <w:rFonts w:cs="Kalpurush" w:hint="cs"/>
          <w:b/>
          <w:bCs/>
          <w:sz w:val="24"/>
          <w:szCs w:val="24"/>
          <w:cs/>
          <w:lang w:bidi="bn-BD"/>
        </w:rPr>
        <w:t>যা</w:t>
      </w:r>
      <w:r w:rsidRPr="00D147FA">
        <w:rPr>
          <w:rFonts w:cs="Kalpurush" w:hint="cs"/>
          <w:b/>
          <w:bCs/>
          <w:sz w:val="24"/>
          <w:szCs w:val="24"/>
          <w:cs/>
          <w:lang w:bidi="bn-BD"/>
        </w:rPr>
        <w:t xml:space="preserve">নের পর </w:t>
      </w:r>
      <w:r w:rsidR="004C6F59">
        <w:rPr>
          <w:rFonts w:cs="Kalpurush" w:hint="cs"/>
          <w:b/>
          <w:bCs/>
          <w:sz w:val="24"/>
          <w:szCs w:val="24"/>
          <w:cs/>
          <w:lang w:bidi="bn-BD"/>
        </w:rPr>
        <w:t>সাওম</w:t>
      </w:r>
      <w:r w:rsidRPr="00D147FA">
        <w:rPr>
          <w:rFonts w:cs="Kalpurush" w:hint="cs"/>
          <w:b/>
          <w:bCs/>
          <w:sz w:val="24"/>
          <w:szCs w:val="24"/>
          <w:cs/>
          <w:lang w:bidi="bn-BD"/>
        </w:rPr>
        <w:t xml:space="preserve"> রাখার তাৎপর্য</w:t>
      </w:r>
      <w:r w:rsidR="007705EF">
        <w:rPr>
          <w:rFonts w:cs="Kalpurush" w:hint="cs"/>
          <w:b/>
          <w:bCs/>
          <w:sz w:val="24"/>
          <w:szCs w:val="24"/>
          <w:cs/>
          <w:lang w:bidi="bn-BD"/>
        </w:rPr>
        <w:t>:</w:t>
      </w:r>
    </w:p>
    <w:p w:rsidR="00D147FA" w:rsidRPr="00D147FA" w:rsidRDefault="004C6F59" w:rsidP="004C6F59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আল্লামা ইবন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রজব রহ. বলেন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শাওয়াল মাসে </w:t>
      </w:r>
      <w:r>
        <w:rPr>
          <w:rFonts w:cs="Kalpurush" w:hint="cs"/>
          <w:sz w:val="24"/>
          <w:szCs w:val="24"/>
          <w:cs/>
          <w:lang w:bidi="bn-BD"/>
        </w:rPr>
        <w:t>সাওম পালন করা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র তাৎপর্য অনেক। রম</w:t>
      </w:r>
      <w:r w:rsidR="007705EF">
        <w:rPr>
          <w:rFonts w:cs="Kalpurush" w:hint="cs"/>
          <w:sz w:val="24"/>
          <w:szCs w:val="24"/>
          <w:cs/>
          <w:lang w:bidi="bn-BD"/>
        </w:rPr>
        <w:t>যা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নের পর </w:t>
      </w:r>
      <w:r>
        <w:rPr>
          <w:rFonts w:cs="Kalpurush" w:hint="cs"/>
          <w:sz w:val="24"/>
          <w:szCs w:val="24"/>
          <w:cs/>
          <w:lang w:bidi="bn-BD"/>
        </w:rPr>
        <w:t>সাওম পালন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রম</w:t>
      </w:r>
      <w:r w:rsidR="007705EF">
        <w:rPr>
          <w:rFonts w:cs="Kalpurush" w:hint="cs"/>
          <w:sz w:val="24"/>
          <w:szCs w:val="24"/>
          <w:cs/>
          <w:lang w:bidi="bn-BD"/>
        </w:rPr>
        <w:t>যা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নের </w:t>
      </w:r>
      <w:r>
        <w:rPr>
          <w:rFonts w:cs="Kalpurush" w:hint="cs"/>
          <w:sz w:val="24"/>
          <w:szCs w:val="24"/>
          <w:cs/>
          <w:lang w:bidi="bn-BD"/>
        </w:rPr>
        <w:t>সাওম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কবুল হওয়ার আলামতস্বরূপ। কেননা আল্লাহ</w:t>
      </w:r>
      <w:r w:rsidR="00D147FA">
        <w:rPr>
          <w:rFonts w:cs="Kalpurush" w:hint="cs"/>
          <w:sz w:val="24"/>
          <w:szCs w:val="24"/>
          <w:cs/>
          <w:lang w:bidi="bn-BD"/>
        </w:rPr>
        <w:t xml:space="preserve"> তা</w:t>
      </w:r>
      <w:r w:rsidR="007705EF">
        <w:rPr>
          <w:rFonts w:cs="Kalpurush" w:hint="cs"/>
          <w:sz w:val="24"/>
          <w:szCs w:val="24"/>
          <w:cs/>
          <w:lang w:bidi="bn-BD"/>
        </w:rPr>
        <w:t>‘</w:t>
      </w:r>
      <w:r w:rsidR="00D147FA">
        <w:rPr>
          <w:rFonts w:cs="Kalpurush" w:hint="cs"/>
          <w:sz w:val="24"/>
          <w:szCs w:val="24"/>
          <w:cs/>
          <w:lang w:bidi="bn-BD"/>
        </w:rPr>
        <w:t xml:space="preserve">আলা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কোন</w:t>
      </w:r>
      <w:r w:rsidR="007705EF">
        <w:rPr>
          <w:rFonts w:cs="Kalpurush" w:hint="cs"/>
          <w:sz w:val="24"/>
          <w:szCs w:val="24"/>
          <w:cs/>
          <w:lang w:bidi="bn-BD"/>
        </w:rPr>
        <w:t>ো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বান্দার আমল কবুল করলে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তাকে পরেও অনুরূপ আমল করার তৌফিক দিয়ে থাকেন। নেক আমলের প্রতিদান বিভি</w:t>
      </w:r>
      <w:r>
        <w:rPr>
          <w:rFonts w:cs="Kalpurush" w:hint="cs"/>
          <w:sz w:val="24"/>
          <w:szCs w:val="24"/>
          <w:cs/>
          <w:lang w:bidi="bn-BD"/>
        </w:rPr>
        <w:t>ন্নরূপ। তার মধ্যে একটি হলো পুন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রায় নেক আমল করার সৌভাগ্য অর্জন করা। তাই </w:t>
      </w:r>
      <w:r>
        <w:rPr>
          <w:rFonts w:cs="Kalpurush" w:hint="cs"/>
          <w:sz w:val="24"/>
          <w:szCs w:val="24"/>
          <w:cs/>
          <w:lang w:bidi="bn-BD"/>
        </w:rPr>
        <w:t>সালাত, সাওম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ও অন্যান্য ইবাদত বাকি এগার মাসেও চালু রাখা চাই। কেননা যিনি রম</w:t>
      </w:r>
      <w:r w:rsidR="007705EF">
        <w:rPr>
          <w:rFonts w:cs="Kalpurush" w:hint="cs"/>
          <w:sz w:val="24"/>
          <w:szCs w:val="24"/>
          <w:cs/>
          <w:lang w:bidi="bn-BD"/>
        </w:rPr>
        <w:t>যা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নের রব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বাকি এগার মাসের রব তিনিই। </w:t>
      </w:r>
    </w:p>
    <w:p w:rsidR="00D147FA" w:rsidRPr="00D147FA" w:rsidRDefault="00D147FA" w:rsidP="004C6F59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তিনি আরো বলেন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তবে ইবাদত</w:t>
      </w:r>
      <w:r w:rsidR="004C6F59">
        <w:rPr>
          <w:rFonts w:cs="Kalpurush" w:hint="cs"/>
          <w:sz w:val="24"/>
          <w:szCs w:val="24"/>
          <w:cs/>
          <w:lang w:bidi="bn-BD"/>
        </w:rPr>
        <w:t>ের মোকাবেলায় গুনাহের কাজ করলে নি‘আ</w:t>
      </w:r>
      <w:r w:rsidRPr="00D147FA">
        <w:rPr>
          <w:rFonts w:cs="Kalpurush" w:hint="cs"/>
          <w:sz w:val="24"/>
          <w:szCs w:val="24"/>
          <w:cs/>
          <w:lang w:bidi="bn-BD"/>
        </w:rPr>
        <w:t>মতের অকৃতজ্ঞতা প্রকাশ পায়। অতএব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কোন</w:t>
      </w:r>
      <w:r w:rsidR="004C6F59">
        <w:rPr>
          <w:rFonts w:cs="Kalpurush" w:hint="cs"/>
          <w:sz w:val="24"/>
          <w:szCs w:val="24"/>
          <w:cs/>
          <w:lang w:bidi="bn-BD"/>
        </w:rPr>
        <w:t>ো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ব্যক্তি রম</w:t>
      </w:r>
      <w:r w:rsidR="007705EF">
        <w:rPr>
          <w:rFonts w:cs="Kalpurush" w:hint="cs"/>
          <w:sz w:val="24"/>
          <w:szCs w:val="24"/>
          <w:cs/>
          <w:lang w:bidi="bn-BD"/>
        </w:rPr>
        <w:t>যা</w:t>
      </w:r>
      <w:r w:rsidRPr="00D147FA">
        <w:rPr>
          <w:rFonts w:cs="Kalpurush" w:hint="cs"/>
          <w:sz w:val="24"/>
          <w:szCs w:val="24"/>
          <w:cs/>
          <w:lang w:bidi="bn-BD"/>
        </w:rPr>
        <w:t>নের পরপরই হারাম ও গর্হিত কাজে লিপ্ত হয়ে গেলে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তার সিয়াম স্বীয় মুখের উপর নিক্ষেপ করা হয় এবং রহমতের দরজা তার জন্য বন্ধ হয়ে যায়। </w:t>
      </w:r>
    </w:p>
    <w:p w:rsidR="00D147FA" w:rsidRPr="00D147FA" w:rsidRDefault="00D147FA" w:rsidP="00D147F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গুনাহের পর ভাল</w:t>
      </w:r>
      <w:r w:rsidR="004C6F59">
        <w:rPr>
          <w:rFonts w:cs="Kalpurush" w:hint="cs"/>
          <w:sz w:val="24"/>
          <w:szCs w:val="24"/>
          <w:cs/>
          <w:lang w:bidi="bn-BD"/>
        </w:rPr>
        <w:t>ো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কাজ করা কতই</w:t>
      </w:r>
      <w:r w:rsidR="00704F1C">
        <w:rPr>
          <w:rFonts w:cs="Kalpurush" w:hint="cs"/>
          <w:sz w:val="24"/>
          <w:szCs w:val="24"/>
          <w:cs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না উৎকৃষ্ট আমল। কিন্তু তার চেয়ে আরো উৎকৃষ্ট আমল হলো নেক কাজের পর আরেকটি নেক কাজে মশগুল হওয়া। অতএব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আল্লাহর নিকট প্রার্থনা কর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="004C6F59">
        <w:rPr>
          <w:rFonts w:cs="Kalpurush" w:hint="cs"/>
          <w:sz w:val="24"/>
          <w:szCs w:val="24"/>
          <w:cs/>
          <w:lang w:bidi="bn-BD"/>
        </w:rPr>
        <w:t>যাতে তিনি মৃত্যু পর্যন্ত হকের ও</w:t>
      </w:r>
      <w:r w:rsidRPr="00D147FA">
        <w:rPr>
          <w:rFonts w:cs="Kalpurush" w:hint="cs"/>
          <w:sz w:val="24"/>
          <w:szCs w:val="24"/>
          <w:cs/>
          <w:lang w:bidi="bn-BD"/>
        </w:rPr>
        <w:t>পর অটল থাকার তৌফিক দান করেন। সাথে সাথে অন্তর বিপথে যাওয়া থেকে পরিত্রাণ চাও</w:t>
      </w:r>
      <w:r w:rsidRPr="007E5B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04F1C">
        <w:rPr>
          <w:rFonts w:ascii="Kalpurush" w:hAnsi="Kalpurush" w:cs="Kalpurush"/>
          <w:sz w:val="24"/>
          <w:szCs w:val="24"/>
          <w:cs/>
          <w:lang w:bidi="bn-IN"/>
        </w:rPr>
        <w:t>কেননা আনুগত্যের সম্মানের পর নাফরমানির বেইজ্জতি কতইনা নিকৃষ্ট।</w:t>
      </w:r>
    </w:p>
    <w:p w:rsidR="00D147FA" w:rsidRPr="00D147FA" w:rsidRDefault="00D147FA" w:rsidP="00D147FA">
      <w:pPr>
        <w:bidi w:val="0"/>
        <w:jc w:val="both"/>
        <w:rPr>
          <w:rFonts w:cs="Kalpurush"/>
          <w:b/>
          <w:bCs/>
          <w:sz w:val="24"/>
          <w:szCs w:val="24"/>
          <w:lang w:bidi="bn-BD"/>
        </w:rPr>
      </w:pPr>
      <w:r w:rsidRPr="00D147FA">
        <w:rPr>
          <w:rFonts w:cs="Kalpurush" w:hint="cs"/>
          <w:b/>
          <w:bCs/>
          <w:sz w:val="24"/>
          <w:szCs w:val="24"/>
          <w:cs/>
          <w:lang w:bidi="bn-BD"/>
        </w:rPr>
        <w:t>হে তওবাকারী যুবসমাজ!</w:t>
      </w:r>
    </w:p>
    <w:p w:rsidR="00D147FA" w:rsidRPr="00D147FA" w:rsidRDefault="00D147FA" w:rsidP="00A6731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গুনাহ একবার ছেড়ে দিয়ে আবার সেদিকে ফিরে যেও না। যদি তোমরা ভাল</w:t>
      </w:r>
      <w:r w:rsidR="004C6F59">
        <w:rPr>
          <w:rFonts w:cs="Kalpurush" w:hint="cs"/>
          <w:sz w:val="24"/>
          <w:szCs w:val="24"/>
          <w:cs/>
          <w:lang w:bidi="bn-BD"/>
        </w:rPr>
        <w:t>ো কাজের ও</w:t>
      </w:r>
      <w:r w:rsidRPr="00D147FA">
        <w:rPr>
          <w:rFonts w:cs="Kalpurush" w:hint="cs"/>
          <w:sz w:val="24"/>
          <w:szCs w:val="24"/>
          <w:cs/>
          <w:lang w:bidi="bn-BD"/>
        </w:rPr>
        <w:t>পর ধৈর্য ধারণ করে থাকতে পার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তাহলে প্রবৃত্তির অস্থায়ী আনন্দের পরিবর্তে স্থায়ী ঈমানি স্বাদ আস্বাদন করতে পারবে। কেননা যে ব্যক্তি আল্লাহকে সন্তুষ্ট করার উদ্দেশ্যে কোন</w:t>
      </w:r>
      <w:r w:rsidR="007705EF">
        <w:rPr>
          <w:rFonts w:cs="Kalpurush" w:hint="cs"/>
          <w:sz w:val="24"/>
          <w:szCs w:val="24"/>
          <w:cs/>
          <w:lang w:bidi="bn-BD"/>
        </w:rPr>
        <w:t>ো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পার্থিব স্বার্থ পরিত্যাগ করবে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আল্লাহ</w:t>
      </w:r>
      <w:r>
        <w:rPr>
          <w:rFonts w:cs="Kalpurush" w:hint="cs"/>
          <w:sz w:val="24"/>
          <w:szCs w:val="24"/>
          <w:cs/>
          <w:lang w:bidi="bn-BD"/>
        </w:rPr>
        <w:t xml:space="preserve"> তা</w:t>
      </w:r>
      <w:r w:rsidR="007705EF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 w:hint="cs"/>
          <w:sz w:val="24"/>
          <w:szCs w:val="24"/>
          <w:cs/>
          <w:lang w:bidi="bn-BD"/>
        </w:rPr>
        <w:t xml:space="preserve">আলা 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বিনিময়ে তাকে তার চেয়েও উত্তম বস্তুর দ্বারা পুরস্কৃত করবেন। </w:t>
      </w:r>
      <w:r w:rsidR="00A67317">
        <w:rPr>
          <w:rFonts w:cs="Kalpurush" w:hint="cs"/>
          <w:sz w:val="24"/>
          <w:szCs w:val="24"/>
          <w:cs/>
          <w:lang w:bidi="bn-BD"/>
        </w:rPr>
        <w:t>আল্লাহ বলেন,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D147FA" w:rsidRPr="007E5BA3" w:rsidRDefault="007705EF" w:rsidP="007705EF">
      <w:pPr>
        <w:jc w:val="both"/>
        <w:rPr>
          <w:rFonts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أَيۡدِيكُم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ٱلۡأَسۡرَىٰٓ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يُؤۡتِكُمۡ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أُخِذَ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الانفال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D147FA" w:rsidRPr="00D147FA" w:rsidRDefault="007705EF" w:rsidP="007705EF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="00A67317">
        <w:rPr>
          <w:rFonts w:cs="Kalpurush" w:hint="cs"/>
          <w:sz w:val="24"/>
          <w:szCs w:val="24"/>
          <w:cs/>
          <w:lang w:bidi="bn-BD"/>
        </w:rPr>
        <w:t xml:space="preserve">হে নবী আপনি আপনার আয়ত্বাধীন কয়েদিদেরকে বলুন,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আল্লাহ</w:t>
      </w:r>
      <w:r w:rsidR="00D147FA">
        <w:rPr>
          <w:rFonts w:cs="Kalpurush" w:hint="cs"/>
          <w:sz w:val="24"/>
          <w:szCs w:val="24"/>
          <w:cs/>
          <w:lang w:bidi="bn-BD"/>
        </w:rPr>
        <w:t xml:space="preserve">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="00D147FA">
        <w:rPr>
          <w:rFonts w:cs="Kalpurush" w:hint="cs"/>
          <w:sz w:val="24"/>
          <w:szCs w:val="24"/>
          <w:cs/>
          <w:lang w:bidi="bn-BD"/>
        </w:rPr>
        <w:t xml:space="preserve">আলা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যদি তোমাদের অন্তরে কল্যাণের আলো দেখতে পান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তাহলে তোমাদের হারানো বস্তুর চেয়েও উত্তম জিনিস দান করবেন। শুধু তা-ই নয়</w:t>
      </w:r>
      <w:r w:rsidR="00D147FA"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="00D147FA" w:rsidRPr="00D147FA">
        <w:rPr>
          <w:rFonts w:cs="Kalpurush" w:hint="cs"/>
          <w:sz w:val="24"/>
          <w:szCs w:val="24"/>
          <w:lang w:bidi="bn-BD"/>
        </w:rPr>
        <w:t xml:space="preserve"> 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সাথে সাথে তোমাদের গুনাহসমূহ ক্ষমা করে দেবেন।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 xml:space="preserve">সূরা </w:t>
      </w:r>
      <w:r>
        <w:rPr>
          <w:rFonts w:cs="Kalpurush" w:hint="cs"/>
          <w:sz w:val="24"/>
          <w:szCs w:val="24"/>
          <w:cs/>
          <w:lang w:bidi="bn-BD"/>
        </w:rPr>
        <w:t>আল-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আনফাল</w:t>
      </w:r>
      <w:r w:rsidR="004C6F59">
        <w:rPr>
          <w:rFonts w:cs="Kalpurush" w:hint="cs"/>
          <w:sz w:val="24"/>
          <w:szCs w:val="24"/>
          <w:cs/>
          <w:lang w:bidi="bn-BD"/>
        </w:rPr>
        <w:t>, আয়াত</w:t>
      </w:r>
      <w:r w:rsidR="00D147FA" w:rsidRPr="00D147FA">
        <w:rPr>
          <w:rFonts w:cs="Kalpurush" w:hint="cs"/>
          <w:sz w:val="24"/>
          <w:szCs w:val="24"/>
          <w:cs/>
          <w:lang w:bidi="bn-BD"/>
        </w:rPr>
        <w:t>: ৭০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D147FA" w:rsidRPr="00A67317" w:rsidRDefault="00D147FA" w:rsidP="004C6F59">
      <w:pPr>
        <w:bidi w:val="0"/>
        <w:jc w:val="both"/>
        <w:rPr>
          <w:rFonts w:ascii="Kalpurush" w:hAnsi="Kalpurush" w:cs="Kalpurush"/>
          <w:sz w:val="24"/>
          <w:szCs w:val="24"/>
          <w:rtl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হে অন্তর পরিবর্তনকারী রব</w:t>
      </w:r>
      <w:r w:rsidRPr="00D147FA">
        <w:rPr>
          <w:rFonts w:ascii="Kalpurush" w:hAnsi="Kalpurush" w:cs="Kalpurush"/>
          <w:sz w:val="24"/>
          <w:szCs w:val="24"/>
          <w:lang w:bidi="bn-BD"/>
        </w:rPr>
        <w:t>,</w:t>
      </w:r>
      <w:r w:rsidRPr="00D147FA">
        <w:rPr>
          <w:rFonts w:cs="Kalpurush" w:hint="cs"/>
          <w:sz w:val="24"/>
          <w:szCs w:val="24"/>
          <w:lang w:bidi="bn-BD"/>
        </w:rPr>
        <w:t xml:space="preserve"> </w:t>
      </w:r>
      <w:r w:rsidRPr="00D147FA">
        <w:rPr>
          <w:rFonts w:cs="Kalpurush" w:hint="cs"/>
          <w:sz w:val="24"/>
          <w:szCs w:val="24"/>
          <w:cs/>
          <w:lang w:bidi="bn-BD"/>
        </w:rPr>
        <w:t>তুমি আম</w:t>
      </w:r>
      <w:r w:rsidR="004C6F59">
        <w:rPr>
          <w:rFonts w:cs="Kalpurush" w:hint="cs"/>
          <w:sz w:val="24"/>
          <w:szCs w:val="24"/>
          <w:cs/>
          <w:lang w:bidi="bn-BD"/>
        </w:rPr>
        <w:t>াদের আত্মাসমূহ তোমার মনোনীত দী</w:t>
      </w:r>
      <w:r w:rsidRPr="00D147FA">
        <w:rPr>
          <w:rFonts w:cs="Kalpurush" w:hint="cs"/>
          <w:sz w:val="24"/>
          <w:szCs w:val="24"/>
          <w:cs/>
          <w:lang w:bidi="bn-BD"/>
        </w:rPr>
        <w:t xml:space="preserve">নের </w:t>
      </w:r>
      <w:r w:rsidR="004C6F59">
        <w:rPr>
          <w:rFonts w:cs="Kalpurush" w:hint="cs"/>
          <w:sz w:val="24"/>
          <w:szCs w:val="24"/>
          <w:cs/>
          <w:lang w:bidi="bn-BD"/>
        </w:rPr>
        <w:t>ও</w:t>
      </w:r>
      <w:r w:rsidRPr="00D147FA">
        <w:rPr>
          <w:rFonts w:cs="Kalpurush" w:hint="cs"/>
          <w:sz w:val="24"/>
          <w:szCs w:val="24"/>
          <w:cs/>
          <w:lang w:bidi="bn-BD"/>
        </w:rPr>
        <w:t>পর অটল রাখ</w:t>
      </w:r>
      <w:r w:rsidR="004C6F59">
        <w:rPr>
          <w:rFonts w:cs="Kalpurush" w:hint="cs"/>
          <w:sz w:val="24"/>
          <w:szCs w:val="24"/>
          <w:cs/>
          <w:lang w:bidi="bn-BD"/>
        </w:rPr>
        <w:t>ো</w:t>
      </w:r>
      <w:r w:rsidRPr="007E5B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67317">
        <w:rPr>
          <w:rFonts w:ascii="Kalpurush" w:hAnsi="Kalpurush" w:cs="Kalpurush"/>
          <w:sz w:val="24"/>
          <w:szCs w:val="24"/>
          <w:cs/>
          <w:lang w:bidi="bn-IN"/>
        </w:rPr>
        <w:t xml:space="preserve">আমীন। </w:t>
      </w:r>
    </w:p>
    <w:p w:rsidR="005666DC" w:rsidRDefault="00D147FA" w:rsidP="007705EF">
      <w:pPr>
        <w:bidi w:val="0"/>
        <w:jc w:val="center"/>
        <w:rPr>
          <w:rFonts w:cs="Kalpurush"/>
          <w:sz w:val="24"/>
          <w:szCs w:val="24"/>
          <w:lang w:bidi="bn-BD"/>
        </w:rPr>
      </w:pPr>
      <w:r w:rsidRPr="00D147FA">
        <w:rPr>
          <w:rFonts w:cs="Kalpurush" w:hint="cs"/>
          <w:sz w:val="24"/>
          <w:szCs w:val="24"/>
          <w:cs/>
          <w:lang w:bidi="bn-BD"/>
        </w:rPr>
        <w:t>সমাপ্ত</w:t>
      </w:r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  <w:bookmarkStart w:id="0" w:name="_GoBack"/>
      <w:r w:rsidRPr="00D147FA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151B8E1" wp14:editId="572E40E4">
            <wp:simplePos x="0" y="0"/>
            <wp:positionH relativeFrom="page">
              <wp:posOffset>-17145</wp:posOffset>
            </wp:positionH>
            <wp:positionV relativeFrom="page">
              <wp:posOffset>-2286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</w:p>
    <w:p w:rsidR="00B0766F" w:rsidRDefault="00B0766F" w:rsidP="00B0766F">
      <w:pPr>
        <w:bidi w:val="0"/>
        <w:jc w:val="center"/>
        <w:rPr>
          <w:rFonts w:cs="Kalpurush"/>
          <w:sz w:val="24"/>
          <w:szCs w:val="24"/>
          <w:lang w:bidi="bn-BD"/>
        </w:rPr>
      </w:pPr>
    </w:p>
    <w:p w:rsidR="00B0766F" w:rsidRPr="007705EF" w:rsidRDefault="00B0766F" w:rsidP="00B0766F">
      <w:pPr>
        <w:bidi w:val="0"/>
        <w:jc w:val="center"/>
        <w:rPr>
          <w:rFonts w:cs="Kalpurush"/>
          <w:sz w:val="24"/>
          <w:szCs w:val="24"/>
          <w:rtl/>
          <w:cs/>
          <w:lang w:bidi="bn-BD"/>
        </w:rPr>
      </w:pPr>
    </w:p>
    <w:sectPr w:rsidR="00B0766F" w:rsidRPr="007705E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709" w:rsidRDefault="00AE4709" w:rsidP="00E32771">
      <w:pPr>
        <w:spacing w:after="0" w:line="240" w:lineRule="auto"/>
      </w:pPr>
      <w:r>
        <w:separator/>
      </w:r>
    </w:p>
  </w:endnote>
  <w:endnote w:type="continuationSeparator" w:id="0">
    <w:p w:rsidR="00AE4709" w:rsidRDefault="00AE470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5D0B9B7-4F64-42B6-9F98-C2AA3ED45991}"/>
    <w:embedBold r:id="rId2" w:fontKey="{091D77D2-952C-452F-A2E1-0DE3462F28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CB8F218-D901-4853-BC62-68E10DDE2E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D5C45F3-CABB-4487-94DC-79E1E8FC6462}"/>
    <w:embedBold r:id="rId5" w:fontKey="{1912A61C-4D6C-4178-821E-794945CACFD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7E1ACB07-715C-48DC-8F3B-7C8E9EB33C20}"/>
    <w:embedBold r:id="rId7" w:fontKey="{F226CCB3-589B-4435-A233-6AC30D61921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8" w:fontKey="{881F96F2-6E18-4A04-BD90-520F87983C2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EFB7CF6E-53F3-41FE-9EEF-0E3BF87D0087}"/>
    <w:embedBold r:id="rId10" w:fontKey="{F64DD9F8-8A24-431A-84CA-B423CEC653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1659F54-A76F-495B-8EE2-E431782C2F9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05E53B41-C220-4E6B-A11E-F14D8D3219C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A3A8E72A-9665-4CE6-9B1F-DC2338AFEDE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047348C4-C039-4803-A35B-C2484212FCAA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E2A0F9D4-80A2-4AFD-959E-E0789D1EC3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637A173-4416-4EA6-B182-4B3A3EF5A9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16E1FF9" wp14:editId="78CD3300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0A3285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709" w:rsidRDefault="00AE4709" w:rsidP="00E32771">
      <w:pPr>
        <w:spacing w:after="0" w:line="240" w:lineRule="auto"/>
      </w:pPr>
      <w:r>
        <w:separator/>
      </w:r>
    </w:p>
  </w:footnote>
  <w:footnote w:type="continuationSeparator" w:id="0">
    <w:p w:rsidR="00AE4709" w:rsidRDefault="00AE470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54DDCDD" wp14:editId="371ED24B">
              <wp:simplePos x="0" y="0"/>
              <wp:positionH relativeFrom="column">
                <wp:posOffset>-593069</wp:posOffset>
              </wp:positionH>
              <wp:positionV relativeFrom="paragraph">
                <wp:posOffset>-181274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33529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147FA" w:rsidP="00D147FA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147F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হয়ো</w:t>
                            </w:r>
                            <w:r w:rsidR="004C6F5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 </w:t>
                            </w:r>
                            <w:r w:rsidRPr="00D147F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</w:t>
                            </w:r>
                            <w:r w:rsidRPr="00D147F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147F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তুমি</w:t>
                            </w:r>
                            <w:r w:rsidRPr="00D147F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147F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রমযানের</w:t>
                            </w:r>
                            <w:r w:rsidRPr="00D147F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7705E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‘</w:t>
                            </w:r>
                            <w:r w:rsidRPr="00D147F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আবেদ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0766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4DDCDD" id="Group 1" o:spid="_x0000_s1026" style="position:absolute;left:0;text-align:left;margin-left:-46.7pt;margin-top:-14.2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Lo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335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147FA" w:rsidP="00D147FA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147F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হয়ো</w:t>
                      </w:r>
                      <w:r w:rsidR="004C6F5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 </w:t>
                      </w:r>
                      <w:r w:rsidRPr="00D147F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</w:t>
                      </w:r>
                      <w:r w:rsidRPr="00D147F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147F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তুমি</w:t>
                      </w:r>
                      <w:r w:rsidRPr="00D147F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147F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রমযানের</w:t>
                      </w:r>
                      <w:r w:rsidRPr="00D147F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7705E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‘</w:t>
                      </w:r>
                      <w:r w:rsidRPr="00D147F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আবেদ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0766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4765014" wp14:editId="39EAD80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4BE7F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2A72E5" wp14:editId="3E86B626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2A72E5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106AC7E" wp14:editId="08142BB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960BFD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EB12D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FA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E3D49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978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5185"/>
    <w:rsid w:val="00447B55"/>
    <w:rsid w:val="00451428"/>
    <w:rsid w:val="004554F2"/>
    <w:rsid w:val="00477478"/>
    <w:rsid w:val="00491B19"/>
    <w:rsid w:val="004C1156"/>
    <w:rsid w:val="004C6F59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E1A4F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04F1C"/>
    <w:rsid w:val="00717FAE"/>
    <w:rsid w:val="007705EF"/>
    <w:rsid w:val="00770B0C"/>
    <w:rsid w:val="0077162A"/>
    <w:rsid w:val="00795BD3"/>
    <w:rsid w:val="007C1387"/>
    <w:rsid w:val="007E5889"/>
    <w:rsid w:val="007E5BA3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1250"/>
    <w:rsid w:val="00A03054"/>
    <w:rsid w:val="00A052E1"/>
    <w:rsid w:val="00A32249"/>
    <w:rsid w:val="00A61E5C"/>
    <w:rsid w:val="00A65935"/>
    <w:rsid w:val="00A67317"/>
    <w:rsid w:val="00AD2A33"/>
    <w:rsid w:val="00AE4709"/>
    <w:rsid w:val="00B0766F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082F"/>
    <w:rsid w:val="00CD4735"/>
    <w:rsid w:val="00D12355"/>
    <w:rsid w:val="00D147FA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5C2944-219A-4B9E-BB94-2373308B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7E9F2-221E-40CA-AFDB-C920FB4BA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240</TotalTime>
  <Pages>4</Pages>
  <Words>762</Words>
  <Characters>3814</Characters>
  <Application>Microsoft Office Word</Application>
  <DocSecurity>0</DocSecurity>
  <Lines>82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হয়ো না তুমি রমযানের ‘আবেদ</vt:lpstr>
      <vt:lpstr/>
    </vt:vector>
  </TitlesOfParts>
  <Manager/>
  <Company>islamhouse.com</Company>
  <LinksUpToDate>false</LinksUpToDate>
  <CharactersWithSpaces>4541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হয়ো না তুমি রমযানের ‘আবেদ</dc:title>
  <dc:subject>হয়ো না তুমি রমযানের ‘আবেদ</dc:subject>
  <dc:creator>মুহাম্মাদ আল-হামুদ আন-নজদী_x000d_</dc:creator>
  <cp:keywords>হয়ো না তুমি রমযানের ‘আবেদ</cp:keywords>
  <dc:description>হয়ো না তুমি রমযানের ‘আবেদ</dc:description>
  <cp:lastModifiedBy>elhashemy</cp:lastModifiedBy>
  <cp:revision>8</cp:revision>
  <cp:lastPrinted>2015-03-07T18:24:00Z</cp:lastPrinted>
  <dcterms:created xsi:type="dcterms:W3CDTF">2015-03-30T15:22:00Z</dcterms:created>
  <dcterms:modified xsi:type="dcterms:W3CDTF">2015-08-02T11:17:00Z</dcterms:modified>
  <cp:category/>
</cp:coreProperties>
</file>