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F42897" w:rsidP="00F4289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F428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পুরুষের</w:t>
      </w:r>
      <w:r w:rsidRPr="00F4289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428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মাঝে</w:t>
      </w:r>
      <w:r w:rsidRPr="00F4289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428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কর্মরত</w:t>
      </w:r>
      <w:r w:rsidRPr="00F4289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428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নারীর</w:t>
      </w:r>
      <w:r w:rsidRPr="00F4289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428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প্রতি</w:t>
      </w:r>
      <w:r w:rsidRPr="00F4289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4289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আহ্বান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F42897" w:rsidP="00F4289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F428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نداء</w:t>
      </w:r>
      <w:r w:rsidRPr="00F428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428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إلى</w:t>
      </w:r>
      <w:r w:rsidRPr="00F428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428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فتاة</w:t>
      </w:r>
      <w:r w:rsidRPr="00F428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428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تعمل</w:t>
      </w:r>
      <w:r w:rsidRPr="00F428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428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بين</w:t>
      </w:r>
      <w:r w:rsidRPr="00F4289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4289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الرجال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4953B4" w:rsidP="004953B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4953B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সানাউল্লাহ</w:t>
      </w:r>
      <w:r w:rsidRPr="004953B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953B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নজির</w:t>
      </w:r>
      <w:r w:rsidRPr="004953B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953B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আহমদ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953B4" w:rsidP="004953B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953B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ثناء</w:t>
      </w:r>
      <w:r w:rsidRPr="004953B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953B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4953B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953B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نذير</w:t>
      </w:r>
      <w:r w:rsidRPr="004953B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953B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أحمد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8378B2" w:rsidRDefault="00E942BB" w:rsidP="00AE759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5A415CAB" wp14:editId="188CE211">
            <wp:simplePos x="0" y="0"/>
            <wp:positionH relativeFrom="margin">
              <wp:posOffset>765949</wp:posOffset>
            </wp:positionH>
            <wp:positionV relativeFrom="paragraph">
              <wp:posOffset>91440</wp:posOffset>
            </wp:positionV>
            <wp:extent cx="4293220" cy="47270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20" cy="47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594" w:rsidRPr="00AE75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পুরুষের</w:t>
      </w:r>
      <w:r w:rsidR="00AE7594" w:rsidRPr="00AE75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E7594" w:rsidRPr="00AE75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মাঝে</w:t>
      </w:r>
      <w:r w:rsidR="00AE7594" w:rsidRPr="00AE75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E7594" w:rsidRPr="00AE75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কর্মরত</w:t>
      </w:r>
      <w:r w:rsidR="00AE7594" w:rsidRPr="00AE75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E7594" w:rsidRPr="00AE75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নারীর</w:t>
      </w:r>
      <w:r w:rsidR="00AE7594" w:rsidRPr="00AE75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E7594" w:rsidRPr="00AE75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প্রতি</w:t>
      </w:r>
      <w:r w:rsidR="00AE7594" w:rsidRPr="00AE75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E7594" w:rsidRPr="00AE75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আহ্বান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42897" w:rsidRPr="00AE7594" w:rsidRDefault="00F42897" w:rsidP="00AE7594">
      <w:pPr>
        <w:autoSpaceDE w:val="0"/>
        <w:autoSpaceDN w:val="0"/>
        <w:bidi w:val="0"/>
        <w:adjustRightInd w:val="0"/>
        <w:rPr>
          <w:rFonts w:ascii="SolaimanLipi" w:cs="Kalpurush"/>
          <w:b/>
          <w:bCs/>
          <w:color w:val="800000"/>
          <w:sz w:val="24"/>
          <w:szCs w:val="24"/>
        </w:rPr>
      </w:pPr>
      <w:r w:rsidRPr="00AE7594">
        <w:rPr>
          <w:rFonts w:ascii="SolaimanLipi" w:cs="Kalpurush"/>
          <w:b/>
          <w:bCs/>
          <w:color w:val="800000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b/>
          <w:bCs/>
          <w:color w:val="800000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b/>
          <w:bCs/>
          <w:color w:val="800000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b/>
          <w:bCs/>
          <w:color w:val="800000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b/>
          <w:bCs/>
          <w:color w:val="800000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b/>
          <w:bCs/>
          <w:color w:val="800000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b/>
          <w:bCs/>
          <w:color w:val="800000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b/>
          <w:bCs/>
          <w:color w:val="800000"/>
          <w:sz w:val="24"/>
          <w:szCs w:val="24"/>
          <w:cs/>
          <w:lang w:bidi="bn-IN"/>
        </w:rPr>
        <w:t xml:space="preserve"> সঙ্গে </w:t>
      </w:r>
      <w:r w:rsidRPr="00AE7594">
        <w:rPr>
          <w:rFonts w:ascii="SolaimanLipi" w:cs="Kalpurush"/>
          <w:b/>
          <w:bCs/>
          <w:color w:val="800000"/>
          <w:sz w:val="24"/>
          <w:szCs w:val="24"/>
          <w:cs/>
          <w:lang w:bidi="bn-IN"/>
        </w:rPr>
        <w:t>কাজ</w:t>
      </w:r>
      <w:r w:rsidRPr="00AE7594">
        <w:rPr>
          <w:rFonts w:ascii="AponaLohit" w:cs="Kalpurush"/>
          <w:b/>
          <w:bCs/>
          <w:color w:val="800000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b/>
          <w:bCs/>
          <w:color w:val="800000"/>
          <w:sz w:val="24"/>
          <w:szCs w:val="24"/>
          <w:cs/>
          <w:lang w:bidi="bn-IN"/>
        </w:rPr>
        <w:t>করছ</w:t>
      </w:r>
      <w:r w:rsidRPr="00AE7594">
        <w:rPr>
          <w:rFonts w:ascii="AponaLohit" w:cs="Kalpurush"/>
          <w:b/>
          <w:bCs/>
          <w:color w:val="800000"/>
          <w:sz w:val="24"/>
          <w:szCs w:val="24"/>
        </w:rPr>
        <w:t>?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মর্মাহত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ব্যথিত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দুঃখিত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শুধু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শুধু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কল্যাণের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কথা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চিন্তা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কাজ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আবার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মাঝে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দীনদারি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খতম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দিবে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চরিত্রের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ওপর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কলঙ্কের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ছাপ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এঁটে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মায়াকান্না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কথাগুলো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ছিট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ফেল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বাড়াবাড়ি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করছি</w:t>
      </w:r>
      <w:r w:rsidRPr="00AE7594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বরং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প্রমাণ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রয়েছে।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যুক্তিসংগত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রেখো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ইসলামের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সম্পর্ক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ছাড়া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 আর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সম্পর্কই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এবং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ইহজাগতিক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স্বার্থও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সংশ্লিষ্ট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;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বরং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দ্বারা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 xml:space="preserve">সময় ও 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শ্রম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ব্যয় হচ্ছে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মেধার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ক্ষয়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হচ্ছে।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আশা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কথাগুলোর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মূল্য তুমি দিবে।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বলছি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বারবার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চিন্তা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অবশ্যই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একান্ত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হিতাকাঙ্ক্ষী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জ্ঞান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করবে।</w:t>
      </w:r>
    </w:p>
    <w:p w:rsidR="00F42897" w:rsidRPr="00AE7594" w:rsidRDefault="00F42897" w:rsidP="004127D0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জেনে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র</w:t>
      </w:r>
      <w:r w:rsidR="005578E8">
        <w:rPr>
          <w:rFonts w:ascii="AponaLohit" w:cs="Kalpurush" w:hint="cs"/>
          <w:sz w:val="24"/>
          <w:szCs w:val="24"/>
          <w:cs/>
          <w:lang w:bidi="bn-BD"/>
        </w:rPr>
        <w:t>া</w:t>
      </w:r>
      <w:r w:rsidRPr="00AE7594">
        <w:rPr>
          <w:rFonts w:ascii="AponaLohit" w:cs="Kalpurush"/>
          <w:sz w:val="24"/>
          <w:szCs w:val="24"/>
          <w:cs/>
          <w:lang w:bidi="bn-IN"/>
        </w:rPr>
        <w:t>খো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সঙ্কুচিত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নির্যাতিত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মাহরাম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সাধারণত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প্রবৃত্তি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কামভাব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নিয়েই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তাকায়।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বিপরীত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মিথ্যুক।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তা</w:t>
      </w:r>
      <w:r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‘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মধ্যে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মোহের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করেছেন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মধ্যে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দিয়েছেন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গভীর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আগ্রহ।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অধিকন্তু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মধ্যে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রয়েছে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দুর্বলতা ও কোমলতা।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ফলে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শয়তান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স্নায়ুতন্ত্র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অনুভূতিগুলোকে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প্ররোচিত করার মোক্ষম সময় মনে করে। সাধারণত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ক্ষেত্রে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নারীরাই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ক্ষতিগ্রস্ত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/>
          <w:sz w:val="24"/>
          <w:szCs w:val="24"/>
          <w:cs/>
          <w:lang w:bidi="bn-IN"/>
        </w:rPr>
        <w:t>বেশ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সৃষ্টিগতভাবে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ভিন্ন।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ফলে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ধরনের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ক্ষতির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সম্মুখীন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ধরনের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ক্ষতির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সম্মুখীন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যেমন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অনেক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গর্ভ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সঞ্চার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কখনো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গর্ভপাত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গিয়ে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মৃত্যু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মুখে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পতিত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 নারী।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BC667C">
        <w:rPr>
          <w:rFonts w:ascii="SolaimanLipi" w:cs="Kalpurush"/>
          <w:sz w:val="24"/>
          <w:szCs w:val="24"/>
          <w:cs/>
          <w:lang w:bidi="bn-IN"/>
        </w:rPr>
        <w:t>শর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‘আ</w:t>
      </w:r>
      <w:r w:rsidRPr="00AE7594">
        <w:rPr>
          <w:rFonts w:ascii="SolaimanLipi" w:cs="Kalpurush"/>
          <w:sz w:val="24"/>
          <w:szCs w:val="24"/>
          <w:cs/>
          <w:lang w:bidi="bn-IN"/>
        </w:rPr>
        <w:t>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নিষিদ্ধ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করেছে। আমি এখানে নারী-পুরুষ</w:t>
      </w:r>
      <w:r w:rsidR="00BC667C">
        <w:rPr>
          <w:rFonts w:ascii="SolaimanLipi" w:cs="Kalpurush"/>
          <w:sz w:val="24"/>
          <w:szCs w:val="24"/>
          <w:cs/>
          <w:lang w:bidi="bn-IN"/>
        </w:rPr>
        <w:t xml:space="preserve"> সহাবস্থান নিষিদ্ধ করার কিছু দল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SolaimanLipi" w:cs="Kalpurush"/>
          <w:sz w:val="24"/>
          <w:szCs w:val="24"/>
          <w:cs/>
          <w:lang w:bidi="bn-IN"/>
        </w:rPr>
        <w:t>ল উল্লেখ করছি। 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তা</w:t>
      </w:r>
      <w:r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‘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বলেন</w:t>
      </w:r>
      <w:r w:rsidRPr="00AE7594">
        <w:rPr>
          <w:rFonts w:ascii="Kalpurush" w:hAnsi="Kalpurush" w:cs="Kalpurush"/>
          <w:sz w:val="24"/>
          <w:szCs w:val="24"/>
        </w:rPr>
        <w:t>,</w:t>
      </w:r>
    </w:p>
    <w:p w:rsidR="00F42897" w:rsidRPr="00AE7594" w:rsidRDefault="00AE7594" w:rsidP="00AE7594">
      <w:pPr>
        <w:autoSpaceDE w:val="0"/>
        <w:autoSpaceDN w:val="0"/>
        <w:adjustRightInd w:val="0"/>
        <w:spacing w:after="0"/>
        <w:jc w:val="both"/>
        <w:rPr>
          <w:rFonts w:ascii="Times New Roman" w:cs="Vrinda"/>
          <w:sz w:val="24"/>
          <w:szCs w:val="30"/>
          <w:highlight w:val="white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يَغُضُّواْ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أَبۡصَٰرِهِمۡ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وَيَحۡفَظُواْ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فُرُوجَهُمۡۚ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42897" w:rsidRPr="00AE7594" w:rsidRDefault="00BC667C" w:rsidP="00BC667C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>
        <w:rPr>
          <w:rFonts w:ascii="SolaimanLipi" w:cs="Kalpurush" w:hint="cs"/>
          <w:sz w:val="24"/>
          <w:szCs w:val="24"/>
          <w:highlight w:val="white"/>
          <w:cs/>
          <w:lang w:bidi="bn-BD"/>
        </w:rPr>
        <w:t xml:space="preserve">“(হে নবী আপনি)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মুমিন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পুরুষদেরকে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বল</w:t>
      </w:r>
      <w:r>
        <w:rPr>
          <w:rFonts w:ascii="SolaimanLipi" w:cs="Kalpurush" w:hint="cs"/>
          <w:sz w:val="24"/>
          <w:szCs w:val="24"/>
          <w:cs/>
          <w:lang w:bidi="bn-BD"/>
        </w:rPr>
        <w:t>ে দিন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>
        <w:rPr>
          <w:rFonts w:ascii="AponaLohit" w:cs="Kalpurush" w:hint="cs"/>
          <w:sz w:val="24"/>
          <w:szCs w:val="24"/>
          <w:cs/>
          <w:lang w:bidi="bn-BD"/>
        </w:rPr>
        <w:t xml:space="preserve">যেন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সংযত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রাখ</w:t>
      </w:r>
      <w:r>
        <w:rPr>
          <w:rFonts w:ascii="SolaimanLipi" w:cs="Kalpurush" w:hint="cs"/>
          <w:sz w:val="24"/>
          <w:szCs w:val="24"/>
          <w:cs/>
          <w:lang w:bidi="bn-BD"/>
        </w:rPr>
        <w:t>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লজ্জাস্থানের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>
        <w:rPr>
          <w:rFonts w:ascii="SolaimanLipi" w:cs="Kalpurush"/>
          <w:sz w:val="24"/>
          <w:szCs w:val="24"/>
          <w:cs/>
          <w:lang w:bidi="bn-IN"/>
        </w:rPr>
        <w:t>হ</w:t>
      </w:r>
      <w:r>
        <w:rPr>
          <w:rFonts w:ascii="SolaimanLipi" w:cs="Kalpurush" w:hint="cs"/>
          <w:sz w:val="24"/>
          <w:szCs w:val="24"/>
          <w:cs/>
          <w:lang w:bidi="bn-BD"/>
        </w:rPr>
        <w:t>ি</w:t>
      </w:r>
      <w:r>
        <w:rPr>
          <w:rFonts w:ascii="SolaimanLipi" w:cs="Kalpurush"/>
          <w:sz w:val="24"/>
          <w:szCs w:val="24"/>
          <w:cs/>
          <w:lang w:bidi="bn-IN"/>
        </w:rPr>
        <w:t>ফা</w:t>
      </w:r>
      <w:r>
        <w:rPr>
          <w:rFonts w:ascii="SolaimanLipi" w:cs="Kalpurush" w:hint="cs"/>
          <w:sz w:val="24"/>
          <w:szCs w:val="24"/>
          <w:cs/>
          <w:lang w:bidi="bn-BD"/>
        </w:rPr>
        <w:t>য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</w:t>
      </w:r>
      <w:r>
        <w:rPr>
          <w:rFonts w:ascii="SolaimanLipi" w:cs="Kalpurush" w:hint="cs"/>
          <w:sz w:val="24"/>
          <w:szCs w:val="24"/>
          <w:cs/>
          <w:lang w:bidi="bn-BD"/>
        </w:rPr>
        <w:t>ে</w:t>
      </w:r>
      <w:r w:rsidR="00F42897" w:rsidRPr="005578E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F42897" w:rsidRPr="00AE7594">
        <w:rPr>
          <w:rFonts w:ascii="SolaimanLipi" w:cs="Kalpurush" w:hint="cs"/>
          <w:sz w:val="24"/>
          <w:szCs w:val="24"/>
          <w:cs/>
          <w:lang w:bidi="bn-BD"/>
        </w:rPr>
        <w:t>”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AponaLohit" w:cs="Kalpurush" w:hint="cs"/>
          <w:sz w:val="24"/>
          <w:szCs w:val="24"/>
          <w:cs/>
          <w:lang w:bidi="bn-BD"/>
        </w:rPr>
        <w:t>[সূরা আন-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নুর</w:t>
      </w:r>
      <w:r>
        <w:rPr>
          <w:rFonts w:ascii="SolaimanLipi" w:cs="Kalpurush" w:hint="cs"/>
          <w:sz w:val="24"/>
          <w:szCs w:val="24"/>
          <w:cs/>
          <w:lang w:bidi="bn-BD"/>
        </w:rPr>
        <w:t>, আয়াত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: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৩০</w:t>
      </w:r>
      <w:r w:rsidR="00F42897" w:rsidRPr="00AE7594">
        <w:rPr>
          <w:rFonts w:ascii="AponaLohit" w:cs="Kalpurush" w:hint="cs"/>
          <w:sz w:val="24"/>
          <w:szCs w:val="24"/>
          <w:cs/>
          <w:lang w:bidi="bn-BD"/>
        </w:rPr>
        <w:t>]</w:t>
      </w:r>
    </w:p>
    <w:p w:rsidR="00F42897" w:rsidRPr="00AE7594" w:rsidRDefault="00F42897" w:rsidP="00BC667C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আয়াতে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তা</w:t>
      </w:r>
      <w:r w:rsidR="00BC667C">
        <w:rPr>
          <w:rFonts w:ascii="SolaimanLipi" w:cs="Kalpurush" w:hint="cs"/>
          <w:sz w:val="24"/>
          <w:szCs w:val="24"/>
          <w:highlight w:val="white"/>
          <w:cs/>
          <w:lang w:bidi="bn-BD"/>
        </w:rPr>
        <w:t>‘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অবনত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রাখার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নির্দেশ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দিয়েছেন।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যেহেতু নারী-পুরুষ পাশাপাশি কর্মরত থাকলে দৃষ্টি অবনত রাখা সম্ভব নয়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="00BC667C">
        <w:rPr>
          <w:rFonts w:ascii="AponaLohit" w:cs="Kalpurush"/>
          <w:sz w:val="24"/>
          <w:szCs w:val="24"/>
          <w:cs/>
          <w:lang w:bidi="bn-IN"/>
        </w:rPr>
        <w:t>তাই শর</w:t>
      </w:r>
      <w:r w:rsidR="00BC667C">
        <w:rPr>
          <w:rFonts w:ascii="AponaLohit" w:cs="Kalpurush" w:hint="cs"/>
          <w:sz w:val="24"/>
          <w:szCs w:val="24"/>
          <w:cs/>
          <w:lang w:bidi="bn-BD"/>
        </w:rPr>
        <w:t>ী‘আ</w:t>
      </w:r>
      <w:r w:rsidRPr="00AE7594">
        <w:rPr>
          <w:rFonts w:ascii="AponaLohit" w:cs="Kalpurush"/>
          <w:sz w:val="24"/>
          <w:szCs w:val="24"/>
          <w:cs/>
          <w:lang w:bidi="bn-IN"/>
        </w:rPr>
        <w:t>ত তাদের সহাবস্থান নিষিদ্ধ করেছে।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পুরোটাই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সতর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পর্দার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বস্তু।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দে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ও</w:t>
      </w:r>
      <w:r w:rsidRPr="00AE7594">
        <w:rPr>
          <w:rFonts w:ascii="SolaimanLipi" w:cs="Kalpurush"/>
          <w:sz w:val="24"/>
          <w:szCs w:val="24"/>
          <w:cs/>
          <w:lang w:bidi="bn-IN"/>
        </w:rPr>
        <w:t>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হারাম।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রাসূল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ুল্লাহ্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বলেন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আলী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বারবার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নজর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প্রথম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নজর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</w:t>
      </w:r>
      <w:r w:rsidRPr="00AE7594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BC667C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E7594">
        <w:rPr>
          <w:rFonts w:ascii="SolaimanLipi" w:cs="Kalpurush"/>
          <w:sz w:val="24"/>
          <w:szCs w:val="24"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কিন্তু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দ্বিতীয়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নজর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(</w:t>
      </w:r>
      <w:r w:rsidR="00BC667C">
        <w:rPr>
          <w:rFonts w:ascii="SolaimanLipi" w:cs="Kalpurush"/>
          <w:sz w:val="24"/>
          <w:szCs w:val="24"/>
          <w:highlight w:val="white"/>
          <w:cs/>
          <w:lang w:bidi="bn-IN"/>
        </w:rPr>
        <w:t>তিরমি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যী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)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অর্থাৎ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হঠাৎ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প্রথম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পড়ে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গুনা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নেই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;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কিন্তু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দ্বিতীয়বার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স্বেচ্ছায়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দে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ও</w:t>
      </w:r>
      <w:r w:rsidRPr="00AE7594">
        <w:rPr>
          <w:rFonts w:ascii="SolaimanLipi" w:cs="Kalpurush"/>
          <w:sz w:val="24"/>
          <w:szCs w:val="24"/>
          <w:cs/>
          <w:lang w:bidi="bn-IN"/>
        </w:rPr>
        <w:t>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গুনা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অপরাধ।</w:t>
      </w:r>
    </w:p>
    <w:p w:rsidR="00F42897" w:rsidRPr="00AE7594" w:rsidRDefault="00BC667C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>
        <w:rPr>
          <w:rFonts w:ascii="SolaimanLipi" w:cs="Kalpurush"/>
          <w:sz w:val="24"/>
          <w:szCs w:val="24"/>
          <w:highlight w:val="white"/>
          <w:cs/>
          <w:lang w:bidi="bn-IN"/>
        </w:rPr>
        <w:t>হাদ</w:t>
      </w:r>
      <w:r>
        <w:rPr>
          <w:rFonts w:ascii="SolaimanLipi" w:cs="Kalpurush" w:hint="cs"/>
          <w:sz w:val="24"/>
          <w:szCs w:val="24"/>
          <w:highlight w:val="white"/>
          <w:cs/>
          <w:lang w:bidi="bn-BD"/>
        </w:rPr>
        <w:t>ী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এসেছে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চোখের</w:t>
      </w:r>
      <w:r w:rsidR="004127D0">
        <w:rPr>
          <w:rFonts w:ascii="AponaLohit" w:cs="Kalpurush"/>
          <w:sz w:val="24"/>
          <w:szCs w:val="24"/>
          <w:cs/>
          <w:lang w:bidi="bn-IN"/>
        </w:rPr>
        <w:t xml:space="preserve"> যিনা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দে</w:t>
      </w:r>
      <w:r w:rsidR="00F42897" w:rsidRPr="00AE7594">
        <w:rPr>
          <w:rFonts w:ascii="SolaimanLipi" w:cs="Kalpurush" w:hint="cs"/>
          <w:sz w:val="24"/>
          <w:szCs w:val="24"/>
          <w:cs/>
          <w:lang w:bidi="bn-BD"/>
        </w:rPr>
        <w:t>ও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য়া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কানের</w:t>
      </w:r>
      <w:r w:rsidR="004127D0">
        <w:rPr>
          <w:rFonts w:ascii="AponaLohit" w:cs="Kalpurush"/>
          <w:sz w:val="24"/>
          <w:szCs w:val="24"/>
          <w:cs/>
          <w:lang w:bidi="bn-IN"/>
        </w:rPr>
        <w:t xml:space="preserve"> যিনা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শ্রবণ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করা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মুখের</w:t>
      </w:r>
      <w:r w:rsidR="004127D0">
        <w:rPr>
          <w:rFonts w:ascii="AponaLohit" w:cs="Kalpurush"/>
          <w:sz w:val="24"/>
          <w:szCs w:val="24"/>
          <w:cs/>
          <w:lang w:bidi="bn-IN"/>
        </w:rPr>
        <w:t xml:space="preserve"> যিনা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কথা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বলা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হাতের</w:t>
      </w:r>
      <w:r w:rsidR="004127D0">
        <w:rPr>
          <w:rFonts w:ascii="AponaLohit" w:cs="Kalpurush"/>
          <w:sz w:val="24"/>
          <w:szCs w:val="24"/>
          <w:cs/>
          <w:lang w:bidi="bn-IN"/>
        </w:rPr>
        <w:t xml:space="preserve"> যিনা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স্পর্শ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করা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পায়ের</w:t>
      </w:r>
      <w:r w:rsidR="004127D0">
        <w:rPr>
          <w:rFonts w:ascii="AponaLohit" w:cs="Kalpurush"/>
          <w:sz w:val="24"/>
          <w:szCs w:val="24"/>
          <w:cs/>
          <w:lang w:bidi="bn-IN"/>
        </w:rPr>
        <w:t xml:space="preserve"> যিনা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পথ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চলা।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(</w:t>
      </w:r>
      <w:r>
        <w:rPr>
          <w:rFonts w:ascii="AponaLohit" w:cs="Kalpurush" w:hint="cs"/>
          <w:sz w:val="24"/>
          <w:szCs w:val="24"/>
          <w:cs/>
          <w:lang w:bidi="bn-BD"/>
        </w:rPr>
        <w:t xml:space="preserve">সহীহ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মুসলিম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>)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lastRenderedPageBreak/>
        <w:t>চোখের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BC667C">
        <w:rPr>
          <w:rFonts w:ascii="SolaimanLipi" w:cs="Kalpurush"/>
          <w:sz w:val="24"/>
          <w:szCs w:val="24"/>
          <w:highlight w:val="white"/>
          <w:cs/>
          <w:lang w:bidi="bn-IN"/>
        </w:rPr>
        <w:t>য</w:t>
      </w:r>
      <w:r w:rsidR="00BC667C">
        <w:rPr>
          <w:rFonts w:ascii="SolaimanLipi" w:cs="Kalpurush" w:hint="cs"/>
          <w:sz w:val="24"/>
          <w:szCs w:val="24"/>
          <w:highlight w:val="white"/>
          <w:cs/>
          <w:lang w:bidi="bn-BD"/>
        </w:rPr>
        <w:t>ি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দৃষ্টি। 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মাধ্যমে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ব্যক্তি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সৌন্দর্য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রূপ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উপভোগ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পরবর্তীতে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তার সঙ্গে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অন্তরের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ঘনিষ্ঠতা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এ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পথ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ধরেই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শুরু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অশ্লীলতা।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সন্দেহ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BC667C">
        <w:rPr>
          <w:rFonts w:ascii="SolaimanLipi" w:cs="Kalpurush"/>
          <w:sz w:val="24"/>
          <w:szCs w:val="24"/>
          <w:cs/>
          <w:lang w:bidi="bn-IN"/>
        </w:rPr>
        <w:t>হ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ি</w:t>
      </w:r>
      <w:r w:rsidRPr="00AE7594">
        <w:rPr>
          <w:rFonts w:ascii="SolaimanLipi" w:cs="Kalpurush"/>
          <w:sz w:val="24"/>
          <w:szCs w:val="24"/>
          <w:cs/>
          <w:lang w:bidi="bn-IN"/>
        </w:rPr>
        <w:t>ফা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য</w:t>
      </w:r>
      <w:r w:rsidRPr="00AE7594">
        <w:rPr>
          <w:rFonts w:ascii="SolaimanLipi" w:cs="Kalpurush"/>
          <w:sz w:val="24"/>
          <w:szCs w:val="24"/>
          <w:cs/>
          <w:lang w:bidi="bn-IN"/>
        </w:rPr>
        <w:t>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ক্রমেই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সম্ভব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নয়।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রাসূল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ুল্লাহ্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সাল্লাল্লাহু আলাইহি ওয়াসাল্লাম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বলেছেন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মৃত্যুর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চেয়ে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ক্ষতিকর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ফিতনা</w:t>
      </w:r>
      <w:r w:rsidRPr="005578E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(</w:t>
      </w:r>
      <w:r w:rsidR="00BC667C">
        <w:rPr>
          <w:rFonts w:ascii="AponaLohit" w:cs="Kalpurush" w:hint="cs"/>
          <w:sz w:val="24"/>
          <w:szCs w:val="24"/>
          <w:cs/>
          <w:lang w:bidi="bn-BD"/>
        </w:rPr>
        <w:t xml:space="preserve">সহীহ </w:t>
      </w:r>
      <w:r w:rsidR="004953B4">
        <w:rPr>
          <w:rFonts w:ascii="SolaimanLipi" w:cs="Kalpurush"/>
          <w:sz w:val="24"/>
          <w:szCs w:val="24"/>
          <w:highlight w:val="white"/>
          <w:cs/>
          <w:lang w:bidi="bn-IN"/>
        </w:rPr>
        <w:t>বুখার</w:t>
      </w:r>
      <w:r w:rsidR="004953B4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)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হিসেবে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উভয়ের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একত্রে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কর্মরত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অবস্থাতেই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নিরাপদ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F42897" w:rsidRPr="00AE7594" w:rsidRDefault="00F42897" w:rsidP="00BC667C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cs/>
          <w:lang w:bidi="bn-BD"/>
        </w:rPr>
      </w:pP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রাসুল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ুল্লাহ্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Kalpurush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মসজিদ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র্মাণ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আলাদা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দরজা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তৈরি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তিনি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বলেন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দরজাটি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রেখে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পারি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? (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 xml:space="preserve">সুনান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আবু</w:t>
      </w:r>
      <w:r w:rsidR="00BC667C">
        <w:rPr>
          <w:rFonts w:ascii="SolaimanLipi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দাউদ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) </w:t>
      </w:r>
    </w:p>
    <w:p w:rsidR="00F42897" w:rsidRPr="00AE7594" w:rsidRDefault="00BC667C" w:rsidP="00BC667C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>
        <w:rPr>
          <w:rFonts w:ascii="SolaimanLipi" w:cs="Kalpurush" w:hint="cs"/>
          <w:sz w:val="24"/>
          <w:szCs w:val="24"/>
          <w:cs/>
          <w:lang w:bidi="bn-BD"/>
        </w:rPr>
        <w:t>উ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ম</w:t>
      </w:r>
      <w:r>
        <w:rPr>
          <w:rFonts w:ascii="SolaimanLipi" w:cs="Kalpurush" w:hint="cs"/>
          <w:sz w:val="24"/>
          <w:szCs w:val="24"/>
          <w:cs/>
          <w:lang w:bidi="bn-BD"/>
        </w:rPr>
        <w:t>া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AponaLohit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AponaLohit" w:cs="Kalpurush" w:hint="cs"/>
          <w:sz w:val="24"/>
          <w:szCs w:val="24"/>
          <w:cs/>
          <w:lang w:bidi="bn-BD"/>
        </w:rPr>
        <w:t>‘</w:t>
      </w:r>
      <w:r w:rsidR="00830943" w:rsidRPr="00AE7594">
        <w:rPr>
          <w:rFonts w:ascii="AponaLohit" w:cs="Kalpurush"/>
          <w:sz w:val="24"/>
          <w:szCs w:val="24"/>
          <w:cs/>
          <w:lang w:bidi="bn-IN"/>
        </w:rPr>
        <w:t>আন</w:t>
      </w:r>
      <w:r w:rsidR="00830943" w:rsidRPr="00AE7594">
        <w:rPr>
          <w:rFonts w:ascii="AponaLohit" w:cs="Kalpurush" w:hint="cs"/>
          <w:sz w:val="24"/>
          <w:szCs w:val="24"/>
          <w:cs/>
          <w:lang w:bidi="bn-BD"/>
        </w:rPr>
        <w:t>হু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মসজিদে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নারীদের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দরজা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দিয়ে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পুরুষদের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প্রবেশ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করতে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নিষেধ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করতেন।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অতএব</w:t>
      </w:r>
      <w:r>
        <w:rPr>
          <w:rFonts w:ascii="SolaimanLipi" w:cs="Kalpurush" w:hint="cs"/>
          <w:sz w:val="24"/>
          <w:szCs w:val="24"/>
          <w:cs/>
          <w:lang w:bidi="bn-BD"/>
        </w:rPr>
        <w:t>,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যেখানে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শুধু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দরজাতেই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পুরুষ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একত্রিত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হওয়া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নিষেধ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সেখানে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একই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অফিসে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সহাবস্থান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কীভাবে বৈধ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?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রাসূল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ুল্লাহ্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AponaLohit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রাস্তার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পাশ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ধরে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হাঁটতে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নির্দেশ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দিয়েছেন।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রাস্তার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মাঝখান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হাঁটে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মিশ্রণ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ঘটে।</w:t>
      </w:r>
    </w:p>
    <w:p w:rsidR="00F42897" w:rsidRPr="00AE7594" w:rsidRDefault="00830943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রাসূল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ুল্লাহ্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সাল্লাল্লাহু আলাইহি ওয়াসাল্লাম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সালাতে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শেষে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সালাম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ফিরিয়ে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কেবলা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মুখি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হয়ে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বসে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থাকতেন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পুরুষরাও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বসে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থাকত।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যতক্ষণ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চলে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যেত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তাদের ঘরে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প্রবেশ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করত।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অতঃপর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তিনি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বের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হতেন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অন্যান্য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পুরুষরা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বের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হত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,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যাতে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নারীদের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প্রতি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পড়ে।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এসব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আয়াত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হাদিস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দ্বারা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প্রমাণিত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হারাম।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হারাম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চাকরি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ব্যাপারে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আলেমদের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দ্বিমত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নেই।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বসে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আদিষ্ট।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কেন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?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হচ্ছে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দৃষ্টির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শিকার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মিশ্রণ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ঘটে।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AponaLohit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সুবিদিত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নারী-পুরুষের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ইজ্জত ও সম্মানের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ওপর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আঘাত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পরিবার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ধ্বংস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যুবতীদের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ভবিষ্যৎ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নষ্ট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পর্নোছবির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ছড়াছড়ির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 একমাত্র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দায়ী</w:t>
      </w:r>
      <w:r w:rsidRPr="005578E8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SolaimanLipi" w:cs="Kalpurush"/>
          <w:sz w:val="24"/>
          <w:szCs w:val="24"/>
          <w:cs/>
          <w:lang w:bidi="bn-IN"/>
        </w:rPr>
        <w:t>ক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সমস্যার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পারে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ভাল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জানতে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চাও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পাশ্চাত্য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দেশগুলোর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দেখ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SolaimanLipi" w:cs="Kalpurush"/>
          <w:sz w:val="24"/>
          <w:szCs w:val="24"/>
          <w:cs/>
          <w:lang w:bidi="bn-IN"/>
        </w:rPr>
        <w:t>ক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SolaimanLipi" w:cs="Kalpurush"/>
          <w:sz w:val="24"/>
          <w:szCs w:val="24"/>
          <w:cs/>
          <w:lang w:bidi="bn-IN"/>
        </w:rPr>
        <w:t>ক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সমস্যার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সম্মুখীন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হয়েছে</w:t>
      </w:r>
      <w:r w:rsidR="00830943" w:rsidRPr="00AE7594"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SolaimanLipi" w:cs="Kalpurush"/>
          <w:sz w:val="24"/>
          <w:szCs w:val="24"/>
          <w:cs/>
          <w:lang w:bidi="bn-IN"/>
        </w:rPr>
        <w:t>ক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চিন্তা</w:t>
      </w:r>
      <w:r w:rsidR="00830943" w:rsidRPr="00AE7594">
        <w:rPr>
          <w:rFonts w:ascii="AponaLohit" w:cs="Kalpurush" w:hint="cs"/>
          <w:sz w:val="24"/>
          <w:szCs w:val="24"/>
          <w:cs/>
          <w:lang w:bidi="bn-BD"/>
        </w:rPr>
        <w:t>?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শিক্ষাও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বন্ধ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চাচ্ছে।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আমেরিকা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অন্যান্য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দেশে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আলাদা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আলাদা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স্কুল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কলেজ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শিক্ষা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প্রতিষ্ঠান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তৈরি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হচ্ছে।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জেনে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রেখো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সহাবস্থানের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অশুভ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পরিণতি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ক্ষতির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/>
          <w:sz w:val="24"/>
          <w:szCs w:val="24"/>
          <w:cs/>
          <w:lang w:bidi="bn-IN"/>
        </w:rPr>
        <w:t>সম্মুখ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ী</w:t>
      </w:r>
      <w:r w:rsidRPr="00AE7594">
        <w:rPr>
          <w:rFonts w:ascii="SolaimanLipi" w:cs="Kalpurush"/>
          <w:sz w:val="24"/>
          <w:szCs w:val="24"/>
          <w:cs/>
          <w:lang w:bidi="bn-IN"/>
        </w:rPr>
        <w:t>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সিদ্ধান্ত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গ্রহণ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বাস্তবতা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শিক্ষা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="00830943" w:rsidRPr="00AE7594">
        <w:rPr>
          <w:rFonts w:ascii="AponaLohit" w:cs="Kalpurush" w:hint="cs"/>
          <w:sz w:val="24"/>
          <w:szCs w:val="24"/>
          <w:cs/>
          <w:lang w:bidi="bn-BD"/>
        </w:rPr>
        <w:t>?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অশুভ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বুদ্ধির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কথা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ভুল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আমরাও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</w:t>
      </w:r>
      <w:r w:rsidR="00830943" w:rsidRPr="00AE7594">
        <w:rPr>
          <w:rFonts w:ascii="AponaLohit" w:cs="Kalpurush" w:hint="cs"/>
          <w:sz w:val="24"/>
          <w:szCs w:val="24"/>
          <w:cs/>
          <w:lang w:bidi="bn-BD"/>
        </w:rPr>
        <w:t>?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অথচ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মুক্তির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পথ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খুঁজছে।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>!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চেয়ে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SolaimanLipi" w:cs="Kalpurush"/>
          <w:sz w:val="24"/>
          <w:szCs w:val="24"/>
          <w:cs/>
          <w:lang w:bidi="bn-IN"/>
        </w:rPr>
        <w:t>দা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মী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সম্মানের।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মেয়ে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স্ত্রী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মা।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lastRenderedPageBreak/>
        <w:t>আমরা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রক্ষা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চাই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BC667C">
        <w:rPr>
          <w:rFonts w:ascii="SolaimanLipi" w:cs="Kalpurush"/>
          <w:sz w:val="24"/>
          <w:szCs w:val="24"/>
          <w:cs/>
          <w:lang w:bidi="bn-IN"/>
        </w:rPr>
        <w:t>হ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ি</w:t>
      </w:r>
      <w:r w:rsidRPr="00AE7594">
        <w:rPr>
          <w:rFonts w:ascii="SolaimanLipi" w:cs="Kalpurush"/>
          <w:sz w:val="24"/>
          <w:szCs w:val="24"/>
          <w:cs/>
          <w:lang w:bidi="bn-IN"/>
        </w:rPr>
        <w:t>ফা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য</w:t>
      </w:r>
      <w:r w:rsidRPr="00AE7594">
        <w:rPr>
          <w:rFonts w:ascii="SolaimanLipi" w:cs="Kalpurush"/>
          <w:sz w:val="24"/>
          <w:szCs w:val="24"/>
          <w:cs/>
          <w:lang w:bidi="bn-IN"/>
        </w:rPr>
        <w:t>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চাই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উচি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ৎ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কাজে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সহযোগিতা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করা।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সমাজের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অর্ধেক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অন্যদের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দাও।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আমরা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আশা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করছি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এমন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ব্যক্তিত্ব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দিবে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জাতির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নেতৃত্ব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দিবে।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ঘর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ত্যাগ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ঘরের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কাজ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সন্তানের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লালন</w:t>
      </w:r>
      <w:r w:rsidR="00830943" w:rsidRPr="00AE7594">
        <w:rPr>
          <w:rFonts w:ascii="AponaLohit" w:cs="Kalpurush" w:hint="cs"/>
          <w:sz w:val="24"/>
          <w:szCs w:val="24"/>
          <w:cs/>
          <w:lang w:bidi="bn-BD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পালন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ছেড়ে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অসম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প্রতিযোগিতায়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নেমে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পড়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দ্বারা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সম্ভব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?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জেনে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রে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খো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ওপর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রহম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করুন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কল্যাণের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জন্যই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অবস্থান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নিদের্শ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দিয়েছেন।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তিনি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বলেন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</w:p>
    <w:p w:rsidR="00AE7594" w:rsidRDefault="00AE7594" w:rsidP="00AE7594">
      <w:pPr>
        <w:autoSpaceDE w:val="0"/>
        <w:autoSpaceDN w:val="0"/>
        <w:adjustRightInd w:val="0"/>
        <w:jc w:val="both"/>
        <w:rPr>
          <w:rFonts w:ascii="KFGQPC Uthman Taha Naskh" w:cs="Vrinda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وَقَرۡنَ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بُيُوتِكُنَّ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تَبَرَّجۡنَ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تَبَرُّجَ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ٱلۡجَٰهِلِيَّةِ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ٱلۡأُولَىٰۖ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42897" w:rsidRPr="00AE7594" w:rsidRDefault="00830943" w:rsidP="00AE7594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 w:hint="cs"/>
          <w:sz w:val="24"/>
          <w:szCs w:val="24"/>
          <w:cs/>
          <w:lang w:bidi="bn-BD"/>
        </w:rPr>
        <w:t>“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আর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তোমরা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নিজ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গৃহে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অবস্থান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করবে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প্রাক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জাহেলী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যুগের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মত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সৌন্দর্য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প্রদর্শন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করো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না।</w:t>
      </w:r>
      <w:r w:rsidRPr="00AE7594">
        <w:rPr>
          <w:rFonts w:ascii="SolaimanLipi" w:cs="Kalpurush" w:hint="cs"/>
          <w:sz w:val="24"/>
          <w:szCs w:val="24"/>
          <w:cs/>
          <w:lang w:bidi="bn-BD"/>
        </w:rPr>
        <w:t>”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AponaLohit" w:cs="Kalpurush" w:hint="cs"/>
          <w:sz w:val="24"/>
          <w:szCs w:val="24"/>
          <w:cs/>
          <w:lang w:bidi="bn-BD"/>
        </w:rPr>
        <w:t>[সূরা আল-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আহ</w:t>
      </w:r>
      <w:r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যা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, আয়াত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: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৩৩</w:t>
      </w:r>
      <w:r w:rsidRPr="00AE7594">
        <w:rPr>
          <w:rFonts w:ascii="AponaLohit" w:cs="Kalpurush" w:hint="cs"/>
          <w:sz w:val="24"/>
          <w:szCs w:val="24"/>
          <w:cs/>
          <w:lang w:bidi="bn-BD"/>
        </w:rPr>
        <w:t>]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ঘর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তখনই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লালায়িত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সত্যতা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যাচাই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পাশ্চাত্যে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নারীর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অবস্থার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একটু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দাও।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সর্বদা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নির্যাতনের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কথা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বলছে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সবখানে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অপহরণ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ধর্ষণের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শিকার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হচ্ছে।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সহ</w:t>
      </w:r>
      <w:r w:rsidR="00BC667C">
        <w:rPr>
          <w:rFonts w:ascii="AponaLohit" w:cs="Kalpurush" w:hint="cs"/>
          <w:sz w:val="24"/>
          <w:szCs w:val="24"/>
          <w:cs/>
          <w:lang w:bidi="bn-BD"/>
        </w:rPr>
        <w:t>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বস্থান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বাঁচার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চেষ্টার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পরও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সক্ষম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হচ্ছে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কর্ম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ত্যাগ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তাদেরকে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খেয়ে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মরতে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দুঃখে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রয়েছে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অবস্থা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খারাপ।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পক্ষান্তরে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ইসলাম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দ্বারা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ইজ্জত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করেছেন।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ইসলাম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পিতা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স্বামী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ভাই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সন্তান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উপহার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দিয়েছে</w:t>
      </w:r>
      <w:r w:rsidRPr="005578E8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ভরণপোষণ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ওপর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দায়িত্ব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ওয়াজিব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দিয়েছেন।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কখনো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পানাহার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বাসস্থানের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কর্মে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যোগ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বলে</w:t>
      </w:r>
      <w:r w:rsidR="00830943"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ইসলাম।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একটা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বড়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</w:t>
      </w:r>
      <w:r w:rsidR="00830943"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ি‘আ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মত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যা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কষ্ট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ছাড়াই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করেছেন।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কি চমৎকার!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রানীর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থাকবে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অন্যরা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জীবিকার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ব্যবস্থা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করবে। এটা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বড়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</w:t>
      </w:r>
      <w:r w:rsidR="00830943"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ি‘আ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?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খবরদার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দুনিয়ার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চাকচিক্য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বাইরে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হওয়া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কাজে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যোগদানের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শয়তানি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প্ররোচনায়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ধোঁকা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খাবে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আল্লাহর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নৈকট্য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অর্জন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চাও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অবস্থান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কর।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রাসূল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ুল্লাহ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830943" w:rsidRPr="00AE7594">
        <w:rPr>
          <w:rFonts w:ascii="AponaLohit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বলেন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="005578E8">
        <w:rPr>
          <w:rFonts w:ascii="AponaLohit" w:cs="Kalpurush" w:hint="cs"/>
          <w:sz w:val="24"/>
          <w:szCs w:val="24"/>
          <w:cs/>
          <w:lang w:bidi="bn-BD"/>
        </w:rPr>
        <w:t>‘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সতর।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শয়তান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চোখ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দেখে।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ঘরের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মধ্যে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অবস্থানকালেই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আল্লাহর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বেশি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নৈকট্যপ্রাপ্ত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থাকে।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’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(</w:t>
      </w:r>
      <w:r w:rsidR="00BC667C">
        <w:rPr>
          <w:rFonts w:ascii="SolaimanLipi" w:cs="Kalpurush"/>
          <w:sz w:val="24"/>
          <w:szCs w:val="24"/>
          <w:highlight w:val="white"/>
          <w:cs/>
          <w:lang w:bidi="bn-IN"/>
        </w:rPr>
        <w:t>তিরমি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যী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BC667C">
        <w:rPr>
          <w:rFonts w:ascii="SolaimanLipi" w:cs="Kalpurush"/>
          <w:sz w:val="24"/>
          <w:szCs w:val="24"/>
          <w:highlight w:val="white"/>
          <w:cs/>
          <w:lang w:bidi="bn-IN"/>
        </w:rPr>
        <w:t>ইবন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হিব্বান</w:t>
      </w:r>
      <w:r w:rsidRPr="00AE7594">
        <w:rPr>
          <w:rFonts w:ascii="AponaLohit" w:cs="Kalpurush"/>
          <w:sz w:val="24"/>
          <w:szCs w:val="24"/>
          <w:cs/>
          <w:lang w:bidi="bn-IN"/>
        </w:rPr>
        <w:t>)</w:t>
      </w:r>
    </w:p>
    <w:p w:rsidR="00F42897" w:rsidRPr="00AE7594" w:rsidRDefault="00F42897" w:rsidP="005578E8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বলছি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নিকট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সবচেয়ে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দামি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জিনিস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হচ্ছে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ঈ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পবিত্রতা</w:t>
      </w:r>
      <w:r w:rsidRPr="00AE7594">
        <w:rPr>
          <w:rFonts w:ascii="SolaimanLipi" w:cs="Mangal"/>
          <w:sz w:val="24"/>
          <w:szCs w:val="24"/>
          <w:cs/>
          <w:lang w:bidi="hi-IN"/>
        </w:rPr>
        <w:t>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অবস্থান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দুটো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সবচেয়ে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বেশী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ক্ষতিগ্রস্ত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দূরে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স্বামী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মাহরাম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ব্যতীত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মুখোমুখি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জেনে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রেখো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বসেই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 w:hint="cs"/>
          <w:sz w:val="24"/>
          <w:szCs w:val="24"/>
          <w:highlight w:val="white"/>
          <w:cs/>
          <w:lang w:bidi="bn-BD"/>
        </w:rPr>
        <w:t xml:space="preserve">পবিত্র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চরিত্র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অহমিকা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lastRenderedPageBreak/>
        <w:t>সম্পন্ন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লাভে ধন্য হবে।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ঘর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ছেড়ে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অবস্থান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পুরুষত্ব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সম্পন্ন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ব্যক্তিত্বর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অধিকারী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স্বামী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বঞ্চিত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F42897" w:rsidRPr="00AE7594" w:rsidRDefault="00F42897" w:rsidP="00830943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কথা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বলো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থাকলেও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নিজেকে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নিজে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4953B4">
        <w:rPr>
          <w:rFonts w:ascii="SolaimanLipi" w:cs="Kalpurush"/>
          <w:sz w:val="24"/>
          <w:szCs w:val="24"/>
          <w:cs/>
          <w:lang w:bidi="bn-IN"/>
        </w:rPr>
        <w:t>হ</w:t>
      </w:r>
      <w:r w:rsidR="004953B4">
        <w:rPr>
          <w:rFonts w:ascii="SolaimanLipi" w:cs="Kalpurush" w:hint="cs"/>
          <w:sz w:val="24"/>
          <w:szCs w:val="24"/>
          <w:cs/>
          <w:lang w:bidi="bn-BD"/>
        </w:rPr>
        <w:t>ি</w:t>
      </w:r>
      <w:r w:rsidRPr="00AE7594">
        <w:rPr>
          <w:rFonts w:ascii="SolaimanLipi" w:cs="Kalpurush"/>
          <w:sz w:val="24"/>
          <w:szCs w:val="24"/>
          <w:cs/>
          <w:lang w:bidi="bn-IN"/>
        </w:rPr>
        <w:t>ফা</w:t>
      </w:r>
      <w:r w:rsidR="00830943" w:rsidRPr="00AE7594">
        <w:rPr>
          <w:rFonts w:ascii="SolaimanLipi" w:cs="Kalpurush" w:hint="cs"/>
          <w:sz w:val="24"/>
          <w:szCs w:val="24"/>
          <w:cs/>
          <w:lang w:bidi="bn-BD"/>
        </w:rPr>
        <w:t>য</w:t>
      </w:r>
      <w:r w:rsidRPr="00AE7594">
        <w:rPr>
          <w:rFonts w:ascii="SolaimanLipi" w:cs="Kalpurush"/>
          <w:sz w:val="24"/>
          <w:szCs w:val="24"/>
          <w:cs/>
          <w:lang w:bidi="bn-IN"/>
        </w:rPr>
        <w:t>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সক্ষম।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F42897" w:rsidRPr="00AE7594" w:rsidRDefault="00F42897" w:rsidP="005578E8">
      <w:pPr>
        <w:autoSpaceDE w:val="0"/>
        <w:autoSpaceDN w:val="0"/>
        <w:bidi w:val="0"/>
        <w:adjustRightInd w:val="0"/>
        <w:jc w:val="both"/>
        <w:rPr>
          <w:rFonts w:ascii="AponaLohit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মনে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রেখো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তা</w:t>
      </w:r>
      <w:r w:rsidR="00830943"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‘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অবনত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রাখার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নির্দেশ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আলাদা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নিদেশ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খামাখা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দে</w:t>
      </w:r>
      <w:r w:rsidR="005578E8">
        <w:rPr>
          <w:rFonts w:ascii="SolaimanLipi" w:cs="Kalpurush" w:hint="cs"/>
          <w:sz w:val="24"/>
          <w:szCs w:val="24"/>
          <w:highlight w:val="white"/>
          <w:cs/>
          <w:lang w:bidi="bn-BD"/>
        </w:rPr>
        <w:t>ন</w:t>
      </w:r>
      <w:r w:rsidR="00BC667C">
        <w:rPr>
          <w:rFonts w:ascii="SolaimanLipi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</w:t>
      </w:r>
      <w:r w:rsidRPr="005578E8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তিনি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জানেন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মাঝে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যৌন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সম্পর্ক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স্পর্শকাতর।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তা</w:t>
      </w:r>
      <w:r w:rsidR="00AE7594"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‘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আলা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মুসল</w:t>
      </w:r>
      <w:r w:rsidR="005578E8">
        <w:rPr>
          <w:rFonts w:ascii="SolaimanLipi" w:cs="Kalpurush" w:hint="cs"/>
          <w:sz w:val="24"/>
          <w:szCs w:val="24"/>
          <w:highlight w:val="white"/>
          <w:cs/>
          <w:lang w:bidi="bn-BD"/>
        </w:rPr>
        <w:t>িম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BC667C">
        <w:rPr>
          <w:rFonts w:ascii="SolaimanLipi" w:cs="Kalpurush"/>
          <w:sz w:val="24"/>
          <w:szCs w:val="24"/>
          <w:highlight w:val="white"/>
          <w:cs/>
          <w:lang w:bidi="bn-IN"/>
        </w:rPr>
        <w:t>ফ</w:t>
      </w:r>
      <w:r w:rsidR="00BC667C">
        <w:rPr>
          <w:rFonts w:ascii="SolaimanLipi" w:cs="Kalpurush" w:hint="cs"/>
          <w:sz w:val="24"/>
          <w:szCs w:val="24"/>
          <w:highlight w:val="white"/>
          <w:cs/>
          <w:lang w:bidi="bn-BD"/>
        </w:rPr>
        <w:t>ি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তনার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জায়গা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দূরে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নির্দেশ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দিয়েছেন।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বৈধ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নিজকে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নিজেই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ধ্বংসের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ঠেলে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মানুষ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ক্ষুধার্থ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খানা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বিরত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থাকার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শক্তি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হারিয়ে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ফেলে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তদ্রূপ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মানুষ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যৌন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ক্ষুধায়ও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নিয়ন্ত্রণ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ক্ষমতা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হারিয়ে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ফেলে।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F42897" w:rsidRPr="00AE7594" w:rsidRDefault="005578E8" w:rsidP="00AE7594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>
        <w:rPr>
          <w:rFonts w:ascii="SolaimanLipi" w:cs="Kalpurush"/>
          <w:sz w:val="24"/>
          <w:szCs w:val="24"/>
          <w:highlight w:val="white"/>
          <w:cs/>
          <w:lang w:bidi="bn-IN"/>
        </w:rPr>
        <w:t>ম</w:t>
      </w:r>
      <w:r>
        <w:rPr>
          <w:rFonts w:ascii="SolaimanLipi" w:cs="Kalpurush" w:hint="cs"/>
          <w:sz w:val="24"/>
          <w:szCs w:val="24"/>
          <w:highlight w:val="white"/>
          <w:cs/>
          <w:lang w:bidi="bn-BD"/>
        </w:rPr>
        <w:t>ো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দ্দাকথা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: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আমাদের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এসব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দলিল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দ্বারা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প্রমাণিত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হল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ো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সহাবস্থান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হারাম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একে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অপরের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পাশে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কর্মরত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থাকা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অবৈধ।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যদিও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পরহেজগার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হয়।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যৌন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কামনা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থাকা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বা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না</w:t>
      </w:r>
      <w:r w:rsidR="00F42897" w:rsidRPr="00AE7594">
        <w:rPr>
          <w:rFonts w:ascii="AponaLohit" w:cs="Kalpurush"/>
          <w:sz w:val="24"/>
          <w:szCs w:val="24"/>
          <w:highlight w:val="white"/>
          <w:cs/>
          <w:lang w:bidi="bn-IN"/>
        </w:rPr>
        <w:t>-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থাকার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>
        <w:rPr>
          <w:rFonts w:ascii="SolaimanLipi" w:cs="Kalpurush" w:hint="cs"/>
          <w:sz w:val="24"/>
          <w:szCs w:val="24"/>
          <w:cs/>
          <w:lang w:bidi="bn-BD"/>
        </w:rPr>
        <w:t>ো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কথা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নেই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অথবা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এরও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>
        <w:rPr>
          <w:rFonts w:ascii="SolaimanLipi" w:cs="Kalpurush" w:hint="cs"/>
          <w:sz w:val="24"/>
          <w:szCs w:val="24"/>
          <w:cs/>
          <w:lang w:bidi="bn-BD"/>
        </w:rPr>
        <w:t>ো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গ্রহণযোগ্যতা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নেই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="00F42897" w:rsidRPr="00AE7594">
        <w:rPr>
          <w:rFonts w:ascii="Kalpurush" w:hAnsi="Kalpurush" w:cs="Kalpurush"/>
          <w:sz w:val="24"/>
          <w:szCs w:val="24"/>
        </w:rPr>
        <w:t>,</w:t>
      </w:r>
      <w:r w:rsidR="00F42897" w:rsidRPr="00AE7594">
        <w:rPr>
          <w:rFonts w:ascii="AponaLohit" w:cs="Kalpurush"/>
          <w:sz w:val="24"/>
          <w:szCs w:val="24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নারী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তার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হেফা</w:t>
      </w:r>
      <w:r w:rsidR="00AE7594" w:rsidRPr="00AE7594">
        <w:rPr>
          <w:rFonts w:ascii="SolaimanLipi" w:cs="Kalpurush" w:hint="cs"/>
          <w:sz w:val="24"/>
          <w:szCs w:val="24"/>
          <w:highlight w:val="white"/>
          <w:cs/>
          <w:lang w:bidi="bn-BD"/>
        </w:rPr>
        <w:t>য</w:t>
      </w:r>
      <w:r w:rsidR="00F42897"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তের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="00F42897"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F42897" w:rsidRPr="00AE7594">
        <w:rPr>
          <w:rFonts w:ascii="SolaimanLipi" w:cs="Kalpurush"/>
          <w:sz w:val="24"/>
          <w:szCs w:val="24"/>
          <w:cs/>
          <w:lang w:bidi="bn-IN"/>
        </w:rPr>
        <w:t>সক্ষম।</w:t>
      </w:r>
    </w:p>
    <w:p w:rsidR="00F42897" w:rsidRPr="00AE7594" w:rsidRDefault="00F42897" w:rsidP="00F42897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একান্ত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কাজ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করতেই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পুরুষের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আলাদা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কাজ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কর।</w:t>
      </w:r>
    </w:p>
    <w:p w:rsidR="00F42897" w:rsidRPr="00AE7594" w:rsidRDefault="00F42897" w:rsidP="00AE7594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জানি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highlight w:val="white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highlight w:val="white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কথাগুলো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অন্তরে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প্রতিক্রিয়ার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সৃষ্টি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="00AE7594" w:rsidRPr="00AE7594">
        <w:rPr>
          <w:rFonts w:ascii="AponaLohit" w:cs="Kalpurush" w:hint="cs"/>
          <w:sz w:val="24"/>
          <w:szCs w:val="24"/>
          <w:cs/>
          <w:lang w:bidi="bn-BD"/>
        </w:rPr>
        <w:t>?</w:t>
      </w:r>
    </w:p>
    <w:p w:rsidR="00F42897" w:rsidRPr="00AE7594" w:rsidRDefault="00F42897" w:rsidP="00AE7594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জানি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highlight w:val="white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কথাগুলো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হৃদয়ের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গভীরে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পৌঁছতে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সক্ষম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="00AE7594" w:rsidRPr="00AE7594">
        <w:rPr>
          <w:rFonts w:ascii="AponaLohit" w:cs="Kalpurush" w:hint="cs"/>
          <w:sz w:val="24"/>
          <w:szCs w:val="24"/>
          <w:cs/>
          <w:lang w:bidi="bn-BD"/>
        </w:rPr>
        <w:t>?</w:t>
      </w:r>
    </w:p>
    <w:p w:rsidR="00F42897" w:rsidRPr="00AE7594" w:rsidRDefault="00F42897" w:rsidP="005578E8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অন্তর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দো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‘আ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করছি।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আরও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দো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‘আ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AponaLohit" w:cs="Kalpurush"/>
          <w:sz w:val="24"/>
          <w:szCs w:val="24"/>
          <w:cs/>
          <w:lang w:bidi="bn-IN"/>
        </w:rPr>
        <w:t>আল্লা</w:t>
      </w:r>
      <w:r w:rsidRPr="00AE7594">
        <w:rPr>
          <w:rFonts w:ascii="SolaimanLipi" w:cs="Kalpurush"/>
          <w:sz w:val="24"/>
          <w:szCs w:val="24"/>
          <w:cs/>
          <w:lang w:bidi="bn-IN"/>
        </w:rPr>
        <w:t>হ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AponaLohit" w:cs="Kalpurush" w:hint="cs"/>
          <w:sz w:val="24"/>
          <w:szCs w:val="24"/>
          <w:cs/>
          <w:lang w:bidi="bn-BD"/>
        </w:rPr>
        <w:t xml:space="preserve">সেসব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ষড়যন্ত্রকারীদের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ষড়যন্ত্র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BC667C">
        <w:rPr>
          <w:rFonts w:ascii="SolaimanLipi" w:cs="Kalpurush"/>
          <w:sz w:val="24"/>
          <w:szCs w:val="24"/>
          <w:cs/>
          <w:lang w:bidi="bn-IN"/>
        </w:rPr>
        <w:t>হ</w:t>
      </w:r>
      <w:r w:rsidR="00BC667C">
        <w:rPr>
          <w:rFonts w:ascii="SolaimanLipi" w:cs="Kalpurush" w:hint="cs"/>
          <w:sz w:val="24"/>
          <w:szCs w:val="24"/>
          <w:cs/>
          <w:lang w:bidi="bn-BD"/>
        </w:rPr>
        <w:t>ি</w:t>
      </w:r>
      <w:r w:rsidRPr="00AE7594">
        <w:rPr>
          <w:rFonts w:ascii="SolaimanLipi" w:cs="Kalpurush"/>
          <w:sz w:val="24"/>
          <w:szCs w:val="24"/>
          <w:cs/>
          <w:lang w:bidi="bn-IN"/>
        </w:rPr>
        <w:t>ফা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য</w:t>
      </w:r>
      <w:r w:rsidRPr="00AE7594">
        <w:rPr>
          <w:rFonts w:ascii="SolaimanLipi" w:cs="Kalpurush"/>
          <w:sz w:val="24"/>
          <w:szCs w:val="24"/>
          <w:cs/>
          <w:lang w:bidi="bn-IN"/>
        </w:rPr>
        <w:t>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/>
          <w:sz w:val="24"/>
          <w:szCs w:val="24"/>
          <w:cs/>
          <w:lang w:bidi="bn-IN"/>
        </w:rPr>
        <w:t>ক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রুন;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অবস্থায়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কর্মে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যোগদানের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পরিকল্পনা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ঘরের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বাইরে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পুরুষদের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সঙ্গে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দেখে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খুশি।</w:t>
      </w:r>
    </w:p>
    <w:p w:rsidR="00F42897" w:rsidRPr="00AE7594" w:rsidRDefault="00F42897" w:rsidP="005578E8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কারণ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ভাল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জানে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প্রতিভাবান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মহা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ব্যক্তিদের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জন্মদানকারী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লালন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cs/>
          <w:lang w:bidi="bn-IN"/>
        </w:rPr>
        <w:t>পালনকারী।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বিপদগামী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মহান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ব্যক্তিরা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শৈশবেই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ঝরে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পড়বে।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তখন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পুরো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জাতি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তাদের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তল্পিবাহক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দাসে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পরিণত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আশা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করছি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খুব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গভীরভাবে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কথাগুলো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গ্রহণ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অবস্থানের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ক্ষতি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সম্পর্কে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অবগত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হবে।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F42897" w:rsidRDefault="00F42897" w:rsidP="005578E8">
      <w:pPr>
        <w:autoSpaceDE w:val="0"/>
        <w:autoSpaceDN w:val="0"/>
        <w:bidi w:val="0"/>
        <w:adjustRightInd w:val="0"/>
        <w:jc w:val="both"/>
        <w:rPr>
          <w:rFonts w:ascii="AponaLohit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আর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এমন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কথায়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কোন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ভ্রূক্ষেপ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(</w:t>
      </w:r>
      <w:r w:rsidRPr="00AE7594">
        <w:rPr>
          <w:rFonts w:ascii="SolaimanLipi" w:cs="Kalpurush"/>
          <w:sz w:val="24"/>
          <w:szCs w:val="24"/>
          <w:cs/>
          <w:lang w:bidi="bn-IN"/>
        </w:rPr>
        <w:t>যদিও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এমনটি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আশা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) 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সকাল</w:t>
      </w:r>
      <w:r w:rsidRPr="00AE7594">
        <w:rPr>
          <w:rFonts w:ascii="AponaLohit" w:cs="Kalpurush"/>
          <w:sz w:val="24"/>
          <w:szCs w:val="24"/>
          <w:cs/>
          <w:lang w:bidi="bn-IN"/>
        </w:rPr>
        <w:t>-</w:t>
      </w:r>
      <w:r w:rsidRPr="00AE7594">
        <w:rPr>
          <w:rFonts w:ascii="SolaimanLipi" w:cs="Kalpurush"/>
          <w:sz w:val="24"/>
          <w:szCs w:val="24"/>
          <w:highlight w:val="white"/>
          <w:cs/>
          <w:lang w:bidi="bn-IN"/>
        </w:rPr>
        <w:t>সন্ধ্যা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জন্য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দো</w:t>
      </w:r>
      <w:r w:rsidR="005578E8">
        <w:rPr>
          <w:rFonts w:ascii="SolaimanLipi" w:cs="Kalpurush" w:hint="cs"/>
          <w:sz w:val="24"/>
          <w:szCs w:val="24"/>
          <w:cs/>
          <w:lang w:bidi="bn-BD"/>
        </w:rPr>
        <w:t>‘আ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দো</w:t>
      </w:r>
      <w:r w:rsidR="00AE7594" w:rsidRPr="00AE7594">
        <w:rPr>
          <w:rFonts w:ascii="SolaimanLipi" w:cs="Kalpurush" w:hint="cs"/>
          <w:sz w:val="24"/>
          <w:szCs w:val="24"/>
          <w:cs/>
          <w:lang w:bidi="bn-BD"/>
        </w:rPr>
        <w:t>‘আ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কখনই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বিরত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হবো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5578E8" w:rsidRPr="00AE7594" w:rsidRDefault="005578E8" w:rsidP="005578E8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</w:rPr>
      </w:pPr>
      <w:r>
        <w:rPr>
          <w:rFonts w:ascii="SolaimanLipi" w:cs="Kalpurush" w:hint="cs"/>
          <w:sz w:val="24"/>
          <w:szCs w:val="24"/>
          <w:cs/>
          <w:lang w:bidi="bn-BD"/>
        </w:rPr>
        <w:t>যা</w:t>
      </w:r>
      <w:r w:rsidRPr="00AE7594">
        <w:rPr>
          <w:rFonts w:ascii="SolaimanLipi" w:cs="Kalpurush"/>
          <w:sz w:val="24"/>
          <w:szCs w:val="24"/>
          <w:cs/>
          <w:lang w:bidi="bn-IN"/>
        </w:rPr>
        <w:t>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হোক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!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বোন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বিশ্বাস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একদিন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একদিন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ফিরে</w:t>
      </w:r>
      <w:r>
        <w:rPr>
          <w:rFonts w:ascii="SolaimanLipi" w:cs="Kalpurush" w:hint="cs"/>
          <w:sz w:val="24"/>
          <w:szCs w:val="24"/>
          <w:cs/>
          <w:lang w:bidi="bn-BD"/>
        </w:rPr>
        <w:t xml:space="preserve"> আসবেই।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বিশ্বাস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>
        <w:rPr>
          <w:rFonts w:ascii="SolaimanLipi" w:cs="Kalpurush" w:hint="cs"/>
          <w:sz w:val="24"/>
          <w:szCs w:val="24"/>
          <w:cs/>
          <w:lang w:bidi="bn-BD"/>
        </w:rPr>
        <w:t xml:space="preserve"> তা‘আলা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প্রচেষ্টা</w:t>
      </w:r>
      <w:r>
        <w:rPr>
          <w:rFonts w:ascii="SolaimanLipi" w:cs="Kalpurush" w:hint="cs"/>
          <w:sz w:val="24"/>
          <w:szCs w:val="24"/>
          <w:cs/>
          <w:lang w:bidi="bn-BD"/>
        </w:rPr>
        <w:t xml:space="preserve"> বিফলে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যেতে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দিবেন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না।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সব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>
        <w:rPr>
          <w:rFonts w:ascii="AponaLohit" w:cs="Kalpurush" w:hint="cs"/>
          <w:sz w:val="24"/>
          <w:szCs w:val="24"/>
          <w:cs/>
          <w:lang w:bidi="bn-BD"/>
        </w:rPr>
        <w:t>তাওফীকের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মালিক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একমাত্র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আল্লাহ</w:t>
      </w:r>
      <w:r>
        <w:rPr>
          <w:rFonts w:ascii="SolaimanLipi" w:cs="Kalpurush" w:hint="cs"/>
          <w:sz w:val="24"/>
          <w:szCs w:val="24"/>
          <w:cs/>
          <w:lang w:bidi="bn-BD"/>
        </w:rPr>
        <w:t xml:space="preserve"> তা‘আলা।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</w:p>
    <w:p w:rsidR="005578E8" w:rsidRDefault="005578E8" w:rsidP="005578E8">
      <w:pPr>
        <w:autoSpaceDE w:val="0"/>
        <w:autoSpaceDN w:val="0"/>
        <w:bidi w:val="0"/>
        <w:adjustRightInd w:val="0"/>
        <w:jc w:val="both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IN"/>
        </w:rPr>
        <w:t>আমি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তোমার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থেকে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আশা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করছি</w:t>
      </w:r>
      <w:r w:rsidRPr="00AE7594">
        <w:rPr>
          <w:rFonts w:ascii="Kalpurush" w:hAnsi="Kalpurush" w:cs="Kalpurush"/>
          <w:sz w:val="24"/>
          <w:szCs w:val="24"/>
        </w:rPr>
        <w:t>,</w:t>
      </w:r>
      <w:r w:rsidRPr="00AE7594">
        <w:rPr>
          <w:rFonts w:ascii="AponaLohit" w:cs="Kalpurush"/>
          <w:sz w:val="24"/>
          <w:szCs w:val="24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তুমি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আমার</w:t>
      </w:r>
      <w:r>
        <w:rPr>
          <w:rFonts w:ascii="SolaimanLipi" w:cs="Kalpurush" w:hint="cs"/>
          <w:sz w:val="24"/>
          <w:szCs w:val="24"/>
          <w:cs/>
          <w:lang w:bidi="bn-BD"/>
        </w:rPr>
        <w:t xml:space="preserve"> এ কথাগুলো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বারবার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পড়বে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এবং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বারবার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চিন্তা</w:t>
      </w:r>
      <w:r w:rsidRPr="00AE7594">
        <w:rPr>
          <w:rFonts w:ascii="AponaLohit" w:cs="Kalpurush"/>
          <w:sz w:val="24"/>
          <w:szCs w:val="24"/>
          <w:cs/>
          <w:lang w:bidi="bn-IN"/>
        </w:rPr>
        <w:t xml:space="preserve"> </w:t>
      </w:r>
      <w:r w:rsidRPr="00AE7594">
        <w:rPr>
          <w:rFonts w:ascii="SolaimanLipi" w:cs="Kalpurush"/>
          <w:sz w:val="24"/>
          <w:szCs w:val="24"/>
          <w:cs/>
          <w:lang w:bidi="bn-IN"/>
        </w:rPr>
        <w:t>করবে।</w:t>
      </w:r>
    </w:p>
    <w:p w:rsidR="005578E8" w:rsidRPr="00BC667C" w:rsidRDefault="005578E8" w:rsidP="005578E8">
      <w:pPr>
        <w:autoSpaceDE w:val="0"/>
        <w:autoSpaceDN w:val="0"/>
        <w:bidi w:val="0"/>
        <w:adjustRightInd w:val="0"/>
        <w:jc w:val="both"/>
        <w:rPr>
          <w:rFonts w:ascii="SolaimanLipi" w:cs="Vrinda"/>
          <w:sz w:val="24"/>
          <w:szCs w:val="24"/>
          <w:lang w:bidi="bn-BD"/>
        </w:rPr>
      </w:pPr>
      <w:r>
        <w:rPr>
          <w:rFonts w:ascii="AponaLohit" w:cs="Kalpurush" w:hint="cs"/>
          <w:sz w:val="24"/>
          <w:szCs w:val="24"/>
          <w:cs/>
          <w:lang w:bidi="bn-BD"/>
        </w:rPr>
        <w:t xml:space="preserve">আসসালামু আলাইকুম ওয়ারাহমাতুল্লাহি </w:t>
      </w:r>
      <w:r w:rsidRPr="00AE7594">
        <w:rPr>
          <w:rFonts w:ascii="SolaimanLipi" w:cs="Kalpurush"/>
          <w:sz w:val="24"/>
          <w:szCs w:val="24"/>
          <w:cs/>
          <w:lang w:bidi="bn-IN"/>
        </w:rPr>
        <w:t>ওয়াবারকাতুহ</w:t>
      </w:r>
      <w:r w:rsidRPr="005578E8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5578E8" w:rsidRPr="00B80CEB" w:rsidRDefault="005578E8" w:rsidP="00B80CEB">
      <w:pPr>
        <w:bidi w:val="0"/>
        <w:jc w:val="center"/>
        <w:rPr>
          <w:rFonts w:ascii="SolaimanLipi" w:cs="Kalpurush"/>
          <w:sz w:val="24"/>
          <w:szCs w:val="24"/>
          <w:lang w:bidi="bn-BD"/>
        </w:rPr>
      </w:pPr>
      <w:r w:rsidRPr="00AE7594">
        <w:rPr>
          <w:rFonts w:ascii="SolaimanLipi" w:cs="Kalpurush"/>
          <w:sz w:val="24"/>
          <w:szCs w:val="24"/>
          <w:cs/>
          <w:lang w:bidi="bn-BD"/>
        </w:rPr>
        <w:t>সমাপ্ত</w:t>
      </w:r>
    </w:p>
    <w:p w:rsidR="005666DC" w:rsidRPr="004127D0" w:rsidRDefault="005578E8" w:rsidP="00B80CEB">
      <w:pPr>
        <w:bidi w:val="0"/>
        <w:rPr>
          <w:rFonts w:cs="Vrinda"/>
          <w:szCs w:val="28"/>
          <w:rtl/>
          <w:cs/>
          <w:lang w:bidi="bn-BD"/>
        </w:rPr>
      </w:pPr>
      <w:r>
        <w:rPr>
          <w:rFonts w:ascii="AponaLohit" w:cs="Kalpurush"/>
          <w:sz w:val="24"/>
          <w:szCs w:val="24"/>
          <w:cs/>
          <w:lang w:bidi="bn-BD"/>
        </w:rPr>
        <w:br w:type="page"/>
      </w:r>
      <w:bookmarkStart w:id="0" w:name="_GoBack"/>
      <w:bookmarkEnd w:id="0"/>
      <w:r w:rsidR="00DC6A8E" w:rsidRPr="00AE7594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80D9B3F" wp14:editId="6D09B526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4127D0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3C0" w:rsidRDefault="009533C0" w:rsidP="00E32771">
      <w:pPr>
        <w:spacing w:after="0" w:line="240" w:lineRule="auto"/>
      </w:pPr>
      <w:r>
        <w:separator/>
      </w:r>
    </w:p>
  </w:endnote>
  <w:endnote w:type="continuationSeparator" w:id="0">
    <w:p w:rsidR="009533C0" w:rsidRDefault="009533C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09524A-ED23-470E-9F60-D2824EA6EF04}"/>
    <w:embedBold r:id="rId2" w:fontKey="{52840ADA-6E9A-4877-9537-47A1602E26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FA63ECB-F58B-45A5-9751-BEC144EF3A51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D6447FE8-EA4E-4A1B-B5EB-2C013FE828D8}"/>
    <w:embedBold r:id="rId5" w:fontKey="{6D14315D-1944-4E6C-90AB-DC1F15FB55C2}"/>
    <w:embedBoldItalic r:id="rId6" w:fontKey="{E7557A0B-C86F-4E23-98C0-05E81BF8F7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2A3A5070-9630-47B2-BE2B-59851C8DB46B}"/>
    <w:embedBold r:id="rId8" w:fontKey="{A28E62DB-42EE-4D56-9A37-1CBF0E73661A}"/>
    <w:embedBoldItalic r:id="rId9" w:fontKey="{A567DB59-93ED-4016-8D0C-0848EA44D9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B27DEDBD-B4DB-447F-B0A0-CB3E7C22E944}"/>
    <w:embedBold r:id="rId11" w:fontKey="{87EF4FF8-A3E0-455D-8B79-67E3A106A946}"/>
    <w:embedBoldItalic r:id="rId12" w:fontKey="{6E64C436-D93C-4D43-A70E-93791FF6C0D0}"/>
  </w:font>
  <w:font w:name="Rinki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13" w:fontKey="{F341FFE4-3400-449B-AD2E-73D442104345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4" w:fontKey="{D290ADCC-237B-4AC8-9889-D056D945316D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Bold r:id="rId15" w:fontKey="{4ADA1072-9969-43A4-8BE5-F4DA22C5778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8EBCE43C-74FA-41C9-A652-33FCC144D725}"/>
    <w:embedBold r:id="rId17" w:fontKey="{24E4861D-38E5-4C00-BF7F-225C0E5BE22F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8" w:fontKey="{50E41BA2-682A-47A6-BD89-0B0D6E3C5A62}"/>
    <w:embedBold r:id="rId19" w:fontKey="{2184CA98-EA4F-4CC1-91B9-F6FE5DB3B1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0" w:fontKey="{DD2C026C-A57A-408D-80F2-9A5E956BA50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1" w:fontKey="{6FAF2CD1-10AD-44E7-AFBC-041F3D8B916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5496866C-5FB7-43D1-90A1-6AD66E67983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23" w:fontKey="{72B0D489-5340-4801-91C9-8FBBE47AE19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4" w:fontKey="{7418B6ED-2C68-4837-AD22-3FCB785FAD85}"/>
    <w:embedBold r:id="rId25" w:fontKey="{4B8DF11C-B679-4D06-92B5-F2455A3BD830}"/>
  </w:font>
  <w:font w:name="AponaLohit">
    <w:charset w:val="00"/>
    <w:family w:val="auto"/>
    <w:pitch w:val="variable"/>
    <w:sig w:usb0="80018003" w:usb1="00002040" w:usb2="00000000" w:usb3="00000000" w:csb0="00000001" w:csb1="00000000"/>
    <w:embedRegular r:id="rId26" w:fontKey="{8A55DE28-7B0A-4CE9-B4F8-C9054EAD4D4E}"/>
    <w:embedBold r:id="rId27" w:fontKey="{F22C1514-483F-412B-8E68-BF997E78320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8" w:fontKey="{042E1A31-2D39-4625-AC60-041358751F7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9" w:fontKey="{24E172DC-55B1-4BB6-8474-B9482D8DA4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0" w:fontKey="{D404084D-32B1-4A21-85A3-677D7DF026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E08DD5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3C0" w:rsidRDefault="009533C0" w:rsidP="00E32771">
      <w:pPr>
        <w:spacing w:after="0" w:line="240" w:lineRule="auto"/>
      </w:pPr>
      <w:r>
        <w:separator/>
      </w:r>
    </w:p>
  </w:footnote>
  <w:footnote w:type="continuationSeparator" w:id="0">
    <w:p w:rsidR="009533C0" w:rsidRDefault="009533C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-593771</wp:posOffset>
              </wp:positionH>
              <wp:positionV relativeFrom="paragraph">
                <wp:posOffset>-182586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75194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AE7594" w:rsidP="00AE7594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AE75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পুরুষের</w:t>
                            </w:r>
                            <w:r w:rsidRPr="00AE75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E75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মাঝে</w:t>
                            </w:r>
                            <w:r w:rsidRPr="00AE75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E75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কর্মরত</w:t>
                            </w:r>
                            <w:r w:rsidRPr="00AE75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E75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নারীর</w:t>
                            </w:r>
                            <w:r w:rsidRPr="00AE75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E75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প্রতি</w:t>
                            </w:r>
                            <w:r w:rsidRPr="00AE75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E75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আহ্বান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80CE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4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7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1c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51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AE7594" w:rsidP="00AE7594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AE75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পুরুষের</w:t>
                      </w:r>
                      <w:r w:rsidRPr="00AE75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E75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মাঝে</w:t>
                      </w:r>
                      <w:r w:rsidRPr="00AE75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E75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কর্মরত</w:t>
                      </w:r>
                      <w:r w:rsidRPr="00AE75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E75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নারীর</w:t>
                      </w:r>
                      <w:r w:rsidRPr="00AE75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E75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প্রতি</w:t>
                      </w:r>
                      <w:r w:rsidRPr="00AE75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E75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আহ্বান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80CE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4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0ADA4D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5B81B2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41055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897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252EA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972A4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3D15"/>
    <w:rsid w:val="00365CB9"/>
    <w:rsid w:val="00371452"/>
    <w:rsid w:val="003814C3"/>
    <w:rsid w:val="003947B2"/>
    <w:rsid w:val="003A526E"/>
    <w:rsid w:val="003E1AC6"/>
    <w:rsid w:val="004127D0"/>
    <w:rsid w:val="00437EF4"/>
    <w:rsid w:val="00447B55"/>
    <w:rsid w:val="00451428"/>
    <w:rsid w:val="004554F2"/>
    <w:rsid w:val="00477478"/>
    <w:rsid w:val="004953B4"/>
    <w:rsid w:val="004C1156"/>
    <w:rsid w:val="004D08C4"/>
    <w:rsid w:val="004E2AD6"/>
    <w:rsid w:val="004E2DC3"/>
    <w:rsid w:val="004E38A0"/>
    <w:rsid w:val="004E78EF"/>
    <w:rsid w:val="00536D3B"/>
    <w:rsid w:val="005578E8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0943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533C0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AE7594"/>
    <w:rsid w:val="00B3510F"/>
    <w:rsid w:val="00B50A3A"/>
    <w:rsid w:val="00B572EF"/>
    <w:rsid w:val="00B80CEB"/>
    <w:rsid w:val="00B820AA"/>
    <w:rsid w:val="00B867C5"/>
    <w:rsid w:val="00B962D1"/>
    <w:rsid w:val="00BA456F"/>
    <w:rsid w:val="00BB7D3B"/>
    <w:rsid w:val="00BC667C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2897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F551EC-A54B-45D3-983F-456EF19A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F42897"/>
    <w:pPr>
      <w:keepNext/>
      <w:bidi w:val="0"/>
      <w:spacing w:after="0" w:line="240" w:lineRule="auto"/>
      <w:jc w:val="lowKashida"/>
      <w:outlineLvl w:val="0"/>
    </w:pPr>
    <w:rPr>
      <w:rFonts w:ascii="SutonnyP" w:eastAsia="Times New Roman" w:hAnsi="SutonnyP" w:cs="Traditional Arabic"/>
      <w:bCs/>
      <w:noProof/>
      <w:sz w:val="42"/>
      <w:szCs w:val="4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42897"/>
    <w:pPr>
      <w:keepNext/>
      <w:spacing w:after="0" w:line="240" w:lineRule="auto"/>
      <w:outlineLvl w:val="1"/>
    </w:pPr>
    <w:rPr>
      <w:rFonts w:ascii="SutonnyP" w:eastAsia="Times New Roman" w:hAnsi="SutonnyP" w:cs="Traditional Arabic"/>
      <w:bCs/>
      <w:noProof/>
      <w:sz w:val="42"/>
      <w:szCs w:val="4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42897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noProof/>
      <w:sz w:val="40"/>
      <w:szCs w:val="4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4289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42897"/>
    <w:pPr>
      <w:spacing w:before="240" w:after="60" w:line="240" w:lineRule="auto"/>
      <w:outlineLvl w:val="4"/>
    </w:pPr>
    <w:rPr>
      <w:rFonts w:ascii="SutonnyP" w:eastAsia="Times New Roman" w:hAnsi="Times New Roman" w:cs="Traditional Arabic"/>
      <w:b/>
      <w:bCs/>
      <w:i/>
      <w:iCs/>
      <w:noProof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character" w:customStyle="1" w:styleId="Heading1Char">
    <w:name w:val="Heading 1 Char"/>
    <w:basedOn w:val="DefaultParagraphFont"/>
    <w:link w:val="Heading1"/>
    <w:rsid w:val="00F42897"/>
    <w:rPr>
      <w:rFonts w:ascii="SutonnyP" w:eastAsia="Times New Roman" w:hAnsi="SutonnyP" w:cs="Traditional Arabic"/>
      <w:bCs/>
      <w:noProof/>
      <w:sz w:val="42"/>
      <w:szCs w:val="42"/>
    </w:rPr>
  </w:style>
  <w:style w:type="character" w:customStyle="1" w:styleId="Heading2Char">
    <w:name w:val="Heading 2 Char"/>
    <w:basedOn w:val="DefaultParagraphFont"/>
    <w:link w:val="Heading2"/>
    <w:semiHidden/>
    <w:rsid w:val="00F42897"/>
    <w:rPr>
      <w:rFonts w:ascii="SutonnyP" w:eastAsia="Times New Roman" w:hAnsi="SutonnyP" w:cs="Traditional Arabic"/>
      <w:bCs/>
      <w:noProof/>
      <w:sz w:val="42"/>
      <w:szCs w:val="42"/>
    </w:rPr>
  </w:style>
  <w:style w:type="character" w:customStyle="1" w:styleId="Heading3Char">
    <w:name w:val="Heading 3 Char"/>
    <w:basedOn w:val="DefaultParagraphFont"/>
    <w:link w:val="Heading3"/>
    <w:semiHidden/>
    <w:rsid w:val="00F42897"/>
    <w:rPr>
      <w:rFonts w:ascii="SutonnyP" w:eastAsia="Times New Roman" w:hAnsi="SutonnyP" w:cs="Traditional Arabic"/>
      <w:b/>
      <w:noProof/>
      <w:sz w:val="40"/>
      <w:szCs w:val="40"/>
    </w:rPr>
  </w:style>
  <w:style w:type="character" w:customStyle="1" w:styleId="Heading4Char">
    <w:name w:val="Heading 4 Char"/>
    <w:basedOn w:val="DefaultParagraphFont"/>
    <w:link w:val="Heading4"/>
    <w:semiHidden/>
    <w:rsid w:val="00F428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42897"/>
    <w:rPr>
      <w:rFonts w:ascii="SutonnyP" w:eastAsia="Times New Roman" w:hAnsi="Times New Roman" w:cs="Traditional Arabic"/>
      <w:b/>
      <w:bCs/>
      <w:i/>
      <w:iCs/>
      <w:noProof/>
      <w:sz w:val="26"/>
      <w:szCs w:val="26"/>
    </w:rPr>
  </w:style>
  <w:style w:type="character" w:styleId="Hyperlink">
    <w:name w:val="Hyperlink"/>
    <w:basedOn w:val="DefaultParagraphFont"/>
    <w:semiHidden/>
    <w:unhideWhenUsed/>
    <w:rsid w:val="00F42897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F42897"/>
    <w:rPr>
      <w:color w:val="800080"/>
      <w:u w:val="single"/>
    </w:rPr>
  </w:style>
  <w:style w:type="paragraph" w:styleId="NormalWeb">
    <w:name w:val="Normal (Web)"/>
    <w:basedOn w:val="Normal"/>
    <w:semiHidden/>
    <w:unhideWhenUsed/>
    <w:rsid w:val="00F428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semiHidden/>
    <w:unhideWhenUsed/>
    <w:rsid w:val="00F42897"/>
    <w:pPr>
      <w:spacing w:after="0" w:line="240" w:lineRule="auto"/>
    </w:pPr>
    <w:rPr>
      <w:rFonts w:ascii="SutonnyP" w:eastAsia="Times New Roman" w:hAnsi="Times New Roman" w:cs="Traditional Arabic"/>
      <w:bCs/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2897"/>
    <w:rPr>
      <w:rFonts w:ascii="SutonnyP" w:eastAsia="Times New Roman" w:hAnsi="Times New Roman" w:cs="Traditional Arabic"/>
      <w:bCs/>
      <w:noProof/>
      <w:sz w:val="20"/>
      <w:szCs w:val="20"/>
    </w:rPr>
  </w:style>
  <w:style w:type="paragraph" w:styleId="BodyText">
    <w:name w:val="Body Text"/>
    <w:basedOn w:val="Normal"/>
    <w:link w:val="BodyTextChar"/>
    <w:semiHidden/>
    <w:unhideWhenUsed/>
    <w:rsid w:val="00F42897"/>
    <w:pPr>
      <w:bidi w:val="0"/>
      <w:spacing w:after="0" w:line="240" w:lineRule="auto"/>
    </w:pPr>
    <w:rPr>
      <w:rFonts w:ascii="SutonnyP" w:eastAsia="Times New Roman" w:hAnsi="SutonnyP" w:cs="Traditional Arabic"/>
      <w:bCs/>
      <w:noProof/>
      <w:sz w:val="42"/>
      <w:szCs w:val="42"/>
    </w:rPr>
  </w:style>
  <w:style w:type="character" w:customStyle="1" w:styleId="BodyTextChar">
    <w:name w:val="Body Text Char"/>
    <w:basedOn w:val="DefaultParagraphFont"/>
    <w:link w:val="BodyText"/>
    <w:semiHidden/>
    <w:rsid w:val="00F42897"/>
    <w:rPr>
      <w:rFonts w:ascii="SutonnyP" w:eastAsia="Times New Roman" w:hAnsi="SutonnyP" w:cs="Traditional Arabic"/>
      <w:bCs/>
      <w:noProof/>
      <w:sz w:val="42"/>
      <w:szCs w:val="42"/>
    </w:rPr>
  </w:style>
  <w:style w:type="paragraph" w:styleId="BodyText2">
    <w:name w:val="Body Text 2"/>
    <w:basedOn w:val="Normal"/>
    <w:link w:val="BodyText2Char"/>
    <w:semiHidden/>
    <w:unhideWhenUsed/>
    <w:rsid w:val="00F42897"/>
    <w:pPr>
      <w:spacing w:after="0" w:line="240" w:lineRule="auto"/>
    </w:pPr>
    <w:rPr>
      <w:rFonts w:ascii="RinkiyMJ" w:eastAsia="Times New Roman" w:hAnsi="SutonnyP" w:cs="Traditional Arabic"/>
      <w:bCs/>
      <w:noProof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semiHidden/>
    <w:rsid w:val="00F42897"/>
    <w:rPr>
      <w:rFonts w:ascii="RinkiyMJ" w:eastAsia="Times New Roman" w:hAnsi="SutonnyP" w:cs="Traditional Arabic"/>
      <w:bCs/>
      <w:noProof/>
      <w:sz w:val="32"/>
      <w:szCs w:val="32"/>
    </w:rPr>
  </w:style>
  <w:style w:type="paragraph" w:styleId="BodyText3">
    <w:name w:val="Body Text 3"/>
    <w:basedOn w:val="Normal"/>
    <w:link w:val="BodyText3Char"/>
    <w:semiHidden/>
    <w:unhideWhenUsed/>
    <w:rsid w:val="00F42897"/>
    <w:pPr>
      <w:bidi w:val="0"/>
      <w:spacing w:after="0" w:line="240" w:lineRule="auto"/>
      <w:jc w:val="both"/>
    </w:pPr>
    <w:rPr>
      <w:rFonts w:ascii="SutonnyP" w:eastAsia="Times New Roman" w:hAnsi="SutonnyP" w:cs="Traditional Arabic"/>
      <w:bCs/>
      <w:noProof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semiHidden/>
    <w:rsid w:val="00F42897"/>
    <w:rPr>
      <w:rFonts w:ascii="SutonnyP" w:eastAsia="Times New Roman" w:hAnsi="SutonnyP" w:cs="Traditional Arabic"/>
      <w:bCs/>
      <w:noProof/>
      <w:sz w:val="32"/>
      <w:szCs w:val="32"/>
    </w:rPr>
  </w:style>
  <w:style w:type="paragraph" w:customStyle="1" w:styleId="a">
    <w:name w:val="باب"/>
    <w:basedOn w:val="Normal"/>
    <w:rsid w:val="00F4289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  <w:style w:type="paragraph" w:customStyle="1" w:styleId="NormalLatinSutonnyMJ">
    <w:name w:val="Normal + (Latin) SutonnyMJ"/>
    <w:aliases w:val="(Complex) FQ_ALHIJAZ,16 pt"/>
    <w:basedOn w:val="BodyText3"/>
    <w:rsid w:val="00F42897"/>
    <w:pPr>
      <w:bidi/>
      <w:spacing w:before="120" w:line="340" w:lineRule="exact"/>
      <w:jc w:val="center"/>
    </w:pPr>
    <w:rPr>
      <w:rFonts w:ascii="SutonnyMJ" w:hAnsi="SutonnyMJ" w:cs="KFGQPC Uthman Taha Naskh"/>
      <w:b/>
      <w:bCs w:val="0"/>
    </w:rPr>
  </w:style>
  <w:style w:type="character" w:styleId="FootnoteReference">
    <w:name w:val="footnote reference"/>
    <w:basedOn w:val="DefaultParagraphFont"/>
    <w:semiHidden/>
    <w:unhideWhenUsed/>
    <w:rsid w:val="00F42897"/>
    <w:rPr>
      <w:vertAlign w:val="superscript"/>
    </w:rPr>
  </w:style>
  <w:style w:type="character" w:customStyle="1" w:styleId="apple-style-span">
    <w:name w:val="apple-style-span"/>
    <w:basedOn w:val="DefaultParagraphFont"/>
    <w:rsid w:val="00F42897"/>
  </w:style>
  <w:style w:type="character" w:customStyle="1" w:styleId="postbody">
    <w:name w:val="postbody"/>
    <w:basedOn w:val="DefaultParagraphFont"/>
    <w:rsid w:val="00F42897"/>
  </w:style>
  <w:style w:type="character" w:customStyle="1" w:styleId="font11">
    <w:name w:val="font11"/>
    <w:basedOn w:val="DefaultParagraphFont"/>
    <w:rsid w:val="00F42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2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92DCE-BAEB-4738-8D54-EC8002ECE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7</TotalTime>
  <Pages>6</Pages>
  <Words>1599</Words>
  <Characters>7822</Characters>
  <Application>Microsoft Office Word</Application>
  <DocSecurity>0</DocSecurity>
  <Lines>150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9355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পুরুষের মাঝে কর্মরত নারীর প্রতি আহ্বান</dc:title>
  <dc:subject>পুরুষের মাঝে কর্মরত নারীর প্রতি আহ্বান</dc:subject>
  <dc:creator>সানাউল্লাহ নজির আহমদ</dc:creator>
  <cp:keywords>পুরুষের মাঝে কর্মরত নারীর প্রতি আহ্বান</cp:keywords>
  <dc:description>পুরুষের মাঝে কর্মরত নারীর প্রতি আহ্বান</dc:description>
  <cp:lastModifiedBy>elhashemy</cp:lastModifiedBy>
  <cp:revision>5</cp:revision>
  <cp:lastPrinted>2015-03-07T18:24:00Z</cp:lastPrinted>
  <dcterms:created xsi:type="dcterms:W3CDTF">2015-10-05T19:34:00Z</dcterms:created>
  <dcterms:modified xsi:type="dcterms:W3CDTF">2015-10-08T13:20:00Z</dcterms:modified>
  <cp:category/>
</cp:coreProperties>
</file>