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054" w:rsidRPr="00C366DF" w:rsidRDefault="00A03054" w:rsidP="00A03054">
      <w:pPr>
        <w:bidi w:val="0"/>
        <w:jc w:val="center"/>
        <w:rPr>
          <w:rFonts w:asciiTheme="majorBidi" w:hAnsiTheme="majorBidi" w:cs="Vrinda"/>
          <w:sz w:val="72"/>
          <w:szCs w:val="91"/>
          <w:cs/>
          <w:lang w:bidi="bn-BD"/>
        </w:rPr>
      </w:pPr>
    </w:p>
    <w:p w:rsidR="00A03054" w:rsidRPr="008378B2" w:rsidRDefault="00D0301D" w:rsidP="00D0301D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D0301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গাড়ি</w:t>
      </w:r>
      <w:r w:rsidRPr="00D0301D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0301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দুর্ঘটনার</w:t>
      </w:r>
      <w:r w:rsidRPr="00D0301D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0301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ফলে</w:t>
      </w:r>
      <w:r w:rsidRPr="00D0301D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0301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জ্ঞানহীন</w:t>
      </w:r>
      <w:r w:rsidRPr="00D0301D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0301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ব্যক্তি</w:t>
      </w:r>
      <w:r w:rsidRPr="00D0301D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0301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কি</w:t>
      </w:r>
      <w:r w:rsidRPr="00D0301D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0301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রম</w:t>
      </w: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যা</w:t>
      </w:r>
      <w:r w:rsidRPr="00D0301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নের</w:t>
      </w:r>
      <w:r w:rsidRPr="00D0301D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="00D549B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 xml:space="preserve">সিয়াম </w:t>
      </w:r>
      <w:r w:rsidRPr="00D0301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কা</w:t>
      </w: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যা</w:t>
      </w:r>
      <w:r w:rsidRPr="00D0301D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0301D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করবে</w:t>
      </w: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bn-BD"/>
        </w:rPr>
      </w:pPr>
    </w:p>
    <w:p w:rsidR="00A03054" w:rsidRPr="00E96A90" w:rsidRDefault="00D0301D" w:rsidP="00D0301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D0301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فقد</w:t>
      </w:r>
      <w:r w:rsidRPr="00D0301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0301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الوعي</w:t>
      </w:r>
      <w:r w:rsidRPr="00D0301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0301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بسبب</w:t>
      </w:r>
      <w:r w:rsidRPr="00D0301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0301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حادث</w:t>
      </w:r>
      <w:r w:rsidRPr="00D0301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0301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سيارة</w:t>
      </w:r>
      <w:r w:rsidRPr="00D0301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0301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فهل</w:t>
      </w:r>
      <w:r w:rsidRPr="00D0301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0301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يقضي</w:t>
      </w:r>
      <w:r w:rsidRPr="00D0301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0301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ما</w:t>
      </w:r>
      <w:r w:rsidRPr="00D0301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0301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فاته</w:t>
      </w:r>
      <w:r w:rsidRPr="00D0301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0301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D0301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0301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رمضان</w:t>
      </w:r>
      <w:r w:rsidR="000534AB">
        <w:rPr>
          <w:rFonts w:asciiTheme="majorBidi" w:hAnsiTheme="majorBidi" w:cs="KFGQPC Uthman Taha Naskh" w:hint="cs"/>
          <w:sz w:val="40"/>
          <w:szCs w:val="40"/>
          <w:rtl/>
          <w:lang w:bidi="ar-EG"/>
        </w:rPr>
        <w:t xml:space="preserve"> </w:t>
      </w:r>
      <w:r w:rsidRPr="00D0301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DE73DB" w:rsidRDefault="00DE73DB" w:rsidP="00DE73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D0301D" w:rsidP="00D0301D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D0301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ইলমী</w:t>
      </w:r>
      <w:r w:rsidRPr="00D0301D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0301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গবেষণা</w:t>
      </w:r>
      <w:r w:rsidRPr="00D0301D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0301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ও</w:t>
      </w:r>
      <w:r w:rsidRPr="00D0301D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0301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ফতোয়া</w:t>
      </w:r>
      <w:r w:rsidRPr="00D0301D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0301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বিষয়ক</w:t>
      </w:r>
      <w:r w:rsidRPr="00D0301D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0301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স্থায়ী</w:t>
      </w:r>
      <w:r w:rsidRPr="00D0301D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0301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কমিটি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D0301D" w:rsidP="00D0301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D0301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اللجنة</w:t>
      </w:r>
      <w:r w:rsidRPr="00D0301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0301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الدائمة</w:t>
      </w:r>
      <w:r w:rsidRPr="00D0301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0301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للبحوث</w:t>
      </w:r>
      <w:r w:rsidRPr="00D0301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0301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العلمية</w:t>
      </w:r>
      <w:r w:rsidRPr="00D0301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0301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والإفتاء</w:t>
      </w:r>
    </w:p>
    <w:p w:rsidR="00A03054" w:rsidRPr="00D0301D" w:rsidRDefault="00A03054" w:rsidP="00A03054">
      <w:pPr>
        <w:bidi w:val="0"/>
        <w:jc w:val="center"/>
        <w:rPr>
          <w:rFonts w:asciiTheme="majorBidi" w:hAnsiTheme="majorBidi" w:cs="Vrinda"/>
          <w:color w:val="006666"/>
          <w:sz w:val="6"/>
          <w:szCs w:val="7"/>
          <w:cs/>
          <w:lang w:bidi="bn-BD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0301D" w:rsidRPr="00D0301D">
        <w:rPr>
          <w:rFonts w:cs="Vrinda" w:hint="cs"/>
          <w:cs/>
          <w:lang w:bidi="bn-IN"/>
        </w:rPr>
        <w:t xml:space="preserve"> </w:t>
      </w:r>
      <w:r w:rsidR="00D0301D" w:rsidRPr="00D0301D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D0301D" w:rsidRPr="00D0301D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0301D" w:rsidRPr="00D0301D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D0301D" w:rsidRPr="00D0301D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0301D" w:rsidRPr="00D0301D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D0301D" w:rsidRPr="00D0301D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D0301D" w:rsidRPr="00D0301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D0301D" w:rsidRPr="00D0301D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D0301D" w:rsidRPr="00D0301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D0301D" w:rsidRPr="00D0301D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D0301D" w:rsidRPr="00D0301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D0301D" w:rsidRPr="00D0301D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D0301D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  <w:lang w:bidi="ta-IN"/>
        </w:rPr>
        <w:drawing>
          <wp:anchor distT="0" distB="0" distL="114300" distR="114300" simplePos="0" relativeHeight="251667456" behindDoc="0" locked="0" layoutInCell="1" allowOverlap="1" wp14:anchorId="644F5008" wp14:editId="51BE39BE">
            <wp:simplePos x="0" y="0"/>
            <wp:positionH relativeFrom="margin">
              <wp:posOffset>2832</wp:posOffset>
            </wp:positionH>
            <wp:positionV relativeFrom="paragraph">
              <wp:posOffset>146685</wp:posOffset>
            </wp:positionV>
            <wp:extent cx="5937662" cy="473182"/>
            <wp:effectExtent l="0" t="0" r="0" b="317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662" cy="47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01D" w:rsidRPr="00D0301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গাড়ি</w:t>
      </w:r>
      <w:r w:rsidR="00D0301D" w:rsidRPr="00D0301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0301D" w:rsidRPr="00D0301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দুর্ঘটনার</w:t>
      </w:r>
      <w:r w:rsidR="00D0301D" w:rsidRPr="00D0301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0301D" w:rsidRPr="00D0301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ফলে</w:t>
      </w:r>
      <w:r w:rsidR="00D0301D" w:rsidRPr="00D0301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0301D" w:rsidRPr="00D0301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জ্ঞানহীন</w:t>
      </w:r>
      <w:r w:rsidR="00D0301D" w:rsidRPr="00D0301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0301D" w:rsidRPr="00D0301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ব্যক্তি</w:t>
      </w:r>
      <w:r w:rsidR="00D0301D" w:rsidRPr="00D0301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0301D" w:rsidRPr="00D0301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কি</w:t>
      </w:r>
      <w:r w:rsidR="00D0301D" w:rsidRPr="00D0301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0301D" w:rsidRPr="00D0301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রম</w:t>
      </w:r>
      <w:r w:rsidR="00D0301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যা</w:t>
      </w:r>
      <w:r w:rsidR="00D0301D" w:rsidRPr="00D0301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নের</w:t>
      </w:r>
      <w:r w:rsidR="00D0301D" w:rsidRPr="00D0301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0301D" w:rsidRPr="00D0301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</w:t>
      </w:r>
      <w:r w:rsidR="00D0301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যা</w:t>
      </w:r>
      <w:r w:rsidR="00D0301D" w:rsidRPr="00D0301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0301D" w:rsidRPr="00D0301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করবে</w:t>
      </w:r>
      <w:r w:rsidR="00D0301D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D0301D" w:rsidRDefault="00D0301D" w:rsidP="00D0301D">
      <w:pPr>
        <w:bidi w:val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</w:p>
    <w:p w:rsidR="00D0301D" w:rsidRPr="00D0301D" w:rsidRDefault="00D0301D" w:rsidP="00C366DF">
      <w:pPr>
        <w:bidi w:val="0"/>
        <w:jc w:val="both"/>
        <w:rPr>
          <w:rFonts w:ascii="Kalpurush" w:hAnsi="Kalpurush" w:cs="Kalpurush"/>
          <w:color w:val="5EA1A5"/>
          <w:sz w:val="24"/>
          <w:szCs w:val="24"/>
          <w:lang w:bidi="bn-BD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প্রশ্ন</w:t>
      </w:r>
      <w:r w:rsidRPr="00D0301D">
        <w:rPr>
          <w:rFonts w:ascii="Kalpurush" w:eastAsia="Nikosh" w:hAnsi="Kalpurush" w:cs="Kalpurush"/>
          <w:sz w:val="24"/>
          <w:szCs w:val="24"/>
          <w:cs/>
          <w:lang w:bidi="bn-BD"/>
        </w:rPr>
        <w:t>: জনৈক ব্যক্তি গাড়ি দুর্ঘটনার শিকার হয়ে মৃত প্রায় ছিল। অতঃপর দীর্ঘ</w:t>
      </w:r>
      <w:bookmarkStart w:id="0" w:name="_GoBack"/>
      <w:bookmarkEnd w:id="0"/>
      <w:r w:rsidRPr="00D0301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সময় পর সুস্থ হয়, যাতে পার হয়েছে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D0301D">
        <w:rPr>
          <w:rFonts w:ascii="Kalpurush" w:eastAsia="Nikosh" w:hAnsi="Kalpurush" w:cs="Kalpurush"/>
          <w:sz w:val="24"/>
          <w:szCs w:val="24"/>
          <w:cs/>
          <w:lang w:bidi="bn-BD"/>
        </w:rPr>
        <w:t>নও, সে তখন কিছুই জানত না। দীর্ঘ দিন পর 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হ তাকে সুস্থতা দিয়েছেন</w:t>
      </w:r>
      <w:r w:rsidR="00C366DF"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এখন সে পরিপূর্ণ সুস্থ। তার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D0301D">
        <w:rPr>
          <w:rFonts w:ascii="Kalpurush" w:eastAsia="Nikosh" w:hAnsi="Kalpurush" w:cs="Kalpurush"/>
          <w:sz w:val="24"/>
          <w:szCs w:val="24"/>
          <w:cs/>
          <w:lang w:bidi="bn-BD"/>
        </w:rPr>
        <w:t>পর কোন কোন সালাত ও সিয়াম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করা ওয়াজিব</w:t>
      </w:r>
      <w:r w:rsidRPr="00D0301D">
        <w:rPr>
          <w:rFonts w:ascii="Kalpurush" w:eastAsia="Nikosh" w:hAnsi="Kalpurush" w:cs="Kalpurush"/>
          <w:sz w:val="24"/>
          <w:szCs w:val="24"/>
          <w:cs/>
          <w:lang w:bidi="bn-BD"/>
        </w:rPr>
        <w:t>?</w:t>
      </w:r>
    </w:p>
    <w:p w:rsidR="00D0301D" w:rsidRPr="00D0301D" w:rsidRDefault="00D0301D" w:rsidP="00D0301D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উত্তর</w:t>
      </w:r>
      <w:r w:rsidRPr="00D0301D">
        <w:rPr>
          <w:rFonts w:ascii="Kalpurush" w:eastAsia="Nikosh" w:hAnsi="Kalpurush" w:cs="Kalpurush"/>
          <w:sz w:val="24"/>
          <w:szCs w:val="24"/>
          <w:cs/>
          <w:lang w:bidi="bn-BD"/>
        </w:rPr>
        <w:t>: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Pr="00D0301D">
        <w:rPr>
          <w:rFonts w:ascii="Kalpurush" w:eastAsia="Nikosh" w:hAnsi="Kalpurush" w:cs="Kalpurush"/>
          <w:sz w:val="24"/>
          <w:szCs w:val="24"/>
          <w:cs/>
          <w:lang w:bidi="bn-BD"/>
        </w:rPr>
        <w:t>হামদুলিল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D0301D">
        <w:rPr>
          <w:rFonts w:ascii="Kalpurush" w:eastAsia="Nikosh" w:hAnsi="Kalpurush" w:cs="Kalpurush"/>
          <w:sz w:val="24"/>
          <w:szCs w:val="24"/>
          <w:cs/>
          <w:lang w:bidi="bn-BD"/>
        </w:rPr>
        <w:t>হ।</w:t>
      </w:r>
    </w:p>
    <w:p w:rsidR="00D0301D" w:rsidRPr="00D0301D" w:rsidRDefault="00D0301D" w:rsidP="00D0301D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 w:rsidRPr="00D0301D">
        <w:rPr>
          <w:rFonts w:ascii="Kalpurush" w:eastAsia="Nikosh" w:hAnsi="Kalpurush" w:cs="Kalpurush"/>
          <w:sz w:val="24"/>
          <w:szCs w:val="24"/>
          <w:cs/>
          <w:lang w:bidi="bn-BD"/>
        </w:rPr>
        <w:t>বাস্তবতা যখন এরূপ যে, ব্যক্তি দীর্ঘ দিন যাবৎ জ্ঞানহীন ছিল, আঘাতের কারণে কিছুই জানত না, এ সময়ের মধ্যে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D0301D">
        <w:rPr>
          <w:rFonts w:ascii="Kalpurush" w:eastAsia="Nikosh" w:hAnsi="Kalpurush" w:cs="Kalpurush"/>
          <w:sz w:val="24"/>
          <w:szCs w:val="24"/>
          <w:cs/>
          <w:lang w:bidi="bn-BD"/>
        </w:rPr>
        <w:t>নও অতীত হয়েছে, আলেমদের বিশুদ্ধ মতানুযায়ী তার সংজ্ঞাহীন অবস্থার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D0301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সালাত ও সিয়াম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D0301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করতে হবে না। কারণ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D0301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তখন সে মুকাল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D0301D">
        <w:rPr>
          <w:rFonts w:ascii="Kalpurush" w:eastAsia="Nikosh" w:hAnsi="Kalpurush" w:cs="Kalpurush"/>
          <w:sz w:val="24"/>
          <w:szCs w:val="24"/>
          <w:cs/>
          <w:lang w:bidi="bn-BD"/>
        </w:rPr>
        <w:t>ফ ছিল না। আল্লাহ-ই ভাল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D0301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জানেন।</w:t>
      </w:r>
    </w:p>
    <w:p w:rsidR="00D0301D" w:rsidRPr="00D0301D" w:rsidRDefault="00D0301D" w:rsidP="00C366DF">
      <w:pPr>
        <w:jc w:val="right"/>
        <w:rPr>
          <w:rFonts w:ascii="Kalpurush" w:eastAsia="Times New Roman" w:hAnsi="Kalpurush" w:cs="Kalpurush"/>
          <w:sz w:val="24"/>
          <w:szCs w:val="24"/>
        </w:rPr>
      </w:pPr>
      <w:r w:rsidRPr="00D0301D">
        <w:rPr>
          <w:rFonts w:ascii="Times New Roman" w:eastAsia="Nikosh" w:hAnsi="Times New Roman" w:cs="KFGQPC Uthman Taha Naskh" w:hint="cs"/>
          <w:sz w:val="24"/>
          <w:szCs w:val="24"/>
          <w:rtl/>
          <w:cs/>
        </w:rPr>
        <w:t>فتاوى</w:t>
      </w:r>
      <w:r w:rsidRPr="00D0301D">
        <w:rPr>
          <w:rFonts w:ascii="Kalpurush" w:eastAsia="Nikosh" w:hAnsi="Kalpurush" w:cs="KFGQPC Uthman Taha Naskh"/>
          <w:sz w:val="24"/>
          <w:szCs w:val="24"/>
          <w:rtl/>
          <w:cs/>
          <w:lang w:bidi="bn-BD"/>
        </w:rPr>
        <w:t xml:space="preserve"> </w:t>
      </w:r>
      <w:r w:rsidRPr="00D0301D">
        <w:rPr>
          <w:rFonts w:ascii="Times New Roman" w:eastAsia="Nikosh" w:hAnsi="Times New Roman" w:cs="KFGQPC Uthman Taha Naskh" w:hint="cs"/>
          <w:sz w:val="24"/>
          <w:szCs w:val="24"/>
          <w:rtl/>
          <w:cs/>
        </w:rPr>
        <w:t>اللجنة</w:t>
      </w:r>
      <w:r w:rsidRPr="00D0301D">
        <w:rPr>
          <w:rFonts w:ascii="Kalpurush" w:eastAsia="Nikosh" w:hAnsi="Kalpurush" w:cs="KFGQPC Uthman Taha Naskh"/>
          <w:sz w:val="24"/>
          <w:szCs w:val="24"/>
          <w:rtl/>
          <w:cs/>
          <w:lang w:bidi="bn-BD"/>
        </w:rPr>
        <w:t xml:space="preserve"> </w:t>
      </w:r>
      <w:r w:rsidRPr="00D0301D">
        <w:rPr>
          <w:rFonts w:ascii="Times New Roman" w:eastAsia="Nikosh" w:hAnsi="Times New Roman" w:cs="KFGQPC Uthman Taha Naskh" w:hint="cs"/>
          <w:sz w:val="24"/>
          <w:szCs w:val="24"/>
          <w:rtl/>
          <w:cs/>
        </w:rPr>
        <w:t>الدائمة</w:t>
      </w:r>
      <w:r w:rsidRPr="00D0301D">
        <w:rPr>
          <w:rFonts w:ascii="Kalpurush" w:eastAsia="Nikosh" w:hAnsi="Kalpurush" w:cs="KFGQPC Uthman Taha Naskh"/>
          <w:sz w:val="24"/>
          <w:szCs w:val="24"/>
          <w:rtl/>
          <w:cs/>
          <w:lang w:bidi="bn-BD"/>
        </w:rPr>
        <w:t xml:space="preserve"> </w:t>
      </w:r>
      <w:r w:rsidRPr="00D0301D">
        <w:rPr>
          <w:rFonts w:ascii="Times New Roman" w:eastAsia="Nikosh" w:hAnsi="Times New Roman" w:cs="KFGQPC Uthman Taha Naskh" w:hint="cs"/>
          <w:sz w:val="24"/>
          <w:szCs w:val="24"/>
          <w:rtl/>
          <w:cs/>
        </w:rPr>
        <w:t>للبحوث</w:t>
      </w:r>
      <w:r w:rsidRPr="00D0301D">
        <w:rPr>
          <w:rFonts w:ascii="Kalpurush" w:eastAsia="Nikosh" w:hAnsi="Kalpurush" w:cs="KFGQPC Uthman Taha Naskh"/>
          <w:sz w:val="24"/>
          <w:szCs w:val="24"/>
          <w:rtl/>
          <w:cs/>
          <w:lang w:bidi="bn-BD"/>
        </w:rPr>
        <w:t xml:space="preserve"> </w:t>
      </w:r>
      <w:r w:rsidRPr="00D0301D">
        <w:rPr>
          <w:rFonts w:ascii="Times New Roman" w:eastAsia="Nikosh" w:hAnsi="Times New Roman" w:cs="KFGQPC Uthman Taha Naskh" w:hint="cs"/>
          <w:sz w:val="24"/>
          <w:szCs w:val="24"/>
          <w:rtl/>
          <w:cs/>
        </w:rPr>
        <w:t>العلمية</w:t>
      </w:r>
      <w:r w:rsidRPr="00D0301D">
        <w:rPr>
          <w:rFonts w:ascii="Kalpurush" w:eastAsia="Nikosh" w:hAnsi="Kalpurush" w:cs="KFGQPC Uthman Taha Naskh"/>
          <w:sz w:val="24"/>
          <w:szCs w:val="24"/>
          <w:rtl/>
          <w:cs/>
          <w:lang w:bidi="bn-BD"/>
        </w:rPr>
        <w:t xml:space="preserve"> </w:t>
      </w:r>
      <w:r w:rsidRPr="00D0301D">
        <w:rPr>
          <w:rFonts w:ascii="Times New Roman" w:eastAsia="Nikosh" w:hAnsi="Times New Roman" w:cs="KFGQPC Uthman Taha Naskh" w:hint="cs"/>
          <w:sz w:val="24"/>
          <w:szCs w:val="24"/>
          <w:rtl/>
          <w:cs/>
        </w:rPr>
        <w:t>والإفتاء</w:t>
      </w:r>
      <w:r w:rsidRPr="00D0301D">
        <w:rPr>
          <w:rFonts w:ascii="Kalpurush" w:eastAsia="Nikosh" w:hAnsi="Kalpurush" w:cs="Kalpurush"/>
          <w:sz w:val="24"/>
          <w:szCs w:val="24"/>
          <w:rtl/>
          <w:cs/>
          <w:lang w:bidi="bn-BD"/>
        </w:rPr>
        <w:t xml:space="preserve"> (</w:t>
      </w:r>
      <w:r w:rsidRPr="00D0301D">
        <w:rPr>
          <w:rFonts w:ascii="Kalpurush" w:eastAsia="Nikosh" w:hAnsi="Kalpurush" w:cs="Kalpurush" w:hint="cs"/>
          <w:sz w:val="24"/>
          <w:szCs w:val="24"/>
          <w:rtl/>
          <w:cs/>
          <w:lang w:bidi="bn-BD"/>
        </w:rPr>
        <w:t>১</w:t>
      </w:r>
      <w:r w:rsidRPr="00D0301D">
        <w:rPr>
          <w:rFonts w:ascii="Kalpurush" w:eastAsia="Nikosh" w:hAnsi="Kalpurush" w:cs="Kalpurush"/>
          <w:sz w:val="24"/>
          <w:szCs w:val="24"/>
          <w:rtl/>
          <w:cs/>
          <w:lang w:bidi="bn-BD"/>
        </w:rPr>
        <w:t>৮/৬).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bn-BD"/>
        </w:rPr>
      </w:pPr>
    </w:p>
    <w:p w:rsidR="00C90E54" w:rsidRPr="00D0301D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="Vrinda"/>
          <w:b/>
          <w:bCs/>
          <w:color w:val="1F3864" w:themeColor="accent5" w:themeShade="80"/>
          <w:sz w:val="32"/>
          <w:szCs w:val="40"/>
          <w:cs/>
          <w:lang w:bidi="bn-BD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  <w:lang w:bidi="ta-IN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E16" w:rsidRDefault="00B00E16" w:rsidP="00E32771">
      <w:pPr>
        <w:spacing w:after="0" w:line="240" w:lineRule="auto"/>
      </w:pPr>
      <w:r>
        <w:separator/>
      </w:r>
    </w:p>
  </w:endnote>
  <w:endnote w:type="continuationSeparator" w:id="0">
    <w:p w:rsidR="00B00E16" w:rsidRDefault="00B00E1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47482EA-C284-4ED3-9BD7-0DF8113EA8D5}"/>
    <w:embedBold r:id="rId2" w:fontKey="{1A003069-95D4-48FB-8EF0-F9E034C4ADFC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76D0F61F-A1B7-45D6-B85F-506BFD3EE280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6EA81D5F-6F17-4763-88FE-371A97999D32}"/>
    <w:embedBold r:id="rId5" w:fontKey="{551BB86B-5D40-4A97-9BAD-7F6D908A4151}"/>
  </w:font>
  <w:font w:name="Vrinda">
    <w:panose1 w:val="00000400000000000000"/>
    <w:charset w:val="00"/>
    <w:family w:val="auto"/>
    <w:pitch w:val="variable"/>
    <w:sig w:usb0="00010003" w:usb1="00000000" w:usb2="00000000" w:usb3="00000000" w:csb0="00000001" w:csb1="00000000"/>
    <w:embedRegular r:id="rId6" w:fontKey="{1F8F482A-672D-4A09-A2AC-0C785AD21756}"/>
    <w:embedBold r:id="rId7" w:fontKey="{6A2E0779-88AC-4257-9CA9-1612AD92EC44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8" w:fontKey="{52081097-6424-486E-92C9-59C35E09506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645B7434-4F11-4B26-9982-644BC41A1144}"/>
    <w:embedBold r:id="rId10" w:fontKey="{8852CF50-A13F-4B7C-BBC9-38CD1D9364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D4981FAE-6D70-400A-BC06-2BA573EA8CDA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12" w:fontKey="{948AC672-82A1-4653-8D23-696650DABB2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4E28E2E0-A333-42B2-A33D-B155D8D8228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  <w:lang w:bidi="ta-IN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1798F8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E16" w:rsidRDefault="00B00E16" w:rsidP="00E32771">
      <w:pPr>
        <w:spacing w:after="0" w:line="240" w:lineRule="auto"/>
      </w:pPr>
      <w:r>
        <w:separator/>
      </w:r>
    </w:p>
  </w:footnote>
  <w:footnote w:type="continuationSeparator" w:id="0">
    <w:p w:rsidR="00B00E16" w:rsidRDefault="00B00E1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771" w:rsidRDefault="0013579E">
    <w:pPr>
      <w:pStyle w:val="Header"/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-595630</wp:posOffset>
              </wp:positionH>
              <wp:positionV relativeFrom="paragraph">
                <wp:posOffset>-116840</wp:posOffset>
              </wp:positionV>
              <wp:extent cx="6912539" cy="307521"/>
              <wp:effectExtent l="0" t="0" r="222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307521"/>
                        <a:chOff x="0" y="58793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472518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13579E" w:rsidP="00D0301D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9pt;margin-top:-9.2pt;width:544.3pt;height:24.2pt;z-index:251684864;mso-width-relative:margin;mso-height-relative:margin" coordorigin=",587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4725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" fillcolor="white [3212]" stroked="f">
                <v:textbox>
                  <w:txbxContent>
                    <w:p w:rsidR="0013579E" w:rsidRPr="008378B2" w:rsidRDefault="0013579E" w:rsidP="00D0301D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</v:group>
          </w:pict>
        </mc:Fallback>
      </mc:AlternateContent>
    </w:r>
    <w:r w:rsidR="00A61E5C">
      <w:rPr>
        <w:noProof/>
        <w:lang w:bidi="ta-IN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0D8596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  <w:lang w:bidi="ta-IN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29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5v1KA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">
              <v:rect id="Rectangle 4" o:spid="_x0000_s1030" style="position:absolute;left:62462;top:51;width:6774;height:3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1" type="#_x0000_t75" style="position:absolute;left:915;top:409;width:62532;height:3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CC56E3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68D" w:rsidRDefault="008B668D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094BD7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01D"/>
    <w:rsid w:val="0000503E"/>
    <w:rsid w:val="0000656E"/>
    <w:rsid w:val="00014A18"/>
    <w:rsid w:val="000534AB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5A2D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5C7E3C"/>
    <w:rsid w:val="00604920"/>
    <w:rsid w:val="00612832"/>
    <w:rsid w:val="00631E7F"/>
    <w:rsid w:val="00632FB4"/>
    <w:rsid w:val="00662A2B"/>
    <w:rsid w:val="00677AE4"/>
    <w:rsid w:val="0069533C"/>
    <w:rsid w:val="006C1068"/>
    <w:rsid w:val="006C755C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7E7768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00E16"/>
    <w:rsid w:val="00B3510F"/>
    <w:rsid w:val="00B50A3A"/>
    <w:rsid w:val="00B572EF"/>
    <w:rsid w:val="00B820AA"/>
    <w:rsid w:val="00B867C5"/>
    <w:rsid w:val="00B962D1"/>
    <w:rsid w:val="00BA456F"/>
    <w:rsid w:val="00BD190F"/>
    <w:rsid w:val="00BD364E"/>
    <w:rsid w:val="00BE3A50"/>
    <w:rsid w:val="00BF04A9"/>
    <w:rsid w:val="00C03201"/>
    <w:rsid w:val="00C21104"/>
    <w:rsid w:val="00C366DF"/>
    <w:rsid w:val="00C37C22"/>
    <w:rsid w:val="00C45A48"/>
    <w:rsid w:val="00C50098"/>
    <w:rsid w:val="00C72BD4"/>
    <w:rsid w:val="00C90E54"/>
    <w:rsid w:val="00CD4735"/>
    <w:rsid w:val="00D0301D"/>
    <w:rsid w:val="00D12355"/>
    <w:rsid w:val="00D46176"/>
    <w:rsid w:val="00D549BB"/>
    <w:rsid w:val="00D7109D"/>
    <w:rsid w:val="00D85A5F"/>
    <w:rsid w:val="00DB48B2"/>
    <w:rsid w:val="00DC6A8E"/>
    <w:rsid w:val="00DE73DB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331A4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AEF6B"/>
  <w15:docId w15:val="{216F74AC-D014-4920-B181-89D9B53DA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57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7F08D-D1D4-428E-A17E-0FBDDFF33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15</TotalTime>
  <Pages>3</Pages>
  <Words>175</Words>
  <Characters>846</Characters>
  <Application>Microsoft Office Word</Application>
  <DocSecurity>0</DocSecurity>
  <Lines>42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গাড়ি দুর্ঘটনার ফলে জ্ঞানহীন ব্যক্তি কি রমযানের সিয়াম কাযা করবে?</vt:lpstr>
      <vt:lpstr/>
    </vt:vector>
  </TitlesOfParts>
  <Manager/>
  <Company>islamhouse.com</Company>
  <LinksUpToDate>false</LinksUpToDate>
  <CharactersWithSpaces>1003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গাড়ি দুর্ঘটনার ফলে জ্ঞানহীন ব্যক্তি কি রমযানের সিয়াম কাযা করবে</dc:title>
  <dc:subject>গাড়ি দুর্ঘটনার ফলে জ্ঞানহীন ব্যক্তি কি রমযানের সিয়াম কাযা করবে</dc:subject>
  <dc:creator>ইলমী গবেষণা ও ফতোয়া বিষয়ক স্থায়ী কমিটি</dc:creator>
  <cp:keywords>গাড়ি দুর্ঘটনার ফলে জ্ঞানহীন ব্যক্তি কি রমযানের সিয়াম কাযা করবে</cp:keywords>
  <dc:description>গাড়ি দুর্ঘটনার ফলে জ্ঞানহীন ব্যক্তি কি রমযানের সিয়াম কাযা করবে</dc:description>
  <cp:lastModifiedBy>Mahmoud</cp:lastModifiedBy>
  <cp:revision>6</cp:revision>
  <cp:lastPrinted>2015-03-07T18:24:00Z</cp:lastPrinted>
  <dcterms:created xsi:type="dcterms:W3CDTF">2015-10-04T11:03:00Z</dcterms:created>
  <dcterms:modified xsi:type="dcterms:W3CDTF">2017-04-01T06:53:00Z</dcterms:modified>
  <cp:category/>
</cp:coreProperties>
</file>