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B50A2E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8B2" w:rsidRDefault="001646BA" w:rsidP="001646B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আদম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সন্তানদের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মাঝে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ভাই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বোনে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বিবাহ</w:t>
      </w:r>
      <w:r w:rsidRPr="001646B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হত</w:t>
      </w:r>
      <w:r w:rsidRPr="001646BA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646BA" w:rsidP="001646B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كان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أولاد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آدم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يتزوج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الأخ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1646B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أخته؟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636588" w:rsidP="0063658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B52128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1646BA" w:rsidP="001646B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আব্দুল্লাহ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আব্দুর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রহমান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জিবরীন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646B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</w:t>
      </w:r>
      <w:r w:rsidRPr="001646BA">
        <w:rPr>
          <w:rFonts w:ascii="Kalpurush" w:hAnsi="Kalpurush" w:cs="Kalpurush"/>
          <w:color w:val="205B83"/>
          <w:sz w:val="48"/>
          <w:szCs w:val="48"/>
          <w:cs/>
          <w:lang w:bidi="bn-BD"/>
        </w:rPr>
        <w:t>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B50A2E" w:rsidRDefault="001646BA" w:rsidP="001646BA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rtl/>
          <w:cs/>
          <w:lang w:bidi="ar-EG"/>
        </w:rPr>
      </w:pP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الرحمن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الجبرين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1646B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646B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8B7C03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জাকেরুল্লাহ আবুল খায়ের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50A2E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8B7C03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ذاكر الله أبو 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646B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2EBB439" wp14:editId="476DBE5B">
            <wp:simplePos x="0" y="0"/>
            <wp:positionH relativeFrom="margin">
              <wp:posOffset>462544</wp:posOffset>
            </wp:positionH>
            <wp:positionV relativeFrom="paragraph">
              <wp:posOffset>90781</wp:posOffset>
            </wp:positionV>
            <wp:extent cx="4882551" cy="472937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973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আদম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সন্তানদের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মাঝে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ভাই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বোনে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বিবাহ</w:t>
      </w:r>
      <w:r w:rsidR="001646BA" w:rsidRPr="001646B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646BA" w:rsidRPr="001646B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হত</w:t>
      </w:r>
      <w:r w:rsidR="001646BA" w:rsidRPr="001646BA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646B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1646B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চাচীর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পক্ষ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প্রশ্নটি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উত্থাপন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করছি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উৎকণ্ঠিত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তুলেছে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মানব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প্রজন্মের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প্রসঙ্গে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আলাইহিস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সালামের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স্পষ্টাকারে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জান্না</w:t>
      </w:r>
      <w:bookmarkStart w:id="0" w:name="_GoBack"/>
      <w:bookmarkEnd w:id="0"/>
      <w:r w:rsidRPr="001646BA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পৃথিবীতে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নেমে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আসার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কথাও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স্পষ্ট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হাওয়া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দুজনই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মানব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প্রজন্মের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মাতা</w:t>
      </w:r>
      <w:r w:rsidRPr="001646BA">
        <w:rPr>
          <w:rFonts w:ascii="Kalpurush" w:hAnsi="Kalpurush" w:cs="Kalpurush"/>
          <w:sz w:val="24"/>
          <w:szCs w:val="24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ব্যাখ্যা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দুজনই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সময়ে কেবল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পৃথিবী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বক্ষে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যাদের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সন্তান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1646BA">
        <w:rPr>
          <w:rFonts w:ascii="Kalpurush" w:hAnsi="Kalpurush" w:cs="Kalpurush"/>
          <w:sz w:val="24"/>
          <w:szCs w:val="24"/>
        </w:rPr>
        <w:t xml:space="preserve">-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মানব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প্রজন্ম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বংশ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বিস্তার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ভাবে</w:t>
      </w:r>
      <w:r w:rsidRPr="001646BA">
        <w:rPr>
          <w:rFonts w:ascii="Kalpurush" w:hAnsi="Kalpurush" w:cs="Kalpurush"/>
          <w:sz w:val="24"/>
          <w:szCs w:val="24"/>
        </w:rPr>
        <w:t xml:space="preserve">?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বলব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সময়ে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1646BA">
        <w:rPr>
          <w:rFonts w:ascii="Kalpurush" w:hAnsi="Kalpurush" w:cs="Kalpurush"/>
          <w:sz w:val="24"/>
          <w:szCs w:val="24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বোনে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1646BA">
        <w:rPr>
          <w:rFonts w:ascii="Kalpurush" w:hAnsi="Kalpurush" w:cs="Kalpurush"/>
          <w:sz w:val="24"/>
          <w:szCs w:val="24"/>
        </w:rPr>
        <w:t>-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শাদি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সন্তান</w:t>
      </w:r>
      <w:r w:rsidRPr="001646BA">
        <w:rPr>
          <w:rFonts w:ascii="Kalpurush" w:hAnsi="Kalpurush" w:cs="Kalpurush"/>
          <w:sz w:val="24"/>
          <w:szCs w:val="24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সন্ত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জন্ম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নিয়েছে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646B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1646BA">
        <w:rPr>
          <w:rFonts w:ascii="Kalpurush" w:hAnsi="Kalpurush" w:cs="Kalpurush"/>
          <w:b/>
          <w:bCs/>
          <w:sz w:val="24"/>
          <w:szCs w:val="24"/>
        </w:rPr>
        <w:t>: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-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হামদুলিল্লাহ</w:t>
      </w:r>
    </w:p>
    <w:p w:rsid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উল্লেখ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তাঁর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স্ত্রীর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বংশবিস্তারের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ফসল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</w:p>
    <w:p w:rsidR="001646BA" w:rsidRDefault="001646BA" w:rsidP="001646BA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نَّفۡسٖ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زَوۡجَهَا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وَبَثَّ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كَثِيرٗا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وَنِسَآءٗۚ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রবকে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যিনি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তোমাদেরকে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নফস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স্ত্রীকে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ছড়িয়ে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বহু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[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আন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-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নিসা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আয়াত</w:t>
      </w:r>
      <w:r w:rsidRPr="001646BA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646BA">
        <w:rPr>
          <w:rFonts w:ascii="Kalpurush" w:hAnsi="Kalpurush" w:cs="Kalpurush"/>
          <w:sz w:val="24"/>
          <w:szCs w:val="24"/>
        </w:rPr>
        <w:t xml:space="preserve">] </w:t>
      </w:r>
    </w:p>
    <w:p w:rsid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অন্যত্র বলেন,</w:t>
      </w:r>
    </w:p>
    <w:p w:rsidR="001646BA" w:rsidRDefault="001646BA" w:rsidP="001646BA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نَّفۡسٖ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وَجَعَلَ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زَوۡجَهَا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لِيَسۡكُنَ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إِلَيۡهَاۖ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تَغَشَّىٰهَا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حَمَلَتۡ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حَمۡلًا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خَفِيفٗا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فَمَرَّتۡ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তিনিই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সত্তা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যিনি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তোমাদেরকে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বানিয়েছেন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সঙ্গিনীকে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প্রশান্তি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লাভ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সঙ্গিনীর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মিলিত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হালকা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গর্ভ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ধারণ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চলাফেরা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থাকল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B50A2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[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রাফ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1646BA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১৮৯</w:t>
      </w:r>
      <w:r w:rsidRPr="001646BA">
        <w:rPr>
          <w:rFonts w:ascii="Kalpurush" w:hAnsi="Kalpurush" w:cs="Kalpurush"/>
          <w:sz w:val="24"/>
          <w:szCs w:val="24"/>
        </w:rPr>
        <w:t>]</w:t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প্রজন্মের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স্পষ্ট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থেকেই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মানবজাতির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বংশ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বিস্তৃত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পৃথিবীতে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স্ত্রীই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</w:p>
    <w:p w:rsidR="001646BA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হাওয়ার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গর্ভে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প্রতিবার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1646BA">
        <w:rPr>
          <w:rFonts w:ascii="Kalpurush" w:hAnsi="Kalpurush" w:cs="Kalpurush"/>
          <w:sz w:val="24"/>
          <w:szCs w:val="24"/>
        </w:rPr>
        <w:t xml:space="preserve"> 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মেয়ে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সন্তান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জন্ম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নিত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হত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ছেলেকে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জন্ম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মেয়ের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মেয়েকে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জন্ম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ছেলের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1646BA">
        <w:rPr>
          <w:rFonts w:ascii="Kalpurush" w:hAnsi="Kalpurush" w:cs="Kalpurush"/>
          <w:sz w:val="24"/>
          <w:szCs w:val="24"/>
        </w:rPr>
        <w:t xml:space="preserve">,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মায়ের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সন্তান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প্রয়োজনের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সংখ্যায়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বেড়ে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গেল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1646BA">
        <w:rPr>
          <w:rFonts w:ascii="Kalpurush" w:hAnsi="Kalpurush" w:cs="Kalpurush"/>
          <w:sz w:val="24"/>
          <w:szCs w:val="24"/>
        </w:rPr>
        <w:t>-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বোনের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নিষিদ্ধ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ঘোষিত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</w:p>
    <w:p w:rsidR="00C90E54" w:rsidRPr="001646BA" w:rsidRDefault="001646BA" w:rsidP="001646B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আল্লাহ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1646BA">
        <w:rPr>
          <w:rFonts w:ascii="Kalpurush" w:hAnsi="Kalpurush" w:cs="Kalpurush"/>
          <w:sz w:val="24"/>
          <w:szCs w:val="24"/>
        </w:rPr>
        <w:t xml:space="preserve"> </w:t>
      </w:r>
      <w:r w:rsidRPr="001646BA">
        <w:rPr>
          <w:rFonts w:ascii="Kalpurush" w:hAnsi="Kalpurush" w:cs="Kalpurush"/>
          <w:sz w:val="24"/>
          <w:szCs w:val="24"/>
          <w:cs/>
          <w:lang w:bidi="bn-IN"/>
        </w:rPr>
        <w:t>জ্ঞানী</w:t>
      </w:r>
      <w:r w:rsidRPr="00B50A2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90E54" w:rsidRPr="001646BA" w:rsidRDefault="00C90E54" w:rsidP="001646B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646BA" w:rsidRDefault="00C90E54" w:rsidP="001646B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646BA" w:rsidRDefault="00C90E54" w:rsidP="001646B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646BA" w:rsidRDefault="00C90E54" w:rsidP="001646B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1646BA" w:rsidRDefault="00DC6A8E" w:rsidP="001646BA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lang w:bidi="ar-EG"/>
        </w:rPr>
      </w:pPr>
      <w:r w:rsidRPr="001646BA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BF8D871" wp14:editId="6494173A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1646BA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A4E" w:rsidRDefault="002E6A4E" w:rsidP="00E32771">
      <w:pPr>
        <w:spacing w:after="0" w:line="240" w:lineRule="auto"/>
      </w:pPr>
      <w:r>
        <w:separator/>
      </w:r>
    </w:p>
  </w:endnote>
  <w:endnote w:type="continuationSeparator" w:id="0">
    <w:p w:rsidR="002E6A4E" w:rsidRDefault="002E6A4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DF4EE2-4279-46D6-BAEA-51CA94A906C4}"/>
    <w:embedBold r:id="rId2" w:fontKey="{F18D91CF-4ED3-44FB-8DB2-85AF35D7F4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73079FC-5789-4338-987D-00BFD2557E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6C04C5A-383D-41CD-AB9D-F4C509AAA881}"/>
    <w:embedBold r:id="rId5" w:fontKey="{7F11EB40-82A6-4515-B66D-9D135E26E93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621E05A8-E0A3-42F4-B432-FDC77355F90D}"/>
    <w:embedBold r:id="rId7" w:fontKey="{835DC76A-DBB9-45BB-9B4F-B37AF7C4842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D7D5872-BF5E-4412-B48A-FA612019A388}"/>
    <w:embedBold r:id="rId9" w:fontKey="{DCA7683A-0FCF-40F1-AD01-ECD44CF36E1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A5507B86-D150-4124-9413-4A51E0D3CB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05614F3-FD11-4869-BDFF-DD4D18A3598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DC81909-C1B4-4061-A3A8-448236CC4A6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1B69A098-2675-49AF-AA6E-32433D200EA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369645EF-7B71-4EDB-8E6E-7DD3D1A0E59D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92BD91A4-A634-4A9F-BC34-DFBEECCFFD88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E8C73668-0FBA-4A73-8936-1796F4792F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F1142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A4E" w:rsidRDefault="002E6A4E" w:rsidP="00E32771">
      <w:pPr>
        <w:spacing w:after="0" w:line="240" w:lineRule="auto"/>
      </w:pPr>
      <w:r>
        <w:separator/>
      </w:r>
    </w:p>
  </w:footnote>
  <w:footnote w:type="continuationSeparator" w:id="0">
    <w:p w:rsidR="002E6A4E" w:rsidRDefault="002E6A4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08048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646BA" w:rsidP="001646B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আদম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সন্তানদের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মাঝে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ভাই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বোনে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বিবাহ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646B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হত</w:t>
                            </w:r>
                            <w:r w:rsidRPr="001646B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C051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gf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91I9ScFW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KHDZBZli4SG2Mci5MsDTKXV+LIz7KBWy7KuuD3avFxQmpg+JT7&#10;cz/xE5NkDrmPl89GTMdFiOeaWTXlPRJYZ3qtt5Os3kdyPdtozbLTrHEUgk+JLDzF1vKTY+tpgQ15&#10;8pDidFTlN4prv9sLhLU3/qqwdOYZCqbXTECFEv/jFBSM1eMtxZ+3BMGHAR2onMbi8TDxaFYO6WYO&#10;dWGQLkw5E4TzzDd5Cxg81IFJHEZQN9pyxo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080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646BA" w:rsidP="001646B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আদম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সন্তানদের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মাঝে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ভাই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বোনে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বিবাহ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646B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হত</w:t>
                      </w:r>
                      <w:r w:rsidRPr="001646B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C051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1AF1DE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08701A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BD001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6BA"/>
    <w:rsid w:val="0000503E"/>
    <w:rsid w:val="0000656E"/>
    <w:rsid w:val="00014A18"/>
    <w:rsid w:val="00054A51"/>
    <w:rsid w:val="00086780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46BA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6A4E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77362"/>
    <w:rsid w:val="0058544F"/>
    <w:rsid w:val="005A2707"/>
    <w:rsid w:val="005A6FDB"/>
    <w:rsid w:val="00604920"/>
    <w:rsid w:val="00612832"/>
    <w:rsid w:val="00631E7F"/>
    <w:rsid w:val="00632FB4"/>
    <w:rsid w:val="00636588"/>
    <w:rsid w:val="00662A2B"/>
    <w:rsid w:val="00677AE4"/>
    <w:rsid w:val="00693BC9"/>
    <w:rsid w:val="0069533C"/>
    <w:rsid w:val="006A7576"/>
    <w:rsid w:val="006C0512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7E751F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B7C03"/>
    <w:rsid w:val="008C22AA"/>
    <w:rsid w:val="008C5507"/>
    <w:rsid w:val="008D0BFB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2E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7FC60-3E1A-4197-A819-4E4390C5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30</TotalTime>
  <Pages>1</Pages>
  <Words>413</Words>
  <Characters>2066</Characters>
  <Application>Microsoft Office Word</Application>
  <DocSecurity>0</DocSecurity>
  <Lines>59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আদম সন্তানদের মাঝে কি ভাই-বোনে বিবাহ হত?</vt:lpstr>
      <vt:lpstr/>
    </vt:vector>
  </TitlesOfParts>
  <Company>islamhouse.com</Company>
  <LinksUpToDate>false</LinksUpToDate>
  <CharactersWithSpaces>2453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আদম সন্তানদের মাঝে কি ভাই-বোনে বিবাহ হত?</dc:title>
  <dc:subject>আদম সন্তানদের মাঝে কি ভাই-বোনে বিবাহ হত?</dc:subject>
  <dc:creator>আব্দুল্লাহ ইবন আব্দুর রহমান আল-জিবরীন রহ.</dc:creator>
  <cp:keywords>আদম সন্তানদের মাঝে কি ভাই-বোনে বিবাহ হত?</cp:keywords>
  <dc:description>আদম সন্তানদের মাঝে কি ভাই-বোনে বিবাহ হত?</dc:description>
  <cp:lastModifiedBy>Ahmed Qassem</cp:lastModifiedBy>
  <cp:revision>9</cp:revision>
  <cp:lastPrinted>2015-12-18T03:13:00Z</cp:lastPrinted>
  <dcterms:created xsi:type="dcterms:W3CDTF">2015-10-05T15:13:00Z</dcterms:created>
  <dcterms:modified xsi:type="dcterms:W3CDTF">2015-12-18T03:14:00Z</dcterms:modified>
</cp:coreProperties>
</file>