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054" w:rsidRPr="00D33974" w:rsidRDefault="00A03054" w:rsidP="00A03054">
      <w:pPr>
        <w:bidi w:val="0"/>
        <w:jc w:val="center"/>
        <w:rPr>
          <w:rFonts w:asciiTheme="majorBidi" w:hAnsiTheme="majorBidi"/>
          <w:sz w:val="72"/>
          <w:szCs w:val="72"/>
          <w:rtl/>
        </w:rPr>
      </w:pPr>
    </w:p>
    <w:p w:rsidR="00A03054" w:rsidRPr="008378B2" w:rsidRDefault="00D33974" w:rsidP="00D33974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D3397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লাঠি</w:t>
      </w:r>
      <w:r w:rsidRPr="00D3397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D3397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হাতে</w:t>
      </w:r>
      <w:r w:rsidRPr="00D3397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D3397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নিয়ে</w:t>
      </w:r>
      <w:r w:rsidRPr="00D3397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D3397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জুমু</w:t>
      </w: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‘</w:t>
      </w:r>
      <w:r w:rsidRPr="00D3397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আর</w:t>
      </w:r>
      <w:r w:rsidRPr="00D3397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D3397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খুতবা</w:t>
      </w:r>
      <w:r w:rsidRPr="00D3397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D3397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দেওয়া</w:t>
      </w:r>
      <w:r w:rsidRPr="00D3397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D3397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কি</w:t>
      </w:r>
      <w:r w:rsidRPr="00D3397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D3397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সুন্নত</w:t>
      </w:r>
      <w:r w:rsidRPr="00D33974">
        <w:rPr>
          <w:rFonts w:ascii="Kalpurush" w:hAnsi="Kalpurush" w:cs="Kalpurush"/>
          <w:color w:val="205B83"/>
          <w:sz w:val="72"/>
          <w:szCs w:val="72"/>
          <w:lang w:bidi="bn-BD"/>
        </w:rPr>
        <w:t>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D33974" w:rsidP="00D33974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D3397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هل</w:t>
      </w:r>
      <w:r w:rsidRPr="00D3397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3397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D3397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3397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السنة</w:t>
      </w:r>
      <w:r w:rsidRPr="00D3397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3397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حمل</w:t>
      </w:r>
      <w:r w:rsidRPr="00D3397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3397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العصا</w:t>
      </w:r>
      <w:r w:rsidRPr="00D3397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3397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D3397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3397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خطبة</w:t>
      </w:r>
      <w:r w:rsidRPr="00D3397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3397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الجمعة؟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7B2AD6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bookmarkStart w:id="0" w:name="_GoBack"/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বাংলা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- بنغالي - 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&gt;</w:t>
      </w:r>
      <w:bookmarkEnd w:id="0"/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D33974" w:rsidP="00D33974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D3397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শাইখ</w:t>
      </w:r>
      <w:r w:rsidRPr="00D33974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D3397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মুহাম্মাদ</w:t>
      </w:r>
      <w:r w:rsidRPr="00D33974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D3397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সালেহ</w:t>
      </w:r>
      <w:r w:rsidRPr="00D33974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D3397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Pr="00D33974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Pr="00D3397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মুনাজ্জিদ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017EFC" w:rsidRDefault="00D33974" w:rsidP="00912D68">
      <w:pPr>
        <w:spacing w:after="0" w:line="240" w:lineRule="auto"/>
        <w:ind w:firstLine="113"/>
        <w:jc w:val="center"/>
        <w:rPr>
          <w:rFonts w:asciiTheme="majorBidi" w:hAnsiTheme="majorBidi" w:cs="Kalpurush"/>
          <w:sz w:val="36"/>
          <w:szCs w:val="45"/>
          <w:cs/>
          <w:lang w:bidi="bn-BD"/>
        </w:rPr>
      </w:pPr>
      <w:r w:rsidRPr="001C75C5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</w:t>
      </w:r>
      <w:r w:rsidRPr="001C75C5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1C75C5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1C75C5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1C75C5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1C75C5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1C75C5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D33974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সানাউল্লাহ নজির 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017EFC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D33974" w:rsidRDefault="00A03054" w:rsidP="00912D68">
      <w:pPr>
        <w:spacing w:after="0" w:line="240" w:lineRule="auto"/>
        <w:ind w:firstLine="113"/>
        <w:jc w:val="center"/>
        <w:rPr>
          <w:rFonts w:asciiTheme="majorBidi" w:hAnsiTheme="majorBidi"/>
          <w:sz w:val="32"/>
          <w:szCs w:val="32"/>
          <w:rtl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ترجمة:</w:t>
      </w:r>
      <w:r w:rsidR="00D33974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 ثناء الله نذير أحمد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2D5811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03D2EF6" wp14:editId="263F893B">
            <wp:simplePos x="0" y="0"/>
            <wp:positionH relativeFrom="margin">
              <wp:posOffset>549998</wp:posOffset>
            </wp:positionH>
            <wp:positionV relativeFrom="paragraph">
              <wp:posOffset>92863</wp:posOffset>
            </wp:positionV>
            <wp:extent cx="4792717" cy="472409"/>
            <wp:effectExtent l="0" t="0" r="0" b="444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473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974" w:rsidRPr="00D3397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লাঠি</w:t>
      </w:r>
      <w:r w:rsidR="00D33974" w:rsidRPr="00D3397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33974" w:rsidRPr="00D3397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হাতে</w:t>
      </w:r>
      <w:r w:rsidR="00D33974" w:rsidRPr="00D3397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33974" w:rsidRPr="00D3397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নিয়ে</w:t>
      </w:r>
      <w:r w:rsidR="00D33974" w:rsidRPr="00D3397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33974" w:rsidRPr="00D3397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জুমু</w:t>
      </w:r>
      <w:r w:rsidR="00D3397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‘</w:t>
      </w:r>
      <w:r w:rsidR="00D33974" w:rsidRPr="00D3397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আর</w:t>
      </w:r>
      <w:r w:rsidR="00D33974" w:rsidRPr="00D3397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33974" w:rsidRPr="00D3397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খুতবা</w:t>
      </w:r>
      <w:r w:rsidR="00D33974" w:rsidRPr="00D3397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33974" w:rsidRPr="00D3397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দেওয়া</w:t>
      </w:r>
      <w:r w:rsidR="00D33974" w:rsidRPr="00D3397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33974" w:rsidRPr="00D3397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কি</w:t>
      </w:r>
      <w:r w:rsidR="00D33974" w:rsidRPr="00D3397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33974" w:rsidRPr="00D3397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সুন্নত</w:t>
      </w:r>
      <w:r w:rsidR="00D33974" w:rsidRPr="00D33974">
        <w:rPr>
          <w:rFonts w:ascii="Kalpurush" w:hAnsi="Kalpurush" w:cs="Kalpurush"/>
          <w:color w:val="205B83"/>
          <w:sz w:val="32"/>
          <w:szCs w:val="32"/>
          <w:lang w:bidi="bn-BD"/>
        </w:rPr>
        <w:t>?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D33974" w:rsidRPr="001C75C5" w:rsidRDefault="00D33974" w:rsidP="00D33974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1C75C5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প্রশ্ন</w:t>
      </w:r>
      <w:r w:rsidRPr="001C75C5">
        <w:rPr>
          <w:rFonts w:ascii="Kalpurush" w:hAnsi="Kalpurush" w:cs="Kalpurush"/>
          <w:b/>
          <w:bCs/>
          <w:sz w:val="24"/>
          <w:szCs w:val="24"/>
        </w:rPr>
        <w:t>: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আপনাকে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বরকত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দান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মসজিদের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ইমাম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সাহেবকে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দেখি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লাঠির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উপর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ভর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খুতবা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দেন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এটা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সুন্নত</w:t>
      </w:r>
      <w:r w:rsidRPr="001C75C5">
        <w:rPr>
          <w:rFonts w:ascii="Kalpurush" w:hAnsi="Kalpurush" w:cs="Kalpurush"/>
          <w:sz w:val="24"/>
          <w:szCs w:val="24"/>
        </w:rPr>
        <w:t>?</w:t>
      </w:r>
    </w:p>
    <w:p w:rsidR="00D33974" w:rsidRPr="001C75C5" w:rsidRDefault="00D33974" w:rsidP="00D33974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1C75C5">
        <w:rPr>
          <w:rFonts w:ascii="Kalpurush" w:hAnsi="Kalpurush" w:cs="Kalpurush"/>
          <w:b/>
          <w:bCs/>
          <w:sz w:val="24"/>
          <w:szCs w:val="24"/>
          <w:cs/>
          <w:lang w:bidi="bn-IN"/>
        </w:rPr>
        <w:t>উত্তর</w:t>
      </w:r>
      <w:r w:rsidRPr="001C75C5">
        <w:rPr>
          <w:rFonts w:ascii="Kalpurush" w:hAnsi="Kalpurush" w:cs="Kalpurush"/>
          <w:b/>
          <w:bCs/>
          <w:sz w:val="24"/>
          <w:szCs w:val="24"/>
        </w:rPr>
        <w:t>: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হামদুলিল্লাহ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D33974" w:rsidRPr="001C75C5" w:rsidRDefault="00D33974" w:rsidP="00D33974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1C75C5">
        <w:rPr>
          <w:rFonts w:ascii="Kalpurush" w:hAnsi="Kalpurush" w:cs="Kalpurush"/>
          <w:sz w:val="24"/>
          <w:szCs w:val="24"/>
          <w:cs/>
          <w:lang w:bidi="bn-IN"/>
        </w:rPr>
        <w:t>লাঠি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এ</w:t>
      </w:r>
      <w:r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জাতীয়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1C75C5">
        <w:rPr>
          <w:rFonts w:ascii="Kalpurush" w:hAnsi="Kalpurush" w:cs="Kalpurush"/>
          <w:sz w:val="24"/>
          <w:szCs w:val="24"/>
        </w:rPr>
        <w:t xml:space="preserve">,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ধনুক</w:t>
      </w:r>
      <w:r w:rsidRPr="001C75C5">
        <w:rPr>
          <w:rFonts w:ascii="Kalpurush" w:hAnsi="Kalpurush" w:cs="Kalpurush"/>
          <w:sz w:val="24"/>
          <w:szCs w:val="24"/>
        </w:rPr>
        <w:t xml:space="preserve">,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তরবারি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ইত্যাদির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উপর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ভর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খুতবা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দেওয়া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শর</w:t>
      </w:r>
      <w:r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>ী‘আ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তবিদদের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টি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অভিমত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1C75C5">
        <w:rPr>
          <w:rFonts w:ascii="Kalpurush" w:hAnsi="Kalpurush" w:cs="Kalpurush"/>
          <w:sz w:val="24"/>
          <w:szCs w:val="24"/>
        </w:rPr>
        <w:t>:</w:t>
      </w:r>
    </w:p>
    <w:p w:rsidR="00D33974" w:rsidRPr="001C75C5" w:rsidRDefault="00D33974" w:rsidP="00D33974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C75C5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প্রথম</w:t>
      </w:r>
      <w:r w:rsidRPr="001C75C5">
        <w:rPr>
          <w:rFonts w:ascii="Kalpurush" w:hAnsi="Kalpurush" w:cs="Kalpurush"/>
          <w:b/>
          <w:bCs/>
          <w:sz w:val="24"/>
          <w:szCs w:val="24"/>
        </w:rPr>
        <w:t xml:space="preserve"> </w:t>
      </w:r>
      <w:r w:rsidRPr="001C75C5">
        <w:rPr>
          <w:rFonts w:ascii="Kalpurush" w:hAnsi="Kalpurush" w:cs="Kalpurush"/>
          <w:b/>
          <w:bCs/>
          <w:sz w:val="24"/>
          <w:szCs w:val="24"/>
          <w:cs/>
          <w:lang w:bidi="bn-IN"/>
        </w:rPr>
        <w:t>অভিমত</w:t>
      </w:r>
      <w:r w:rsidRPr="001C75C5">
        <w:rPr>
          <w:rFonts w:ascii="Kalpurush" w:hAnsi="Kalpurush" w:cs="Kalpurush"/>
          <w:b/>
          <w:bCs/>
          <w:sz w:val="24"/>
          <w:szCs w:val="24"/>
        </w:rPr>
        <w:t>: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এরূপ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মুস্তাহাব</w:t>
      </w:r>
      <w:r w:rsidR="0030282B">
        <w:rPr>
          <w:rFonts w:ascii="Kalpurush" w:hAnsi="Kalpurush" w:cs="Mangal" w:hint="cs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মাল</w:t>
      </w:r>
      <w:r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>ে</w:t>
      </w:r>
      <w:r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ক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ী</w:t>
      </w:r>
      <w:r w:rsidRPr="001C75C5">
        <w:rPr>
          <w:rFonts w:ascii="Kalpurush" w:hAnsi="Kalpurush" w:cs="Kalpurush"/>
          <w:sz w:val="24"/>
          <w:szCs w:val="24"/>
        </w:rPr>
        <w:t xml:space="preserve">,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শাফে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‘ঈ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হাম্বল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ী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মাযহাবের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অধিকাংশ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="0030282B">
        <w:rPr>
          <w:rFonts w:ascii="Kalpurush" w:hAnsi="Kalpurush" w:cs="Kalpurush" w:hint="cs"/>
          <w:sz w:val="24"/>
          <w:szCs w:val="24"/>
          <w:cs/>
          <w:lang w:bidi="bn-BD"/>
        </w:rPr>
        <w:t>আলেম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মতের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পক্ষে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গিয়েছেন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D33974" w:rsidRPr="001C75C5" w:rsidRDefault="00D33974" w:rsidP="00D33974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1C75C5">
        <w:rPr>
          <w:rFonts w:ascii="Kalpurush" w:hAnsi="Kalpurush" w:cs="Kalpurush"/>
          <w:sz w:val="24"/>
          <w:szCs w:val="24"/>
          <w:cs/>
          <w:lang w:bidi="bn-IN"/>
        </w:rPr>
        <w:t>ইমাম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মালেক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1C75C5">
        <w:rPr>
          <w:rFonts w:ascii="Kalpurush" w:hAnsi="Kalpurush" w:cs="Kalpurush"/>
          <w:sz w:val="24"/>
          <w:szCs w:val="24"/>
        </w:rPr>
        <w:t xml:space="preserve">.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1C75C5">
        <w:rPr>
          <w:rFonts w:ascii="Kalpurush" w:hAnsi="Kalpurush" w:cs="Kalpurush"/>
          <w:sz w:val="24"/>
          <w:szCs w:val="24"/>
        </w:rPr>
        <w:t>,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>‘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খুতবা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দেন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এমন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ইমামদের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এরূপ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মুস্তাহাব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অর্থাৎ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লাঠিতে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ভর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অবস্থায়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খুতবা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দেবেন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এরূপই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আমরা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দেখেছি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শুনেছি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মুদাউওয়ানাতুল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কুবরা</w:t>
      </w:r>
      <w:r w:rsidRPr="001C75C5">
        <w:rPr>
          <w:rFonts w:ascii="Kalpurush" w:hAnsi="Kalpurush" w:cs="Kalpurush"/>
          <w:sz w:val="24"/>
          <w:szCs w:val="24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১</w:t>
      </w:r>
      <w:r w:rsidRPr="001C75C5">
        <w:rPr>
          <w:rFonts w:ascii="Kalpurush" w:hAnsi="Kalpurush" w:cs="Kalpurush"/>
          <w:sz w:val="24"/>
          <w:szCs w:val="24"/>
        </w:rPr>
        <w:t>/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১৫১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মাল</w:t>
      </w:r>
      <w:r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>ে</w:t>
      </w:r>
      <w:r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ক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ী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মাযহাবের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পরবর্তী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যুগের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কিতাবপত্রে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অভিমতকেই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নির্ভরযোগ্য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বলা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দেখুন</w:t>
      </w:r>
      <w:r w:rsidRPr="001C75C5">
        <w:rPr>
          <w:rFonts w:ascii="Kalpurush" w:hAnsi="Kalpurush" w:cs="Kalpurush"/>
          <w:sz w:val="24"/>
          <w:szCs w:val="24"/>
        </w:rPr>
        <w:t xml:space="preserve">: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জাওয়াহেরুল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ইকলীল</w:t>
      </w:r>
      <w:r w:rsidRPr="001C75C5">
        <w:rPr>
          <w:rFonts w:ascii="Kalpurush" w:hAnsi="Kalpurush" w:cs="Kalpurush"/>
          <w:sz w:val="24"/>
          <w:szCs w:val="24"/>
        </w:rPr>
        <w:t xml:space="preserve">: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১</w:t>
      </w:r>
      <w:r w:rsidRPr="001C75C5">
        <w:rPr>
          <w:rFonts w:ascii="Kalpurush" w:hAnsi="Kalpurush" w:cs="Kalpurush"/>
          <w:sz w:val="24"/>
          <w:szCs w:val="24"/>
        </w:rPr>
        <w:t>/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৯৭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হাশিয়াতুদ্দাসুক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ী</w:t>
      </w:r>
      <w:r w:rsidRPr="001C75C5">
        <w:rPr>
          <w:rFonts w:ascii="Kalpurush" w:hAnsi="Kalpurush" w:cs="Kalpurush"/>
          <w:sz w:val="24"/>
          <w:szCs w:val="24"/>
        </w:rPr>
        <w:t xml:space="preserve">: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১</w:t>
      </w:r>
      <w:r w:rsidRPr="001C75C5">
        <w:rPr>
          <w:rFonts w:ascii="Kalpurush" w:hAnsi="Kalpurush" w:cs="Kalpurush"/>
          <w:sz w:val="24"/>
          <w:szCs w:val="24"/>
        </w:rPr>
        <w:t>/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৩৮২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</w:p>
    <w:p w:rsidR="00D33974" w:rsidRPr="001C75C5" w:rsidRDefault="00D33974" w:rsidP="00D33974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1C75C5">
        <w:rPr>
          <w:rFonts w:ascii="Kalpurush" w:hAnsi="Kalpurush" w:cs="Kalpurush"/>
          <w:sz w:val="24"/>
          <w:szCs w:val="24"/>
          <w:cs/>
          <w:lang w:bidi="bn-IN"/>
        </w:rPr>
        <w:t>ইমাম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শাফে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‘ঈ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1C75C5">
        <w:rPr>
          <w:rFonts w:ascii="Kalpurush" w:hAnsi="Kalpurush" w:cs="Kalpurush"/>
          <w:sz w:val="24"/>
          <w:szCs w:val="24"/>
        </w:rPr>
        <w:t xml:space="preserve">.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1C75C5">
        <w:rPr>
          <w:rFonts w:ascii="Kalpurush" w:hAnsi="Kalpurush" w:cs="Kalpurush"/>
          <w:sz w:val="24"/>
          <w:szCs w:val="24"/>
        </w:rPr>
        <w:t>,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>‘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যে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খুতবা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প্রদান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করবেন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প্রকৃতিরই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হোক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কিছুর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উপর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ভর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দেবেন</w:t>
      </w:r>
      <w:r w:rsidRPr="001C75C5">
        <w:rPr>
          <w:rFonts w:ascii="Kalpurush" w:hAnsi="Kalpurush" w:cs="Kalpurush"/>
          <w:sz w:val="24"/>
          <w:szCs w:val="24"/>
        </w:rPr>
        <w:t xml:space="preserve">,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এটাই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কাছে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পছন্দনীয়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উম্ম</w:t>
      </w:r>
      <w:r w:rsidRPr="001C75C5">
        <w:rPr>
          <w:rFonts w:ascii="Kalpurush" w:hAnsi="Kalpurush" w:cs="Kalpurush"/>
          <w:sz w:val="24"/>
          <w:szCs w:val="24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১২৭২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শাফে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‘ঈ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মাযহাবের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ফতোয়া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এটাই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দ্র</w:t>
      </w:r>
      <w:r w:rsidRPr="001C75C5">
        <w:rPr>
          <w:rFonts w:ascii="Kalpurush" w:hAnsi="Kalpurush" w:cs="Kalpurush"/>
          <w:sz w:val="24"/>
          <w:szCs w:val="24"/>
        </w:rPr>
        <w:t xml:space="preserve">: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নিহায়াতুল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মুহতাজ</w:t>
      </w:r>
      <w:r w:rsidRPr="001C75C5">
        <w:rPr>
          <w:rFonts w:ascii="Kalpurush" w:hAnsi="Kalpurush" w:cs="Kalpurush"/>
          <w:sz w:val="24"/>
          <w:szCs w:val="24"/>
        </w:rPr>
        <w:t xml:space="preserve">: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২</w:t>
      </w:r>
      <w:r w:rsidRPr="001C75C5">
        <w:rPr>
          <w:rFonts w:ascii="Kalpurush" w:hAnsi="Kalpurush" w:cs="Kalpurush"/>
          <w:sz w:val="24"/>
          <w:szCs w:val="24"/>
        </w:rPr>
        <w:t>/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৩২৬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হাশিয়াতু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কালয়ুবি</w:t>
      </w:r>
      <w:r w:rsidRPr="001C75C5">
        <w:rPr>
          <w:rFonts w:ascii="Kalpurush" w:hAnsi="Kalpurush" w:cs="Kalpurush"/>
          <w:sz w:val="24"/>
          <w:szCs w:val="24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১</w:t>
      </w:r>
      <w:r w:rsidRPr="001C75C5">
        <w:rPr>
          <w:rFonts w:ascii="Kalpurush" w:hAnsi="Kalpurush" w:cs="Kalpurush"/>
          <w:sz w:val="24"/>
          <w:szCs w:val="24"/>
        </w:rPr>
        <w:t>/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২৭২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</w:p>
    <w:p w:rsidR="00D33974" w:rsidRPr="001C75C5" w:rsidRDefault="00D33974" w:rsidP="00D33974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হাম্মল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ী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মাযহাবের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ইমাম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বাহুত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ী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1C75C5">
        <w:rPr>
          <w:rFonts w:ascii="Kalpurush" w:hAnsi="Kalpurush" w:cs="Kalpurush"/>
          <w:sz w:val="24"/>
          <w:szCs w:val="24"/>
        </w:rPr>
        <w:t xml:space="preserve">.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1C75C5">
        <w:rPr>
          <w:rFonts w:ascii="Kalpurush" w:hAnsi="Kalpurush" w:cs="Kalpurush"/>
          <w:sz w:val="24"/>
          <w:szCs w:val="24"/>
        </w:rPr>
        <w:t>,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>‘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যে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হাত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তরবারি</w:t>
      </w:r>
      <w:r w:rsidRPr="001C75C5">
        <w:rPr>
          <w:rFonts w:ascii="Kalpurush" w:hAnsi="Kalpurush" w:cs="Kalpurush"/>
          <w:sz w:val="24"/>
          <w:szCs w:val="24"/>
        </w:rPr>
        <w:t xml:space="preserve">,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ধনুক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লাঠির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উপর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ভর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খুতবা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দেওয়া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সুন্নত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(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কাশশাফুল</w:t>
      </w:r>
      <w:r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কেনা</w:t>
      </w:r>
      <w:r w:rsidRPr="001C75C5">
        <w:rPr>
          <w:rFonts w:ascii="Kalpurush" w:hAnsi="Kalpurush" w:cs="Kalpurush"/>
          <w:sz w:val="24"/>
          <w:szCs w:val="24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২</w:t>
      </w:r>
      <w:r w:rsidRPr="001C75C5">
        <w:rPr>
          <w:rFonts w:ascii="Kalpurush" w:hAnsi="Kalpurush" w:cs="Kalpurush"/>
          <w:sz w:val="24"/>
          <w:szCs w:val="24"/>
        </w:rPr>
        <w:t>/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৩৬</w:t>
      </w:r>
      <w:r w:rsidRPr="001C75C5">
        <w:rPr>
          <w:rFonts w:ascii="Kalpurush" w:hAnsi="Kalpurush" w:cs="Kalpurush"/>
          <w:sz w:val="24"/>
          <w:szCs w:val="24"/>
        </w:rPr>
        <w:t xml:space="preserve">,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আরো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দ্র</w:t>
      </w:r>
      <w:r w:rsidRPr="001C75C5">
        <w:rPr>
          <w:rFonts w:ascii="Kalpurush" w:hAnsi="Kalpurush" w:cs="Kalpurush"/>
          <w:sz w:val="24"/>
          <w:szCs w:val="24"/>
        </w:rPr>
        <w:t xml:space="preserve">: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ইনসাফ</w:t>
      </w:r>
      <w:r w:rsidRPr="001C75C5">
        <w:rPr>
          <w:rFonts w:ascii="Kalpurush" w:hAnsi="Kalpurush" w:cs="Kalpurush"/>
          <w:sz w:val="24"/>
          <w:szCs w:val="24"/>
        </w:rPr>
        <w:t xml:space="preserve">: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২</w:t>
      </w:r>
      <w:r w:rsidRPr="001C75C5">
        <w:rPr>
          <w:rFonts w:ascii="Kalpurush" w:hAnsi="Kalpurush" w:cs="Kalpurush"/>
          <w:sz w:val="24"/>
          <w:szCs w:val="24"/>
        </w:rPr>
        <w:t>/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৩৯৭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</w:p>
    <w:p w:rsidR="00D33974" w:rsidRPr="001C75C5" w:rsidRDefault="00D33974" w:rsidP="00D33974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অভিমত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যারা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ব্যক্ত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1C75C5">
        <w:rPr>
          <w:rFonts w:ascii="Kalpurush" w:hAnsi="Kalpurush" w:cs="Kalpurush"/>
          <w:sz w:val="24"/>
          <w:szCs w:val="24"/>
        </w:rPr>
        <w:t xml:space="preserve">,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লাঠির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উপর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ভর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খুতবা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দেওয়া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রাসূলুল্লাহ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="0030282B">
        <w:rPr>
          <w:rFonts w:ascii="Kalpurush" w:hAnsi="Kalpurush" w:cs="Kalpurush"/>
          <w:sz w:val="24"/>
          <w:szCs w:val="24"/>
          <w:cs/>
          <w:lang w:bidi="bn-IN"/>
        </w:rPr>
        <w:t xml:space="preserve">সাল্লাল্লাহু ‘আলাইহি </w:t>
      </w:r>
      <w:r w:rsidR="0030282B" w:rsidRPr="0030282B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="0030282B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30282B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বহু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প্রমাণিত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তন্মধ্যে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হাকাম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হাযামের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1C75C5">
        <w:rPr>
          <w:rFonts w:ascii="Kalpurush" w:hAnsi="Kalpurush" w:cs="Kalpurush"/>
          <w:sz w:val="24"/>
          <w:szCs w:val="24"/>
        </w:rPr>
        <w:t xml:space="preserve">,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জুমু</w:t>
      </w:r>
      <w:r>
        <w:rPr>
          <w:rFonts w:ascii="Kalpurush" w:hAnsi="Kalpurush" w:cs="Kalpurush"/>
          <w:sz w:val="24"/>
          <w:szCs w:val="24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1C75C5">
        <w:rPr>
          <w:rFonts w:ascii="Kalpurush" w:hAnsi="Kalpurush" w:cs="Kalpurush"/>
          <w:sz w:val="24"/>
          <w:szCs w:val="24"/>
        </w:rPr>
        <w:t xml:space="preserve"> (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লাঠি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ধনুকের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উপর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ভর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খুতবা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দিয়েছেন</w:t>
      </w:r>
      <w:r w:rsidRPr="001C75C5">
        <w:rPr>
          <w:rFonts w:ascii="Kalpurush" w:hAnsi="Kalpurush" w:cs="Kalpurush"/>
          <w:sz w:val="24"/>
          <w:szCs w:val="24"/>
        </w:rPr>
        <w:t xml:space="preserve">,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অতঃপর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প্রশংসা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গুণ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াগান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1C75C5">
        <w:rPr>
          <w:rFonts w:ascii="Kalpurush" w:hAnsi="Kalpurush" w:cs="Kalpurush"/>
          <w:sz w:val="24"/>
          <w:szCs w:val="24"/>
        </w:rPr>
        <w:t>...)</w:t>
      </w:r>
      <w:r w:rsidRPr="00017EFC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আবু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দাউদ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হাদীস নং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১০৯৬</w:t>
      </w:r>
      <w:r w:rsidRPr="001C75C5">
        <w:rPr>
          <w:rFonts w:ascii="Kalpurush" w:hAnsi="Kalpurush" w:cs="Kalpurush"/>
          <w:sz w:val="24"/>
          <w:szCs w:val="24"/>
        </w:rPr>
        <w:t xml:space="preserve">,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ইমাম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নবব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মাজমু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‘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গ্রন্থে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সটি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হাসান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 w:rsidRPr="001C75C5">
        <w:rPr>
          <w:rFonts w:ascii="Kalpurush" w:hAnsi="Kalpurush" w:cs="Kalpurush"/>
          <w:sz w:val="24"/>
          <w:szCs w:val="24"/>
        </w:rPr>
        <w:t>, (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৪</w:t>
      </w:r>
      <w:r w:rsidRPr="001C75C5">
        <w:rPr>
          <w:rFonts w:ascii="Kalpurush" w:hAnsi="Kalpurush" w:cs="Kalpurush"/>
          <w:sz w:val="24"/>
          <w:szCs w:val="24"/>
        </w:rPr>
        <w:t>/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৫২৬</w:t>
      </w:r>
      <w:r w:rsidRPr="001C75C5">
        <w:rPr>
          <w:rFonts w:ascii="Kalpurush" w:hAnsi="Kalpurush" w:cs="Kalpurush"/>
          <w:sz w:val="24"/>
          <w:szCs w:val="24"/>
        </w:rPr>
        <w:t xml:space="preserve">) </w:t>
      </w:r>
      <w:r>
        <w:rPr>
          <w:rFonts w:ascii="Kalpurush" w:hAnsi="Kalpurush" w:cs="Kalpurush"/>
          <w:sz w:val="24"/>
          <w:szCs w:val="24"/>
          <w:cs/>
          <w:lang w:bidi="bn-IN"/>
        </w:rPr>
        <w:t>সহ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হু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আবি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দাউদ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গ্রন্থে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আলবান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1C75C5">
        <w:rPr>
          <w:rFonts w:ascii="Kalpurush" w:hAnsi="Kalpurush" w:cs="Kalpurush"/>
          <w:sz w:val="24"/>
          <w:szCs w:val="24"/>
        </w:rPr>
        <w:t xml:space="preserve">. </w:t>
      </w:r>
      <w:r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হাদ</w:t>
      </w:r>
      <w:r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>ী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সটিকে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হাসান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আখ্যায়িত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অবশ্য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শর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ী‘আ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তবিদদের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কেউ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কেউ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সটি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>দ</w:t>
      </w:r>
      <w:r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য়</w:t>
      </w:r>
      <w:r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>ী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ফ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কাছ</w:t>
      </w:r>
      <w:r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>ী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1C75C5">
        <w:rPr>
          <w:rFonts w:ascii="Kalpurush" w:hAnsi="Kalpurush" w:cs="Kalpurush"/>
          <w:sz w:val="24"/>
          <w:szCs w:val="24"/>
        </w:rPr>
        <w:t xml:space="preserve">.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ইরশাদুল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ফকিহ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গ্রন্থে</w:t>
      </w:r>
      <w:r w:rsidRPr="001C75C5">
        <w:rPr>
          <w:rFonts w:ascii="Kalpurush" w:hAnsi="Kalpurush" w:cs="Kalpurush"/>
          <w:sz w:val="24"/>
          <w:szCs w:val="24"/>
        </w:rPr>
        <w:t xml:space="preserve"> (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১</w:t>
      </w:r>
      <w:r w:rsidRPr="001C75C5">
        <w:rPr>
          <w:rFonts w:ascii="Kalpurush" w:hAnsi="Kalpurush" w:cs="Kalpurush"/>
          <w:sz w:val="24"/>
          <w:szCs w:val="24"/>
        </w:rPr>
        <w:t>/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১৯৬</w:t>
      </w:r>
      <w:r w:rsidRPr="001C75C5">
        <w:rPr>
          <w:rFonts w:ascii="Kalpurush" w:hAnsi="Kalpurush" w:cs="Kalpurush"/>
          <w:sz w:val="24"/>
          <w:szCs w:val="24"/>
        </w:rPr>
        <w:t xml:space="preserve">)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1C75C5">
        <w:rPr>
          <w:rFonts w:ascii="Kalpurush" w:hAnsi="Kalpurush" w:cs="Kalpurush"/>
          <w:sz w:val="24"/>
          <w:szCs w:val="24"/>
        </w:rPr>
        <w:t>,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>‘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এ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সনদটি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শক্তিশালী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নয়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D33974" w:rsidRPr="001C75C5" w:rsidRDefault="00D33974" w:rsidP="00D33974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1C75C5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দ্বিত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ী</w:t>
      </w:r>
      <w:r w:rsidRPr="001C75C5">
        <w:rPr>
          <w:rFonts w:ascii="Kalpurush" w:hAnsi="Kalpurush" w:cs="Kalpurush"/>
          <w:b/>
          <w:bCs/>
          <w:sz w:val="24"/>
          <w:szCs w:val="24"/>
          <w:cs/>
          <w:lang w:bidi="bn-IN"/>
        </w:rPr>
        <w:t>য়</w:t>
      </w:r>
      <w:r w:rsidRPr="001C75C5">
        <w:rPr>
          <w:rFonts w:ascii="Kalpurush" w:hAnsi="Kalpurush" w:cs="Kalpurush"/>
          <w:b/>
          <w:bCs/>
          <w:sz w:val="24"/>
          <w:szCs w:val="24"/>
        </w:rPr>
        <w:t xml:space="preserve"> </w:t>
      </w:r>
      <w:r w:rsidRPr="001C75C5">
        <w:rPr>
          <w:rFonts w:ascii="Kalpurush" w:hAnsi="Kalpurush" w:cs="Kalpurush"/>
          <w:b/>
          <w:bCs/>
          <w:sz w:val="24"/>
          <w:szCs w:val="24"/>
          <w:cs/>
          <w:lang w:bidi="bn-IN"/>
        </w:rPr>
        <w:t>অভিমত</w:t>
      </w:r>
      <w:r w:rsidRPr="001C75C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এরূপ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মাকর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Pr="001C75C5">
        <w:rPr>
          <w:rFonts w:ascii="Kalpurush" w:hAnsi="Kalpurush" w:cs="Kalpurush"/>
          <w:sz w:val="24"/>
          <w:szCs w:val="24"/>
        </w:rPr>
        <w:t xml:space="preserve">, </w:t>
      </w:r>
      <w:r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হানাফ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ী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মাযহাবের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এটাই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="00017EFC">
        <w:rPr>
          <w:rFonts w:ascii="Kalpurush" w:hAnsi="Kalpurush" w:cs="Kalpurush"/>
          <w:sz w:val="24"/>
          <w:szCs w:val="24"/>
          <w:cs/>
          <w:lang w:bidi="bn-IN"/>
        </w:rPr>
        <w:t>ফ</w:t>
      </w:r>
      <w:r w:rsidR="00017EFC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017EFC">
        <w:rPr>
          <w:rFonts w:ascii="Kalpurush" w:hAnsi="Kalpurush" w:cs="Kalpurush"/>
          <w:sz w:val="24"/>
          <w:szCs w:val="24"/>
          <w:cs/>
          <w:lang w:bidi="bn-IN"/>
        </w:rPr>
        <w:t>ত</w:t>
      </w:r>
      <w:r w:rsidR="00017EFC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য়া</w:t>
      </w:r>
      <w:r w:rsidRPr="001C75C5">
        <w:rPr>
          <w:rFonts w:ascii="Kalpurush" w:hAnsi="Kalpurush" w:cs="Kalpurush"/>
          <w:sz w:val="24"/>
          <w:szCs w:val="24"/>
        </w:rPr>
        <w:t xml:space="preserve">,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যদিও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মাযহাবের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="00017EFC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ফক</w:t>
      </w:r>
      <w:r w:rsidR="00017EFC"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>ী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হ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মতের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বিরুদ্ধে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গিয়েছেন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</w:p>
    <w:p w:rsidR="00D33974" w:rsidRPr="001C75C5" w:rsidRDefault="00D33974" w:rsidP="00D33974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ফতোয়ায়ে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তাতারখানিয়াতে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মুহিতুল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বুরহান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ী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গ্রন্থের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রচয়িতার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বরাত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বলা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1C75C5">
        <w:rPr>
          <w:rFonts w:ascii="Kalpurush" w:hAnsi="Kalpurush" w:cs="Kalpurush"/>
          <w:sz w:val="24"/>
          <w:szCs w:val="24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খতিব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লাঠি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ধনুকের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উপর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ভর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খুতবা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দেন</w:t>
      </w:r>
      <w:r w:rsidRPr="001C75C5">
        <w:rPr>
          <w:rFonts w:ascii="Kalpurush" w:hAnsi="Kalpurush" w:cs="Kalpurush"/>
          <w:sz w:val="24"/>
          <w:szCs w:val="24"/>
        </w:rPr>
        <w:t xml:space="preserve">,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জায়ে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য;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কিন্তু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এরূপ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মাকর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Pr="00017EFC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সুন্নতের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খেলাফ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="00017EFC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ফ</w:t>
      </w:r>
      <w:r w:rsidR="00017EFC"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>া</w:t>
      </w:r>
      <w:r w:rsidR="00017EFC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ত</w:t>
      </w:r>
      <w:r w:rsidR="00017EFC"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>ও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য়ায়ে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তাতারখানিয়া</w:t>
      </w:r>
      <w:r w:rsidRPr="001C75C5">
        <w:rPr>
          <w:rFonts w:ascii="Kalpurush" w:hAnsi="Kalpurush" w:cs="Kalpurush"/>
          <w:sz w:val="24"/>
          <w:szCs w:val="24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২</w:t>
      </w:r>
      <w:r w:rsidRPr="001C75C5">
        <w:rPr>
          <w:rFonts w:ascii="Kalpurush" w:hAnsi="Kalpurush" w:cs="Kalpurush"/>
          <w:sz w:val="24"/>
          <w:szCs w:val="24"/>
        </w:rPr>
        <w:t>/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৬১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</w:p>
    <w:p w:rsidR="00D33974" w:rsidRPr="001C75C5" w:rsidRDefault="00D33974" w:rsidP="00D33974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lastRenderedPageBreak/>
        <w:t>হানাফ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ী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মাযহাবের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আরেকটি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="00017EFC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ফ</w:t>
      </w:r>
      <w:r w:rsidR="00017EFC"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>া</w:t>
      </w:r>
      <w:r w:rsidR="00017EFC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ত</w:t>
      </w:r>
      <w:r w:rsidR="00017EFC"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>ও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য়াগ্রন্থ</w:t>
      </w:r>
      <w:r w:rsidRPr="001C75C5">
        <w:rPr>
          <w:rFonts w:ascii="Kalpurush" w:hAnsi="Kalpurush" w:cs="Kalpurush"/>
          <w:sz w:val="24"/>
          <w:szCs w:val="24"/>
        </w:rPr>
        <w:t xml:space="preserve">,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ফতোয়ায়ে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হিন্দিয়াতে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এসেছে</w:t>
      </w:r>
      <w:r w:rsidRPr="001C75C5">
        <w:rPr>
          <w:rFonts w:ascii="Kalpurush" w:hAnsi="Kalpurush" w:cs="Kalpurush"/>
          <w:sz w:val="24"/>
          <w:szCs w:val="24"/>
        </w:rPr>
        <w:t xml:space="preserve"> (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১</w:t>
      </w:r>
      <w:r w:rsidRPr="001C75C5">
        <w:rPr>
          <w:rFonts w:ascii="Kalpurush" w:hAnsi="Kalpurush" w:cs="Kalpurush"/>
          <w:sz w:val="24"/>
          <w:szCs w:val="24"/>
        </w:rPr>
        <w:t>/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১৪৮</w:t>
      </w:r>
      <w:r w:rsidRPr="001C75C5">
        <w:rPr>
          <w:rFonts w:ascii="Kalpurush" w:hAnsi="Kalpurush" w:cs="Kalpurush"/>
          <w:sz w:val="24"/>
          <w:szCs w:val="24"/>
        </w:rPr>
        <w:t xml:space="preserve">):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ধনুক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লাঠির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উপর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ভর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খুতবা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দেওয়া মাকর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Pr="001C75C5">
        <w:rPr>
          <w:rFonts w:ascii="Kalpurush" w:hAnsi="Kalpurush" w:cs="Kalpurush"/>
          <w:sz w:val="24"/>
          <w:szCs w:val="24"/>
        </w:rPr>
        <w:t xml:space="preserve">,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খুলাসা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মুহিত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গ্রন্থদ্বয়ে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এরূপই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এসেছে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যেসব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দেশ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যুদ্ধের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জয়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সেসব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দেশে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খতিবগণ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তরবারি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ঝুলিয়ে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খুতবা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দিবে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তাহাব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ী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গ্রন্থের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ব্যাখ্যায়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এরূপই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</w:p>
    <w:p w:rsidR="00D33974" w:rsidRPr="001C75C5" w:rsidRDefault="00D33974" w:rsidP="00D33974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1C75C5">
        <w:rPr>
          <w:rFonts w:ascii="Kalpurush" w:hAnsi="Kalpurush" w:cs="Kalpurush"/>
          <w:sz w:val="24"/>
          <w:szCs w:val="24"/>
          <w:cs/>
          <w:lang w:bidi="bn-IN"/>
        </w:rPr>
        <w:t>ইমাম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ইবনুল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কাই</w:t>
      </w:r>
      <w:r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>য়্যে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কথাও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প্রমাণ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মিন্বারে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খুতবা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য়ার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লাঠির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উপর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ভর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দেওয়া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ওয়াসাল্লামের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সুন্নত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</w:p>
    <w:p w:rsidR="00D33974" w:rsidRPr="001C75C5" w:rsidRDefault="00D33974" w:rsidP="00D33974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1C75C5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1C75C5">
        <w:rPr>
          <w:rFonts w:ascii="Kalpurush" w:hAnsi="Kalpurush" w:cs="Kalpurush"/>
          <w:sz w:val="24"/>
          <w:szCs w:val="24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‘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তরবারি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অন্য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কিছু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নিয়ে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খুতবা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দিতেন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মিন্বার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নির্মাণের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পূর্বে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ধনুক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লাঠির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উপর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ভর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দিতেন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যুদ্ধের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ময়দানে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ধনুকের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উপর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ভর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খুতবা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দিতেন</w:t>
      </w:r>
      <w:r w:rsidRPr="001C75C5">
        <w:rPr>
          <w:rFonts w:ascii="Kalpurush" w:hAnsi="Kalpurush" w:cs="Kalpurush"/>
          <w:sz w:val="24"/>
          <w:szCs w:val="24"/>
        </w:rPr>
        <w:t xml:space="preserve">,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মসজিদে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লাঠির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উপর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তরবারির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উপর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ভর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খুতবা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দিয়েছেন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বর্ণনায়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মূর্খ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লোক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মনে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সর্বদা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তরবারির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উপর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ভর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খুতবা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দিয়েছেন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(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ইঙ্গিত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দীনে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ইসলাম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তরবারির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দ্বারা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কায়েম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চরম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মূর্খতার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ফলেই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এরূপ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এমন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কোনো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বর্ণনা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আসে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নি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তরবারি</w:t>
      </w:r>
      <w:r w:rsidRPr="001C75C5">
        <w:rPr>
          <w:rFonts w:ascii="Kalpurush" w:hAnsi="Kalpurush" w:cs="Kalpurush"/>
          <w:sz w:val="24"/>
          <w:szCs w:val="24"/>
        </w:rPr>
        <w:t xml:space="preserve">,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ধনুক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অন্য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কিছু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নিয়ে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মিন্বারে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উঠতেন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এমনকী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মিন্বার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নির্মাণের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পূর্বেও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তরবারি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হাতে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নিয়ে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খুতবা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দিয়েছেন</w:t>
      </w:r>
      <w:r w:rsidRPr="001C75C5">
        <w:rPr>
          <w:rFonts w:ascii="Kalpurush" w:hAnsi="Kalpurush" w:cs="Kalpurush"/>
          <w:sz w:val="24"/>
          <w:szCs w:val="24"/>
        </w:rPr>
        <w:t xml:space="preserve">,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বর্ণনায়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পাওয়া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মিন্বার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নির্মাণের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পূর্বে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লাঠি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ধনুকের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উপর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ভর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দিতেন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(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যাদুল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মা</w:t>
      </w:r>
      <w:r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>‘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আদ</w:t>
      </w:r>
      <w:r w:rsidRPr="001C75C5">
        <w:rPr>
          <w:rFonts w:ascii="Kalpurush" w:hAnsi="Kalpurush" w:cs="Kalpurush"/>
          <w:sz w:val="24"/>
          <w:szCs w:val="24"/>
        </w:rPr>
        <w:t xml:space="preserve">: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১</w:t>
      </w:r>
      <w:r w:rsidRPr="001C75C5">
        <w:rPr>
          <w:rFonts w:ascii="Kalpurush" w:hAnsi="Kalpurush" w:cs="Kalpurush"/>
          <w:sz w:val="24"/>
          <w:szCs w:val="24"/>
        </w:rPr>
        <w:t>/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৪২৯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</w:p>
    <w:p w:rsidR="00D33974" w:rsidRPr="001C75C5" w:rsidRDefault="00D33974" w:rsidP="00D33974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1C75C5">
        <w:rPr>
          <w:rFonts w:ascii="Kalpurush" w:hAnsi="Kalpurush" w:cs="Kalpurush"/>
          <w:sz w:val="24"/>
          <w:szCs w:val="24"/>
          <w:cs/>
          <w:lang w:bidi="bn-IN"/>
        </w:rPr>
        <w:t>শা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খ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উসাইমীন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1C75C5">
        <w:rPr>
          <w:rFonts w:ascii="Kalpurush" w:hAnsi="Kalpurush" w:cs="Kalpurush"/>
          <w:sz w:val="24"/>
          <w:szCs w:val="24"/>
        </w:rPr>
        <w:t xml:space="preserve">.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1C75C5">
        <w:rPr>
          <w:rFonts w:ascii="Kalpurush" w:hAnsi="Kalpurush" w:cs="Kalpurush"/>
          <w:sz w:val="24"/>
          <w:szCs w:val="24"/>
        </w:rPr>
        <w:t xml:space="preserve">: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তরবারি</w:t>
      </w:r>
      <w:r w:rsidRPr="001C75C5">
        <w:rPr>
          <w:rFonts w:ascii="Kalpurush" w:hAnsi="Kalpurush" w:cs="Kalpurush"/>
          <w:sz w:val="24"/>
          <w:szCs w:val="24"/>
        </w:rPr>
        <w:t xml:space="preserve">,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ধনুক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লাঠির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উপর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ভর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খুতবা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দিতেন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একথা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প্রমাণের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পক্ষে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উল্লেখ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সন্দেহযুক্ত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ধরেও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নিই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হাদিসটি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সহ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Pr="001C75C5">
        <w:rPr>
          <w:rFonts w:ascii="Kalpurush" w:hAnsi="Kalpurush" w:cs="Kalpurush"/>
          <w:sz w:val="24"/>
          <w:szCs w:val="24"/>
        </w:rPr>
        <w:t xml:space="preserve">,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তবুও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ইবনুল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কাই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য়্যে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1C75C5">
        <w:rPr>
          <w:rFonts w:ascii="Kalpurush" w:hAnsi="Kalpurush" w:cs="Kalpurush"/>
          <w:sz w:val="24"/>
          <w:szCs w:val="24"/>
        </w:rPr>
        <w:t xml:space="preserve">.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বক্তব্য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বিষয়টি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পরিষ্কার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দিচ্ছে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মিন্বার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নির্মাণের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কিছুর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উপর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ভর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দিয়েছেন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বর্ণনায়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আসে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নি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</w:p>
    <w:p w:rsidR="00D33974" w:rsidRPr="001C75C5" w:rsidRDefault="00D33974" w:rsidP="00D33974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1C75C5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ব্যাখ্যায়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বলা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কিছুর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উপর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ভর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দেওয়া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প্রয়োজনের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উদাহরণত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খতিব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এমন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দুর্বল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লাঠিতে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ভর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দাঁড়াতে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1C75C5">
        <w:rPr>
          <w:rFonts w:ascii="Kalpurush" w:hAnsi="Kalpurush" w:cs="Kalpurush"/>
          <w:sz w:val="24"/>
          <w:szCs w:val="24"/>
        </w:rPr>
        <w:t xml:space="preserve">,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লাঠিতে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ভর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দাঁড়াবে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এসময়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সুন্নত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পরিগণিত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দাঁড়ানোর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সাহায্য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খুতবার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দাঁড়ানো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সুন্নত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পক্ষান্তর</w:t>
      </w:r>
      <w:r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প্রয়োজন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লাঠি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বহনের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আদৌ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দরকার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আশ</w:t>
      </w:r>
      <w:r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>-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শারহুল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মুমতে</w:t>
      </w:r>
      <w:r w:rsidRPr="001C75C5">
        <w:rPr>
          <w:rFonts w:ascii="Kalpurush" w:hAnsi="Kalpurush" w:cs="Kalpurush"/>
          <w:sz w:val="24"/>
          <w:szCs w:val="24"/>
        </w:rPr>
        <w:t xml:space="preserve">: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৫</w:t>
      </w:r>
      <w:r w:rsidRPr="001C75C5">
        <w:rPr>
          <w:rFonts w:ascii="Kalpurush" w:hAnsi="Kalpurush" w:cs="Kalpurush"/>
          <w:sz w:val="24"/>
          <w:szCs w:val="24"/>
        </w:rPr>
        <w:t>/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৬২</w:t>
      </w:r>
      <w:r w:rsidRPr="001C75C5">
        <w:rPr>
          <w:rFonts w:ascii="Kalpurush" w:hAnsi="Kalpurush" w:cs="Kalpurush"/>
          <w:sz w:val="24"/>
          <w:szCs w:val="24"/>
        </w:rPr>
        <w:t>-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৬৩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</w:p>
    <w:p w:rsidR="00D33974" w:rsidRPr="001C75C5" w:rsidRDefault="00D33974" w:rsidP="00D33974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1C75C5">
        <w:rPr>
          <w:rFonts w:ascii="Kalpurush" w:hAnsi="Kalpurush" w:cs="Kalpurush"/>
          <w:sz w:val="24"/>
          <w:szCs w:val="24"/>
          <w:cs/>
          <w:lang w:bidi="bn-IN"/>
        </w:rPr>
        <w:t>শা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খ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আলবান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1C75C5">
        <w:rPr>
          <w:rFonts w:ascii="Kalpurush" w:hAnsi="Kalpurush" w:cs="Kalpurush"/>
          <w:sz w:val="24"/>
          <w:szCs w:val="24"/>
        </w:rPr>
        <w:t xml:space="preserve">.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ইবনুল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কাই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য়্যে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1C75C5">
        <w:rPr>
          <w:rFonts w:ascii="Kalpurush" w:hAnsi="Kalpurush" w:cs="Kalpurush"/>
          <w:sz w:val="24"/>
          <w:szCs w:val="24"/>
        </w:rPr>
        <w:t>.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সমর্থন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খুতবা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য়ার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ধনুক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লাঠির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উপর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ভর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দিতেন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অস্বীকার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017EF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দ্র</w:t>
      </w:r>
      <w:r w:rsidRPr="001C75C5">
        <w:rPr>
          <w:rFonts w:ascii="Kalpurush" w:hAnsi="Kalpurush" w:cs="Kalpurush"/>
          <w:sz w:val="24"/>
          <w:szCs w:val="24"/>
        </w:rPr>
        <w:t xml:space="preserve">: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আস</w:t>
      </w:r>
      <w:r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BD"/>
        </w:rPr>
        <w:t>-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সিললাতুয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যায়িফা</w:t>
      </w:r>
      <w:r w:rsidRPr="001C75C5">
        <w:rPr>
          <w:rFonts w:ascii="Kalpurush" w:hAnsi="Kalpurush" w:cs="Kalpurush"/>
          <w:sz w:val="24"/>
          <w:szCs w:val="24"/>
        </w:rPr>
        <w:t xml:space="preserve">: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৯৬৪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</w:p>
    <w:p w:rsidR="00C90E54" w:rsidRPr="00D33974" w:rsidRDefault="00D33974" w:rsidP="00D33974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1C75C5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আল্লাহই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উত্তম</w:t>
      </w:r>
      <w:r w:rsidRPr="001C75C5">
        <w:rPr>
          <w:rFonts w:ascii="Kalpurush" w:hAnsi="Kalpurush" w:cs="Kalpurush"/>
          <w:sz w:val="24"/>
          <w:szCs w:val="24"/>
        </w:rPr>
        <w:t xml:space="preserve"> </w:t>
      </w:r>
      <w:r w:rsidRPr="001C75C5">
        <w:rPr>
          <w:rFonts w:ascii="Kalpurush" w:hAnsi="Kalpurush" w:cs="Kalpurush"/>
          <w:sz w:val="24"/>
          <w:szCs w:val="24"/>
          <w:cs/>
          <w:lang w:bidi="bn-IN"/>
        </w:rPr>
        <w:t>জ্ঞানী</w:t>
      </w:r>
      <w:r w:rsidRPr="00017EFC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2C2993" w:rsidRPr="00DF7E4B" w:rsidRDefault="000A6307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</w:p>
    <w:sectPr w:rsidR="005666D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9AC" w:rsidRDefault="004109AC" w:rsidP="00E32771">
      <w:pPr>
        <w:spacing w:after="0" w:line="240" w:lineRule="auto"/>
      </w:pPr>
      <w:r>
        <w:separator/>
      </w:r>
    </w:p>
  </w:endnote>
  <w:endnote w:type="continuationSeparator" w:id="0">
    <w:p w:rsidR="004109AC" w:rsidRDefault="004109A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480BCDB-B23E-49B4-85F6-4663E105A145}"/>
    <w:embedBold r:id="rId2" w:fontKey="{9AD7BEAB-52B6-42AE-8011-42D0338871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DF6D0A4-8811-45A8-83DF-CB050A532A6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CC91AF2A-FBEE-4061-829B-D2611D938A38}"/>
    <w:embedBold r:id="rId5" w:fontKey="{0DA15995-B4AF-4820-89D1-A626A54D3873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57409507-7FBF-408F-85BE-E697E7439076}"/>
    <w:embedBold r:id="rId7" w:fontKey="{1C4B9C4E-42B8-4193-85C4-772936D1129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FFD8B9CD-84A7-4423-AFD0-C0B2847E2D4D}"/>
    <w:embedBold r:id="rId9" w:fontKey="{B4BD056D-D1A1-4274-84DF-0D3FDF9F0AB0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4F9E2AA8-5B23-4FA1-9241-21D78B42DF0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5220B19C-9CC8-4D9A-8F78-E80BA5B1456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0DF37060-F8FC-4470-9556-ECAB0B671E6A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60F9D18F-A593-489A-8B96-F17FD056DF66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D08DCE56-B4BA-43AE-BBF1-28425FE85450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D2E2A603-B123-460A-B1AF-E0B5D4FA9009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6" w:fontKey="{3AAB8FFB-353A-4D21-A333-E0BE2C3274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836F61E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9AC" w:rsidRDefault="004109AC" w:rsidP="00E32771">
      <w:pPr>
        <w:spacing w:after="0" w:line="240" w:lineRule="auto"/>
      </w:pPr>
      <w:r>
        <w:separator/>
      </w:r>
    </w:p>
  </w:footnote>
  <w:footnote w:type="continuationSeparator" w:id="0">
    <w:p w:rsidR="004109AC" w:rsidRDefault="004109A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2165802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D33974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</w:pPr>
                            <w:r w:rsidRPr="00D3397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লাঠি</w:t>
                            </w:r>
                            <w:r w:rsidRPr="00D3397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3397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হাতে</w:t>
                            </w:r>
                            <w:r w:rsidRPr="00D3397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3397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নিয়ে</w:t>
                            </w:r>
                            <w:r w:rsidRPr="00D3397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3397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জুমু</w:t>
                            </w:r>
                            <w:r w:rsidRPr="00D33974">
                              <w:rPr>
                                <w:rFonts w:ascii="Kalpurush" w:hAnsi="Kalpurush" w:cs="Kalpurush" w:hint="eastAsia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>‘</w:t>
                            </w:r>
                            <w:r w:rsidRPr="00D3397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আর</w:t>
                            </w:r>
                            <w:r w:rsidRPr="00D3397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3397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খুতবা</w:t>
                            </w:r>
                            <w:r w:rsidRPr="00D3397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3397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দেওয়া</w:t>
                            </w:r>
                            <w:r w:rsidRPr="00D3397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3397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কি</w:t>
                            </w:r>
                            <w:r w:rsidRPr="00D3397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3397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সুন্নত</w:t>
                            </w:r>
                            <w:r w:rsidRPr="00D3397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0B1C8A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ng4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1658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D33974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</w:pPr>
                      <w:r w:rsidRPr="00D3397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লাঠি</w:t>
                      </w:r>
                      <w:r w:rsidRPr="00D3397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3397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হাতে</w:t>
                      </w:r>
                      <w:r w:rsidRPr="00D3397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3397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নিয়ে</w:t>
                      </w:r>
                      <w:r w:rsidRPr="00D3397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3397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জুমু</w:t>
                      </w:r>
                      <w:r w:rsidRPr="00D33974">
                        <w:rPr>
                          <w:rFonts w:ascii="Kalpurush" w:hAnsi="Kalpurush" w:cs="Kalpurush" w:hint="eastAsia"/>
                          <w:color w:val="205B83"/>
                          <w:sz w:val="20"/>
                          <w:szCs w:val="24"/>
                          <w:lang w:bidi="bn-BD"/>
                        </w:rPr>
                        <w:t>‘</w:t>
                      </w:r>
                      <w:r w:rsidRPr="00D3397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আর</w:t>
                      </w:r>
                      <w:r w:rsidRPr="00D3397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3397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খুতবা</w:t>
                      </w:r>
                      <w:r w:rsidRPr="00D3397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3397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দেওয়া</w:t>
                      </w:r>
                      <w:r w:rsidRPr="00D3397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3397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কি</w:t>
                      </w:r>
                      <w:r w:rsidRPr="00D3397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3397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সুন্নত</w:t>
                      </w:r>
                      <w:r w:rsidRPr="00D3397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>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0B1C8A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D250E8F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707773E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DB8F53D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974"/>
    <w:rsid w:val="0000503E"/>
    <w:rsid w:val="0000656E"/>
    <w:rsid w:val="00014A18"/>
    <w:rsid w:val="00017EFC"/>
    <w:rsid w:val="00054A51"/>
    <w:rsid w:val="000A43B4"/>
    <w:rsid w:val="000A53B5"/>
    <w:rsid w:val="000A6307"/>
    <w:rsid w:val="000B1C8A"/>
    <w:rsid w:val="000C2B16"/>
    <w:rsid w:val="000D5816"/>
    <w:rsid w:val="000E032E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C50D9"/>
    <w:rsid w:val="002D5811"/>
    <w:rsid w:val="002F72A4"/>
    <w:rsid w:val="0030282B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109AC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51AE3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8100E"/>
    <w:rsid w:val="0069533C"/>
    <w:rsid w:val="006C1068"/>
    <w:rsid w:val="006E0420"/>
    <w:rsid w:val="006F4219"/>
    <w:rsid w:val="00717FAE"/>
    <w:rsid w:val="00770B0C"/>
    <w:rsid w:val="0077162A"/>
    <w:rsid w:val="00795BD3"/>
    <w:rsid w:val="007B2AD6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25255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33974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E6C87-8379-490A-948A-08D5FBADF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14</TotalTime>
  <Pages>1</Pages>
  <Words>745</Words>
  <Characters>3820</Characters>
  <Application>Microsoft Office Word</Application>
  <DocSecurity>0</DocSecurity>
  <Lines>93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লাঠি হাতে নিয়ে জুমু‘আর খুতবা দেওয়া কি সুন্নত?</vt:lpstr>
      <vt:lpstr/>
    </vt:vector>
  </TitlesOfParts>
  <Company>islamhouse.com</Company>
  <LinksUpToDate>false</LinksUpToDate>
  <CharactersWithSpaces>4531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লাঠি হাতে নিয়ে জুমু‘আর খুতবা দেওয়া কি সুন্নত?</dc:title>
  <dc:subject>লাঠি হাতে নিয়ে জুমু‘আর খুতবা দেওয়া কি সুন্নত?</dc:subject>
  <dc:creator>শাইখ মুহাম্মাদ সালেহ আল-মুনাজ্জিদ</dc:creator>
  <cp:keywords>লাঠি হাতে নিয়ে জুমু‘আর খুতবা দেওয়া কি সুন্নত?</cp:keywords>
  <dc:description>লাঠি হাতে নিয়ে জুমু‘আর খুতবা দেওয়া কি সুন্নত?</dc:description>
  <cp:lastModifiedBy>Ahmed Qassem</cp:lastModifiedBy>
  <cp:revision>9</cp:revision>
  <cp:lastPrinted>2015-12-19T10:51:00Z</cp:lastPrinted>
  <dcterms:created xsi:type="dcterms:W3CDTF">2015-10-08T06:15:00Z</dcterms:created>
  <dcterms:modified xsi:type="dcterms:W3CDTF">2015-12-19T10:53:00Z</dcterms:modified>
</cp:coreProperties>
</file>