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0F0DBE" w:rsidRDefault="000F0DBE" w:rsidP="000F0DB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4"/>
          <w:szCs w:val="54"/>
          <w:lang w:bidi="bn-BD"/>
        </w:rPr>
      </w:pP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অসুস্থতার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কারণে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মৃত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ব্যক্তির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ওপর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রমযানের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দু’টি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সাওম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কাযা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রয়েছে</w:t>
      </w:r>
      <w:r w:rsidRPr="000F0DBE">
        <w:rPr>
          <w:rFonts w:ascii="Kalpurush" w:hAnsi="Kalpurush" w:cs="Kalpurush"/>
          <w:color w:val="205B83"/>
          <w:sz w:val="54"/>
          <w:szCs w:val="54"/>
          <w:lang w:bidi="bn-BD"/>
        </w:rPr>
        <w:t xml:space="preserve">,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এখন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তার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সন্তানদের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করণীয়</w:t>
      </w:r>
      <w:r w:rsidRPr="000F0DBE">
        <w:rPr>
          <w:rFonts w:ascii="Kalpurush" w:hAnsi="Kalpurush" w:cs="Kalpurush"/>
          <w:color w:val="205B83"/>
          <w:sz w:val="54"/>
          <w:szCs w:val="54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54"/>
          <w:szCs w:val="54"/>
          <w:cs/>
          <w:lang w:bidi="bn-BD"/>
        </w:rPr>
        <w:t>কী</w:t>
      </w:r>
      <w:r w:rsidRPr="000F0DBE">
        <w:rPr>
          <w:rFonts w:ascii="Kalpurush" w:hAnsi="Kalpurush" w:cs="Kalpurush"/>
          <w:color w:val="205B83"/>
          <w:sz w:val="54"/>
          <w:szCs w:val="54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0F0DBE" w:rsidRDefault="000F0DBE" w:rsidP="000F0DBE">
      <w:pPr>
        <w:spacing w:after="0" w:line="240" w:lineRule="auto"/>
        <w:ind w:firstLine="113"/>
        <w:jc w:val="center"/>
        <w:rPr>
          <w:rFonts w:asciiTheme="majorBidi" w:hAnsiTheme="majorBidi" w:cs="Vrinda"/>
          <w:sz w:val="40"/>
          <w:szCs w:val="50"/>
          <w:cs/>
          <w:lang w:bidi="bn-BD"/>
        </w:rPr>
      </w:pP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توفي</w:t>
      </w:r>
      <w:r w:rsidRPr="000F0D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وعليه</w:t>
      </w:r>
      <w:r w:rsidRPr="000F0D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يومان</w:t>
      </w:r>
      <w:r w:rsidRPr="000F0D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0F0D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</w:t>
      </w:r>
      <w:r w:rsidRPr="000F0D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بسبب</w:t>
      </w:r>
      <w:r w:rsidRPr="000F0D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المرض</w:t>
      </w:r>
      <w:r w:rsidRPr="000F0D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فماذا</w:t>
      </w:r>
      <w:r w:rsidRPr="000F0D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يلزم</w:t>
      </w:r>
      <w:r w:rsidRPr="000F0DB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أولاده؟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B24C6F" w:rsidRDefault="00B24C6F" w:rsidP="00B24C6F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0F0DBE" w:rsidRDefault="000F0DBE" w:rsidP="000F0DB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6"/>
          <w:szCs w:val="46"/>
          <w:lang w:bidi="bn-BD"/>
        </w:rPr>
      </w:pPr>
      <w:r w:rsidRPr="000F0DBE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ইলমী</w:t>
      </w:r>
      <w:r w:rsidRPr="000F0DBE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গবেষণা</w:t>
      </w:r>
      <w:r w:rsidRPr="000F0DBE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ও</w:t>
      </w:r>
      <w:r w:rsidRPr="000F0DBE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ফতোয়া</w:t>
      </w:r>
      <w:r w:rsidRPr="000F0DBE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বিষয়ক</w:t>
      </w:r>
      <w:r w:rsidRPr="000F0DBE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স্থায়ী</w:t>
      </w:r>
      <w:r w:rsidRPr="000F0DBE">
        <w:rPr>
          <w:rFonts w:ascii="Kalpurush" w:hAnsi="Kalpurush" w:cs="Kalpurush"/>
          <w:color w:val="205B83"/>
          <w:sz w:val="46"/>
          <w:szCs w:val="46"/>
          <w:cs/>
          <w:lang w:bidi="bn-BD"/>
        </w:rPr>
        <w:t xml:space="preserve"> </w:t>
      </w:r>
      <w:r w:rsidRPr="000F0DBE">
        <w:rPr>
          <w:rFonts w:ascii="Kalpurush" w:hAnsi="Kalpurush" w:cs="Kalpurush" w:hint="cs"/>
          <w:color w:val="205B83"/>
          <w:sz w:val="46"/>
          <w:szCs w:val="46"/>
          <w:cs/>
          <w:lang w:bidi="bn-BD"/>
        </w:rPr>
        <w:t>কমিটি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0F0DBE" w:rsidP="000F0DB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0F0DB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اللجنة</w:t>
      </w:r>
      <w:r w:rsidRPr="000F0DB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الدائمة</w:t>
      </w:r>
      <w:r w:rsidRPr="000F0DB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للبحوث</w:t>
      </w:r>
      <w:r w:rsidRPr="000F0DB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العلمية</w:t>
      </w:r>
      <w:r w:rsidRPr="000F0DB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0F0DB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والإفتاء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0F0DBE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0F0DBE" w:rsidRPr="000F0DB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0F0DBE" w:rsidRPr="000F0DB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0F0DBE" w:rsidRPr="000F0DBE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0F0DBE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Vrinda"/>
          <w:sz w:val="32"/>
          <w:szCs w:val="40"/>
          <w:rtl/>
          <w:cs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0F0DBE" w:rsidRPr="000F0DB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0F0DBE" w:rsidRPr="000F0DB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0F0DBE" w:rsidRPr="000F0DB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0F0DBE" w:rsidRPr="000F0DB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0F0DBE" w:rsidRPr="000F0DB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0F0DBE" w:rsidRPr="000F0DB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0F0DBE" w:rsidRPr="000F0DB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0F0DBE" w:rsidRDefault="00E942BB" w:rsidP="00E942BB">
      <w:pPr>
        <w:bidi w:val="0"/>
        <w:jc w:val="center"/>
        <w:rPr>
          <w:rFonts w:asciiTheme="majorBidi" w:hAnsiTheme="majorBidi" w:cs="Vrinda"/>
          <w:color w:val="006666"/>
          <w:sz w:val="32"/>
          <w:szCs w:val="40"/>
          <w:cs/>
          <w:lang w:bidi="bn-BD"/>
        </w:rPr>
      </w:pPr>
    </w:p>
    <w:p w:rsidR="00E942BB" w:rsidRPr="008378B2" w:rsidRDefault="00E942BB" w:rsidP="000F0DBE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DF24150" wp14:editId="01C0855D">
            <wp:simplePos x="0" y="0"/>
            <wp:positionH relativeFrom="margin">
              <wp:posOffset>1252855</wp:posOffset>
            </wp:positionH>
            <wp:positionV relativeFrom="paragraph">
              <wp:posOffset>396713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অসুস্থতার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কারণে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মৃত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ব্যক্তির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ওপর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রমযানের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দু</w:t>
      </w:r>
      <w:r w:rsid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’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টি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সাওম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কাযা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রয়েছে</w:t>
      </w:r>
      <w:r w:rsidR="000F0DBE" w:rsidRPr="000F0DBE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এখন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তার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সন্তানদের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করণীয়</w:t>
      </w:r>
      <w:r w:rsidR="000F0DBE" w:rsidRPr="000F0DBE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0F0DBE" w:rsidRPr="000F0DBE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কী</w:t>
      </w:r>
      <w:r w:rsidR="000F0DBE" w:rsidRPr="000F0DBE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0F0DBE" w:rsidRDefault="000F0DBE" w:rsidP="000F0DBE">
      <w:pPr>
        <w:bidi w:val="0"/>
        <w:rPr>
          <w:rFonts w:ascii="Kalpurush" w:eastAsia="Nikosh" w:hAnsi="Kalpurush" w:cs="Kalpurush"/>
          <w:sz w:val="24"/>
          <w:szCs w:val="24"/>
          <w:lang w:bidi="bn-BD"/>
        </w:rPr>
      </w:pPr>
    </w:p>
    <w:p w:rsidR="000F0DBE" w:rsidRPr="000F0DBE" w:rsidRDefault="000F0DBE" w:rsidP="000F0DBE">
      <w:pPr>
        <w:bidi w:val="0"/>
        <w:jc w:val="both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 w:rsidRPr="008D2ED0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প্রশ্ন: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আমার পিতা মারা গেছেন। অসুস্থতার কারণে</w:t>
      </w:r>
      <w:bookmarkStart w:id="0" w:name="_GoBack"/>
      <w:bookmarkEnd w:id="0"/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গত বছর তিনি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দু’টি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পালন করতে পারেন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নি। তিনি মারা গেছেন শাউয়ালে। আমাদেরকে বলেছেন, তিনি এ দু’দিনের পরিবর্তে খাদ্য দান করবেন। তার ব্যাপারে এখন আমা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দের করণীয় ক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ী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? আমরা কি তার পক্ষ থেকে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সাওম পালন কর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ব ও খাদ্য দান করব,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নাকি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শুধু খাদ্য দান করলেই চলবে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? উলে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softHyphen/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softHyphen/>
        <w:t>খ্য যে আমাদের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জানা নেই, তিনি খাদ্য দান কিংবা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সাওম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পালন করেছেন কিনা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?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তিনি ডায়াবেটিস আক্রান্ত ছিলেন, তবুও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র সিয়াম পালন করতেন।</w:t>
      </w:r>
    </w:p>
    <w:p w:rsidR="000F0DBE" w:rsidRPr="000F0DBE" w:rsidRDefault="000F0DBE" w:rsidP="000F0DBE">
      <w:pPr>
        <w:bidi w:val="0"/>
        <w:rPr>
          <w:rFonts w:ascii="Kalpurush" w:eastAsia="Times New Roman" w:hAnsi="Kalpurush" w:cs="Kalpurush"/>
          <w:sz w:val="24"/>
          <w:szCs w:val="24"/>
        </w:rPr>
      </w:pPr>
      <w:r w:rsidRPr="008D2ED0">
        <w:rPr>
          <w:rFonts w:ascii="Kalpurush" w:eastAsia="Nikosh" w:hAnsi="Kalpurush" w:cs="Kalpurush"/>
          <w:b/>
          <w:bCs/>
          <w:sz w:val="24"/>
          <w:szCs w:val="24"/>
          <w:cs/>
          <w:lang w:bidi="bn-BD"/>
        </w:rPr>
        <w:t>উত্তর: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আল-হামদুলি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ল্লা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হ</w:t>
      </w:r>
    </w:p>
    <w:p w:rsidR="000F0DBE" w:rsidRPr="000F0DBE" w:rsidRDefault="000F0DBE" w:rsidP="000F0DBE">
      <w:pPr>
        <w:bidi w:val="0"/>
        <w:jc w:val="both"/>
        <w:rPr>
          <w:rFonts w:ascii="Kalpurush" w:eastAsia="Times New Roman" w:hAnsi="Kalpurush" w:cs="Kalpurush"/>
          <w:sz w:val="24"/>
          <w:szCs w:val="24"/>
        </w:rPr>
      </w:pP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তোমাদের পিতা যেহেতু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পর সক্ষম ছিল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;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কিন্তু অলসতা করেছে, ফলে পরবর্তী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চলে আসে, যার পর সে মারা যায়। অতঃপর উত্তম হচ্ছে, তোমাদের কেউ তার পক্ষ থেকে দু’দিনের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করবে। রাসূলুল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বলেছেন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</w:p>
    <w:p w:rsidR="000F0DBE" w:rsidRPr="000F0DBE" w:rsidRDefault="000F0DBE" w:rsidP="000F0DBE">
      <w:pPr>
        <w:rPr>
          <w:rFonts w:ascii="Kalpurush" w:eastAsia="Times New Roman" w:hAnsi="Kalpurush" w:cs="KFGQPC Uthman Taha Naskh"/>
          <w:color w:val="333399"/>
          <w:sz w:val="24"/>
          <w:szCs w:val="24"/>
        </w:rPr>
      </w:pP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Pr="000F0DBE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مَنْ</w:t>
      </w:r>
      <w:r w:rsidRPr="000F0DBE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مَاتَ</w:t>
      </w:r>
      <w:r w:rsidRPr="000F0DBE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وَعَلَيْهِ</w:t>
      </w:r>
      <w:r w:rsidRPr="000F0DBE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صِيَامٌ</w:t>
      </w:r>
      <w:r w:rsidRPr="000F0DBE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صَامَ</w:t>
      </w:r>
      <w:r w:rsidRPr="000F0DBE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عَنْهُ</w:t>
      </w:r>
      <w:r w:rsidRPr="000F0DBE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وَلِيُّهُ</w:t>
      </w:r>
      <w:r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  <w:r w:rsidRPr="000F0DBE">
        <w:rPr>
          <w:rFonts w:ascii="Kalpurush" w:hAnsi="Kalpurush" w:cs="KFGQPC Uthman Taha Naskh"/>
          <w:color w:val="333399"/>
          <w:sz w:val="24"/>
          <w:szCs w:val="24"/>
          <w:rtl/>
        </w:rPr>
        <w:t>.</w:t>
      </w:r>
    </w:p>
    <w:p w:rsidR="000F0DBE" w:rsidRPr="000F0DBE" w:rsidRDefault="000F0DBE" w:rsidP="00FD004F">
      <w:pPr>
        <w:bidi w:val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“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মৃত ব্যক্তির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পর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র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থাকলে, তার অভিভাবক তার পক্ষ থেকে সিয়াম পালন করবে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”</w:t>
      </w:r>
      <w:r w:rsidR="00FD004F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0F0DBE">
        <w:rPr>
          <w:rFonts w:ascii="Kalpurush" w:eastAsia="Nikosh" w:hAnsi="Kalpurush" w:cs="Mangal"/>
          <w:sz w:val="24"/>
          <w:szCs w:val="24"/>
          <w:cs/>
          <w:lang w:bidi="hi-IN"/>
        </w:rPr>
        <w:t xml:space="preserve">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(সহীহ 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বুখারী ও মুসলিম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) 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আর যদি তোমরা তার পক্ষ থেকে দেশীয় এক ‘সা’ খাদ্য দান কর, যা তিন কেজি পরিমাণ, তবুও যথেষ্ট হবে। আর  যদি সে </w:t>
      </w:r>
      <w:r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রমযানে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র পূর্বেই মারা গিয়ে থাকে এবং অসুস্থতার কারণে কা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আদায় করতে সক্ষম না হয় তবে তার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ও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পর কিছুই ওয়াজিব হবে না। কারণ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,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তার পক্ষ থেকে কোন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সীমালঙ্ঘন পাওয়া যায়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 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নি। আল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হ-ই ভাল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জানেন।</w:t>
      </w:r>
    </w:p>
    <w:p w:rsidR="000F0DBE" w:rsidRPr="000F0DBE" w:rsidRDefault="000F0DBE" w:rsidP="000F0DBE">
      <w:pPr>
        <w:bidi w:val="0"/>
        <w:spacing w:after="0"/>
        <w:rPr>
          <w:rFonts w:ascii="Kalpurush" w:eastAsia="Times New Roman" w:hAnsi="Kalpurush" w:cs="Kalpurush"/>
          <w:sz w:val="24"/>
          <w:szCs w:val="24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সূত্র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:</w:t>
      </w:r>
    </w:p>
    <w:p w:rsidR="000F0DBE" w:rsidRPr="000F0DBE" w:rsidRDefault="000F0DBE" w:rsidP="000F0DBE">
      <w:pPr>
        <w:spacing w:after="0"/>
        <w:jc w:val="right"/>
        <w:rPr>
          <w:rFonts w:ascii="Kalpurush" w:eastAsia="Verdana" w:hAnsi="Kalpurush" w:cs="KFGQPC Uthman Taha Naskh"/>
          <w:sz w:val="24"/>
          <w:szCs w:val="24"/>
        </w:rPr>
      </w:pPr>
      <w:r w:rsidRPr="000F0DBE">
        <w:rPr>
          <w:rFonts w:ascii="Times New Roman" w:hAnsi="Times New Roman" w:cs="KFGQPC Uthman Taha Naskh" w:hint="cs"/>
          <w:sz w:val="24"/>
          <w:szCs w:val="24"/>
          <w:rtl/>
        </w:rPr>
        <w:t>اللجنة</w:t>
      </w:r>
      <w:r w:rsidRPr="000F0DBE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sz w:val="24"/>
          <w:szCs w:val="24"/>
          <w:rtl/>
        </w:rPr>
        <w:t>الدائمة</w:t>
      </w:r>
      <w:r w:rsidRPr="000F0DBE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sz w:val="24"/>
          <w:szCs w:val="24"/>
          <w:rtl/>
        </w:rPr>
        <w:t>للبحوث</w:t>
      </w:r>
      <w:r w:rsidRPr="000F0DBE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sz w:val="24"/>
          <w:szCs w:val="24"/>
          <w:rtl/>
        </w:rPr>
        <w:t>العلمية</w:t>
      </w:r>
      <w:r w:rsidRPr="000F0DBE">
        <w:rPr>
          <w:rFonts w:ascii="Kalpurush" w:hAnsi="Kalpurush" w:cs="KFGQPC Uthman Taha Naskh"/>
          <w:sz w:val="24"/>
          <w:szCs w:val="24"/>
          <w:rtl/>
        </w:rPr>
        <w:t xml:space="preserve"> </w:t>
      </w:r>
      <w:r w:rsidRPr="000F0DBE">
        <w:rPr>
          <w:rFonts w:ascii="Times New Roman" w:hAnsi="Times New Roman" w:cs="KFGQPC Uthman Taha Naskh" w:hint="cs"/>
          <w:sz w:val="24"/>
          <w:szCs w:val="24"/>
          <w:rtl/>
        </w:rPr>
        <w:t>والإفتاء</w:t>
      </w:r>
    </w:p>
    <w:p w:rsidR="000F0DBE" w:rsidRPr="000F0DBE" w:rsidRDefault="000F0DBE" w:rsidP="000F0DBE">
      <w:pPr>
        <w:bidi w:val="0"/>
        <w:spacing w:after="0"/>
        <w:rPr>
          <w:rFonts w:ascii="Kalpurush" w:eastAsia="Times New Roman" w:hAnsi="Kalpurush" w:cs="Kalpurush"/>
          <w:sz w:val="24"/>
          <w:szCs w:val="24"/>
          <w:lang w:bidi="bn-BD"/>
        </w:rPr>
      </w:pP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 আব্দুল আযীয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ইব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ন বায</w:t>
      </w:r>
    </w:p>
    <w:p w:rsidR="000F0DBE" w:rsidRPr="000F0DBE" w:rsidRDefault="000F0DBE" w:rsidP="000F0DBE">
      <w:pPr>
        <w:bidi w:val="0"/>
        <w:spacing w:after="0"/>
        <w:rPr>
          <w:rFonts w:ascii="Kalpurush" w:eastAsia="Times New Roman" w:hAnsi="Kalpurush" w:cs="Kalpurush"/>
          <w:sz w:val="24"/>
          <w:szCs w:val="24"/>
          <w:rtl/>
          <w:cs/>
        </w:rPr>
      </w:pP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খ আব্দু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ল্লা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হ 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ইব</w:t>
      </w:r>
      <w:r w:rsidR="00582474">
        <w:rPr>
          <w:rFonts w:ascii="Kalpurush" w:eastAsia="Nikosh" w:hAnsi="Kalpurush" w:cs="Kalpurush"/>
          <w:sz w:val="24"/>
          <w:szCs w:val="24"/>
          <w:cs/>
          <w:lang w:bidi="bn-BD"/>
        </w:rPr>
        <w:t>ন গ</w:t>
      </w:r>
      <w:r w:rsidR="00582474">
        <w:rPr>
          <w:rFonts w:ascii="Kalpurush" w:eastAsia="Nikosh" w:hAnsi="Kalpurush" w:cs="Kalpurush" w:hint="cs"/>
          <w:sz w:val="24"/>
          <w:szCs w:val="24"/>
          <w:cs/>
          <w:lang w:bidi="bn-BD"/>
        </w:rPr>
        <w:t>ু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দ</w:t>
      </w:r>
      <w:r w:rsidR="00582474">
        <w:rPr>
          <w:rFonts w:ascii="Kalpurush" w:eastAsia="Nikosh" w:hAnsi="Kalpurush" w:cs="Kalpurush" w:hint="cs"/>
          <w:sz w:val="24"/>
          <w:szCs w:val="24"/>
          <w:cs/>
          <w:lang w:bidi="bn-BD"/>
        </w:rPr>
        <w:t>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ইয়ান</w:t>
      </w:r>
    </w:p>
    <w:p w:rsidR="000F0DBE" w:rsidRPr="000F0DBE" w:rsidRDefault="000F0DBE" w:rsidP="000F0DBE">
      <w:pPr>
        <w:bidi w:val="0"/>
        <w:spacing w:after="0"/>
        <w:rPr>
          <w:rFonts w:ascii="Kalpurush" w:eastAsia="Times New Roman" w:hAnsi="Kalpurush" w:cs="Kalpurush"/>
          <w:sz w:val="24"/>
          <w:szCs w:val="24"/>
        </w:rPr>
      </w:pP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খ সালেহ আল-ফাওযান</w:t>
      </w:r>
    </w:p>
    <w:p w:rsidR="000F0DBE" w:rsidRPr="000F0DBE" w:rsidRDefault="000F0DBE" w:rsidP="000F0DBE">
      <w:pPr>
        <w:bidi w:val="0"/>
        <w:spacing w:after="0"/>
        <w:rPr>
          <w:rFonts w:ascii="Kalpurush" w:eastAsia="Times New Roman" w:hAnsi="Kalpurush" w:cs="Kalpurush"/>
          <w:sz w:val="24"/>
          <w:szCs w:val="24"/>
        </w:rPr>
      </w:pP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খ আব্দুল আযীয আলে-শায়খ</w:t>
      </w:r>
    </w:p>
    <w:p w:rsidR="000F0DBE" w:rsidRPr="000F0DBE" w:rsidRDefault="000F0DBE" w:rsidP="00582474">
      <w:pPr>
        <w:bidi w:val="0"/>
        <w:spacing w:after="0"/>
        <w:rPr>
          <w:rFonts w:ascii="Kalpurush" w:eastAsia="Times New Roman" w:hAnsi="Kalpurush" w:cs="Kalpurush"/>
          <w:sz w:val="24"/>
          <w:szCs w:val="24"/>
        </w:rPr>
      </w:pP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শা</w:t>
      </w:r>
      <w:r>
        <w:rPr>
          <w:rFonts w:ascii="Kalpurush" w:eastAsia="Nikosh" w:hAnsi="Kalpurush" w:cs="Kalpurush" w:hint="cs"/>
          <w:sz w:val="24"/>
          <w:szCs w:val="24"/>
          <w:cs/>
          <w:lang w:bidi="bn-BD"/>
        </w:rPr>
        <w:t>ই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খ আবু বকর আবু </w:t>
      </w:r>
      <w:r w:rsidR="00582474">
        <w:rPr>
          <w:rFonts w:ascii="Kalpurush" w:eastAsia="Nikosh" w:hAnsi="Kalpurush" w:cs="Kalpurush" w:hint="cs"/>
          <w:sz w:val="24"/>
          <w:szCs w:val="24"/>
          <w:cs/>
          <w:lang w:bidi="bn-BD"/>
        </w:rPr>
        <w:t>যা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য়েদ</w:t>
      </w:r>
    </w:p>
    <w:p w:rsidR="000F0DBE" w:rsidRPr="000F0DBE" w:rsidRDefault="000F0DBE" w:rsidP="000F0DBE">
      <w:pPr>
        <w:bidi w:val="0"/>
        <w:spacing w:after="0"/>
        <w:rPr>
          <w:rFonts w:ascii="Kalpurush" w:eastAsia="Times New Roman" w:hAnsi="Kalpurush" w:cs="Kalpurush"/>
          <w:sz w:val="24"/>
          <w:szCs w:val="24"/>
          <w:cs/>
          <w:lang w:bidi="bn-BD"/>
        </w:rPr>
      </w:pPr>
      <w:r>
        <w:rPr>
          <w:rFonts w:ascii="Kalpurush" w:eastAsia="Nikosh" w:hAnsi="Kalpurush" w:cs="Kalpurush"/>
          <w:sz w:val="24"/>
          <w:szCs w:val="24"/>
          <w:cs/>
          <w:lang w:bidi="bn-BD"/>
        </w:rPr>
        <w:t>ফতোয়া লাজনায়ে দায়েমা: দ্বিতীয় ভলিউম</w:t>
      </w:r>
      <w:r w:rsidRPr="000F0DBE">
        <w:rPr>
          <w:rFonts w:ascii="Kalpurush" w:eastAsia="Nikosh" w:hAnsi="Kalpurush" w:cs="Kalpurush"/>
          <w:sz w:val="24"/>
          <w:szCs w:val="24"/>
          <w:cs/>
          <w:lang w:bidi="bn-BD"/>
        </w:rPr>
        <w:t>: (৯/২৬১)</w:t>
      </w:r>
    </w:p>
    <w:p w:rsidR="00C90E54" w:rsidRPr="000F0DBE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="Vrinda"/>
          <w:b/>
          <w:bCs/>
          <w:color w:val="1F3864" w:themeColor="accent5" w:themeShade="80"/>
          <w:sz w:val="32"/>
          <w:szCs w:val="40"/>
          <w:cs/>
          <w:lang w:bidi="bn-BD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5666DC" w:rsidRPr="00FD004F" w:rsidRDefault="00DC6A8E" w:rsidP="005138B6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rtl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1824" behindDoc="1" locked="0" layoutInCell="1" allowOverlap="1" wp14:anchorId="3F07A174" wp14:editId="22C9A92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FD004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A05" w:rsidRDefault="008F3A05" w:rsidP="00E32771">
      <w:pPr>
        <w:spacing w:after="0" w:line="240" w:lineRule="auto"/>
      </w:pPr>
      <w:r>
        <w:separator/>
      </w:r>
    </w:p>
  </w:endnote>
  <w:endnote w:type="continuationSeparator" w:id="0">
    <w:p w:rsidR="008F3A05" w:rsidRDefault="008F3A0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E63747-B0AA-4A58-9A90-2816D1BBC496}"/>
    <w:embedBold r:id="rId2" w:fontKey="{A804E6B7-363D-40C8-AD0A-85F55040B12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66D83D1-4A6D-428E-B0A9-93DEB276B01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F8C4B416-833D-475B-9B8B-6F0F2DFC7871}"/>
    <w:embedBold r:id="rId5" w:fontKey="{B6ACD118-4733-4F0B-8355-3DAE00B3B7E6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A0A069E5-4465-4924-A252-88B468BECAA8}"/>
    <w:embedBold r:id="rId7" w:fontKey="{1EA2456E-975F-472D-B989-17B942913A0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C4BEFB98-EC78-40EA-940A-9D09C35F4CE4}"/>
    <w:embedBold r:id="rId9" w:fontKey="{2C003A8F-5928-4B82-9408-32F92F6655CF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83E45C5B-B69B-48F4-A1C0-DC552FB18725}"/>
    <w:embedBold r:id="rId11" w:fontKey="{FA5055B5-6B68-4433-A305-A3359768E4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054690A4-2721-4F3E-AF08-04245CAE308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794EB0ED-67BC-4BA5-82A0-E116A2965F62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D12953C3-AC01-4AC1-AB4A-2D54B803A440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5" w:fontKey="{01F8E7E9-81BE-4941-8FF4-C3193ABE6152}"/>
    <w:embedBold r:id="rId16" w:fontKey="{9A9A9EC0-618A-4816-9F4F-289B42176E0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7" w:fontKey="{8487C1B3-BBAA-4A10-91AC-57DAEFF7F43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8" w:fontKey="{0D258027-C4AB-4AD2-976A-B206A4DAD2E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0D1D5EED-CE15-48ED-A898-4BDF22EBB5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E9152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A05" w:rsidRDefault="008F3A05" w:rsidP="00E32771">
      <w:pPr>
        <w:spacing w:after="0" w:line="240" w:lineRule="auto"/>
      </w:pPr>
      <w:r>
        <w:separator/>
      </w:r>
    </w:p>
  </w:footnote>
  <w:footnote w:type="continuationSeparator" w:id="0">
    <w:p w:rsidR="008F3A05" w:rsidRDefault="008F3A0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-590329</wp:posOffset>
              </wp:positionH>
              <wp:positionV relativeFrom="paragraph">
                <wp:posOffset>-187822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327121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0F0DBE" w:rsidP="000F0DBE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</w:pP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অসুস্থতার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কারণে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মৃত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ব্যক্তির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ওপর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রমযানের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দু</w:t>
                            </w: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’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টি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সাওম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কাযা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রয়েছে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  <w:t>,</w:t>
                            </w:r>
                            <w:r w:rsidRPr="000F0DBE">
                              <w:rPr>
                                <w:rFonts w:cs="Vrinda" w:hint="cs"/>
                                <w:cs/>
                                <w:lang w:bidi="bn-IN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এখন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তার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সন্তানদের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করণীয়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0F0DBE">
                              <w:rPr>
                                <w:rFonts w:ascii="Kalpurush" w:hAnsi="Kalpurush" w:cs="Kalpurush" w:hint="cs"/>
                                <w:color w:val="205B83"/>
                                <w:sz w:val="16"/>
                                <w:szCs w:val="20"/>
                                <w:cs/>
                                <w:lang w:bidi="bn-BD"/>
                              </w:rPr>
                              <w:t>কী</w:t>
                            </w:r>
                            <w:r w:rsidRPr="000F0DBE"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B24C6F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1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5pt;margin-top:-14.8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6v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271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0F0DBE" w:rsidP="000F0DBE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</w:pP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অসুস্থতার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কারণে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মৃত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ব্যক্তির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ওপর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রমযানের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দু</w:t>
                      </w:r>
                      <w:r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’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টি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সাওম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কাযা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রয়েছে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  <w:t>,</w:t>
                      </w:r>
                      <w:r w:rsidRPr="000F0DBE">
                        <w:rPr>
                          <w:rFonts w:cs="Vrinda" w:hint="cs"/>
                          <w:cs/>
                          <w:lang w:bidi="bn-IN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এখন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তার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সন্তানদের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করণীয়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0F0DBE">
                        <w:rPr>
                          <w:rFonts w:ascii="Kalpurush" w:hAnsi="Kalpurush" w:cs="Kalpurush" w:hint="cs"/>
                          <w:color w:val="205B83"/>
                          <w:sz w:val="16"/>
                          <w:szCs w:val="20"/>
                          <w:cs/>
                          <w:lang w:bidi="bn-BD"/>
                        </w:rPr>
                        <w:t>কী</w:t>
                      </w:r>
                      <w:r w:rsidRPr="000F0DBE"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B24C6F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1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3A65D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5F4F66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0E241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DBE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0F0DBE"/>
    <w:rsid w:val="00111629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A6068"/>
    <w:rsid w:val="004C1156"/>
    <w:rsid w:val="004D08C4"/>
    <w:rsid w:val="004E2AD6"/>
    <w:rsid w:val="004E2DC3"/>
    <w:rsid w:val="004E38A0"/>
    <w:rsid w:val="004E78EF"/>
    <w:rsid w:val="005138B6"/>
    <w:rsid w:val="00536D3B"/>
    <w:rsid w:val="005666DC"/>
    <w:rsid w:val="00572F8E"/>
    <w:rsid w:val="00575281"/>
    <w:rsid w:val="00582474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B1A03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2ED0"/>
    <w:rsid w:val="008D70C8"/>
    <w:rsid w:val="008E2038"/>
    <w:rsid w:val="008F3A05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24C6F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40F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D004F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0E90ED-23A2-4B4D-AAF7-A75ABEE17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25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E2DFB-A90A-4BBF-A35F-20F33896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23</TotalTime>
  <Pages>3</Pages>
  <Words>313</Words>
  <Characters>1534</Characters>
  <Application>Microsoft Office Word</Application>
  <DocSecurity>0</DocSecurity>
  <Lines>54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অসুস্থতার কারণে মৃত ব্যক্তির ওপর রমযানের দু’টি সাওম কাযা রয়েছে, এখন তার সন্তানদের করণীয় কী?</vt:lpstr>
      <vt:lpstr/>
    </vt:vector>
  </TitlesOfParts>
  <Manager/>
  <Company>islamhouse.com</Company>
  <LinksUpToDate>false</LinksUpToDate>
  <CharactersWithSpaces>1818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অসুস্থতার কারণে মৃত ব্যক্তির ওপর রমযানের দু’টি সাওম কাযা রয়েছে, এখন তার সন্তানদের করণীয় কী</dc:title>
  <dc:subject>অসুস্থতার কারণে মৃত ব্যক্তির ওপর রমযানের দু’টি সাওম কাযা রয়েছে, এখন তার সন্তানদের করণীয় কী</dc:subject>
  <dc:creator>ইলমী গবেষণা ও ফতোয়া বিষয়ক স্থায়ী কমিটি</dc:creator>
  <cp:keywords>অসুস্থতার কারণে মৃত ব্যক্তির ওপর রমযানের দু’টি সাওম কাযা রয়েছে, এখন তার সন্তানদের করণীয় কী</cp:keywords>
  <dc:description>অসুস্থতার কারণে মৃত ব্যক্তির ওপর রমযানের দু’টি সাওম কাযা রয়েছে, এখন তার সন্তানদের করণীয় কী</dc:description>
  <cp:lastModifiedBy>elhashemy</cp:lastModifiedBy>
  <cp:revision>7</cp:revision>
  <cp:lastPrinted>2015-03-07T18:24:00Z</cp:lastPrinted>
  <dcterms:created xsi:type="dcterms:W3CDTF">2015-10-04T23:34:00Z</dcterms:created>
  <dcterms:modified xsi:type="dcterms:W3CDTF">2015-12-02T14:04:00Z</dcterms:modified>
  <cp:category/>
</cp:coreProperties>
</file>