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3951B0" w:rsidRDefault="00A03054" w:rsidP="00A03054">
      <w:pPr>
        <w:bidi w:val="0"/>
        <w:jc w:val="center"/>
        <w:rPr>
          <w:rFonts w:asciiTheme="majorBidi" w:hAnsiTheme="majorBidi" w:cs="Vrinda"/>
          <w:sz w:val="72"/>
          <w:szCs w:val="91"/>
          <w:cs/>
          <w:lang w:bidi="bn-BD"/>
        </w:rPr>
      </w:pPr>
    </w:p>
    <w:p w:rsidR="00A03054" w:rsidRPr="003951B0" w:rsidRDefault="003951B0" w:rsidP="003951B0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3951B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সাবালক</w:t>
      </w:r>
      <w:r w:rsidRPr="003951B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951B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হওয়ার</w:t>
      </w:r>
      <w:r w:rsidRPr="003951B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951B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প্রথম</w:t>
      </w:r>
      <w:r w:rsidRPr="003951B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951B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পর্যায়ে</w:t>
      </w:r>
      <w:r w:rsidRPr="003951B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951B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সিয়াম</w:t>
      </w:r>
      <w:r w:rsidRPr="003951B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951B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ভঙ্গ</w:t>
      </w:r>
      <w:r w:rsidRPr="003951B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951B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করত</w:t>
      </w:r>
      <w:r w:rsidRPr="003951B0">
        <w:rPr>
          <w:rFonts w:ascii="Kalpurush" w:hAnsi="Kalpurush" w:cs="Kalpurush"/>
          <w:color w:val="205B83"/>
          <w:sz w:val="56"/>
          <w:szCs w:val="56"/>
          <w:lang w:bidi="bn-BD"/>
        </w:rPr>
        <w:t xml:space="preserve">, </w:t>
      </w:r>
      <w:r w:rsidRPr="003951B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বৃদ্ধ</w:t>
      </w:r>
      <w:r w:rsidRPr="003951B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951B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বয়সে</w:t>
      </w:r>
      <w:r w:rsidRPr="003951B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951B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এখন</w:t>
      </w:r>
      <w:r w:rsidRPr="003951B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951B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কি</w:t>
      </w:r>
      <w:r w:rsidRPr="003951B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951B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তা</w:t>
      </w:r>
      <w:r w:rsidRPr="003951B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951B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কা</w:t>
      </w: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যা</w:t>
      </w:r>
      <w:r w:rsidRPr="003951B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951B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করবে</w:t>
      </w:r>
      <w:r w:rsidRPr="003951B0">
        <w:rPr>
          <w:rFonts w:ascii="Kalpurush" w:hAnsi="Kalpurush" w:cs="Kalpurush"/>
          <w:color w:val="205B83"/>
          <w:sz w:val="56"/>
          <w:szCs w:val="56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3951B0" w:rsidP="003951B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3951B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كانت</w:t>
      </w:r>
      <w:r w:rsidRPr="003951B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951B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تفطر</w:t>
      </w:r>
      <w:r w:rsidRPr="003951B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951B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3951B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951B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رمضان</w:t>
      </w:r>
      <w:r w:rsidRPr="003951B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951B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أول</w:t>
      </w:r>
      <w:r w:rsidRPr="003951B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951B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بلوغها،</w:t>
      </w:r>
      <w:r w:rsidRPr="003951B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951B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فهل</w:t>
      </w:r>
      <w:r w:rsidRPr="003951B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951B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تقضيها</w:t>
      </w:r>
      <w:r w:rsidRPr="003951B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951B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الآن</w:t>
      </w:r>
      <w:r w:rsidRPr="003951B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951B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بعد</w:t>
      </w:r>
      <w:r w:rsidRPr="003951B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951B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ما</w:t>
      </w:r>
      <w:r w:rsidRPr="003951B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951B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كبرت؟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lang w:bidi="ar-EG"/>
        </w:rPr>
      </w:pPr>
    </w:p>
    <w:p w:rsidR="004B1E2C" w:rsidRDefault="004B1E2C" w:rsidP="004B1E2C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3951B0" w:rsidP="003951B0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3951B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ইসলাম</w:t>
      </w:r>
      <w:r w:rsidRPr="003951B0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951B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কিউ</w:t>
      </w:r>
      <w:r w:rsidRPr="003951B0">
        <w:rPr>
          <w:rFonts w:ascii="Kalpurush" w:hAnsi="Kalpurush" w:cs="Kalpurush"/>
          <w:color w:val="205B83"/>
          <w:sz w:val="48"/>
          <w:szCs w:val="48"/>
          <w:lang w:bidi="bn-BD"/>
        </w:rPr>
        <w:t xml:space="preserve">, </w:t>
      </w:r>
      <w:r w:rsidRPr="003951B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এ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3951B0" w:rsidP="003951B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3951B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الإسلام</w:t>
      </w:r>
      <w:r w:rsidRPr="003951B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951B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سؤال</w:t>
      </w:r>
      <w:r w:rsidRPr="003951B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951B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وجواب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3951B0" w:rsidRPr="003951B0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3951B0" w:rsidRPr="003951B0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3951B0" w:rsidRPr="003951B0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3951B0" w:rsidRPr="003951B0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3951B0" w:rsidRPr="003951B0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3951B0" w:rsidRPr="003951B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3951B0" w:rsidRPr="003951B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951B0" w:rsidRPr="003951B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3951B0" w:rsidRPr="003951B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951B0" w:rsidRPr="003951B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3951B0" w:rsidRPr="003951B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951B0" w:rsidRPr="003951B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3951B0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E104BDE" wp14:editId="423B47AF">
            <wp:simplePos x="0" y="0"/>
            <wp:positionH relativeFrom="margin">
              <wp:posOffset>1252855</wp:posOffset>
            </wp:positionH>
            <wp:positionV relativeFrom="paragraph">
              <wp:posOffset>386430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1B0" w:rsidRPr="003951B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সাবালক</w:t>
      </w:r>
      <w:r w:rsidR="003951B0" w:rsidRPr="003951B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951B0" w:rsidRPr="003951B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হওয়ার</w:t>
      </w:r>
      <w:r w:rsidR="003951B0" w:rsidRPr="003951B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951B0" w:rsidRPr="003951B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প্রথম</w:t>
      </w:r>
      <w:r w:rsidR="003951B0" w:rsidRPr="003951B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951B0" w:rsidRPr="003951B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পর্যায়ে</w:t>
      </w:r>
      <w:r w:rsidR="003951B0" w:rsidRPr="003951B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951B0" w:rsidRPr="003951B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সিয়াম</w:t>
      </w:r>
      <w:r w:rsidR="003951B0" w:rsidRPr="003951B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951B0" w:rsidRPr="003951B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ভঙ্গ</w:t>
      </w:r>
      <w:r w:rsidR="003951B0" w:rsidRPr="003951B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951B0" w:rsidRPr="003951B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করত</w:t>
      </w:r>
      <w:r w:rsidR="003951B0" w:rsidRPr="003951B0">
        <w:rPr>
          <w:rFonts w:ascii="Kalpurush" w:hAnsi="Kalpurush" w:cs="Kalpurush"/>
          <w:color w:val="205B83"/>
          <w:sz w:val="32"/>
          <w:szCs w:val="32"/>
          <w:lang w:bidi="bn-BD"/>
        </w:rPr>
        <w:t xml:space="preserve">, </w:t>
      </w:r>
      <w:r w:rsidR="003951B0" w:rsidRPr="003951B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বৃদ্ধ</w:t>
      </w:r>
      <w:r w:rsidR="003951B0" w:rsidRPr="003951B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951B0" w:rsidRPr="003951B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বয়সে</w:t>
      </w:r>
      <w:r w:rsidR="003951B0" w:rsidRPr="003951B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951B0" w:rsidRPr="003951B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এখন</w:t>
      </w:r>
      <w:r w:rsidR="003951B0" w:rsidRPr="003951B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951B0" w:rsidRPr="003951B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কি</w:t>
      </w:r>
      <w:r w:rsidR="003951B0" w:rsidRPr="003951B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951B0" w:rsidRPr="003951B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তা</w:t>
      </w:r>
      <w:r w:rsidR="003951B0" w:rsidRPr="003951B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951B0" w:rsidRPr="003951B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</w:t>
      </w:r>
      <w:r w:rsidR="003951B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যা</w:t>
      </w:r>
      <w:r w:rsidR="003951B0" w:rsidRPr="003951B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951B0" w:rsidRPr="003951B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করবে</w:t>
      </w:r>
      <w:r w:rsidR="003951B0" w:rsidRPr="003951B0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3951B0" w:rsidRDefault="003951B0" w:rsidP="003951B0">
      <w:pPr>
        <w:bidi w:val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</w:p>
    <w:p w:rsidR="003951B0" w:rsidRPr="003951B0" w:rsidRDefault="003951B0" w:rsidP="003951B0">
      <w:pPr>
        <w:bidi w:val="0"/>
        <w:jc w:val="both"/>
        <w:rPr>
          <w:rFonts w:ascii="Kalpurush" w:eastAsia="SimSun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প্রশ্ন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: আমার ম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াতার বয়স ৫৫ বছর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;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কিন্তু অজ্ঞতার কারণে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ওযর ছাড়াই কখনো কখনো তিনি সিয়াম ভঙ্গ করতেন। এখন তিনি সোমবার ও বৃহস্প</w:t>
      </w:r>
      <w:bookmarkStart w:id="0" w:name="_GoBack"/>
      <w:bookmarkEnd w:id="0"/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তিবার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 পালন করে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ন। তিনি কি নফলের নিয়ত করবেন না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 নিয়ত করবেন? </w:t>
      </w:r>
    </w:p>
    <w:p w:rsidR="003951B0" w:rsidRPr="003951B0" w:rsidRDefault="003951B0" w:rsidP="003951B0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উত্তর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: আল-হামদুলি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ল্লা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হ</w:t>
      </w:r>
    </w:p>
    <w:p w:rsidR="003951B0" w:rsidRPr="003951B0" w:rsidRDefault="003951B0" w:rsidP="003951B0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তার জন্য জরুর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প্রবল ধারণার ভিত্তিতে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র দিনগুলো গণনা করা এবং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 নিয়তে তার সিয়াম পালন করা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যেন দৃঢ়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বিশ্বাস হয় যে, তার সকল সিয়ামের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আদায় হয়ে গেছে। এ সত্বেও সম্ভব হলে প্রতি সিয়ামের পরিবর্তে খাদ্য দান করা। এটাই অধিক উত্তম।</w:t>
      </w:r>
    </w:p>
    <w:p w:rsidR="003951B0" w:rsidRPr="003951B0" w:rsidRDefault="003951B0" w:rsidP="003951B0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এখন যেহেতু সে সোমবার ও বৃহস্পতিবার সিয়াম পালন করে, তার মধ্যেই সে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র নিয়ত করবে, যেন তার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পূর্ণ হয়ে যায়।</w:t>
      </w:r>
    </w:p>
    <w:p w:rsidR="003951B0" w:rsidRPr="003951B0" w:rsidRDefault="003951B0" w:rsidP="003951B0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খ ফাওযানকে জিজ্ঞাসা করা হয়েছিল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: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মেয়ে যদি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ন প্রবেশের পূর্বে সাবালক হয়, আর অজ্ঞতার কারণে তাতে সিয়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াম পালন না করে, তার 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করা উচিত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?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কারণ ছাড়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া ইফতার করার বিধানই কি এর বিধান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?</w:t>
      </w:r>
    </w:p>
    <w:p w:rsidR="003951B0" w:rsidRPr="003951B0" w:rsidRDefault="003951B0" w:rsidP="003951B0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তিনি উত্তরে বলেন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: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‘‘তার জন্য জরুর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0D237E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হচ্ছে 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হর কাছে তাওবা করা এবং দিনগু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ণে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করা। আর যদি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র আগেই পরবর্তী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ন চলে আসে, তাহলে প্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রত্যেক দিনের পরিবর্তে একজন মিসক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নকে খাদ্য দান করা।’’ আ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ল্লা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হই ভাল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জানেন।</w:t>
      </w:r>
    </w:p>
    <w:p w:rsidR="00E942BB" w:rsidRPr="003951B0" w:rsidRDefault="003951B0" w:rsidP="003951B0">
      <w:pPr>
        <w:bidi w:val="0"/>
        <w:jc w:val="both"/>
        <w:rPr>
          <w:rFonts w:ascii="Verdana" w:eastAsia="Verdana" w:hAnsi="Verdana" w:cs="Vrinda"/>
          <w:sz w:val="21"/>
          <w:cs/>
          <w:lang w:bidi="bn-BD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সূত্র</w:t>
      </w:r>
      <w:r w:rsidRPr="003951B0">
        <w:rPr>
          <w:rFonts w:ascii="Kalpurush" w:eastAsia="Nikosh" w:hAnsi="Kalpurush" w:cs="Kalpurush"/>
          <w:sz w:val="24"/>
          <w:szCs w:val="24"/>
          <w:cs/>
          <w:lang w:bidi="bn-BD"/>
        </w:rPr>
        <w:t>: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3951B0">
        <w:rPr>
          <w:rFonts w:ascii="Times New Roman" w:hAnsi="Times New Roman" w:cs="KFGQPC Uthman Taha Naskh" w:hint="cs"/>
          <w:sz w:val="24"/>
          <w:szCs w:val="24"/>
          <w:rtl/>
        </w:rPr>
        <w:t>المنتقى</w:t>
      </w:r>
      <w:r w:rsidRPr="003951B0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951B0">
        <w:rPr>
          <w:rFonts w:ascii="Times New Roman" w:hAnsi="Times New Roman" w:cs="KFGQPC Uthman Taha Naskh" w:hint="cs"/>
          <w:sz w:val="24"/>
          <w:szCs w:val="24"/>
          <w:rtl/>
        </w:rPr>
        <w:t>من</w:t>
      </w:r>
      <w:r w:rsidRPr="003951B0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951B0">
        <w:rPr>
          <w:rFonts w:ascii="Times New Roman" w:hAnsi="Times New Roman" w:cs="KFGQPC Uthman Taha Naskh" w:hint="cs"/>
          <w:sz w:val="24"/>
          <w:szCs w:val="24"/>
          <w:rtl/>
        </w:rPr>
        <w:t>فتاوى</w:t>
      </w:r>
      <w:r w:rsidRPr="003951B0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3951B0">
        <w:rPr>
          <w:rFonts w:ascii="Times New Roman" w:hAnsi="Times New Roman" w:cs="KFGQPC Uthman Taha Naskh" w:hint="cs"/>
          <w:sz w:val="24"/>
          <w:szCs w:val="24"/>
          <w:rtl/>
        </w:rPr>
        <w:t>الفوزان</w:t>
      </w:r>
      <w:r w:rsidRPr="003951B0">
        <w:rPr>
          <w:rFonts w:ascii="Kalpurush" w:hAnsi="Kalpurush" w:cs="KFGQPC Uthman Taha Naskh"/>
          <w:sz w:val="24"/>
          <w:szCs w:val="24"/>
          <w:rtl/>
        </w:rPr>
        <w:t xml:space="preserve"> </w:t>
      </w:r>
      <w:r>
        <w:rPr>
          <w:rFonts w:ascii="Kalpurush" w:hAnsi="Kalpurush" w:cs="Kalpurush"/>
          <w:sz w:val="24"/>
          <w:szCs w:val="24"/>
          <w:rtl/>
        </w:rPr>
        <w:t>(82/11)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870DC1" w:rsidRPr="00DF7E4B" w:rsidRDefault="00870DC1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BC8" w:rsidRDefault="00C34BC8" w:rsidP="00E32771">
      <w:pPr>
        <w:spacing w:after="0" w:line="240" w:lineRule="auto"/>
      </w:pPr>
      <w:r>
        <w:separator/>
      </w:r>
    </w:p>
  </w:endnote>
  <w:endnote w:type="continuationSeparator" w:id="0">
    <w:p w:rsidR="00C34BC8" w:rsidRDefault="00C34BC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1D20C31-57D1-43C4-AE68-8090FFE133AF}"/>
    <w:embedBold r:id="rId2" w:fontKey="{3BD0F72C-77CB-4FC4-86FE-A7756C36E7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41C39CC-C0F8-469A-B4BF-0DF77ACAAD7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E816024-1DAD-4683-89E0-04C6BB6D4D2F}"/>
    <w:embedBold r:id="rId5" w:fontKey="{9C6D5913-A6F6-4A8C-A626-B7E0B7650E2C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6" w:fontKey="{36FE2207-298C-49BA-8363-8AC66538EA86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627769D4-CDDD-4775-BD2E-ADFE5F8DE38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167EA7AE-4F88-4288-BE1E-F0611CC53A55}"/>
    <w:embedBold r:id="rId9" w:fontKey="{4C260C70-B6F3-4254-AD1E-3DFC6010FB8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DFE684F3-453A-441E-8581-45F81260152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255C75C0-8EC1-4E65-9224-7C1F1F6EAF5C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A7631342-A907-40BA-8085-A67C6191F461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13" w:fontKey="{8949F06C-0CA6-45AF-A306-63B1DD2AE5C9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35EDAB1A-995B-44ED-858F-4546E8709FB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868151DE-8A5A-40F4-A4B5-11E79E85F5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B25756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BC8" w:rsidRDefault="00C34BC8" w:rsidP="00E32771">
      <w:pPr>
        <w:spacing w:after="0" w:line="240" w:lineRule="auto"/>
      </w:pPr>
      <w:r>
        <w:separator/>
      </w:r>
    </w:p>
  </w:footnote>
  <w:footnote w:type="continuationSeparator" w:id="0">
    <w:p w:rsidR="00C34BC8" w:rsidRDefault="00C34BC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-589879</wp:posOffset>
              </wp:positionH>
              <wp:positionV relativeFrom="paragraph">
                <wp:posOffset>-182796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3305547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3951B0" w:rsidP="003951B0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39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সাবালক</w:t>
                            </w:r>
                            <w:r w:rsidRPr="0039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9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হওয়ার</w:t>
                            </w:r>
                            <w:r w:rsidRPr="0039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9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প্রথম</w:t>
                            </w:r>
                            <w:r w:rsidRPr="0039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9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পর্যায়ে</w:t>
                            </w:r>
                            <w:r w:rsidRPr="0039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9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সিয়াম</w:t>
                            </w:r>
                            <w:r w:rsidRPr="0039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9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ভঙ্গ</w:t>
                            </w:r>
                            <w:r w:rsidRPr="0039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9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করত</w:t>
                            </w:r>
                            <w:r w:rsidRPr="0039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 xml:space="preserve">, </w:t>
                            </w:r>
                            <w:r w:rsidRPr="0039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বৃদ্ধ</w:t>
                            </w:r>
                            <w:r w:rsidRPr="0039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9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বয়সে</w:t>
                            </w:r>
                            <w:r w:rsidRPr="0039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9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এখন</w:t>
                            </w:r>
                            <w:r w:rsidRPr="0039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9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কি</w:t>
                            </w:r>
                            <w:r w:rsidRPr="0039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9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তা</w:t>
                            </w:r>
                            <w:r w:rsidRPr="0039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9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কাযা</w:t>
                            </w:r>
                            <w:r w:rsidRPr="0039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9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করবে</w:t>
                            </w:r>
                            <w:r w:rsidRPr="0039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4B1E2C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45pt;margin-top:-14.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v4yQ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305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3951B0" w:rsidP="003951B0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39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সাবালক</w:t>
                      </w:r>
                      <w:r w:rsidRPr="0039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9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হওয়ার</w:t>
                      </w:r>
                      <w:r w:rsidRPr="0039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9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প্রথম</w:t>
                      </w:r>
                      <w:r w:rsidRPr="0039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9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পর্যায়ে</w:t>
                      </w:r>
                      <w:r w:rsidRPr="0039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9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সিয়াম</w:t>
                      </w:r>
                      <w:r w:rsidRPr="0039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9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ভঙ্গ</w:t>
                      </w:r>
                      <w:r w:rsidRPr="0039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9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করত</w:t>
                      </w:r>
                      <w:r w:rsidRPr="0039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 xml:space="preserve">, </w:t>
                      </w:r>
                      <w:r w:rsidRPr="0039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বৃদ্ধ</w:t>
                      </w:r>
                      <w:r w:rsidRPr="0039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9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বয়সে</w:t>
                      </w:r>
                      <w:r w:rsidRPr="0039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9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এখন</w:t>
                      </w:r>
                      <w:r w:rsidRPr="0039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9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কি</w:t>
                      </w:r>
                      <w:r w:rsidRPr="0039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9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তা</w:t>
                      </w:r>
                      <w:r w:rsidRPr="0039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9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কাযা</w:t>
                      </w:r>
                      <w:r w:rsidRPr="0039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9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করবে</w:t>
                      </w:r>
                      <w:r w:rsidRPr="0039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4B1E2C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5524CD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9F75E3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ABC40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1B0"/>
    <w:rsid w:val="0000503E"/>
    <w:rsid w:val="0000656E"/>
    <w:rsid w:val="00014A18"/>
    <w:rsid w:val="00054A51"/>
    <w:rsid w:val="000A43B4"/>
    <w:rsid w:val="000A53B5"/>
    <w:rsid w:val="000A6307"/>
    <w:rsid w:val="000C2B16"/>
    <w:rsid w:val="000D237E"/>
    <w:rsid w:val="000D5816"/>
    <w:rsid w:val="000E0775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951B0"/>
    <w:rsid w:val="003A526E"/>
    <w:rsid w:val="003E1AC6"/>
    <w:rsid w:val="00437EF4"/>
    <w:rsid w:val="00447B55"/>
    <w:rsid w:val="00451428"/>
    <w:rsid w:val="004554F2"/>
    <w:rsid w:val="00477478"/>
    <w:rsid w:val="004B1E2C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5F15A3"/>
    <w:rsid w:val="00604920"/>
    <w:rsid w:val="00612832"/>
    <w:rsid w:val="00631E7F"/>
    <w:rsid w:val="00632FB4"/>
    <w:rsid w:val="00650B11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4BC8"/>
    <w:rsid w:val="00C37C22"/>
    <w:rsid w:val="00C45A48"/>
    <w:rsid w:val="00C50098"/>
    <w:rsid w:val="00C72BD4"/>
    <w:rsid w:val="00C90E54"/>
    <w:rsid w:val="00CA6F27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B3AF62A-B562-4794-B447-667E3392C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038A7-A96C-4B39-8152-5A3ABFA69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15</TotalTime>
  <Pages>3</Pages>
  <Words>258</Words>
  <Characters>1169</Characters>
  <Application>Microsoft Office Word</Application>
  <DocSecurity>0</DocSecurity>
  <Lines>58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সাবালক হওয়ার প্রথম পর্যায়ে সিয়াম ভঙ্গ করত, বৃদ্ধ বয়সে এখন কি তা কাযা করবে?</vt:lpstr>
      <vt:lpstr/>
    </vt:vector>
  </TitlesOfParts>
  <Manager/>
  <Company>islamhouse.com</Company>
  <LinksUpToDate>false</LinksUpToDate>
  <CharactersWithSpaces>1405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সাবালক হওয়ার প্রথম পর্যায়ে সিয়াম ভঙ্গ করত, বৃদ্ধ বয়সে এখন কি তা কাযা করবে?</dc:title>
  <dc:subject>সাবালক হওয়ার প্রথম পর্যায়ে সিয়াম ভঙ্গ করত, বৃদ্ধ বয়সে এখন কি তা কাযা করবে?</dc:subject>
  <dc:creator>ইসলাম কিউ, এ</dc:creator>
  <cp:keywords>সাবালক হওয়ার প্রথম পর্যায়ে সিয়াম ভঙ্গ করত, বৃদ্ধ বয়সে এখন কি তা কাযা করবে?</cp:keywords>
  <dc:description>সাবালক হওয়ার প্রথম পর্যায়ে সিয়াম ভঙ্গ করত, বৃদ্ধ বয়সে এখন কি তা কাযা করবে?</dc:description>
  <cp:lastModifiedBy>elhashemy</cp:lastModifiedBy>
  <cp:revision>4</cp:revision>
  <cp:lastPrinted>2015-03-07T18:24:00Z</cp:lastPrinted>
  <dcterms:created xsi:type="dcterms:W3CDTF">2015-10-04T12:37:00Z</dcterms:created>
  <dcterms:modified xsi:type="dcterms:W3CDTF">2015-12-02T14:15:00Z</dcterms:modified>
  <cp:category/>
</cp:coreProperties>
</file>