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CF2" w:rsidRPr="009E50B6" w:rsidRDefault="008A544B" w:rsidP="00E31736">
      <w:pPr>
        <w:pStyle w:val="Title"/>
        <w:spacing w:before="120" w:after="120"/>
        <w:rPr>
          <w:rFonts w:ascii="Bodoni MT Black" w:hAnsi="Bodoni MT Black"/>
          <w:color w:val="800000"/>
          <w:sz w:val="72"/>
          <w:szCs w:val="72"/>
        </w:rPr>
      </w:pPr>
      <w:r>
        <w:rPr>
          <w:rFonts w:ascii="Bodoni MT Black" w:hAnsi="Bodoni MT Black"/>
          <w:color w:val="800000"/>
          <w:sz w:val="72"/>
          <w:szCs w:val="72"/>
        </w:rPr>
        <w:t>D</w:t>
      </w:r>
      <w:r>
        <w:rPr>
          <w:rFonts w:ascii="Cambria" w:hAnsi="Cambria" w:cs="Cambria"/>
          <w:color w:val="800000"/>
          <w:sz w:val="72"/>
          <w:szCs w:val="72"/>
        </w:rPr>
        <w:t>Ī</w:t>
      </w:r>
      <w:r>
        <w:rPr>
          <w:rFonts w:ascii="Bodoni MT Black" w:hAnsi="Bodoni MT Black"/>
          <w:color w:val="800000"/>
          <w:sz w:val="72"/>
          <w:szCs w:val="72"/>
        </w:rPr>
        <w:t>NUL HAQ</w:t>
      </w:r>
    </w:p>
    <w:p w:rsidR="00E31736" w:rsidRPr="009E50B6" w:rsidRDefault="00D55C7C" w:rsidP="00E31736">
      <w:pPr>
        <w:pStyle w:val="Title"/>
        <w:spacing w:before="120" w:after="120"/>
        <w:rPr>
          <w:rFonts w:ascii="Brush Script MT" w:hAnsi="Brush Script MT"/>
          <w:color w:val="800000"/>
          <w:sz w:val="52"/>
          <w:szCs w:val="52"/>
        </w:rPr>
      </w:pPr>
      <w:r w:rsidRPr="009E50B6">
        <w:rPr>
          <w:rFonts w:ascii="Brush Script MT" w:hAnsi="Brush Script MT"/>
          <w:color w:val="800000"/>
          <w:sz w:val="52"/>
          <w:szCs w:val="52"/>
        </w:rPr>
        <w:t>(Agama Yang Benar)</w:t>
      </w:r>
    </w:p>
    <w:p w:rsidR="00D55C7C" w:rsidRDefault="00D55C7C" w:rsidP="00E31736">
      <w:pPr>
        <w:pStyle w:val="Title"/>
        <w:spacing w:before="120" w:after="120"/>
        <w:rPr>
          <w:rFonts w:ascii="Bookman Old Style" w:hAnsi="Bookman Old Style"/>
          <w:sz w:val="24"/>
          <w:szCs w:val="24"/>
        </w:rPr>
      </w:pPr>
    </w:p>
    <w:p w:rsidR="00A07869" w:rsidRPr="00657569" w:rsidRDefault="00A07869" w:rsidP="00E31736">
      <w:pPr>
        <w:pStyle w:val="Title"/>
        <w:spacing w:before="120" w:after="120"/>
        <w:rPr>
          <w:rFonts w:ascii="Bookman Old Style" w:hAnsi="Bookman Old Style"/>
          <w:sz w:val="24"/>
          <w:szCs w:val="24"/>
        </w:rPr>
      </w:pPr>
    </w:p>
    <w:p w:rsidR="007A6CF2" w:rsidRPr="00657569" w:rsidRDefault="007A6CF2" w:rsidP="00F71363">
      <w:pPr>
        <w:pStyle w:val="Heading2"/>
        <w:spacing w:before="120" w:after="120"/>
        <w:rPr>
          <w:rFonts w:ascii="Bookman Old Style" w:hAnsi="Bookman Old Style"/>
          <w:b/>
          <w:bCs/>
          <w:sz w:val="24"/>
          <w:szCs w:val="24"/>
        </w:rPr>
      </w:pPr>
      <w:r w:rsidRPr="00657569">
        <w:rPr>
          <w:rFonts w:ascii="Bookman Old Style" w:hAnsi="Bookman Old Style"/>
          <w:b/>
          <w:bCs/>
          <w:sz w:val="24"/>
          <w:szCs w:val="24"/>
        </w:rPr>
        <w:t>Karya:</w:t>
      </w:r>
    </w:p>
    <w:p w:rsidR="007A6CF2" w:rsidRPr="00657569" w:rsidRDefault="00E31736" w:rsidP="008A544B">
      <w:pPr>
        <w:spacing w:before="120" w:after="120"/>
        <w:jc w:val="center"/>
        <w:rPr>
          <w:rFonts w:ascii="Bookman Old Style" w:hAnsi="Bookman Old Style" w:cs="Arial"/>
          <w:b/>
          <w:bCs/>
        </w:rPr>
      </w:pPr>
      <w:r w:rsidRPr="00657569">
        <w:rPr>
          <w:rFonts w:ascii="Bookman Old Style" w:hAnsi="Bookman Old Style" w:cs="Arial"/>
          <w:b/>
          <w:bCs/>
        </w:rPr>
        <w:t>ABDURRAHMAN BIN HAMMAD AL</w:t>
      </w:r>
      <w:r w:rsidR="008A544B">
        <w:rPr>
          <w:rFonts w:ascii="Bookman Old Style" w:hAnsi="Bookman Old Style" w:cs="Arial"/>
          <w:b/>
          <w:bCs/>
        </w:rPr>
        <w:t>-</w:t>
      </w:r>
      <w:r w:rsidRPr="00657569">
        <w:rPr>
          <w:rFonts w:ascii="Bookman Old Style" w:hAnsi="Bookman Old Style" w:cs="Arial"/>
          <w:b/>
          <w:bCs/>
        </w:rPr>
        <w:t>UMAR</w:t>
      </w:r>
    </w:p>
    <w:p w:rsidR="00A07869" w:rsidRDefault="00A07869" w:rsidP="001F5EDF">
      <w:pPr>
        <w:spacing w:before="120" w:after="120"/>
        <w:rPr>
          <w:rFonts w:ascii="Bookman Old Style" w:hAnsi="Bookman Old Style"/>
          <w:b/>
          <w:bCs/>
        </w:rPr>
      </w:pPr>
    </w:p>
    <w:p w:rsidR="007A6CF2" w:rsidRPr="00657569" w:rsidRDefault="007A6CF2" w:rsidP="00F71363">
      <w:pPr>
        <w:spacing w:before="120" w:after="120"/>
        <w:jc w:val="center"/>
        <w:rPr>
          <w:rFonts w:ascii="Bookman Old Style" w:hAnsi="Bookman Old Style"/>
          <w:b/>
          <w:bCs/>
        </w:rPr>
      </w:pPr>
      <w:r w:rsidRPr="00657569">
        <w:rPr>
          <w:rFonts w:ascii="Bookman Old Style" w:hAnsi="Bookman Old Style"/>
          <w:b/>
          <w:bCs/>
        </w:rPr>
        <w:t>Penerjemah:</w:t>
      </w:r>
    </w:p>
    <w:p w:rsidR="007A6CF2" w:rsidRPr="00657569" w:rsidRDefault="00E31736" w:rsidP="00E31736">
      <w:pPr>
        <w:pStyle w:val="Heading1"/>
        <w:spacing w:before="120" w:after="120"/>
        <w:rPr>
          <w:rFonts w:ascii="Bookman Old Style" w:hAnsi="Bookman Old Style" w:cs="Arial"/>
          <w:b/>
          <w:bCs/>
          <w:sz w:val="24"/>
          <w:szCs w:val="24"/>
        </w:rPr>
      </w:pPr>
      <w:r w:rsidRPr="00657569">
        <w:rPr>
          <w:rFonts w:ascii="Bookman Old Style" w:hAnsi="Bookman Old Style" w:cs="Arial"/>
          <w:b/>
          <w:bCs/>
          <w:sz w:val="24"/>
          <w:szCs w:val="24"/>
        </w:rPr>
        <w:t>MUHAMMAD SAIFUDIN</w:t>
      </w:r>
      <w:r w:rsidR="001214E1">
        <w:rPr>
          <w:rFonts w:ascii="Bookman Old Style" w:hAnsi="Bookman Old Style" w:cs="Arial"/>
          <w:b/>
          <w:bCs/>
          <w:sz w:val="24"/>
          <w:szCs w:val="24"/>
        </w:rPr>
        <w:t>, Lc</w:t>
      </w:r>
    </w:p>
    <w:p w:rsidR="00E31736" w:rsidRPr="00657569" w:rsidRDefault="004918B8" w:rsidP="00E31736">
      <w:pPr>
        <w:spacing w:before="120" w:after="120"/>
        <w:jc w:val="center"/>
        <w:rPr>
          <w:rFonts w:ascii="Bookman Old Style" w:hAnsi="Bookman Old Style" w:cs="Arial"/>
          <w:b/>
          <w:bCs/>
        </w:rPr>
      </w:pPr>
      <w:r>
        <w:rPr>
          <w:rFonts w:ascii="Bookman Old Style" w:hAnsi="Bookman Old Style" w:cs="Arial"/>
          <w:b/>
          <w:bCs/>
        </w:rPr>
        <w:t>Dr</w:t>
      </w:r>
      <w:r w:rsidR="008A544B">
        <w:rPr>
          <w:rFonts w:ascii="Bookman Old Style" w:hAnsi="Bookman Old Style" w:cs="Arial"/>
          <w:b/>
          <w:bCs/>
        </w:rPr>
        <w:t xml:space="preserve">.MUH.MU'INUDINILLAH BASRI, </w:t>
      </w:r>
      <w:r w:rsidR="00E31736" w:rsidRPr="00657569">
        <w:rPr>
          <w:rFonts w:ascii="Bookman Old Style" w:hAnsi="Bookman Old Style" w:cs="Arial"/>
          <w:b/>
          <w:bCs/>
        </w:rPr>
        <w:t>MA</w:t>
      </w:r>
    </w:p>
    <w:p w:rsidR="007A6CF2" w:rsidRPr="00657569" w:rsidRDefault="007A6CF2" w:rsidP="007A6CF2">
      <w:pPr>
        <w:spacing w:before="120" w:after="120"/>
        <w:rPr>
          <w:rFonts w:ascii="Bookman Old Style" w:hAnsi="Bookman Old Style"/>
        </w:rPr>
      </w:pPr>
    </w:p>
    <w:p w:rsidR="007A6CF2" w:rsidRPr="00657569" w:rsidRDefault="007A6CF2" w:rsidP="00F71363">
      <w:pPr>
        <w:pStyle w:val="Heading8"/>
        <w:spacing w:before="120" w:after="120"/>
        <w:rPr>
          <w:sz w:val="24"/>
          <w:szCs w:val="24"/>
        </w:rPr>
      </w:pPr>
      <w:r w:rsidRPr="00657569">
        <w:rPr>
          <w:sz w:val="24"/>
          <w:szCs w:val="24"/>
        </w:rPr>
        <w:t>Murajaah:</w:t>
      </w:r>
    </w:p>
    <w:p w:rsidR="007A6CF2" w:rsidRDefault="004918B8" w:rsidP="00D72208">
      <w:pPr>
        <w:spacing w:before="120" w:after="120"/>
        <w:jc w:val="center"/>
        <w:rPr>
          <w:rFonts w:ascii="Bookman Old Style" w:hAnsi="Bookman Old Style" w:cs="Arial"/>
          <w:b/>
          <w:bCs/>
        </w:rPr>
      </w:pPr>
      <w:r>
        <w:rPr>
          <w:rFonts w:ascii="Bookman Old Style" w:hAnsi="Bookman Old Style" w:cs="Arial"/>
          <w:b/>
          <w:bCs/>
        </w:rPr>
        <w:t>Dr</w:t>
      </w:r>
      <w:r w:rsidR="008A544B">
        <w:rPr>
          <w:rFonts w:ascii="Bookman Old Style" w:hAnsi="Bookman Old Style" w:cs="Arial"/>
          <w:b/>
          <w:bCs/>
        </w:rPr>
        <w:t>.</w:t>
      </w:r>
      <w:r w:rsidR="007A6CF2" w:rsidRPr="00657569">
        <w:rPr>
          <w:rFonts w:ascii="Bookman Old Style" w:hAnsi="Bookman Old Style" w:cs="Arial"/>
          <w:b/>
          <w:bCs/>
        </w:rPr>
        <w:t>ERWANDI TARMIZI</w:t>
      </w:r>
      <w:r w:rsidR="00570ADC">
        <w:rPr>
          <w:rFonts w:ascii="Bookman Old Style" w:hAnsi="Bookman Old Style" w:cs="Arial"/>
          <w:b/>
          <w:bCs/>
        </w:rPr>
        <w:br/>
      </w:r>
    </w:p>
    <w:p w:rsidR="00977FF1" w:rsidRDefault="00570ADC" w:rsidP="007A6CF2">
      <w:pPr>
        <w:spacing w:before="120" w:after="120"/>
        <w:jc w:val="center"/>
        <w:rPr>
          <w:rFonts w:ascii="Bookman Old Style" w:hAnsi="Bookman Old Style" w:cs="Arial"/>
          <w:b/>
          <w:bCs/>
        </w:rPr>
      </w:pPr>
      <w:r w:rsidRPr="00570ADC">
        <w:rPr>
          <w:rFonts w:ascii="Bookman Old Style" w:hAnsi="Bookman Old Style" w:cs="Arial"/>
          <w:b/>
          <w:bCs/>
        </w:rPr>
        <w:t>Di edit kembali oleh Markas Terjemah Ar-Ruwwad 1439H - 2018M</w:t>
      </w:r>
    </w:p>
    <w:p w:rsidR="00A07869" w:rsidRPr="001F5EDF" w:rsidRDefault="00A07869" w:rsidP="007A6CF2">
      <w:pPr>
        <w:spacing w:before="120" w:after="120"/>
        <w:jc w:val="center"/>
        <w:rPr>
          <w:rFonts w:ascii="Bookman Old Style" w:hAnsi="Bookman Old Style" w:cs="Arial"/>
          <w:b/>
          <w:bCs/>
          <w:sz w:val="10"/>
          <w:szCs w:val="10"/>
        </w:rPr>
      </w:pPr>
    </w:p>
    <w:p w:rsidR="003A33F1" w:rsidRPr="001453DE" w:rsidRDefault="003A33F1" w:rsidP="003A33F1">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3A33F1" w:rsidRPr="004A16CA" w:rsidRDefault="003A33F1" w:rsidP="003A33F1">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70792A" w:rsidRDefault="001F5EDF" w:rsidP="003A33F1">
      <w:pPr>
        <w:spacing w:before="120" w:after="120"/>
        <w:jc w:val="center"/>
        <w:rPr>
          <w:rFonts w:ascii="Bookman Old Style" w:eastAsia="MS UI Gothic" w:hAnsi="Bookman Old Style" w:cs="AL-Mohanad Bold"/>
          <w:b/>
          <w:bCs/>
          <w:sz w:val="20"/>
          <w:szCs w:val="20"/>
          <w:lang w:bidi="ar-EG"/>
        </w:rPr>
        <w:sectPr w:rsidR="0070792A" w:rsidSect="0018005B">
          <w:headerReference w:type="even" r:id="rId7"/>
          <w:headerReference w:type="default" r:id="rId8"/>
          <w:footerReference w:type="default" r:id="rId9"/>
          <w:type w:val="continuous"/>
          <w:pgSz w:w="8392" w:h="11907" w:code="11"/>
          <w:pgMar w:top="992" w:right="992" w:bottom="992" w:left="992" w:header="720" w:footer="709" w:gutter="0"/>
          <w:pgNumType w:start="1"/>
          <w:cols w:space="708"/>
          <w:titlePg/>
          <w:docGrid w:linePitch="360"/>
        </w:sectPr>
      </w:pPr>
      <w:r w:rsidRPr="001F5EDF">
        <w:rPr>
          <w:rFonts w:ascii="Bookman Old Style" w:eastAsia="MS UI Gothic" w:hAnsi="Bookman Old Style" w:cs="AL-Mohanad Bold"/>
          <w:b/>
          <w:bCs/>
          <w:sz w:val="18"/>
          <w:szCs w:val="20"/>
        </w:rPr>
        <w:br/>
      </w:r>
      <w:r w:rsidRPr="00455A93">
        <w:rPr>
          <w:rFonts w:ascii="Tahoma" w:hAnsi="Tahoma" w:cs="Tahoma"/>
          <w:noProof/>
          <w:sz w:val="20"/>
          <w:szCs w:val="20"/>
        </w:rPr>
        <w:drawing>
          <wp:inline distT="0" distB="0" distL="0" distR="0" wp14:anchorId="7B2B9205" wp14:editId="518DC5BF">
            <wp:extent cx="2009775" cy="323850"/>
            <wp:effectExtent l="0" t="0" r="9525" b="0"/>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5" name="Picture 15395" descr="الإسلام بين يدي الملايين! شعار حملناه لنشر الإسلام الصحيح والفقه في الدين المستمد من الكتاب والسنة بفهم سلف هذه الأمة بعشرات لغات العالم">
                      <a:hlinkClick r:id="rId10"/>
                    </pic:cNvPr>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323850"/>
                    </a:xfrm>
                    <a:prstGeom prst="rect">
                      <a:avLst/>
                    </a:prstGeom>
                    <a:noFill/>
                    <a:ln>
                      <a:noFill/>
                    </a:ln>
                  </pic:spPr>
                </pic:pic>
              </a:graphicData>
            </a:graphic>
          </wp:inline>
        </w:drawing>
      </w:r>
    </w:p>
    <w:p w:rsidR="0070792A" w:rsidRDefault="0070792A" w:rsidP="0070792A">
      <w:pPr>
        <w:bidi/>
        <w:jc w:val="center"/>
        <w:rPr>
          <w:rFonts w:ascii="Bookman Old Style" w:hAnsi="Bookman Old Style" w:cs="PT Bold Heading"/>
          <w:sz w:val="52"/>
          <w:szCs w:val="52"/>
          <w:rtl/>
        </w:rPr>
      </w:pPr>
      <w:r w:rsidRPr="00585029">
        <w:rPr>
          <w:rFonts w:ascii="Bookman Old Style" w:hAnsi="Bookman Old Style" w:cs="PT Bold Heading"/>
          <w:sz w:val="52"/>
          <w:szCs w:val="52"/>
          <w:rtl/>
        </w:rPr>
        <w:lastRenderedPageBreak/>
        <w:t>دين الحق</w:t>
      </w:r>
    </w:p>
    <w:p w:rsidR="0070792A" w:rsidRPr="0070792A" w:rsidRDefault="0070792A" w:rsidP="0070792A">
      <w:pPr>
        <w:bidi/>
        <w:jc w:val="center"/>
        <w:rPr>
          <w:rFonts w:ascii="Bookman Old Style" w:hAnsi="Bookman Old Style" w:cs="PT Bold Heading"/>
          <w:sz w:val="20"/>
          <w:szCs w:val="20"/>
          <w:rtl/>
        </w:rPr>
      </w:pPr>
    </w:p>
    <w:p w:rsidR="0070792A" w:rsidRPr="007D6729" w:rsidRDefault="0070792A" w:rsidP="0070792A">
      <w:pPr>
        <w:bidi/>
        <w:jc w:val="center"/>
        <w:rPr>
          <w:rFonts w:ascii="Bookman Old Style" w:hAnsi="Bookman Old Style" w:cs="KFGQPC Uthman Taha Naskh"/>
          <w:sz w:val="30"/>
          <w:szCs w:val="30"/>
          <w:rtl/>
        </w:rPr>
      </w:pPr>
      <w:r>
        <w:rPr>
          <w:rFonts w:ascii="Bookman Old Style" w:hAnsi="Bookman Old Style" w:cs="AL-Mohanad Bold"/>
          <w:sz w:val="28"/>
          <w:szCs w:val="28"/>
          <w:rtl/>
        </w:rPr>
        <w:t>(</w:t>
      </w:r>
      <w:r w:rsidRPr="00657569">
        <w:rPr>
          <w:rFonts w:ascii="Bookman Old Style" w:hAnsi="Bookman Old Style" w:cs="AL-Mohanad Bold"/>
          <w:sz w:val="28"/>
          <w:szCs w:val="28"/>
          <w:rtl/>
        </w:rPr>
        <w:t>ب</w:t>
      </w:r>
      <w:r>
        <w:rPr>
          <w:rFonts w:ascii="Bookman Old Style" w:hAnsi="Bookman Old Style" w:cs="AL-Mohanad Bold"/>
          <w:sz w:val="28"/>
          <w:szCs w:val="28"/>
          <w:rtl/>
        </w:rPr>
        <w:t>اللغة الإندونيسية</w:t>
      </w:r>
      <w:r w:rsidRPr="00657569">
        <w:rPr>
          <w:rFonts w:ascii="Bookman Old Style" w:hAnsi="Bookman Old Style" w:cs="AL-Mohanad Bold"/>
          <w:sz w:val="28"/>
          <w:szCs w:val="28"/>
          <w:rtl/>
        </w:rPr>
        <w:t>)</w:t>
      </w:r>
      <w:r>
        <w:rPr>
          <w:rFonts w:ascii="Bookman Old Style" w:hAnsi="Bookman Old Style" w:cs="AL-Mohanad Bold"/>
          <w:sz w:val="28"/>
          <w:szCs w:val="28"/>
          <w:lang w:bidi="ar-EG"/>
        </w:rPr>
        <w:br/>
      </w:r>
      <w:r>
        <w:rPr>
          <w:rFonts w:ascii="Bookman Old Style" w:hAnsi="Bookman Old Style" w:cs="AL-Mohanad Bold"/>
          <w:sz w:val="28"/>
          <w:szCs w:val="28"/>
          <w:lang w:bidi="ar-EG"/>
        </w:rPr>
        <w:br/>
      </w:r>
      <w:r w:rsidRPr="007D6729">
        <w:rPr>
          <w:rFonts w:ascii="Bookman Old Style" w:hAnsi="Bookman Old Style" w:cs="KFGQPC Uthman Taha Naskh"/>
          <w:sz w:val="30"/>
          <w:szCs w:val="30"/>
          <w:rtl/>
        </w:rPr>
        <w:t>تأليف:</w:t>
      </w:r>
    </w:p>
    <w:p w:rsidR="0070792A" w:rsidRPr="007D6729" w:rsidRDefault="0070792A" w:rsidP="0070792A">
      <w:pPr>
        <w:bidi/>
        <w:jc w:val="center"/>
        <w:rPr>
          <w:rFonts w:ascii="Bookman Old Style" w:hAnsi="Bookman Old Style" w:cs="KFGQPC Uthman Taha Naskh"/>
          <w:b/>
          <w:bCs/>
          <w:sz w:val="30"/>
          <w:szCs w:val="30"/>
          <w:rtl/>
        </w:rPr>
      </w:pPr>
      <w:r w:rsidRPr="007D6729">
        <w:rPr>
          <w:rFonts w:ascii="Bookman Old Style" w:hAnsi="Bookman Old Style" w:cs="KFGQPC Uthman Taha Naskh"/>
          <w:b/>
          <w:bCs/>
          <w:sz w:val="30"/>
          <w:szCs w:val="30"/>
          <w:rtl/>
        </w:rPr>
        <w:t xml:space="preserve">عبد الرحمن بن حماد آل عمر </w:t>
      </w:r>
    </w:p>
    <w:p w:rsidR="0070792A" w:rsidRPr="007D6729" w:rsidRDefault="0070792A" w:rsidP="0070792A">
      <w:pPr>
        <w:bidi/>
        <w:jc w:val="center"/>
        <w:rPr>
          <w:rFonts w:ascii="Bookman Old Style" w:hAnsi="Bookman Old Style" w:cs="KFGQPC Uthman Taha Naskh"/>
          <w:sz w:val="30"/>
          <w:szCs w:val="30"/>
          <w:rtl/>
        </w:rPr>
      </w:pPr>
    </w:p>
    <w:p w:rsidR="0070792A" w:rsidRPr="007D6729" w:rsidRDefault="0070792A" w:rsidP="0070792A">
      <w:pPr>
        <w:bidi/>
        <w:jc w:val="center"/>
        <w:rPr>
          <w:rFonts w:ascii="Bookman Old Style" w:hAnsi="Bookman Old Style" w:cs="KFGQPC Uthman Taha Naskh"/>
          <w:sz w:val="30"/>
          <w:szCs w:val="30"/>
          <w:rtl/>
        </w:rPr>
      </w:pPr>
      <w:r w:rsidRPr="007D6729">
        <w:rPr>
          <w:rFonts w:ascii="Bookman Old Style" w:hAnsi="Bookman Old Style" w:cs="KFGQPC Uthman Taha Naskh"/>
          <w:sz w:val="30"/>
          <w:szCs w:val="30"/>
          <w:rtl/>
        </w:rPr>
        <w:t>ترجمة:</w:t>
      </w:r>
    </w:p>
    <w:p w:rsidR="0070792A" w:rsidRPr="007D6729" w:rsidRDefault="0070792A" w:rsidP="0070792A">
      <w:pPr>
        <w:bidi/>
        <w:jc w:val="center"/>
        <w:rPr>
          <w:rFonts w:ascii="Bookman Old Style" w:hAnsi="Bookman Old Style" w:cs="KFGQPC Uthman Taha Naskh"/>
          <w:b/>
          <w:bCs/>
          <w:sz w:val="30"/>
          <w:szCs w:val="30"/>
          <w:rtl/>
        </w:rPr>
      </w:pPr>
      <w:r w:rsidRPr="007D6729">
        <w:rPr>
          <w:rFonts w:ascii="Bookman Old Style" w:hAnsi="Bookman Old Style" w:cs="KFGQPC Uthman Taha Naskh"/>
          <w:b/>
          <w:bCs/>
          <w:sz w:val="30"/>
          <w:szCs w:val="30"/>
          <w:rtl/>
        </w:rPr>
        <w:t>محمد سيف الدين،</w:t>
      </w:r>
    </w:p>
    <w:p w:rsidR="0070792A" w:rsidRPr="007D6729" w:rsidRDefault="0070792A" w:rsidP="0070792A">
      <w:pPr>
        <w:bidi/>
        <w:jc w:val="center"/>
        <w:rPr>
          <w:rFonts w:ascii="Bookman Old Style" w:hAnsi="Bookman Old Style" w:cs="KFGQPC Uthman Taha Naskh"/>
          <w:b/>
          <w:bCs/>
          <w:sz w:val="30"/>
          <w:szCs w:val="30"/>
          <w:rtl/>
        </w:rPr>
      </w:pPr>
      <w:r w:rsidRPr="007D6729">
        <w:rPr>
          <w:rFonts w:ascii="Bookman Old Style" w:hAnsi="Bookman Old Style" w:cs="KFGQPC Uthman Taha Naskh"/>
          <w:b/>
          <w:bCs/>
          <w:sz w:val="30"/>
          <w:szCs w:val="30"/>
          <w:rtl/>
        </w:rPr>
        <w:t>د. محمد معين بصري</w:t>
      </w:r>
    </w:p>
    <w:p w:rsidR="0070792A" w:rsidRPr="007D6729" w:rsidRDefault="0070792A" w:rsidP="0070792A">
      <w:pPr>
        <w:bidi/>
        <w:jc w:val="center"/>
        <w:rPr>
          <w:rFonts w:ascii="Bookman Old Style" w:hAnsi="Bookman Old Style" w:cs="KFGQPC Uthman Taha Naskh"/>
          <w:sz w:val="30"/>
          <w:szCs w:val="30"/>
          <w:rtl/>
        </w:rPr>
      </w:pPr>
      <w:r w:rsidRPr="007D6729">
        <w:rPr>
          <w:rFonts w:ascii="Bookman Old Style" w:hAnsi="Bookman Old Style" w:cs="KFGQPC Uthman Taha Naskh"/>
          <w:sz w:val="30"/>
          <w:szCs w:val="30"/>
          <w:rtl/>
        </w:rPr>
        <w:t>مراجعة:</w:t>
      </w:r>
    </w:p>
    <w:p w:rsidR="0070792A" w:rsidRPr="007D6729" w:rsidRDefault="0070792A" w:rsidP="0070792A">
      <w:pPr>
        <w:bidi/>
        <w:jc w:val="center"/>
        <w:rPr>
          <w:rFonts w:ascii="Bookman Old Style" w:hAnsi="Bookman Old Style" w:cs="KFGQPC Uthman Taha Naskh"/>
          <w:b/>
          <w:bCs/>
          <w:sz w:val="30"/>
          <w:szCs w:val="30"/>
          <w:rtl/>
        </w:rPr>
      </w:pPr>
      <w:r w:rsidRPr="007D6729">
        <w:rPr>
          <w:rFonts w:ascii="Bookman Old Style" w:hAnsi="Bookman Old Style" w:cs="KFGQPC Uthman Taha Naskh" w:hint="cs"/>
          <w:b/>
          <w:bCs/>
          <w:sz w:val="30"/>
          <w:szCs w:val="30"/>
          <w:rtl/>
        </w:rPr>
        <w:t xml:space="preserve">د. </w:t>
      </w:r>
      <w:r w:rsidRPr="007D6729">
        <w:rPr>
          <w:rFonts w:ascii="Bookman Old Style" w:hAnsi="Bookman Old Style" w:cs="KFGQPC Uthman Taha Naskh"/>
          <w:b/>
          <w:bCs/>
          <w:sz w:val="30"/>
          <w:szCs w:val="30"/>
          <w:rtl/>
        </w:rPr>
        <w:t>إيرواندي ترمذي</w:t>
      </w:r>
      <w:r w:rsidR="001B7088" w:rsidRPr="007D6729">
        <w:rPr>
          <w:rFonts w:ascii="Bookman Old Style" w:hAnsi="Bookman Old Style" w:cs="KFGQPC Uthman Taha Naskh"/>
          <w:b/>
          <w:bCs/>
          <w:sz w:val="30"/>
          <w:szCs w:val="30"/>
          <w:rtl/>
        </w:rPr>
        <w:br/>
      </w:r>
    </w:p>
    <w:p w:rsidR="0070792A" w:rsidRPr="007D6729" w:rsidRDefault="001B7088" w:rsidP="0070792A">
      <w:pPr>
        <w:bidi/>
        <w:jc w:val="center"/>
        <w:rPr>
          <w:rFonts w:ascii="Bookman Old Style" w:hAnsi="Bookman Old Style" w:cs="KFGQPC Uthman Taha Naskh"/>
          <w:b/>
          <w:bCs/>
          <w:sz w:val="30"/>
          <w:szCs w:val="30"/>
          <w:rtl/>
        </w:rPr>
      </w:pPr>
      <w:r w:rsidRPr="007D6729">
        <w:rPr>
          <w:rFonts w:ascii="Bookman Old Style" w:hAnsi="Bookman Old Style" w:cs="KFGQPC Uthman Taha Naskh" w:hint="cs"/>
          <w:b/>
          <w:bCs/>
          <w:sz w:val="30"/>
          <w:szCs w:val="30"/>
          <w:rtl/>
        </w:rPr>
        <w:t xml:space="preserve">وقد تمت مراجعته من قبل </w:t>
      </w:r>
      <w:r w:rsidR="0070792A" w:rsidRPr="007D6729">
        <w:rPr>
          <w:rFonts w:ascii="Bookman Old Style" w:hAnsi="Bookman Old Style" w:cs="KFGQPC Uthman Taha Naskh" w:hint="cs"/>
          <w:b/>
          <w:bCs/>
          <w:sz w:val="30"/>
          <w:szCs w:val="30"/>
          <w:rtl/>
        </w:rPr>
        <w:t>مركز رواد الترجمة</w:t>
      </w:r>
      <w:r w:rsidRPr="007D6729">
        <w:rPr>
          <w:rFonts w:ascii="Bookman Old Style" w:hAnsi="Bookman Old Style" w:cs="KFGQPC Uthman Taha Naskh" w:hint="cs"/>
          <w:b/>
          <w:bCs/>
          <w:sz w:val="30"/>
          <w:szCs w:val="30"/>
          <w:rtl/>
        </w:rPr>
        <w:t xml:space="preserve"> </w:t>
      </w:r>
      <w:r w:rsidRPr="007D6729">
        <w:rPr>
          <w:rFonts w:ascii="Bookman Old Style" w:hAnsi="Bookman Old Style" w:cs="KFGQPC Uthman Taha Naskh"/>
          <w:b/>
          <w:bCs/>
          <w:sz w:val="30"/>
          <w:szCs w:val="30"/>
          <w:rtl/>
        </w:rPr>
        <w:br/>
      </w:r>
      <w:r w:rsidRPr="007D6729">
        <w:rPr>
          <w:rFonts w:ascii="Bookman Old Style" w:hAnsi="Bookman Old Style" w:cs="KFGQPC Uthman Taha Naskh" w:hint="cs"/>
          <w:b/>
          <w:bCs/>
          <w:sz w:val="30"/>
          <w:szCs w:val="30"/>
          <w:rtl/>
        </w:rPr>
        <w:t xml:space="preserve"> 1439</w:t>
      </w:r>
      <w:r w:rsidRPr="007D6729">
        <w:rPr>
          <w:rFonts w:ascii="Bookman Old Style" w:hAnsi="Bookman Old Style" w:cs="KFGQPC Uthman Taha Naskh"/>
          <w:b/>
          <w:bCs/>
          <w:sz w:val="30"/>
          <w:szCs w:val="30"/>
          <w:rtl/>
        </w:rPr>
        <w:t xml:space="preserve"> - </w:t>
      </w:r>
      <w:r w:rsidRPr="007D6729">
        <w:rPr>
          <w:rFonts w:cs="KFGQPC Uthman Taha Naskh"/>
          <w:b/>
          <w:bCs/>
          <w:sz w:val="28"/>
          <w:szCs w:val="28"/>
        </w:rPr>
        <w:t>2018</w:t>
      </w:r>
    </w:p>
    <w:p w:rsidR="0070792A" w:rsidRPr="001453DE" w:rsidRDefault="0070792A" w:rsidP="0070792A">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70792A" w:rsidRPr="004A16CA" w:rsidRDefault="0070792A" w:rsidP="0070792A">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70792A" w:rsidRPr="001F5EDF" w:rsidRDefault="00AE32E4" w:rsidP="0070792A">
      <w:pPr>
        <w:spacing w:before="120" w:after="120"/>
        <w:jc w:val="center"/>
        <w:rPr>
          <w:rFonts w:ascii="Bookman Old Style" w:eastAsia="MS UI Gothic" w:hAnsi="Bookman Old Style" w:cs="AL-Mohanad Bold"/>
          <w:b/>
          <w:bCs/>
          <w:sz w:val="18"/>
          <w:szCs w:val="18"/>
          <w:lang w:bidi="ar-EG"/>
        </w:rPr>
      </w:pPr>
      <w:r>
        <w:rPr>
          <w:rFonts w:ascii="Bookman Old Style" w:eastAsia="MS UI Gothic" w:hAnsi="Bookman Old Style" w:cs="AL-Mohanad Bold"/>
          <w:b/>
          <w:bCs/>
          <w:sz w:val="20"/>
          <w:szCs w:val="20"/>
        </w:rPr>
        <w:t xml:space="preserve"> </w:t>
      </w:r>
      <w:r w:rsidR="001F5EDF">
        <w:rPr>
          <w:rFonts w:ascii="Bookman Old Style" w:eastAsia="MS UI Gothic" w:hAnsi="Bookman Old Style" w:cs="AL-Mohanad Bold"/>
          <w:b/>
          <w:bCs/>
          <w:sz w:val="20"/>
          <w:szCs w:val="20"/>
          <w:lang w:bidi="ar-EG"/>
        </w:rPr>
        <w:br/>
      </w:r>
      <w:r w:rsidR="007D6729" w:rsidRPr="00455A93">
        <w:rPr>
          <w:rFonts w:ascii="Tahoma" w:hAnsi="Tahoma" w:cs="Tahoma"/>
          <w:noProof/>
          <w:sz w:val="20"/>
          <w:szCs w:val="20"/>
        </w:rPr>
        <w:drawing>
          <wp:inline distT="0" distB="0" distL="0" distR="0" wp14:anchorId="22210590" wp14:editId="67DF3004">
            <wp:extent cx="2009775" cy="323850"/>
            <wp:effectExtent l="0" t="0" r="9525" b="0"/>
            <wp:docPr id="15395" name="Picture 15395"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5" name="Picture 15395" descr="الإسلام بين يدي الملايين! شعار حملناه لنشر الإسلام الصحيح والفقه في الدين المستمد من الكتاب والسنة بفهم سلف هذه الأمة بعشرات لغات العالم">
                      <a:hlinkClick r:id="rId10"/>
                    </pic:cNvPr>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323850"/>
                    </a:xfrm>
                    <a:prstGeom prst="rect">
                      <a:avLst/>
                    </a:prstGeom>
                    <a:noFill/>
                    <a:ln>
                      <a:noFill/>
                    </a:ln>
                  </pic:spPr>
                </pic:pic>
              </a:graphicData>
            </a:graphic>
          </wp:inline>
        </w:drawing>
      </w:r>
    </w:p>
    <w:p w:rsidR="0070792A" w:rsidRPr="007D6729" w:rsidRDefault="0070792A" w:rsidP="0070792A">
      <w:pPr>
        <w:bidi/>
        <w:ind w:right="360"/>
        <w:jc w:val="center"/>
        <w:rPr>
          <w:rFonts w:ascii="Bookman Old Style" w:hAnsi="Bookman Old Style" w:cs="KFGQPC Uthman Taha Naskh"/>
          <w:b/>
          <w:bCs/>
          <w:sz w:val="28"/>
          <w:szCs w:val="28"/>
          <w:rtl/>
        </w:rPr>
      </w:pPr>
    </w:p>
    <w:p w:rsidR="00B23C76" w:rsidRPr="0070792A" w:rsidRDefault="00B23C76" w:rsidP="006A40FE">
      <w:pPr>
        <w:pStyle w:val="Title"/>
        <w:spacing w:before="120" w:after="120"/>
        <w:rPr>
          <w:rFonts w:ascii="Bookman Old Style" w:hAnsi="Bookman Old Style" w:cs="AL-Mohanad"/>
          <w:b/>
          <w:bCs/>
          <w:sz w:val="24"/>
          <w:szCs w:val="24"/>
        </w:rPr>
      </w:pPr>
      <w:r w:rsidRPr="0070792A">
        <w:rPr>
          <w:rFonts w:ascii="Bookman Old Style" w:hAnsi="Bookman Old Style" w:cs="AL-Mohanad"/>
          <w:b/>
          <w:bCs/>
          <w:sz w:val="24"/>
          <w:szCs w:val="24"/>
        </w:rPr>
        <w:lastRenderedPageBreak/>
        <w:t>DAFTAR ISI</w:t>
      </w:r>
    </w:p>
    <w:tbl>
      <w:tblPr>
        <w:tblW w:w="0" w:type="auto"/>
        <w:tblLayout w:type="fixed"/>
        <w:tblLook w:val="01E0" w:firstRow="1" w:lastRow="1" w:firstColumn="1" w:lastColumn="1" w:noHBand="0" w:noVBand="0"/>
      </w:tblPr>
      <w:tblGrid>
        <w:gridCol w:w="5868"/>
        <w:gridCol w:w="711"/>
      </w:tblGrid>
      <w:tr w:rsidR="00B23C76" w:rsidRPr="0070792A" w:rsidTr="005F0139">
        <w:tc>
          <w:tcPr>
            <w:tcW w:w="5868" w:type="dxa"/>
          </w:tcPr>
          <w:p w:rsidR="00B23C76" w:rsidRPr="0070792A" w:rsidRDefault="00B23C76" w:rsidP="0070349F">
            <w:pPr>
              <w:pStyle w:val="Title"/>
              <w:jc w:val="left"/>
              <w:rPr>
                <w:rFonts w:ascii="Bookman Old Style" w:hAnsi="Bookman Old Style" w:cs="AL-Mohanad"/>
                <w:sz w:val="24"/>
                <w:szCs w:val="24"/>
              </w:rPr>
            </w:pPr>
            <w:r w:rsidRPr="0070792A">
              <w:rPr>
                <w:rFonts w:ascii="Bookman Old Style" w:hAnsi="Bookman Old Style" w:cs="AL-Mohanad"/>
                <w:sz w:val="24"/>
                <w:szCs w:val="24"/>
              </w:rPr>
              <w:t>Isi</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hal</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Pendahuluan</w:t>
            </w:r>
          </w:p>
        </w:tc>
        <w:tc>
          <w:tcPr>
            <w:tcW w:w="711" w:type="dxa"/>
            <w:vAlign w:val="center"/>
          </w:tcPr>
          <w:p w:rsidR="00B23C76" w:rsidRPr="0070792A" w:rsidRDefault="00811B03" w:rsidP="006A40FE">
            <w:pPr>
              <w:pStyle w:val="Title"/>
              <w:rPr>
                <w:rFonts w:ascii="Bookman Old Style" w:hAnsi="Bookman Old Style" w:cs="AL-Mohanad"/>
                <w:sz w:val="24"/>
                <w:szCs w:val="24"/>
              </w:rPr>
            </w:pPr>
            <w:r w:rsidRPr="0070792A">
              <w:rPr>
                <w:rFonts w:ascii="Bookman Old Style" w:hAnsi="Bookman Old Style" w:cs="AL-Mohanad"/>
                <w:sz w:val="24"/>
                <w:szCs w:val="24"/>
              </w:rPr>
              <w:t>7</w:t>
            </w:r>
          </w:p>
        </w:tc>
      </w:tr>
      <w:tr w:rsidR="00B23C76" w:rsidRPr="0070792A" w:rsidTr="005F0139">
        <w:tc>
          <w:tcPr>
            <w:tcW w:w="5868" w:type="dxa"/>
          </w:tcPr>
          <w:p w:rsidR="00657569" w:rsidRPr="0070792A" w:rsidRDefault="00657569" w:rsidP="005F0139">
            <w:pPr>
              <w:pStyle w:val="Title"/>
              <w:ind w:left="57" w:right="57"/>
              <w:rPr>
                <w:rFonts w:ascii="Bookman Old Style" w:hAnsi="Bookman Old Style" w:cs="AL-Mohanad"/>
                <w:sz w:val="24"/>
                <w:szCs w:val="24"/>
              </w:rPr>
            </w:pPr>
          </w:p>
          <w:p w:rsidR="00B23C76" w:rsidRPr="0070792A" w:rsidRDefault="00B23C76" w:rsidP="005F0139">
            <w:pPr>
              <w:pStyle w:val="Title"/>
              <w:ind w:left="57" w:right="57"/>
              <w:rPr>
                <w:rFonts w:ascii="Bookman Old Style" w:hAnsi="Bookman Old Style" w:cs="AL-Mohanad"/>
                <w:sz w:val="24"/>
                <w:szCs w:val="24"/>
              </w:rPr>
            </w:pPr>
            <w:r w:rsidRPr="0070792A">
              <w:rPr>
                <w:rFonts w:ascii="Bookman Old Style" w:hAnsi="Bookman Old Style" w:cs="AL-Mohanad"/>
                <w:sz w:val="24"/>
                <w:szCs w:val="24"/>
              </w:rPr>
              <w:t>BAB I</w:t>
            </w:r>
          </w:p>
          <w:p w:rsidR="00B23C76" w:rsidRPr="0070792A" w:rsidRDefault="00B23C76" w:rsidP="005F0139">
            <w:pPr>
              <w:pStyle w:val="BodyText"/>
              <w:ind w:left="57" w:right="57"/>
              <w:jc w:val="left"/>
              <w:rPr>
                <w:rFonts w:ascii="Bookman Old Style" w:hAnsi="Bookman Old Style" w:cs="AL-Mohanad"/>
                <w:sz w:val="24"/>
                <w:szCs w:val="24"/>
              </w:rPr>
            </w:pPr>
            <w:r w:rsidRPr="0070792A">
              <w:rPr>
                <w:rFonts w:ascii="Bookman Old Style" w:hAnsi="Bookman Old Style" w:cs="AL-Mohanad"/>
                <w:sz w:val="24"/>
                <w:szCs w:val="24"/>
              </w:rPr>
              <w:t xml:space="preserve">Mengenal Allah Sang Pencipta yang Maha Agung </w:t>
            </w:r>
          </w:p>
        </w:tc>
        <w:tc>
          <w:tcPr>
            <w:tcW w:w="711" w:type="dxa"/>
            <w:vAlign w:val="center"/>
          </w:tcPr>
          <w:p w:rsidR="00B23C76" w:rsidRPr="0070792A" w:rsidRDefault="00811B03" w:rsidP="006A40FE">
            <w:pPr>
              <w:pStyle w:val="Title"/>
              <w:rPr>
                <w:rFonts w:ascii="Bookman Old Style" w:hAnsi="Bookman Old Style" w:cs="AL-Mohanad"/>
                <w:sz w:val="24"/>
                <w:szCs w:val="24"/>
              </w:rPr>
            </w:pPr>
            <w:r w:rsidRPr="0070792A">
              <w:rPr>
                <w:rFonts w:ascii="Bookman Old Style" w:hAnsi="Bookman Old Style" w:cs="AL-Mohanad"/>
                <w:sz w:val="24"/>
                <w:szCs w:val="24"/>
              </w:rPr>
              <w:t>9</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 xml:space="preserve">Bukti-Bukti </w:t>
            </w:r>
            <w:r w:rsidR="00F9621D" w:rsidRPr="0070792A">
              <w:rPr>
                <w:rFonts w:ascii="Bookman Old Style" w:hAnsi="Bookman Old Style" w:cs="AL-Mohanad"/>
                <w:sz w:val="24"/>
                <w:szCs w:val="24"/>
              </w:rPr>
              <w:t xml:space="preserve">Adanya </w:t>
            </w:r>
            <w:r w:rsidRPr="0070792A">
              <w:rPr>
                <w:rFonts w:ascii="Bookman Old Style" w:hAnsi="Bookman Old Style" w:cs="AL-Mohanad"/>
                <w:sz w:val="24"/>
                <w:szCs w:val="24"/>
              </w:rPr>
              <w:t xml:space="preserve">Allah </w:t>
            </w:r>
          </w:p>
        </w:tc>
        <w:tc>
          <w:tcPr>
            <w:tcW w:w="711" w:type="dxa"/>
            <w:vAlign w:val="center"/>
          </w:tcPr>
          <w:p w:rsidR="00B23C76" w:rsidRPr="0070792A" w:rsidRDefault="00811B03" w:rsidP="006A40FE">
            <w:pPr>
              <w:pStyle w:val="Title"/>
              <w:rPr>
                <w:rFonts w:ascii="Bookman Old Style" w:hAnsi="Bookman Old Style" w:cs="AL-Mohanad"/>
                <w:sz w:val="24"/>
                <w:szCs w:val="24"/>
              </w:rPr>
            </w:pPr>
            <w:r w:rsidRPr="0070792A">
              <w:rPr>
                <w:rFonts w:ascii="Bookman Old Style" w:hAnsi="Bookman Old Style" w:cs="AL-Mohanad"/>
                <w:sz w:val="24"/>
                <w:szCs w:val="24"/>
              </w:rPr>
              <w:t>9</w:t>
            </w:r>
          </w:p>
        </w:tc>
      </w:tr>
      <w:tr w:rsidR="00B23C76" w:rsidRPr="0070792A" w:rsidTr="005F0139">
        <w:tc>
          <w:tcPr>
            <w:tcW w:w="5868" w:type="dxa"/>
          </w:tcPr>
          <w:p w:rsidR="00B23C76" w:rsidRPr="0070792A" w:rsidRDefault="00B23C76" w:rsidP="00F71363">
            <w:pPr>
              <w:pStyle w:val="Title"/>
              <w:numPr>
                <w:ilvl w:val="0"/>
                <w:numId w:val="11"/>
              </w:numPr>
              <w:tabs>
                <w:tab w:val="clear" w:pos="720"/>
                <w:tab w:val="num" w:pos="0"/>
                <w:tab w:val="right" w:pos="275"/>
                <w:tab w:val="right" w:pos="540"/>
              </w:tabs>
              <w:ind w:left="0" w:firstLine="0"/>
              <w:jc w:val="lowKashida"/>
              <w:rPr>
                <w:rFonts w:ascii="Bookman Old Style" w:hAnsi="Bookman Old Style" w:cs="AL-Mohanad"/>
                <w:sz w:val="24"/>
                <w:szCs w:val="24"/>
              </w:rPr>
            </w:pPr>
            <w:r w:rsidRPr="0070792A">
              <w:rPr>
                <w:rFonts w:ascii="Bookman Old Style" w:hAnsi="Bookman Old Style" w:cs="AL-Mohanad"/>
                <w:sz w:val="24"/>
                <w:szCs w:val="24"/>
              </w:rPr>
              <w:t xml:space="preserve">Diantara Sifat Allah </w:t>
            </w:r>
            <w:r w:rsidR="004E5E5E" w:rsidRPr="0070792A">
              <w:rPr>
                <w:rFonts w:ascii="Bookman Old Style" w:hAnsi="Bookman Old Style" w:cs="AL-Mohanad"/>
                <w:sz w:val="24"/>
                <w:szCs w:val="24"/>
              </w:rPr>
              <w:t>-Ta'ālā-</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15</w:t>
            </w:r>
          </w:p>
        </w:tc>
      </w:tr>
      <w:tr w:rsidR="00B23C76" w:rsidRPr="0070792A" w:rsidTr="005F0139">
        <w:tc>
          <w:tcPr>
            <w:tcW w:w="5868" w:type="dxa"/>
          </w:tcPr>
          <w:p w:rsidR="00B23C76" w:rsidRPr="0070792A" w:rsidRDefault="00B23C76" w:rsidP="005F0139">
            <w:pPr>
              <w:pStyle w:val="Title"/>
              <w:numPr>
                <w:ilvl w:val="0"/>
                <w:numId w:val="11"/>
              </w:numPr>
              <w:tabs>
                <w:tab w:val="clear" w:pos="720"/>
                <w:tab w:val="num" w:pos="0"/>
                <w:tab w:val="right" w:pos="250"/>
                <w:tab w:val="right" w:pos="451"/>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Tujuan Allah Menciptakan Manusia dan Jin</w:t>
            </w:r>
          </w:p>
        </w:tc>
        <w:tc>
          <w:tcPr>
            <w:tcW w:w="711" w:type="dxa"/>
            <w:vAlign w:val="center"/>
          </w:tcPr>
          <w:p w:rsidR="00B23C76" w:rsidRPr="0070792A" w:rsidRDefault="000366E4" w:rsidP="006A40FE">
            <w:pPr>
              <w:pStyle w:val="Title"/>
              <w:rPr>
                <w:rFonts w:ascii="Bookman Old Style" w:hAnsi="Bookman Old Style" w:cs="AL-Mohanad"/>
                <w:sz w:val="24"/>
                <w:szCs w:val="24"/>
              </w:rPr>
            </w:pPr>
            <w:r>
              <w:rPr>
                <w:rFonts w:ascii="Bookman Old Style" w:hAnsi="Bookman Old Style" w:cs="AL-Mohanad"/>
                <w:sz w:val="24"/>
                <w:szCs w:val="24"/>
              </w:rPr>
              <w:t>20</w:t>
            </w:r>
          </w:p>
        </w:tc>
      </w:tr>
      <w:tr w:rsidR="00B23C76" w:rsidRPr="0070792A" w:rsidTr="005F0139">
        <w:tc>
          <w:tcPr>
            <w:tcW w:w="5868" w:type="dxa"/>
          </w:tcPr>
          <w:p w:rsidR="00B23C76" w:rsidRPr="0070792A" w:rsidRDefault="00B23C76" w:rsidP="005F0139">
            <w:pPr>
              <w:pStyle w:val="Title"/>
              <w:numPr>
                <w:ilvl w:val="0"/>
                <w:numId w:val="11"/>
              </w:numPr>
              <w:tabs>
                <w:tab w:val="clear" w:pos="720"/>
                <w:tab w:val="num" w:pos="0"/>
                <w:tab w:val="right" w:pos="288"/>
              </w:tabs>
              <w:ind w:left="0" w:firstLine="0"/>
              <w:jc w:val="lowKashida"/>
              <w:rPr>
                <w:rFonts w:ascii="Bookman Old Style" w:hAnsi="Bookman Old Style" w:cs="AL-Mohanad"/>
                <w:sz w:val="24"/>
                <w:szCs w:val="24"/>
              </w:rPr>
            </w:pPr>
            <w:r w:rsidRPr="0070792A">
              <w:rPr>
                <w:rFonts w:ascii="Bookman Old Style" w:hAnsi="Bookman Old Style" w:cs="AL-Mohanad"/>
                <w:sz w:val="24"/>
                <w:szCs w:val="24"/>
              </w:rPr>
              <w:t>Kebangkitan Setelah Mati, Hisab, Pembalasan Amal Perbuatan, Surga dan Neraka</w:t>
            </w:r>
          </w:p>
        </w:tc>
        <w:tc>
          <w:tcPr>
            <w:tcW w:w="711" w:type="dxa"/>
            <w:vAlign w:val="center"/>
          </w:tcPr>
          <w:p w:rsidR="00B23C76" w:rsidRPr="0070792A" w:rsidRDefault="00686246" w:rsidP="006A40FE">
            <w:pPr>
              <w:pStyle w:val="Title"/>
              <w:rPr>
                <w:rFonts w:ascii="Bookman Old Style" w:hAnsi="Bookman Old Style" w:cs="AL-Mohanad"/>
                <w:sz w:val="24"/>
                <w:szCs w:val="24"/>
              </w:rPr>
            </w:pPr>
            <w:r w:rsidRPr="0070792A">
              <w:rPr>
                <w:rFonts w:ascii="Bookman Old Style" w:hAnsi="Bookman Old Style" w:cs="AL-Mohanad"/>
                <w:sz w:val="24"/>
                <w:szCs w:val="24"/>
              </w:rPr>
              <w:t>2</w:t>
            </w:r>
            <w:r w:rsidR="000366E4">
              <w:rPr>
                <w:rFonts w:ascii="Bookman Old Style" w:hAnsi="Bookman Old Style" w:cs="AL-Mohanad"/>
                <w:sz w:val="24"/>
                <w:szCs w:val="24"/>
              </w:rPr>
              <w:t>2</w:t>
            </w:r>
          </w:p>
        </w:tc>
      </w:tr>
      <w:tr w:rsidR="00B23C76" w:rsidRPr="0070792A" w:rsidTr="005F0139">
        <w:tc>
          <w:tcPr>
            <w:tcW w:w="5868" w:type="dxa"/>
          </w:tcPr>
          <w:p w:rsidR="00B23C76" w:rsidRPr="0070792A" w:rsidRDefault="00B23C76" w:rsidP="005F0139">
            <w:pPr>
              <w:pStyle w:val="Title"/>
              <w:numPr>
                <w:ilvl w:val="0"/>
                <w:numId w:val="11"/>
              </w:numPr>
              <w:tabs>
                <w:tab w:val="clear" w:pos="720"/>
                <w:tab w:val="num" w:pos="0"/>
                <w:tab w:val="right" w:pos="288"/>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Amal Perbuatan dan Perkataan Manusia Dicatat</w:t>
            </w:r>
          </w:p>
        </w:tc>
        <w:tc>
          <w:tcPr>
            <w:tcW w:w="711" w:type="dxa"/>
            <w:vAlign w:val="center"/>
          </w:tcPr>
          <w:p w:rsidR="00B23C76" w:rsidRPr="0070792A" w:rsidRDefault="00811B03" w:rsidP="006A40FE">
            <w:pPr>
              <w:pStyle w:val="Title"/>
              <w:rPr>
                <w:rFonts w:ascii="Bookman Old Style" w:hAnsi="Bookman Old Style" w:cs="AL-Mohanad"/>
                <w:sz w:val="24"/>
                <w:szCs w:val="24"/>
              </w:rPr>
            </w:pPr>
            <w:r w:rsidRPr="0070792A">
              <w:rPr>
                <w:rFonts w:ascii="Bookman Old Style" w:hAnsi="Bookman Old Style" w:cs="AL-Mohanad"/>
                <w:sz w:val="24"/>
                <w:szCs w:val="24"/>
              </w:rPr>
              <w:t>2</w:t>
            </w:r>
            <w:r w:rsidR="000366E4">
              <w:rPr>
                <w:rFonts w:ascii="Bookman Old Style" w:hAnsi="Bookman Old Style" w:cs="AL-Mohanad"/>
                <w:sz w:val="24"/>
                <w:szCs w:val="24"/>
              </w:rPr>
              <w:t>7</w:t>
            </w:r>
          </w:p>
        </w:tc>
      </w:tr>
      <w:tr w:rsidR="00B23C76" w:rsidRPr="0070792A" w:rsidTr="005F0139">
        <w:tc>
          <w:tcPr>
            <w:tcW w:w="5868" w:type="dxa"/>
          </w:tcPr>
          <w:p w:rsidR="00657569" w:rsidRPr="0070792A" w:rsidRDefault="00657569" w:rsidP="005F0139">
            <w:pPr>
              <w:pStyle w:val="BodyText"/>
              <w:ind w:left="57" w:right="57"/>
              <w:jc w:val="center"/>
              <w:rPr>
                <w:rFonts w:ascii="Bookman Old Style" w:hAnsi="Bookman Old Style" w:cs="AL-Mohanad"/>
                <w:sz w:val="24"/>
                <w:szCs w:val="24"/>
              </w:rPr>
            </w:pPr>
          </w:p>
          <w:p w:rsidR="00B23C76" w:rsidRPr="0070792A" w:rsidRDefault="00B23C76" w:rsidP="005F0139">
            <w:pPr>
              <w:pStyle w:val="BodyText"/>
              <w:ind w:left="57" w:right="57"/>
              <w:jc w:val="center"/>
              <w:rPr>
                <w:rFonts w:ascii="Bookman Old Style" w:hAnsi="Bookman Old Style" w:cs="AL-Mohanad"/>
                <w:sz w:val="24"/>
                <w:szCs w:val="24"/>
              </w:rPr>
            </w:pPr>
            <w:r w:rsidRPr="0070792A">
              <w:rPr>
                <w:rFonts w:ascii="Bookman Old Style" w:hAnsi="Bookman Old Style" w:cs="AL-Mohanad"/>
                <w:sz w:val="24"/>
                <w:szCs w:val="24"/>
              </w:rPr>
              <w:t>BAB II</w:t>
            </w:r>
          </w:p>
          <w:p w:rsidR="00B23C76" w:rsidRPr="0070792A" w:rsidRDefault="00C24529" w:rsidP="00C24529">
            <w:pPr>
              <w:pStyle w:val="Title"/>
              <w:numPr>
                <w:ilvl w:val="0"/>
                <w:numId w:val="12"/>
              </w:numPr>
              <w:tabs>
                <w:tab w:val="clear" w:pos="720"/>
                <w:tab w:val="num" w:pos="0"/>
                <w:tab w:val="right" w:pos="180"/>
              </w:tabs>
              <w:ind w:left="0" w:firstLine="0"/>
              <w:jc w:val="lowKashida"/>
              <w:rPr>
                <w:rFonts w:ascii="Bookman Old Style" w:hAnsi="Bookman Old Style" w:cs="AL-Mohanad"/>
                <w:sz w:val="24"/>
                <w:szCs w:val="24"/>
              </w:rPr>
            </w:pPr>
            <w:r>
              <w:rPr>
                <w:rFonts w:ascii="Bookman Old Style" w:hAnsi="Bookman Old Style" w:cs="AL-Mohanad"/>
                <w:sz w:val="24"/>
                <w:szCs w:val="24"/>
              </w:rPr>
              <w:t>Mengenal Rasul</w:t>
            </w:r>
            <w:r w:rsidR="00B23C76" w:rsidRPr="0070792A">
              <w:rPr>
                <w:rFonts w:ascii="Bookman Old Style" w:hAnsi="Bookman Old Style" w:cs="AL-Mohanad"/>
                <w:sz w:val="24"/>
                <w:szCs w:val="24"/>
              </w:rPr>
              <w:t xml:space="preserve"> </w:t>
            </w:r>
          </w:p>
        </w:tc>
        <w:tc>
          <w:tcPr>
            <w:tcW w:w="711" w:type="dxa"/>
            <w:vAlign w:val="center"/>
          </w:tcPr>
          <w:p w:rsidR="00B23C76" w:rsidRPr="0070792A" w:rsidRDefault="000366E4"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30</w:t>
            </w:r>
          </w:p>
        </w:tc>
      </w:tr>
      <w:tr w:rsidR="00B23C76" w:rsidRPr="0070792A" w:rsidTr="005F0139">
        <w:tc>
          <w:tcPr>
            <w:tcW w:w="5868" w:type="dxa"/>
          </w:tcPr>
          <w:p w:rsidR="00B23C76" w:rsidRPr="0070792A" w:rsidRDefault="00B23C76" w:rsidP="005F0139">
            <w:pPr>
              <w:pStyle w:val="Title"/>
              <w:numPr>
                <w:ilvl w:val="0"/>
                <w:numId w:val="10"/>
              </w:numPr>
              <w:tabs>
                <w:tab w:val="clear" w:pos="720"/>
                <w:tab w:val="num" w:pos="0"/>
                <w:tab w:val="right" w:pos="351"/>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Mukjizat-Mukjizat Rasulullah </w:t>
            </w:r>
            <w:r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3</w:t>
            </w:r>
            <w:r w:rsidR="000366E4">
              <w:rPr>
                <w:rFonts w:ascii="Bookman Old Style" w:hAnsi="Bookman Old Style" w:cs="AL-Mohanad"/>
                <w:sz w:val="24"/>
                <w:szCs w:val="24"/>
                <w:lang w:val="tr-TR"/>
              </w:rPr>
              <w:t>3</w:t>
            </w:r>
          </w:p>
        </w:tc>
      </w:tr>
      <w:tr w:rsidR="00B23C76" w:rsidRPr="0070792A" w:rsidTr="005F0139">
        <w:tc>
          <w:tcPr>
            <w:tcW w:w="5868" w:type="dxa"/>
          </w:tcPr>
          <w:p w:rsidR="00B23C76" w:rsidRPr="0070792A" w:rsidRDefault="00B23C76" w:rsidP="00C24529">
            <w:pPr>
              <w:pStyle w:val="Title"/>
              <w:numPr>
                <w:ilvl w:val="0"/>
                <w:numId w:val="10"/>
              </w:numPr>
              <w:tabs>
                <w:tab w:val="clear" w:pos="720"/>
                <w:tab w:val="num" w:pos="0"/>
                <w:tab w:val="right" w:pos="351"/>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Bukti </w:t>
            </w:r>
            <w:r w:rsidR="0014733F" w:rsidRPr="0070792A">
              <w:rPr>
                <w:rFonts w:ascii="Bookman Old Style" w:hAnsi="Bookman Old Style" w:cs="AL-Mohanad"/>
                <w:sz w:val="24"/>
                <w:szCs w:val="24"/>
                <w:lang w:val="tr-TR"/>
              </w:rPr>
              <w:t>logis</w:t>
            </w:r>
            <w:r w:rsidR="00F71363" w:rsidRPr="0070792A">
              <w:rPr>
                <w:rFonts w:ascii="Bookman Old Style" w:hAnsi="Bookman Old Style" w:cs="AL-Mohanad"/>
                <w:sz w:val="24"/>
                <w:szCs w:val="24"/>
                <w:lang w:val="tr-TR"/>
              </w:rPr>
              <w:t xml:space="preserve"> dan Dalil dari Kalam Allah </w:t>
            </w:r>
            <w:r w:rsidR="004E5E5E" w:rsidRPr="0070792A">
              <w:rPr>
                <w:rFonts w:ascii="Bookman Old Style" w:hAnsi="Bookman Old Style" w:cs="AL-Mohanad"/>
                <w:sz w:val="24"/>
                <w:szCs w:val="24"/>
                <w:lang w:val="tr-TR"/>
              </w:rPr>
              <w:t>-Ta'ālā-</w:t>
            </w:r>
            <w:r w:rsidRPr="0070792A">
              <w:rPr>
                <w:rFonts w:ascii="Bookman Old Style" w:hAnsi="Bookman Old Style" w:cs="AL-Mohanad"/>
                <w:sz w:val="24"/>
                <w:szCs w:val="24"/>
                <w:lang w:val="tr-TR"/>
              </w:rPr>
              <w:t xml:space="preserve"> Bahwa </w:t>
            </w:r>
            <w:r w:rsidR="004E5E5E" w:rsidRPr="0070792A">
              <w:rPr>
                <w:rFonts w:ascii="Bookman Old Style" w:hAnsi="Bookman Old Style" w:cs="AL-Mohanad"/>
                <w:sz w:val="24"/>
                <w:szCs w:val="24"/>
                <w:lang w:val="tr-TR"/>
              </w:rPr>
              <w:t xml:space="preserve"> Alquran  </w:t>
            </w:r>
            <w:r w:rsidRPr="0070792A">
              <w:rPr>
                <w:rFonts w:ascii="Bookman Old Style" w:hAnsi="Bookman Old Style" w:cs="AL-Mohanad"/>
                <w:sz w:val="24"/>
                <w:szCs w:val="24"/>
                <w:lang w:val="tr-TR"/>
              </w:rPr>
              <w:t xml:space="preserve"> Kalam Allah dan Muhammad Utusan Allah </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3</w:t>
            </w:r>
            <w:r w:rsidR="000366E4">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5F0139">
            <w:pPr>
              <w:pStyle w:val="Title"/>
              <w:numPr>
                <w:ilvl w:val="0"/>
                <w:numId w:val="10"/>
              </w:numPr>
              <w:tabs>
                <w:tab w:val="clear" w:pos="720"/>
                <w:tab w:val="num" w:pos="0"/>
                <w:tab w:val="right" w:pos="288"/>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Seruan Beriman Kepada Allah dan Rasul-Nya Muhammad </w:t>
            </w:r>
            <w:r w:rsidRPr="0070792A">
              <w:rPr>
                <w:rFonts w:ascii="Bookman Old Style" w:hAnsi="Bookman Old Style" w:cs="AL-Mohanad"/>
                <w:sz w:val="24"/>
                <w:szCs w:val="24"/>
                <w:lang w:val="tr-TR"/>
              </w:rPr>
              <w:sym w:font="AGA Arabesque" w:char="F072"/>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3</w:t>
            </w:r>
            <w:r w:rsidR="00405AC9">
              <w:rPr>
                <w:rFonts w:ascii="Bookman Old Style" w:hAnsi="Bookman Old Style" w:cs="AL-Mohanad"/>
                <w:sz w:val="24"/>
                <w:szCs w:val="24"/>
                <w:lang w:val="tr-TR"/>
              </w:rPr>
              <w:t>9</w:t>
            </w:r>
          </w:p>
        </w:tc>
      </w:tr>
      <w:tr w:rsidR="00B23C76" w:rsidRPr="0070792A" w:rsidTr="005F0139">
        <w:tc>
          <w:tcPr>
            <w:tcW w:w="5868" w:type="dxa"/>
          </w:tcPr>
          <w:p w:rsidR="00657569" w:rsidRPr="0070792A" w:rsidRDefault="00657569" w:rsidP="005F0139">
            <w:pPr>
              <w:pStyle w:val="BodyText"/>
              <w:ind w:left="57" w:right="57"/>
              <w:jc w:val="center"/>
              <w:rPr>
                <w:rFonts w:ascii="Bookman Old Style" w:hAnsi="Bookman Old Style" w:cs="AL-Mohanad"/>
                <w:sz w:val="24"/>
                <w:szCs w:val="24"/>
              </w:rPr>
            </w:pPr>
          </w:p>
          <w:p w:rsidR="00B23C76" w:rsidRPr="0070792A" w:rsidRDefault="00B23C76" w:rsidP="005F0139">
            <w:pPr>
              <w:pStyle w:val="BodyText"/>
              <w:ind w:left="57" w:right="57"/>
              <w:jc w:val="center"/>
              <w:rPr>
                <w:rFonts w:ascii="Bookman Old Style" w:hAnsi="Bookman Old Style" w:cs="AL-Mohanad"/>
                <w:sz w:val="24"/>
                <w:szCs w:val="24"/>
              </w:rPr>
            </w:pPr>
            <w:r w:rsidRPr="0070792A">
              <w:rPr>
                <w:rFonts w:ascii="Bookman Old Style" w:hAnsi="Bookman Old Style" w:cs="AL-Mohanad"/>
                <w:sz w:val="24"/>
                <w:szCs w:val="24"/>
              </w:rPr>
              <w:t>BAB III</w:t>
            </w:r>
          </w:p>
          <w:p w:rsidR="00B23C76" w:rsidRPr="0070792A" w:rsidRDefault="00B23C76" w:rsidP="00F71363">
            <w:pPr>
              <w:pStyle w:val="Title"/>
              <w:numPr>
                <w:ilvl w:val="0"/>
                <w:numId w:val="13"/>
              </w:numPr>
              <w:tabs>
                <w:tab w:val="clear" w:pos="720"/>
                <w:tab w:val="num" w:pos="0"/>
                <w:tab w:val="right" w:pos="288"/>
              </w:tabs>
              <w:ind w:left="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Mengenal D</w:t>
            </w:r>
            <w:r w:rsidR="00F71363" w:rsidRPr="0070792A">
              <w:rPr>
                <w:szCs w:val="24"/>
              </w:rPr>
              <w:t>ī</w:t>
            </w:r>
            <w:r w:rsidRPr="0070792A">
              <w:rPr>
                <w:rFonts w:ascii="Bookman Old Style" w:hAnsi="Bookman Old Style" w:cs="AL-Mohanad"/>
                <w:sz w:val="24"/>
                <w:szCs w:val="24"/>
              </w:rPr>
              <w:t>nul Haq (Islam</w:t>
            </w:r>
            <w:r w:rsidR="006A40FE" w:rsidRPr="0070792A">
              <w:rPr>
                <w:rFonts w:ascii="Bookman Old Style" w:hAnsi="Bookman Old Style" w:cs="AL-Mohanad"/>
                <w:sz w:val="24"/>
                <w:szCs w:val="24"/>
              </w:rPr>
              <w:t>)</w:t>
            </w:r>
          </w:p>
        </w:tc>
        <w:tc>
          <w:tcPr>
            <w:tcW w:w="711" w:type="dxa"/>
            <w:vAlign w:val="center"/>
          </w:tcPr>
          <w:p w:rsidR="00B23C76" w:rsidRPr="0070792A" w:rsidRDefault="000366E4"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40</w:t>
            </w:r>
          </w:p>
        </w:tc>
      </w:tr>
      <w:tr w:rsidR="00B23C76" w:rsidRPr="0070792A" w:rsidTr="005F0139">
        <w:tc>
          <w:tcPr>
            <w:tcW w:w="5868" w:type="dxa"/>
          </w:tcPr>
          <w:p w:rsidR="00B23C76" w:rsidRPr="0070792A" w:rsidRDefault="00B23C76" w:rsidP="005F0139">
            <w:pPr>
              <w:pStyle w:val="Title"/>
              <w:ind w:left="540"/>
              <w:jc w:val="lowKashida"/>
              <w:rPr>
                <w:rFonts w:ascii="Bookman Old Style" w:hAnsi="Bookman Old Style" w:cs="AL-Mohanad"/>
                <w:sz w:val="24"/>
                <w:szCs w:val="24"/>
                <w:lang w:val="tr-TR"/>
              </w:rPr>
            </w:pPr>
            <w:r w:rsidRPr="0070792A">
              <w:rPr>
                <w:rFonts w:ascii="Bookman Old Style" w:hAnsi="Bookman Old Style" w:cs="AL-Mohanad"/>
                <w:sz w:val="24"/>
                <w:szCs w:val="24"/>
              </w:rPr>
              <w:t>- Pengertian Islam</w:t>
            </w:r>
          </w:p>
        </w:tc>
        <w:tc>
          <w:tcPr>
            <w:tcW w:w="711" w:type="dxa"/>
            <w:vAlign w:val="center"/>
          </w:tcPr>
          <w:p w:rsidR="00B23C76" w:rsidRPr="0070792A" w:rsidRDefault="000366E4"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40</w:t>
            </w:r>
          </w:p>
        </w:tc>
      </w:tr>
      <w:tr w:rsidR="00B23C76" w:rsidRPr="0070792A" w:rsidTr="005F0139">
        <w:trPr>
          <w:trHeight w:val="492"/>
        </w:trPr>
        <w:tc>
          <w:tcPr>
            <w:tcW w:w="5868" w:type="dxa"/>
          </w:tcPr>
          <w:p w:rsidR="00B23C76" w:rsidRPr="0070792A" w:rsidRDefault="00B23C76" w:rsidP="005F0139">
            <w:pPr>
              <w:pStyle w:val="Title"/>
              <w:ind w:left="540"/>
              <w:jc w:val="lowKashida"/>
              <w:rPr>
                <w:rFonts w:ascii="Bookman Old Style" w:hAnsi="Bookman Old Style" w:cs="AL-Mohanad"/>
                <w:sz w:val="24"/>
                <w:szCs w:val="24"/>
                <w:lang w:val="tr-TR"/>
              </w:rPr>
            </w:pPr>
            <w:r w:rsidRPr="0070792A">
              <w:rPr>
                <w:rFonts w:ascii="Bookman Old Style" w:hAnsi="Bookman Old Style" w:cs="AL-Mohanad"/>
                <w:sz w:val="24"/>
                <w:szCs w:val="24"/>
              </w:rPr>
              <w:t>- Rukun Islam</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4</w:t>
            </w:r>
            <w:r w:rsidR="000366E4">
              <w:rPr>
                <w:rFonts w:ascii="Bookman Old Style" w:hAnsi="Bookman Old Style" w:cs="AL-Mohanad"/>
                <w:sz w:val="24"/>
                <w:szCs w:val="24"/>
                <w:lang w:val="tr-TR"/>
              </w:rPr>
              <w:t>5</w:t>
            </w:r>
          </w:p>
        </w:tc>
      </w:tr>
      <w:tr w:rsidR="00B23C76" w:rsidRPr="0070792A" w:rsidTr="005F0139">
        <w:trPr>
          <w:trHeight w:val="897"/>
        </w:trPr>
        <w:tc>
          <w:tcPr>
            <w:tcW w:w="5868" w:type="dxa"/>
          </w:tcPr>
          <w:p w:rsidR="00B23C76" w:rsidRPr="0070792A" w:rsidRDefault="00B23C76" w:rsidP="005F0139">
            <w:pPr>
              <w:pStyle w:val="BodyText"/>
              <w:tabs>
                <w:tab w:val="right" w:pos="1080"/>
              </w:tabs>
              <w:ind w:right="57"/>
              <w:jc w:val="lowKashida"/>
              <w:rPr>
                <w:rFonts w:ascii="Bookman Old Style" w:hAnsi="Bookman Old Style" w:cs="AL-Mohanad"/>
                <w:sz w:val="24"/>
                <w:szCs w:val="24"/>
              </w:rPr>
            </w:pPr>
            <w:r w:rsidRPr="0070792A">
              <w:rPr>
                <w:rFonts w:ascii="Bookman Old Style" w:hAnsi="Bookman Old Style" w:cs="AL-Mohanad"/>
                <w:sz w:val="24"/>
                <w:szCs w:val="24"/>
              </w:rPr>
              <w:t>Rukun Islam I: Bersaksi tidak ada ilah yang berhak disembah melainkan Allah dan</w:t>
            </w:r>
            <w:r w:rsidR="00F71363" w:rsidRPr="0070792A">
              <w:rPr>
                <w:rFonts w:ascii="Bookman Old Style" w:hAnsi="Bookman Old Style" w:cs="AL-Mohanad"/>
                <w:sz w:val="24"/>
                <w:szCs w:val="24"/>
              </w:rPr>
              <w:t xml:space="preserve"> </w:t>
            </w:r>
            <w:r w:rsidRPr="0070792A">
              <w:rPr>
                <w:rFonts w:ascii="Bookman Old Style" w:hAnsi="Bookman Old Style" w:cs="AL-Mohanad"/>
                <w:sz w:val="24"/>
                <w:szCs w:val="24"/>
              </w:rPr>
              <w:t>Muhammad utusan Allah</w:t>
            </w:r>
          </w:p>
          <w:p w:rsidR="00B23C76" w:rsidRPr="0070792A" w:rsidRDefault="00B23C76" w:rsidP="0070792A">
            <w:pPr>
              <w:pStyle w:val="Title"/>
              <w:rPr>
                <w:rFonts w:ascii="Bookman Old Style" w:hAnsi="Bookman Old Style" w:cs="AL-Mohanad"/>
                <w:sz w:val="24"/>
                <w:szCs w:val="24"/>
              </w:rPr>
            </w:pPr>
          </w:p>
        </w:tc>
        <w:tc>
          <w:tcPr>
            <w:tcW w:w="711" w:type="dxa"/>
            <w:vAlign w:val="center"/>
          </w:tcPr>
          <w:p w:rsidR="00B23C76" w:rsidRPr="0070792A" w:rsidRDefault="00811B03"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4</w:t>
            </w:r>
            <w:r w:rsidR="000366E4">
              <w:rPr>
                <w:rFonts w:ascii="Bookman Old Style" w:hAnsi="Bookman Old Style" w:cs="AL-Mohanad"/>
                <w:sz w:val="24"/>
                <w:szCs w:val="24"/>
                <w:lang w:val="tr-TR"/>
              </w:rPr>
              <w:t>6</w:t>
            </w:r>
          </w:p>
        </w:tc>
      </w:tr>
      <w:tr w:rsidR="00B23C76" w:rsidRPr="0070792A" w:rsidTr="005F0139">
        <w:tc>
          <w:tcPr>
            <w:tcW w:w="5868" w:type="dxa"/>
          </w:tcPr>
          <w:p w:rsidR="00B23C76" w:rsidRPr="0070792A" w:rsidRDefault="00C24529" w:rsidP="005F0139">
            <w:pPr>
              <w:pStyle w:val="Title"/>
              <w:jc w:val="lowKashida"/>
              <w:rPr>
                <w:rFonts w:ascii="Bookman Old Style" w:hAnsi="Bookman Old Style" w:cs="AL-Mohanad"/>
                <w:sz w:val="24"/>
                <w:szCs w:val="24"/>
                <w:lang w:val="tr-TR"/>
              </w:rPr>
            </w:pPr>
            <w:r>
              <w:rPr>
                <w:rFonts w:ascii="Bookman Old Style" w:hAnsi="Bookman Old Style" w:cs="AL-Mohanad"/>
                <w:sz w:val="24"/>
                <w:szCs w:val="24"/>
              </w:rPr>
              <w:t>Aneka Ragam</w:t>
            </w:r>
            <w:r w:rsidR="00B23C76" w:rsidRPr="0070792A">
              <w:rPr>
                <w:rFonts w:ascii="Bookman Old Style" w:hAnsi="Bookman Old Style" w:cs="AL-Mohanad"/>
                <w:sz w:val="24"/>
                <w:szCs w:val="24"/>
              </w:rPr>
              <w:t xml:space="preserve"> Ibadah</w:t>
            </w:r>
            <w:r w:rsidR="00B23C76" w:rsidRPr="0070792A">
              <w:rPr>
                <w:rFonts w:ascii="Bookman Old Style" w:hAnsi="Bookman Old Style" w:cs="AL-Mohanad"/>
                <w:sz w:val="24"/>
                <w:szCs w:val="24"/>
                <w:lang w:val="tr-TR"/>
              </w:rPr>
              <w:t>:</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4</w:t>
            </w:r>
            <w:r w:rsidR="000366E4">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lastRenderedPageBreak/>
              <w:t>Doa</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4</w:t>
            </w:r>
            <w:r w:rsidR="000366E4">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F71363">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Menyembelih binatang, bernazar dan mempersembahkan hewan kurban</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4</w:t>
            </w:r>
            <w:r w:rsidR="000366E4">
              <w:rPr>
                <w:rFonts w:ascii="Bookman Old Style" w:hAnsi="Bookman Old Style" w:cs="AL-Mohanad"/>
                <w:sz w:val="24"/>
                <w:szCs w:val="24"/>
                <w:lang w:val="tr-TR"/>
              </w:rPr>
              <w:t>8</w:t>
            </w:r>
          </w:p>
        </w:tc>
      </w:tr>
      <w:tr w:rsidR="00B23C76" w:rsidRPr="0070792A" w:rsidTr="005F0139">
        <w:tc>
          <w:tcPr>
            <w:tcW w:w="5868" w:type="dxa"/>
          </w:tcPr>
          <w:p w:rsidR="00B23C76" w:rsidRPr="0070792A" w:rsidRDefault="00B23C76" w:rsidP="00F71363">
            <w:pPr>
              <w:pStyle w:val="BodyText"/>
              <w:ind w:right="57"/>
              <w:rPr>
                <w:rFonts w:ascii="Bookman Old Style" w:hAnsi="Bookman Old Style" w:cs="AL-Mohanad"/>
                <w:sz w:val="24"/>
                <w:szCs w:val="24"/>
              </w:rPr>
            </w:pPr>
            <w:r w:rsidRPr="0070792A">
              <w:rPr>
                <w:rFonts w:ascii="Bookman Old Style" w:hAnsi="Bookman Old Style" w:cs="AL-Mohanad"/>
                <w:sz w:val="24"/>
                <w:szCs w:val="24"/>
              </w:rPr>
              <w:t>Istiga</w:t>
            </w:r>
            <w:r w:rsidR="00F71363" w:rsidRPr="0070792A">
              <w:rPr>
                <w:rFonts w:ascii="Bookman Old Style" w:hAnsi="Bookman Old Style" w:cs="AL-Mohanad"/>
                <w:sz w:val="24"/>
                <w:szCs w:val="24"/>
              </w:rPr>
              <w:t>sah</w:t>
            </w:r>
            <w:r w:rsidR="0014733F" w:rsidRPr="0070792A">
              <w:rPr>
                <w:rFonts w:ascii="Bookman Old Style" w:hAnsi="Bookman Old Style" w:cs="AL-Mohanad"/>
                <w:sz w:val="24"/>
                <w:szCs w:val="24"/>
              </w:rPr>
              <w:t xml:space="preserve"> </w:t>
            </w:r>
            <w:r w:rsidR="00F71363" w:rsidRPr="0070792A">
              <w:rPr>
                <w:rFonts w:ascii="Bookman Old Style" w:hAnsi="Bookman Old Style" w:cs="AL-Mohanad"/>
                <w:sz w:val="24"/>
                <w:szCs w:val="24"/>
              </w:rPr>
              <w:t>(memohon bantuan), isti'</w:t>
            </w:r>
            <w:r w:rsidRPr="0070792A">
              <w:rPr>
                <w:rFonts w:ascii="Bookman Old Style" w:hAnsi="Bookman Old Style" w:cs="AL-Mohanad"/>
                <w:sz w:val="24"/>
                <w:szCs w:val="24"/>
              </w:rPr>
              <w:t>anah</w:t>
            </w:r>
            <w:r w:rsidR="00F71363" w:rsidRPr="0070792A">
              <w:rPr>
                <w:rFonts w:ascii="Bookman Old Style" w:hAnsi="Bookman Old Style" w:cs="AL-Mohanad"/>
                <w:sz w:val="24"/>
                <w:szCs w:val="24"/>
              </w:rPr>
              <w:t xml:space="preserve"> (memohon pertolongan) dan isti'</w:t>
            </w:r>
            <w:r w:rsidRPr="0070792A">
              <w:rPr>
                <w:rFonts w:ascii="Bookman Old Style" w:hAnsi="Bookman Old Style" w:cs="AL-Mohanad"/>
                <w:sz w:val="24"/>
                <w:szCs w:val="24"/>
              </w:rPr>
              <w:t>adzah (memohon perlindungan)</w:t>
            </w:r>
          </w:p>
        </w:tc>
        <w:tc>
          <w:tcPr>
            <w:tcW w:w="711" w:type="dxa"/>
            <w:vAlign w:val="center"/>
          </w:tcPr>
          <w:p w:rsidR="00B23C76" w:rsidRPr="0070792A" w:rsidRDefault="000366E4" w:rsidP="00C24529">
            <w:pPr>
              <w:pStyle w:val="Title"/>
              <w:rPr>
                <w:rFonts w:ascii="Bookman Old Style" w:hAnsi="Bookman Old Style" w:cs="AL-Mohanad"/>
                <w:sz w:val="24"/>
                <w:szCs w:val="24"/>
                <w:lang w:val="tr-TR"/>
              </w:rPr>
            </w:pPr>
            <w:r>
              <w:rPr>
                <w:rFonts w:ascii="Bookman Old Style" w:hAnsi="Bookman Old Style" w:cs="AL-Mohanad"/>
                <w:sz w:val="24"/>
                <w:szCs w:val="24"/>
                <w:lang w:val="tr-TR"/>
              </w:rPr>
              <w:t>5</w:t>
            </w:r>
            <w:r w:rsidR="00AD243D">
              <w:rPr>
                <w:rFonts w:ascii="Bookman Old Style" w:hAnsi="Bookman Old Style" w:cs="AL-Mohanad"/>
                <w:sz w:val="24"/>
                <w:szCs w:val="24"/>
                <w:lang w:val="tr-TR"/>
              </w:rPr>
              <w:t>0</w:t>
            </w:r>
          </w:p>
        </w:tc>
      </w:tr>
      <w:tr w:rsidR="00B23C76" w:rsidRPr="0070792A" w:rsidTr="005F0139">
        <w:tc>
          <w:tcPr>
            <w:tcW w:w="5868" w:type="dxa"/>
          </w:tcPr>
          <w:p w:rsidR="00B23C76" w:rsidRPr="0070792A" w:rsidRDefault="00B23C76" w:rsidP="005F0139">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rPr>
              <w:t>Tawakal, Raja (berharap) dan Khusyu</w:t>
            </w:r>
            <w:r w:rsidR="00F71363" w:rsidRPr="0070792A">
              <w:rPr>
                <w:rFonts w:ascii="Bookman Old Style" w:hAnsi="Bookman Old Style" w:cs="AL-Mohanad"/>
                <w:sz w:val="24"/>
                <w:szCs w:val="24"/>
              </w:rPr>
              <w:t>k</w:t>
            </w:r>
          </w:p>
        </w:tc>
        <w:tc>
          <w:tcPr>
            <w:tcW w:w="711" w:type="dxa"/>
            <w:vAlign w:val="center"/>
          </w:tcPr>
          <w:p w:rsidR="00B23C76" w:rsidRPr="0070792A" w:rsidRDefault="00686246" w:rsidP="00C24529">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5</w:t>
            </w:r>
            <w:r w:rsidR="00AD243D">
              <w:rPr>
                <w:rFonts w:ascii="Bookman Old Style" w:hAnsi="Bookman Old Style" w:cs="AL-Mohanad"/>
                <w:sz w:val="24"/>
                <w:szCs w:val="24"/>
                <w:lang w:val="tr-TR"/>
              </w:rPr>
              <w:t>1</w:t>
            </w:r>
          </w:p>
        </w:tc>
      </w:tr>
      <w:tr w:rsidR="00B23C76" w:rsidRPr="0070792A" w:rsidTr="005F0139">
        <w:tc>
          <w:tcPr>
            <w:tcW w:w="5868" w:type="dxa"/>
          </w:tcPr>
          <w:p w:rsidR="00B23C76" w:rsidRPr="0070792A" w:rsidRDefault="00B23C76" w:rsidP="005F0139">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rPr>
              <w:t>- Firqah Najiyah</w:t>
            </w:r>
          </w:p>
        </w:tc>
        <w:tc>
          <w:tcPr>
            <w:tcW w:w="711" w:type="dxa"/>
            <w:vAlign w:val="center"/>
          </w:tcPr>
          <w:p w:rsidR="00B23C76" w:rsidRPr="0070792A" w:rsidRDefault="00686246" w:rsidP="00C24529">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5</w:t>
            </w:r>
            <w:r w:rsidR="00AD243D">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rPr>
              <w:t>- Hukum dan Syariat Hak Mutlak Allah</w:t>
            </w:r>
          </w:p>
        </w:tc>
        <w:tc>
          <w:tcPr>
            <w:tcW w:w="711" w:type="dxa"/>
            <w:vAlign w:val="center"/>
          </w:tcPr>
          <w:p w:rsidR="00B23C76" w:rsidRPr="0070792A" w:rsidRDefault="000366E4"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6</w:t>
            </w:r>
            <w:r w:rsidR="00AD243D">
              <w:rPr>
                <w:rFonts w:ascii="Bookman Old Style" w:hAnsi="Bookman Old Style" w:cs="AL-Mohanad"/>
                <w:sz w:val="24"/>
                <w:szCs w:val="24"/>
                <w:lang w:val="tr-TR"/>
              </w:rPr>
              <w:t>0</w:t>
            </w:r>
          </w:p>
        </w:tc>
      </w:tr>
      <w:tr w:rsidR="00B23C76" w:rsidRPr="0070792A" w:rsidTr="005F0139">
        <w:tc>
          <w:tcPr>
            <w:tcW w:w="5868" w:type="dxa"/>
          </w:tcPr>
          <w:p w:rsidR="00B23C76" w:rsidRPr="0070792A" w:rsidRDefault="00B23C76" w:rsidP="005F0139">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 </w:t>
            </w:r>
            <w:r w:rsidRPr="0070792A">
              <w:rPr>
                <w:rFonts w:ascii="Bookman Old Style" w:hAnsi="Bookman Old Style" w:cs="AL-Mohanad"/>
                <w:sz w:val="24"/>
                <w:szCs w:val="24"/>
              </w:rPr>
              <w:t>Makna Syahadat “Muhammad Rasulullah”</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AD243D">
              <w:rPr>
                <w:rFonts w:ascii="Bookman Old Style" w:hAnsi="Bookman Old Style" w:cs="AL-Mohanad"/>
                <w:sz w:val="24"/>
                <w:szCs w:val="24"/>
                <w:lang w:val="tr-TR"/>
              </w:rPr>
              <w:t>2</w:t>
            </w:r>
          </w:p>
        </w:tc>
      </w:tr>
      <w:tr w:rsidR="00B23C76" w:rsidRPr="0070792A" w:rsidTr="005F0139">
        <w:tc>
          <w:tcPr>
            <w:tcW w:w="5868" w:type="dxa"/>
          </w:tcPr>
          <w:p w:rsidR="00B23C76" w:rsidRPr="0070792A" w:rsidRDefault="00B23C76" w:rsidP="00C24529">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 </w:t>
            </w:r>
            <w:r w:rsidR="00C24529">
              <w:rPr>
                <w:rFonts w:ascii="Bookman Old Style" w:hAnsi="Bookman Old Style" w:cs="AL-Mohanad"/>
                <w:sz w:val="24"/>
                <w:szCs w:val="24"/>
              </w:rPr>
              <w:t>Himba</w:t>
            </w:r>
            <w:r w:rsidRPr="0070792A">
              <w:rPr>
                <w:rFonts w:ascii="Bookman Old Style" w:hAnsi="Bookman Old Style" w:cs="AL-Mohanad"/>
                <w:sz w:val="24"/>
                <w:szCs w:val="24"/>
              </w:rPr>
              <w:t>uan</w:t>
            </w:r>
          </w:p>
        </w:tc>
        <w:tc>
          <w:tcPr>
            <w:tcW w:w="711" w:type="dxa"/>
            <w:vAlign w:val="center"/>
          </w:tcPr>
          <w:p w:rsidR="00B23C76" w:rsidRPr="0070792A" w:rsidRDefault="00FF663B"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AD243D">
              <w:rPr>
                <w:rFonts w:ascii="Bookman Old Style" w:hAnsi="Bookman Old Style" w:cs="AL-Mohanad"/>
                <w:sz w:val="24"/>
                <w:szCs w:val="24"/>
                <w:lang w:val="tr-TR"/>
              </w:rPr>
              <w:t>4</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Rukun II: </w:t>
            </w:r>
            <w:r w:rsidR="00E04D79" w:rsidRPr="0070792A">
              <w:rPr>
                <w:rFonts w:ascii="Bookman Old Style" w:hAnsi="Bookman Old Style" w:cs="AL-Mohanad"/>
                <w:sz w:val="24"/>
                <w:szCs w:val="24"/>
              </w:rPr>
              <w:t xml:space="preserve">Salat </w:t>
            </w:r>
          </w:p>
        </w:tc>
        <w:tc>
          <w:tcPr>
            <w:tcW w:w="711" w:type="dxa"/>
            <w:vAlign w:val="center"/>
          </w:tcPr>
          <w:p w:rsidR="00B23C76" w:rsidRPr="0070792A" w:rsidRDefault="00FF663B" w:rsidP="00C24529">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AD243D">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F71363">
            <w:pPr>
              <w:pStyle w:val="Title"/>
              <w:ind w:left="36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lima waktu</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0366E4">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ind w:left="360"/>
              <w:jc w:val="lowKashida"/>
              <w:rPr>
                <w:rFonts w:ascii="Bookman Old Style" w:hAnsi="Bookman Old Style" w:cs="AL-Mohanad"/>
                <w:sz w:val="24"/>
                <w:szCs w:val="24"/>
              </w:rPr>
            </w:pPr>
            <w:r w:rsidRPr="0070792A">
              <w:rPr>
                <w:rFonts w:ascii="Bookman Old Style" w:hAnsi="Bookman Old Style" w:cs="AL-Mohanad"/>
                <w:sz w:val="24"/>
                <w:szCs w:val="24"/>
              </w:rPr>
              <w:t xml:space="preserve">- Hukum-hukum berkenaan dengan </w:t>
            </w:r>
            <w:r w:rsidR="00E04D79" w:rsidRPr="0070792A">
              <w:rPr>
                <w:rFonts w:ascii="Bookman Old Style" w:hAnsi="Bookman Old Style" w:cs="AL-Mohanad"/>
                <w:sz w:val="24"/>
                <w:szCs w:val="24"/>
              </w:rPr>
              <w:t xml:space="preserve">salat </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AD243D">
              <w:rPr>
                <w:rFonts w:ascii="Bookman Old Style" w:hAnsi="Bookman Old Style" w:cs="AL-Mohanad"/>
                <w:sz w:val="24"/>
                <w:szCs w:val="24"/>
                <w:lang w:val="tr-TR"/>
              </w:rPr>
              <w:t>8</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lang w:val="tr-TR"/>
              </w:rPr>
            </w:pPr>
            <w:r w:rsidRPr="0070792A">
              <w:rPr>
                <w:rFonts w:ascii="Bookman Old Style" w:hAnsi="Bookman Old Style" w:cs="AL-Mohanad"/>
                <w:sz w:val="24"/>
                <w:szCs w:val="24"/>
              </w:rPr>
              <w:t>Pertama: bersuci</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6</w:t>
            </w:r>
            <w:r w:rsidR="00AD243D">
              <w:rPr>
                <w:rFonts w:ascii="Bookman Old Style" w:hAnsi="Bookman Old Style" w:cs="AL-Mohanad"/>
                <w:sz w:val="24"/>
                <w:szCs w:val="24"/>
                <w:lang w:val="tr-TR"/>
              </w:rPr>
              <w:t>8</w:t>
            </w:r>
          </w:p>
        </w:tc>
      </w:tr>
      <w:tr w:rsidR="00B23C76" w:rsidRPr="0070792A" w:rsidTr="005F0139">
        <w:tc>
          <w:tcPr>
            <w:tcW w:w="5868" w:type="dxa"/>
          </w:tcPr>
          <w:p w:rsidR="00B23C76" w:rsidRPr="0070792A" w:rsidRDefault="00B23C76" w:rsidP="00C24529">
            <w:pPr>
              <w:pStyle w:val="Title"/>
              <w:ind w:left="72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Kedua: </w:t>
            </w:r>
            <w:r w:rsidR="00C24529">
              <w:rPr>
                <w:rFonts w:ascii="Bookman Old Style" w:hAnsi="Bookman Old Style" w:cs="AL-Mohanad"/>
                <w:sz w:val="24"/>
                <w:szCs w:val="24"/>
              </w:rPr>
              <w:t>Tata Cara</w:t>
            </w:r>
            <w:r w:rsidRPr="0070792A">
              <w:rPr>
                <w:rFonts w:ascii="Bookman Old Style" w:hAnsi="Bookman Old Style" w:cs="AL-Mohanad"/>
                <w:sz w:val="24"/>
                <w:szCs w:val="24"/>
              </w:rPr>
              <w:t xml:space="preserve"> </w:t>
            </w:r>
            <w:r w:rsidR="00E04D79" w:rsidRPr="0070792A">
              <w:rPr>
                <w:rFonts w:ascii="Bookman Old Style" w:hAnsi="Bookman Old Style" w:cs="AL-Mohanad"/>
                <w:sz w:val="24"/>
                <w:szCs w:val="24"/>
              </w:rPr>
              <w:t xml:space="preserve">Salat </w:t>
            </w:r>
          </w:p>
        </w:tc>
        <w:tc>
          <w:tcPr>
            <w:tcW w:w="711" w:type="dxa"/>
            <w:vAlign w:val="center"/>
          </w:tcPr>
          <w:p w:rsidR="00B23C76" w:rsidRPr="0070792A" w:rsidRDefault="00AD243D"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69</w:t>
            </w:r>
          </w:p>
        </w:tc>
      </w:tr>
      <w:tr w:rsidR="00B23C76" w:rsidRPr="0070792A" w:rsidTr="005F0139">
        <w:tc>
          <w:tcPr>
            <w:tcW w:w="5868" w:type="dxa"/>
          </w:tcPr>
          <w:p w:rsidR="00B23C76" w:rsidRPr="0070792A" w:rsidRDefault="00B23C76" w:rsidP="00F71363">
            <w:pPr>
              <w:pStyle w:val="Title"/>
              <w:ind w:left="90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1-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Fajar</w:t>
            </w:r>
          </w:p>
        </w:tc>
        <w:tc>
          <w:tcPr>
            <w:tcW w:w="711" w:type="dxa"/>
            <w:vAlign w:val="center"/>
          </w:tcPr>
          <w:p w:rsidR="00B23C76" w:rsidRPr="0070792A" w:rsidRDefault="00AD243D" w:rsidP="006A40FE">
            <w:pPr>
              <w:pStyle w:val="Title"/>
              <w:rPr>
                <w:rFonts w:ascii="Bookman Old Style" w:hAnsi="Bookman Old Style" w:cs="AL-Mohanad"/>
                <w:sz w:val="24"/>
                <w:szCs w:val="24"/>
                <w:lang w:val="tr-TR"/>
              </w:rPr>
            </w:pPr>
            <w:r>
              <w:rPr>
                <w:rFonts w:ascii="Bookman Old Style" w:hAnsi="Bookman Old Style" w:cs="AL-Mohanad"/>
                <w:sz w:val="24"/>
                <w:szCs w:val="24"/>
                <w:lang w:val="tr-TR"/>
              </w:rPr>
              <w:t>96</w:t>
            </w:r>
          </w:p>
        </w:tc>
      </w:tr>
      <w:tr w:rsidR="00B23C76" w:rsidRPr="0070792A" w:rsidTr="005F0139">
        <w:tc>
          <w:tcPr>
            <w:tcW w:w="5868" w:type="dxa"/>
          </w:tcPr>
          <w:p w:rsidR="00B23C76" w:rsidRPr="0070792A" w:rsidRDefault="00B23C76" w:rsidP="00F71363">
            <w:pPr>
              <w:pStyle w:val="Title"/>
              <w:ind w:left="900"/>
              <w:jc w:val="lowKashida"/>
              <w:rPr>
                <w:rFonts w:ascii="Bookman Old Style" w:hAnsi="Bookman Old Style" w:cs="AL-Mohanad"/>
                <w:sz w:val="24"/>
                <w:szCs w:val="24"/>
              </w:rPr>
            </w:pPr>
            <w:r w:rsidRPr="0070792A">
              <w:rPr>
                <w:rFonts w:ascii="Bookman Old Style" w:hAnsi="Bookman Old Style" w:cs="AL-Mohanad"/>
                <w:sz w:val="24"/>
                <w:szCs w:val="24"/>
              </w:rPr>
              <w:t xml:space="preserve">2-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Zuhur, Asar dan Isya</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7</w:t>
            </w:r>
            <w:r w:rsidR="000366E4">
              <w:rPr>
                <w:rFonts w:ascii="Bookman Old Style" w:hAnsi="Bookman Old Style" w:cs="AL-Mohanad"/>
                <w:sz w:val="24"/>
                <w:szCs w:val="24"/>
                <w:lang w:val="tr-TR"/>
              </w:rPr>
              <w:t>2</w:t>
            </w:r>
          </w:p>
        </w:tc>
      </w:tr>
      <w:tr w:rsidR="00B23C76" w:rsidRPr="0070792A" w:rsidTr="005F0139">
        <w:tc>
          <w:tcPr>
            <w:tcW w:w="5868" w:type="dxa"/>
          </w:tcPr>
          <w:p w:rsidR="00B23C76" w:rsidRPr="0070792A" w:rsidRDefault="00B23C76" w:rsidP="00F71363">
            <w:pPr>
              <w:pStyle w:val="Title"/>
              <w:ind w:left="90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3-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Magrib</w:t>
            </w:r>
          </w:p>
        </w:tc>
        <w:tc>
          <w:tcPr>
            <w:tcW w:w="711" w:type="dxa"/>
            <w:vAlign w:val="center"/>
          </w:tcPr>
          <w:p w:rsidR="00B23C76" w:rsidRPr="0070792A" w:rsidRDefault="00FF663B"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7</w:t>
            </w:r>
            <w:r w:rsidR="00405AC9">
              <w:rPr>
                <w:rFonts w:ascii="Bookman Old Style" w:hAnsi="Bookman Old Style" w:cs="AL-Mohanad"/>
                <w:sz w:val="24"/>
                <w:szCs w:val="24"/>
                <w:lang w:val="tr-TR"/>
              </w:rPr>
              <w:t>2</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Rukun Islam III: Zakat</w:t>
            </w:r>
          </w:p>
        </w:tc>
        <w:tc>
          <w:tcPr>
            <w:tcW w:w="711" w:type="dxa"/>
            <w:vAlign w:val="center"/>
          </w:tcPr>
          <w:p w:rsidR="00B23C76" w:rsidRPr="0070792A" w:rsidRDefault="00686246" w:rsidP="00C24529">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7</w:t>
            </w:r>
            <w:r w:rsidR="00AD243D">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Rukun Islam IV: Puasa</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7</w:t>
            </w:r>
            <w:r w:rsidR="00AD243D">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Rukun Islam V:</w:t>
            </w:r>
            <w:r w:rsidRPr="0070792A">
              <w:rPr>
                <w:rFonts w:ascii="Bookman Old Style" w:hAnsi="Bookman Old Style" w:cs="AL-Mohanad"/>
                <w:sz w:val="24"/>
                <w:szCs w:val="24"/>
                <w:rtl/>
              </w:rPr>
              <w:t xml:space="preserve"> </w:t>
            </w:r>
            <w:r w:rsidRPr="0070792A">
              <w:rPr>
                <w:rFonts w:ascii="Bookman Old Style" w:hAnsi="Bookman Old Style" w:cs="AL-Mohanad"/>
                <w:sz w:val="24"/>
                <w:szCs w:val="24"/>
              </w:rPr>
              <w:t xml:space="preserve"> Haji</w:t>
            </w:r>
          </w:p>
        </w:tc>
        <w:tc>
          <w:tcPr>
            <w:tcW w:w="711" w:type="dxa"/>
            <w:vAlign w:val="center"/>
          </w:tcPr>
          <w:p w:rsidR="00B23C76" w:rsidRPr="0070792A" w:rsidRDefault="00FF663B"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8</w:t>
            </w:r>
            <w:r w:rsidR="00AD243D">
              <w:rPr>
                <w:rFonts w:ascii="Bookman Old Style" w:hAnsi="Bookman Old Style" w:cs="AL-Mohanad"/>
                <w:sz w:val="24"/>
                <w:szCs w:val="24"/>
                <w:lang w:val="tr-TR"/>
              </w:rPr>
              <w:t>1</w:t>
            </w:r>
          </w:p>
        </w:tc>
      </w:tr>
      <w:tr w:rsidR="00B23C76" w:rsidRPr="0070792A" w:rsidTr="005F0139">
        <w:tc>
          <w:tcPr>
            <w:tcW w:w="5868" w:type="dxa"/>
          </w:tcPr>
          <w:p w:rsidR="00B23C76" w:rsidRPr="0070792A" w:rsidRDefault="00B23C76" w:rsidP="00F71363">
            <w:pPr>
              <w:pStyle w:val="Title"/>
              <w:numPr>
                <w:ilvl w:val="0"/>
                <w:numId w:val="14"/>
              </w:numPr>
              <w:tabs>
                <w:tab w:val="clear" w:pos="720"/>
                <w:tab w:val="num" w:pos="1080"/>
              </w:tabs>
              <w:ind w:left="108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Mi</w:t>
            </w:r>
            <w:r w:rsidR="00F71363" w:rsidRPr="0070792A">
              <w:rPr>
                <w:rFonts w:ascii="Bookman Old Style" w:hAnsi="Bookman Old Style" w:cs="AL-Mohanad"/>
                <w:sz w:val="24"/>
                <w:szCs w:val="24"/>
              </w:rPr>
              <w:t>kat-mik</w:t>
            </w:r>
            <w:r w:rsidRPr="0070792A">
              <w:rPr>
                <w:rFonts w:ascii="Bookman Old Style" w:hAnsi="Bookman Old Style" w:cs="AL-Mohanad"/>
                <w:sz w:val="24"/>
                <w:szCs w:val="24"/>
              </w:rPr>
              <w:t>at</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8</w:t>
            </w:r>
            <w:r w:rsidR="00AD243D">
              <w:rPr>
                <w:rFonts w:ascii="Bookman Old Style" w:hAnsi="Bookman Old Style" w:cs="AL-Mohanad"/>
                <w:sz w:val="24"/>
                <w:szCs w:val="24"/>
                <w:lang w:val="tr-TR"/>
              </w:rPr>
              <w:t>5</w:t>
            </w:r>
          </w:p>
        </w:tc>
      </w:tr>
      <w:tr w:rsidR="00B23C76" w:rsidRPr="0070792A" w:rsidTr="005F0139">
        <w:tc>
          <w:tcPr>
            <w:tcW w:w="5868" w:type="dxa"/>
          </w:tcPr>
          <w:p w:rsidR="00B23C76" w:rsidRPr="0070792A" w:rsidRDefault="00C24529" w:rsidP="00C24529">
            <w:pPr>
              <w:pStyle w:val="Title"/>
              <w:numPr>
                <w:ilvl w:val="0"/>
                <w:numId w:val="14"/>
              </w:numPr>
              <w:tabs>
                <w:tab w:val="clear" w:pos="720"/>
                <w:tab w:val="num" w:pos="1080"/>
              </w:tabs>
              <w:ind w:left="1080" w:firstLine="0"/>
              <w:jc w:val="lowKashida"/>
              <w:rPr>
                <w:rFonts w:ascii="Bookman Old Style" w:hAnsi="Bookman Old Style" w:cs="AL-Mohanad"/>
                <w:sz w:val="24"/>
                <w:szCs w:val="24"/>
                <w:lang w:val="tr-TR"/>
              </w:rPr>
            </w:pPr>
            <w:r>
              <w:rPr>
                <w:rFonts w:ascii="Bookman Old Style" w:hAnsi="Bookman Old Style" w:cs="AL-Mohanad"/>
                <w:sz w:val="24"/>
                <w:szCs w:val="24"/>
              </w:rPr>
              <w:t>Tata Cara</w:t>
            </w:r>
            <w:r w:rsidR="00B23C76" w:rsidRPr="0070792A">
              <w:rPr>
                <w:rFonts w:ascii="Bookman Old Style" w:hAnsi="Bookman Old Style" w:cs="AL-Mohanad"/>
                <w:sz w:val="24"/>
                <w:szCs w:val="24"/>
              </w:rPr>
              <w:t xml:space="preserve"> </w:t>
            </w:r>
            <w:r>
              <w:rPr>
                <w:rFonts w:ascii="Bookman Old Style" w:hAnsi="Bookman Old Style" w:cs="AL-Mohanad"/>
                <w:sz w:val="24"/>
                <w:szCs w:val="24"/>
              </w:rPr>
              <w:t>I</w:t>
            </w:r>
            <w:r w:rsidR="00B23C76" w:rsidRPr="0070792A">
              <w:rPr>
                <w:rFonts w:ascii="Bookman Old Style" w:hAnsi="Bookman Old Style" w:cs="AL-Mohanad"/>
                <w:sz w:val="24"/>
                <w:szCs w:val="24"/>
              </w:rPr>
              <w:t>hram</w:t>
            </w:r>
          </w:p>
        </w:tc>
        <w:tc>
          <w:tcPr>
            <w:tcW w:w="711" w:type="dxa"/>
            <w:vAlign w:val="center"/>
          </w:tcPr>
          <w:p w:rsidR="00B23C76" w:rsidRPr="0070792A" w:rsidRDefault="00686246" w:rsidP="00C24529">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8</w:t>
            </w:r>
            <w:r w:rsidR="00AD243D">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5F0139">
            <w:pPr>
              <w:pStyle w:val="Title"/>
              <w:numPr>
                <w:ilvl w:val="0"/>
                <w:numId w:val="14"/>
              </w:numPr>
              <w:tabs>
                <w:tab w:val="clear" w:pos="720"/>
                <w:tab w:val="num" w:pos="1080"/>
              </w:tabs>
              <w:ind w:left="108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Larang-larangan ihram</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8</w:t>
            </w:r>
            <w:r w:rsidR="00AD243D">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tabs>
                <w:tab w:val="right" w:pos="1080"/>
              </w:tabs>
              <w:jc w:val="lowKashida"/>
              <w:rPr>
                <w:rFonts w:ascii="Bookman Old Style" w:hAnsi="Bookman Old Style" w:cs="AL-Mohanad"/>
                <w:sz w:val="24"/>
                <w:szCs w:val="24"/>
                <w:lang w:val="tr-TR"/>
              </w:rPr>
            </w:pPr>
            <w:r w:rsidRPr="0070792A">
              <w:rPr>
                <w:rFonts w:ascii="Bookman Old Style" w:hAnsi="Bookman Old Style" w:cs="AL-Mohanad"/>
                <w:sz w:val="24"/>
                <w:szCs w:val="24"/>
              </w:rPr>
              <w:t>IMAN</w:t>
            </w:r>
          </w:p>
        </w:tc>
        <w:tc>
          <w:tcPr>
            <w:tcW w:w="711" w:type="dxa"/>
            <w:vAlign w:val="center"/>
          </w:tcPr>
          <w:p w:rsidR="00B23C76" w:rsidRPr="0070792A" w:rsidRDefault="00FF663B"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9</w:t>
            </w:r>
            <w:r w:rsidR="00AD243D">
              <w:rPr>
                <w:rFonts w:ascii="Bookman Old Style" w:hAnsi="Bookman Old Style" w:cs="AL-Mohanad"/>
                <w:sz w:val="24"/>
                <w:szCs w:val="24"/>
                <w:lang w:val="tr-TR"/>
              </w:rPr>
              <w:t>3</w:t>
            </w:r>
          </w:p>
        </w:tc>
      </w:tr>
      <w:tr w:rsidR="00B23C76" w:rsidRPr="0070792A" w:rsidTr="00405AC9">
        <w:trPr>
          <w:trHeight w:val="80"/>
        </w:trPr>
        <w:tc>
          <w:tcPr>
            <w:tcW w:w="5868" w:type="dxa"/>
          </w:tcPr>
          <w:p w:rsidR="00B23C76" w:rsidRPr="0070792A" w:rsidRDefault="00686246" w:rsidP="005F0139">
            <w:pPr>
              <w:pStyle w:val="Title"/>
              <w:numPr>
                <w:ilvl w:val="2"/>
                <w:numId w:val="14"/>
              </w:numPr>
              <w:tabs>
                <w:tab w:val="clear" w:pos="2160"/>
                <w:tab w:val="num" w:pos="1080"/>
              </w:tabs>
              <w:ind w:left="1080" w:firstLine="0"/>
              <w:jc w:val="lowKashida"/>
              <w:rPr>
                <w:rFonts w:ascii="Bookman Old Style" w:hAnsi="Bookman Old Style" w:cs="AL-Mohanad"/>
                <w:sz w:val="24"/>
                <w:szCs w:val="24"/>
                <w:lang w:val="tr-TR"/>
              </w:rPr>
            </w:pPr>
            <w:r w:rsidRPr="0070792A">
              <w:rPr>
                <w:rFonts w:ascii="Bookman Old Style" w:hAnsi="Bookman Old Style" w:cs="AL-Mohanad"/>
                <w:sz w:val="24"/>
                <w:szCs w:val="24"/>
                <w:lang w:val="tr-TR"/>
              </w:rPr>
              <w:t>Makna Iman kepada takdir</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9</w:t>
            </w:r>
            <w:r w:rsidR="00AD243D">
              <w:rPr>
                <w:rFonts w:ascii="Bookman Old Style" w:hAnsi="Bookman Old Style" w:cs="AL-Mohanad"/>
                <w:sz w:val="24"/>
                <w:szCs w:val="24"/>
                <w:lang w:val="tr-TR"/>
              </w:rPr>
              <w:t>5</w:t>
            </w:r>
          </w:p>
        </w:tc>
      </w:tr>
      <w:tr w:rsidR="00B23C76" w:rsidRPr="0070792A" w:rsidTr="005F0139">
        <w:tc>
          <w:tcPr>
            <w:tcW w:w="5868" w:type="dxa"/>
          </w:tcPr>
          <w:p w:rsidR="00405AC9" w:rsidRPr="00405AC9" w:rsidRDefault="005877AA" w:rsidP="00F71363">
            <w:pPr>
              <w:pStyle w:val="BodyText"/>
              <w:ind w:left="57" w:right="57"/>
              <w:jc w:val="center"/>
              <w:rPr>
                <w:rFonts w:ascii="Bookman Old Style" w:hAnsi="Bookman Old Style" w:cs="AL-Mohanad"/>
                <w:sz w:val="24"/>
                <w:szCs w:val="24"/>
              </w:rPr>
            </w:pPr>
            <w:r w:rsidRPr="00405AC9">
              <w:rPr>
                <w:rFonts w:ascii="Bookman Old Style" w:hAnsi="Bookman Old Style" w:cs="AL-Mohanad"/>
                <w:sz w:val="24"/>
                <w:szCs w:val="24"/>
              </w:rPr>
              <w:t xml:space="preserve"> </w:t>
            </w:r>
          </w:p>
          <w:p w:rsidR="00657569" w:rsidRPr="0070792A" w:rsidRDefault="005877AA" w:rsidP="00F71363">
            <w:pPr>
              <w:pStyle w:val="BodyText"/>
              <w:ind w:left="57" w:right="57"/>
              <w:jc w:val="center"/>
              <w:rPr>
                <w:rFonts w:ascii="Bookman Old Style" w:hAnsi="Bookman Old Style" w:cs="AL-Mohanad"/>
                <w:sz w:val="24"/>
                <w:szCs w:val="24"/>
              </w:rPr>
            </w:pPr>
            <w:r w:rsidRPr="0070792A">
              <w:rPr>
                <w:rFonts w:ascii="Bookman Old Style" w:hAnsi="Bookman Old Style" w:cs="AL-Mohanad"/>
                <w:sz w:val="24"/>
                <w:szCs w:val="24"/>
              </w:rPr>
              <w:t xml:space="preserve">   -   </w:t>
            </w:r>
            <w:r w:rsidR="00686246" w:rsidRPr="0070792A">
              <w:rPr>
                <w:rFonts w:ascii="Bookman Old Style" w:hAnsi="Bookman Old Style" w:cs="AL-Mohanad"/>
                <w:sz w:val="24"/>
                <w:szCs w:val="24"/>
              </w:rPr>
              <w:t xml:space="preserve">Islam Agama yang </w:t>
            </w:r>
            <w:r w:rsidR="00F71363" w:rsidRPr="0070792A">
              <w:rPr>
                <w:rFonts w:ascii="Bookman Old Style" w:hAnsi="Bookman Old Style" w:cs="AL-Mohanad"/>
                <w:sz w:val="24"/>
                <w:szCs w:val="24"/>
              </w:rPr>
              <w:t>s</w:t>
            </w:r>
            <w:r w:rsidR="00686246" w:rsidRPr="0070792A">
              <w:rPr>
                <w:rFonts w:ascii="Bookman Old Style" w:hAnsi="Bookman Old Style" w:cs="AL-Mohanad"/>
                <w:sz w:val="24"/>
                <w:szCs w:val="24"/>
              </w:rPr>
              <w:t>empurna</w:t>
            </w:r>
          </w:p>
          <w:p w:rsidR="00686246" w:rsidRPr="0070792A" w:rsidRDefault="00686246" w:rsidP="005F0139">
            <w:pPr>
              <w:pStyle w:val="BodyText"/>
              <w:ind w:left="57" w:right="57"/>
              <w:jc w:val="center"/>
              <w:rPr>
                <w:rFonts w:ascii="Bookman Old Style" w:hAnsi="Bookman Old Style" w:cs="AL-Mohanad"/>
                <w:sz w:val="24"/>
                <w:szCs w:val="24"/>
              </w:rPr>
            </w:pPr>
          </w:p>
          <w:p w:rsidR="00B23C76" w:rsidRPr="0070792A" w:rsidRDefault="00B23C76" w:rsidP="005F0139">
            <w:pPr>
              <w:pStyle w:val="BodyText"/>
              <w:ind w:left="57" w:right="57"/>
              <w:jc w:val="center"/>
              <w:rPr>
                <w:rFonts w:ascii="Bookman Old Style" w:hAnsi="Bookman Old Style" w:cs="AL-Mohanad"/>
                <w:sz w:val="24"/>
                <w:szCs w:val="24"/>
              </w:rPr>
            </w:pPr>
            <w:r w:rsidRPr="0070792A">
              <w:rPr>
                <w:rFonts w:ascii="Bookman Old Style" w:hAnsi="Bookman Old Style" w:cs="AL-Mohanad"/>
                <w:sz w:val="24"/>
                <w:szCs w:val="24"/>
              </w:rPr>
              <w:t>BAB IV</w:t>
            </w:r>
          </w:p>
          <w:p w:rsidR="00B23C76" w:rsidRPr="0070792A" w:rsidRDefault="00B23C76" w:rsidP="005F0139">
            <w:pPr>
              <w:pStyle w:val="Title"/>
              <w:tabs>
                <w:tab w:val="right" w:pos="1077"/>
              </w:tabs>
              <w:rPr>
                <w:rFonts w:ascii="Bookman Old Style" w:hAnsi="Bookman Old Style" w:cs="AL-Mohanad"/>
                <w:sz w:val="24"/>
                <w:szCs w:val="24"/>
                <w:lang w:val="tr-TR"/>
              </w:rPr>
            </w:pPr>
            <w:r w:rsidRPr="0070792A">
              <w:rPr>
                <w:rFonts w:ascii="Bookman Old Style" w:hAnsi="Bookman Old Style" w:cs="AL-Mohanad"/>
                <w:sz w:val="24"/>
                <w:szCs w:val="24"/>
              </w:rPr>
              <w:t>Konsep Islam</w:t>
            </w:r>
          </w:p>
        </w:tc>
        <w:tc>
          <w:tcPr>
            <w:tcW w:w="711" w:type="dxa"/>
            <w:vAlign w:val="center"/>
          </w:tcPr>
          <w:p w:rsidR="00B23C76" w:rsidRPr="0070792A" w:rsidRDefault="0068624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9</w:t>
            </w:r>
            <w:r w:rsidR="00AD243D">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Pertama: Konsep Islam Tentang Ilmu Pengetahuan</w:t>
            </w:r>
          </w:p>
        </w:tc>
        <w:tc>
          <w:tcPr>
            <w:tcW w:w="711" w:type="dxa"/>
            <w:vAlign w:val="center"/>
          </w:tcPr>
          <w:p w:rsidR="00B23C76" w:rsidRPr="0070792A" w:rsidRDefault="00B23C76" w:rsidP="00DD1841">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FF663B" w:rsidRPr="0070792A">
              <w:rPr>
                <w:rFonts w:ascii="Bookman Old Style" w:hAnsi="Bookman Old Style" w:cs="AL-Mohanad"/>
                <w:sz w:val="24"/>
                <w:szCs w:val="24"/>
                <w:lang w:val="tr-TR"/>
              </w:rPr>
              <w:t>0</w:t>
            </w:r>
            <w:r w:rsidR="00AD243D">
              <w:rPr>
                <w:rFonts w:ascii="Bookman Old Style" w:hAnsi="Bookman Old Style" w:cs="AL-Mohanad"/>
                <w:sz w:val="24"/>
                <w:szCs w:val="24"/>
                <w:lang w:val="tr-TR"/>
              </w:rPr>
              <w:t>0</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lastRenderedPageBreak/>
              <w:t>Kedua</w:t>
            </w:r>
            <w:r w:rsidRPr="0070792A">
              <w:rPr>
                <w:rFonts w:ascii="Bookman Old Style" w:hAnsi="Bookman Old Style" w:cs="AL-Mohanad"/>
                <w:sz w:val="24"/>
                <w:szCs w:val="24"/>
                <w:rtl/>
              </w:rPr>
              <w:t>:</w:t>
            </w:r>
            <w:r w:rsidRPr="0070792A">
              <w:rPr>
                <w:rFonts w:ascii="Bookman Old Style" w:hAnsi="Bookman Old Style" w:cs="AL-Mohanad"/>
                <w:sz w:val="24"/>
                <w:szCs w:val="24"/>
              </w:rPr>
              <w:t xml:space="preserve"> Konsep Islam tentang Aqidah</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FF663B" w:rsidRPr="0070792A">
              <w:rPr>
                <w:rFonts w:ascii="Bookman Old Style" w:hAnsi="Bookman Old Style" w:cs="AL-Mohanad"/>
                <w:sz w:val="24"/>
                <w:szCs w:val="24"/>
                <w:lang w:val="tr-TR"/>
              </w:rPr>
              <w:t>0</w:t>
            </w:r>
            <w:r w:rsidR="00AD243D">
              <w:rPr>
                <w:rFonts w:ascii="Bookman Old Style" w:hAnsi="Bookman Old Style" w:cs="AL-Mohanad"/>
                <w:sz w:val="24"/>
                <w:szCs w:val="24"/>
                <w:lang w:val="tr-TR"/>
              </w:rPr>
              <w:t>2</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Ketiga: Konsep Islam Tentang Hubungan Sesama Manusia</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0</w:t>
            </w:r>
            <w:r w:rsidR="00AD243D">
              <w:rPr>
                <w:rFonts w:ascii="Bookman Old Style" w:hAnsi="Bookman Old Style" w:cs="AL-Mohanad"/>
                <w:sz w:val="24"/>
                <w:szCs w:val="24"/>
                <w:lang w:val="tr-TR"/>
              </w:rPr>
              <w:t>3</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Keempat: Konsep Islam Tentang Muraqabah dan Kesadaran pribadi</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0</w:t>
            </w:r>
            <w:r w:rsidR="00AD243D">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DD1841">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Kelima: Konsep Islam Tentang S</w:t>
            </w:r>
            <w:r w:rsidR="00DD1841">
              <w:rPr>
                <w:rFonts w:ascii="Bookman Old Style" w:hAnsi="Bookman Old Style" w:cs="AL-Mohanad"/>
                <w:sz w:val="24"/>
                <w:szCs w:val="24"/>
              </w:rPr>
              <w:t>ol</w:t>
            </w:r>
            <w:r w:rsidRPr="0070792A">
              <w:rPr>
                <w:rFonts w:ascii="Bookman Old Style" w:hAnsi="Bookman Old Style" w:cs="AL-Mohanad"/>
                <w:sz w:val="24"/>
                <w:szCs w:val="24"/>
              </w:rPr>
              <w:t>i</w:t>
            </w:r>
            <w:r w:rsidR="00DD1841">
              <w:rPr>
                <w:rFonts w:ascii="Bookman Old Style" w:hAnsi="Bookman Old Style" w:cs="AL-Mohanad"/>
                <w:sz w:val="24"/>
                <w:szCs w:val="24"/>
              </w:rPr>
              <w:t>daritas</w:t>
            </w:r>
            <w:r w:rsidRPr="0070792A">
              <w:rPr>
                <w:rFonts w:ascii="Bookman Old Style" w:hAnsi="Bookman Old Style" w:cs="AL-Mohanad"/>
                <w:sz w:val="24"/>
                <w:szCs w:val="24"/>
              </w:rPr>
              <w:t xml:space="preserve"> dan </w:t>
            </w:r>
            <w:r w:rsidR="00DD1841">
              <w:rPr>
                <w:rFonts w:ascii="Bookman Old Style" w:hAnsi="Bookman Old Style" w:cs="AL-Mohanad"/>
                <w:sz w:val="24"/>
                <w:szCs w:val="24"/>
              </w:rPr>
              <w:t>Kesetiakawanan Sosial</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0</w:t>
            </w:r>
            <w:r w:rsidR="00AD243D">
              <w:rPr>
                <w:rFonts w:ascii="Bookman Old Style" w:hAnsi="Bookman Old Style" w:cs="AL-Mohanad"/>
                <w:sz w:val="24"/>
                <w:szCs w:val="24"/>
                <w:lang w:val="tr-TR"/>
              </w:rPr>
              <w:t>7</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Keenam: Konsep Islam Tentang Politik Dalam Negri</w:t>
            </w:r>
          </w:p>
        </w:tc>
        <w:tc>
          <w:tcPr>
            <w:tcW w:w="711" w:type="dxa"/>
            <w:vAlign w:val="center"/>
          </w:tcPr>
          <w:p w:rsidR="00B23C76" w:rsidRPr="0070792A" w:rsidRDefault="00B23C76" w:rsidP="00DD1841">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0366E4">
              <w:rPr>
                <w:rFonts w:ascii="Bookman Old Style" w:hAnsi="Bookman Old Style" w:cs="AL-Mohanad"/>
                <w:sz w:val="24"/>
                <w:szCs w:val="24"/>
                <w:lang w:val="tr-TR"/>
              </w:rPr>
              <w:t>1</w:t>
            </w:r>
            <w:r w:rsidR="00AD243D">
              <w:rPr>
                <w:rFonts w:ascii="Bookman Old Style" w:hAnsi="Bookman Old Style" w:cs="AL-Mohanad"/>
                <w:sz w:val="24"/>
                <w:szCs w:val="24"/>
                <w:lang w:val="tr-TR"/>
              </w:rPr>
              <w:t>0</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Ketujuh: Konsep Islam Tentang Politik Luar Negri</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1</w:t>
            </w:r>
            <w:r w:rsidR="00AD243D">
              <w:rPr>
                <w:rFonts w:ascii="Bookman Old Style" w:hAnsi="Bookman Old Style" w:cs="AL-Mohanad"/>
                <w:sz w:val="24"/>
                <w:szCs w:val="24"/>
                <w:lang w:val="tr-TR"/>
              </w:rPr>
              <w:t>4</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Kedelapan: Konsep Islam Mengenai Kebebasan</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1</w:t>
            </w:r>
            <w:r w:rsidR="00AD243D">
              <w:rPr>
                <w:rFonts w:ascii="Bookman Old Style" w:hAnsi="Bookman Old Style" w:cs="AL-Mohanad"/>
                <w:sz w:val="24"/>
                <w:szCs w:val="24"/>
                <w:lang w:val="tr-TR"/>
              </w:rPr>
              <w:t>6</w:t>
            </w:r>
          </w:p>
        </w:tc>
      </w:tr>
      <w:tr w:rsidR="00B23C76" w:rsidRPr="0070792A" w:rsidTr="005F0139">
        <w:tc>
          <w:tcPr>
            <w:tcW w:w="5868" w:type="dxa"/>
          </w:tcPr>
          <w:p w:rsidR="00B23C76" w:rsidRPr="0070792A" w:rsidRDefault="00583C9F" w:rsidP="005F0139">
            <w:pPr>
              <w:pStyle w:val="Title"/>
              <w:numPr>
                <w:ilvl w:val="1"/>
                <w:numId w:val="15"/>
              </w:numPr>
              <w:tabs>
                <w:tab w:val="clear" w:pos="2160"/>
                <w:tab w:val="num" w:pos="720"/>
                <w:tab w:val="right" w:pos="939"/>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Kebebasan berkeyakinan</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1</w:t>
            </w:r>
            <w:r w:rsidR="00AD243D">
              <w:rPr>
                <w:rFonts w:ascii="Bookman Old Style" w:hAnsi="Bookman Old Style" w:cs="AL-Mohanad"/>
                <w:sz w:val="24"/>
                <w:szCs w:val="24"/>
                <w:lang w:val="tr-TR"/>
              </w:rPr>
              <w:t>6</w:t>
            </w:r>
          </w:p>
        </w:tc>
      </w:tr>
      <w:tr w:rsidR="00B23C76" w:rsidRPr="0070792A" w:rsidTr="005F0139">
        <w:tc>
          <w:tcPr>
            <w:tcW w:w="5868" w:type="dxa"/>
          </w:tcPr>
          <w:p w:rsidR="00B23C76" w:rsidRPr="0070792A" w:rsidRDefault="00B23C76" w:rsidP="005F0139">
            <w:pPr>
              <w:pStyle w:val="Title"/>
              <w:tabs>
                <w:tab w:val="num" w:pos="720"/>
                <w:tab w:val="right" w:pos="939"/>
                <w:tab w:val="right" w:pos="1800"/>
              </w:tabs>
              <w:ind w:left="720"/>
              <w:jc w:val="lowKashida"/>
              <w:rPr>
                <w:rFonts w:ascii="Bookman Old Style" w:hAnsi="Bookman Old Style" w:cs="AL-Mohanad"/>
                <w:sz w:val="24"/>
                <w:szCs w:val="24"/>
                <w:lang w:val="tr-TR"/>
              </w:rPr>
            </w:pPr>
            <w:r w:rsidRPr="0070792A">
              <w:rPr>
                <w:rFonts w:ascii="Bookman Old Style" w:hAnsi="Bookman Old Style" w:cs="AL-Mohanad"/>
                <w:sz w:val="24"/>
                <w:szCs w:val="24"/>
              </w:rPr>
              <w:t>-Diantara Hal-hal Yang Membatalkan Keislaman</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AD243D">
              <w:rPr>
                <w:rFonts w:ascii="Bookman Old Style" w:hAnsi="Bookman Old Style" w:cs="AL-Mohanad"/>
                <w:sz w:val="24"/>
                <w:szCs w:val="24"/>
                <w:lang w:val="tr-TR"/>
              </w:rPr>
              <w:t>17</w:t>
            </w:r>
          </w:p>
        </w:tc>
      </w:tr>
      <w:tr w:rsidR="00B23C76" w:rsidRPr="0070792A" w:rsidTr="005F0139">
        <w:tc>
          <w:tcPr>
            <w:tcW w:w="5868" w:type="dxa"/>
          </w:tcPr>
          <w:p w:rsidR="00B23C76" w:rsidRPr="0070792A" w:rsidRDefault="00B23C76" w:rsidP="005F0139">
            <w:pPr>
              <w:pStyle w:val="Title"/>
              <w:numPr>
                <w:ilvl w:val="1"/>
                <w:numId w:val="15"/>
              </w:numPr>
              <w:tabs>
                <w:tab w:val="clear" w:pos="2160"/>
                <w:tab w:val="num" w:pos="720"/>
                <w:tab w:val="right" w:pos="939"/>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Kebebasan berpendapat.</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2</w:t>
            </w:r>
            <w:r w:rsidR="00A56F71">
              <w:rPr>
                <w:rFonts w:ascii="Bookman Old Style" w:hAnsi="Bookman Old Style" w:cs="AL-Mohanad"/>
                <w:sz w:val="24"/>
                <w:szCs w:val="24"/>
                <w:lang w:val="tr-TR"/>
              </w:rPr>
              <w:t>1</w:t>
            </w:r>
          </w:p>
        </w:tc>
      </w:tr>
      <w:tr w:rsidR="00B23C76" w:rsidRPr="0070792A" w:rsidTr="005F0139">
        <w:tc>
          <w:tcPr>
            <w:tcW w:w="5868" w:type="dxa"/>
          </w:tcPr>
          <w:p w:rsidR="00B23C76" w:rsidRPr="0070792A" w:rsidRDefault="00583C9F" w:rsidP="005F0139">
            <w:pPr>
              <w:pStyle w:val="Title"/>
              <w:numPr>
                <w:ilvl w:val="1"/>
                <w:numId w:val="15"/>
              </w:numPr>
              <w:tabs>
                <w:tab w:val="clear" w:pos="2160"/>
                <w:tab w:val="num" w:pos="720"/>
                <w:tab w:val="right" w:pos="939"/>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Kebebasan Pribadi</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FF663B" w:rsidRPr="0070792A">
              <w:rPr>
                <w:rFonts w:ascii="Bookman Old Style" w:hAnsi="Bookman Old Style" w:cs="AL-Mohanad"/>
                <w:sz w:val="24"/>
                <w:szCs w:val="24"/>
                <w:lang w:val="tr-TR"/>
              </w:rPr>
              <w:t>2</w:t>
            </w:r>
            <w:r w:rsidR="00A56F71">
              <w:rPr>
                <w:rFonts w:ascii="Bookman Old Style" w:hAnsi="Bookman Old Style" w:cs="AL-Mohanad"/>
                <w:sz w:val="24"/>
                <w:szCs w:val="24"/>
                <w:lang w:val="tr-TR"/>
              </w:rPr>
              <w:t>1</w:t>
            </w:r>
          </w:p>
        </w:tc>
      </w:tr>
      <w:tr w:rsidR="00B23C76" w:rsidRPr="0070792A" w:rsidTr="005F0139">
        <w:tc>
          <w:tcPr>
            <w:tcW w:w="5868" w:type="dxa"/>
          </w:tcPr>
          <w:p w:rsidR="00B23C76" w:rsidRPr="0070792A" w:rsidRDefault="00B23C76" w:rsidP="005F0139">
            <w:pPr>
              <w:pStyle w:val="Title"/>
              <w:numPr>
                <w:ilvl w:val="1"/>
                <w:numId w:val="15"/>
              </w:numPr>
              <w:tabs>
                <w:tab w:val="clear" w:pos="2160"/>
                <w:tab w:val="num" w:pos="720"/>
                <w:tab w:val="right" w:pos="939"/>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Kebebasan tempat tinggal</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2</w:t>
            </w:r>
            <w:r w:rsidR="00A56F71">
              <w:rPr>
                <w:rFonts w:ascii="Bookman Old Style" w:hAnsi="Bookman Old Style" w:cs="AL-Mohanad"/>
                <w:sz w:val="24"/>
                <w:szCs w:val="24"/>
                <w:lang w:val="tr-TR"/>
              </w:rPr>
              <w:t>4</w:t>
            </w:r>
          </w:p>
        </w:tc>
      </w:tr>
      <w:tr w:rsidR="00B23C76" w:rsidRPr="0070792A" w:rsidTr="005F0139">
        <w:tc>
          <w:tcPr>
            <w:tcW w:w="5868" w:type="dxa"/>
          </w:tcPr>
          <w:p w:rsidR="00B23C76" w:rsidRPr="0070792A" w:rsidRDefault="00583C9F" w:rsidP="005F0139">
            <w:pPr>
              <w:pStyle w:val="Title"/>
              <w:numPr>
                <w:ilvl w:val="1"/>
                <w:numId w:val="15"/>
              </w:numPr>
              <w:tabs>
                <w:tab w:val="clear" w:pos="2160"/>
                <w:tab w:val="num" w:pos="720"/>
                <w:tab w:val="right" w:pos="939"/>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Kebebasan mencari penghasilan hidup</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2</w:t>
            </w:r>
            <w:r w:rsidR="00A56F71">
              <w:rPr>
                <w:rFonts w:ascii="Bookman Old Style" w:hAnsi="Bookman Old Style" w:cs="AL-Mohanad"/>
                <w:sz w:val="24"/>
                <w:szCs w:val="24"/>
                <w:lang w:val="tr-TR"/>
              </w:rPr>
              <w:t>4</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Kesembilan: Konsep Islam Tentang Keluarga</w:t>
            </w:r>
          </w:p>
        </w:tc>
        <w:tc>
          <w:tcPr>
            <w:tcW w:w="711" w:type="dxa"/>
            <w:vAlign w:val="center"/>
          </w:tcPr>
          <w:p w:rsidR="00B23C76" w:rsidRPr="0070792A" w:rsidRDefault="00B23C76" w:rsidP="006A40FE">
            <w:pPr>
              <w:pStyle w:val="Title"/>
              <w:rPr>
                <w:rFonts w:ascii="Bookman Old Style" w:hAnsi="Bookman Old Style" w:cs="AL-Mohanad"/>
                <w:sz w:val="24"/>
                <w:szCs w:val="24"/>
                <w:lang w:val="tr-TR"/>
              </w:rPr>
            </w:pPr>
            <w:r w:rsidRPr="0070792A">
              <w:rPr>
                <w:rFonts w:ascii="Bookman Old Style" w:hAnsi="Bookman Old Style" w:cs="AL-Mohanad"/>
                <w:sz w:val="24"/>
                <w:szCs w:val="24"/>
                <w:lang w:val="tr-TR"/>
              </w:rPr>
              <w:t>1</w:t>
            </w:r>
            <w:r w:rsidR="00583C9F" w:rsidRPr="0070792A">
              <w:rPr>
                <w:rFonts w:ascii="Bookman Old Style" w:hAnsi="Bookman Old Style" w:cs="AL-Mohanad"/>
                <w:sz w:val="24"/>
                <w:szCs w:val="24"/>
                <w:lang w:val="tr-TR"/>
              </w:rPr>
              <w:t>2</w:t>
            </w:r>
            <w:r w:rsidR="00A56F71">
              <w:rPr>
                <w:rFonts w:ascii="Bookman Old Style" w:hAnsi="Bookman Old Style" w:cs="AL-Mohanad"/>
                <w:sz w:val="24"/>
                <w:szCs w:val="24"/>
                <w:lang w:val="tr-TR"/>
              </w:rPr>
              <w:t>5</w:t>
            </w:r>
          </w:p>
        </w:tc>
      </w:tr>
      <w:tr w:rsidR="00B23C76" w:rsidRPr="0070792A" w:rsidTr="005F0139">
        <w:tc>
          <w:tcPr>
            <w:tcW w:w="5868" w:type="dxa"/>
          </w:tcPr>
          <w:p w:rsidR="00B23C76" w:rsidRPr="0070792A" w:rsidRDefault="00B23C76" w:rsidP="005F0139">
            <w:pPr>
              <w:pStyle w:val="Title"/>
              <w:numPr>
                <w:ilvl w:val="0"/>
                <w:numId w:val="16"/>
              </w:numPr>
              <w:tabs>
                <w:tab w:val="clear" w:pos="1440"/>
                <w:tab w:val="num" w:pos="720"/>
                <w:tab w:val="right" w:pos="952"/>
              </w:tabs>
              <w:ind w:left="720" w:firstLine="0"/>
              <w:jc w:val="lowKashida"/>
              <w:rPr>
                <w:rFonts w:ascii="Bookman Old Style" w:hAnsi="Bookman Old Style" w:cs="AL-Mohanad"/>
                <w:sz w:val="24"/>
                <w:szCs w:val="24"/>
                <w:lang w:val="tr-TR"/>
              </w:rPr>
            </w:pPr>
            <w:r w:rsidRPr="0070792A">
              <w:rPr>
                <w:rFonts w:ascii="Bookman Old Style" w:hAnsi="Bookman Old Style" w:cs="AL-Mohanad"/>
                <w:sz w:val="24"/>
                <w:szCs w:val="24"/>
              </w:rPr>
              <w:t>Hikmah disyariatkan nikah</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2</w:t>
            </w:r>
            <w:r w:rsidR="00A56F71">
              <w:rPr>
                <w:rFonts w:ascii="Bookman Old Style" w:hAnsi="Bookman Old Style" w:cs="AL-Mohanad"/>
                <w:sz w:val="24"/>
                <w:szCs w:val="24"/>
              </w:rPr>
              <w:t>5</w:t>
            </w:r>
          </w:p>
        </w:tc>
      </w:tr>
      <w:tr w:rsidR="00B23C76" w:rsidRPr="0070792A" w:rsidTr="005F0139">
        <w:tc>
          <w:tcPr>
            <w:tcW w:w="5868" w:type="dxa"/>
          </w:tcPr>
          <w:p w:rsidR="00B23C76" w:rsidRPr="0070792A" w:rsidRDefault="00B23C76" w:rsidP="005F0139">
            <w:pPr>
              <w:pStyle w:val="Title"/>
              <w:numPr>
                <w:ilvl w:val="0"/>
                <w:numId w:val="16"/>
              </w:numPr>
              <w:tabs>
                <w:tab w:val="clear" w:pos="1440"/>
                <w:tab w:val="num" w:pos="720"/>
                <w:tab w:val="right" w:pos="914"/>
              </w:tabs>
              <w:ind w:left="720" w:firstLine="0"/>
              <w:jc w:val="lowKashida"/>
              <w:rPr>
                <w:rFonts w:ascii="Bookman Old Style" w:hAnsi="Bookman Old Style" w:cs="AL-Mohanad"/>
                <w:sz w:val="24"/>
                <w:szCs w:val="24"/>
              </w:rPr>
            </w:pPr>
            <w:r w:rsidRPr="0070792A">
              <w:rPr>
                <w:rFonts w:ascii="Bookman Old Style" w:hAnsi="Bookman Old Style" w:cs="AL-Mohanad"/>
                <w:sz w:val="24"/>
                <w:szCs w:val="24"/>
              </w:rPr>
              <w:t>Dampak buruk poligami dilarang</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A56F71">
              <w:rPr>
                <w:rFonts w:ascii="Bookman Old Style" w:hAnsi="Bookman Old Style" w:cs="AL-Mohanad"/>
                <w:sz w:val="24"/>
                <w:szCs w:val="24"/>
              </w:rPr>
              <w:t>28</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Kesepuluh: Konsep Islam Tentang Kesehatan</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1</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Kesebelas: Konsep Islam Tentang Ekonomi, Perdagangan, Produksi dan Pertanian</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2</w:t>
            </w:r>
          </w:p>
        </w:tc>
      </w:tr>
      <w:tr w:rsidR="00B23C76" w:rsidRPr="0070792A" w:rsidTr="005F0139">
        <w:trPr>
          <w:trHeight w:val="926"/>
        </w:trPr>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t xml:space="preserve">Kedua belas: Konsep Islam Dalam Menjelaskan Musuh-Musuh Tersembunyi dan Cara Menghindarinya  </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3</w:t>
            </w:r>
          </w:p>
        </w:tc>
      </w:tr>
      <w:tr w:rsidR="00B23C76" w:rsidRPr="0070792A" w:rsidTr="005F0139">
        <w:tc>
          <w:tcPr>
            <w:tcW w:w="5868" w:type="dxa"/>
          </w:tcPr>
          <w:p w:rsidR="00B23C76" w:rsidRPr="0070792A" w:rsidRDefault="00B23C76" w:rsidP="00F71363">
            <w:pPr>
              <w:pStyle w:val="Title"/>
              <w:ind w:left="720"/>
              <w:jc w:val="lowKashida"/>
              <w:rPr>
                <w:rFonts w:ascii="Bookman Old Style" w:hAnsi="Bookman Old Style" w:cs="AL-Mohanad"/>
                <w:sz w:val="24"/>
                <w:szCs w:val="24"/>
                <w:lang w:val="tr-TR"/>
              </w:rPr>
            </w:pPr>
            <w:r w:rsidRPr="0070792A">
              <w:rPr>
                <w:rFonts w:ascii="Bookman Old Style" w:hAnsi="Bookman Old Style" w:cs="AL-Mohanad"/>
                <w:sz w:val="24"/>
                <w:szCs w:val="24"/>
              </w:rPr>
              <w:t>Pertama: s</w:t>
            </w:r>
            <w:r w:rsidR="00F71363" w:rsidRPr="0070792A">
              <w:rPr>
                <w:rFonts w:ascii="Bookman Old Style" w:hAnsi="Bookman Old Style" w:cs="AL-Mohanad"/>
                <w:sz w:val="24"/>
                <w:szCs w:val="24"/>
              </w:rPr>
              <w:t>e</w:t>
            </w:r>
            <w:r w:rsidRPr="0070792A">
              <w:rPr>
                <w:rFonts w:ascii="Bookman Old Style" w:hAnsi="Bookman Old Style" w:cs="AL-Mohanad"/>
                <w:sz w:val="24"/>
                <w:szCs w:val="24"/>
              </w:rPr>
              <w:t>tan yang terkutuk</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3</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rPr>
            </w:pPr>
            <w:r w:rsidRPr="0070792A">
              <w:rPr>
                <w:rFonts w:ascii="Bookman Old Style" w:hAnsi="Bookman Old Style" w:cs="AL-Mohanad"/>
                <w:sz w:val="24"/>
                <w:szCs w:val="24"/>
              </w:rPr>
              <w:t>Musuh kedua: Hawa nafsu</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4</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rPr>
            </w:pPr>
            <w:r w:rsidRPr="0070792A">
              <w:rPr>
                <w:rFonts w:ascii="Bookman Old Style" w:hAnsi="Bookman Old Style" w:cs="AL-Mohanad"/>
                <w:sz w:val="24"/>
                <w:szCs w:val="24"/>
              </w:rPr>
              <w:t>Musuh ketiga: nafsu yang menyuruh kepada keburukan</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5</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rPr>
            </w:pPr>
            <w:r w:rsidRPr="0070792A">
              <w:rPr>
                <w:rFonts w:ascii="Bookman Old Style" w:hAnsi="Bookman Old Style" w:cs="AL-Mohanad"/>
                <w:sz w:val="24"/>
                <w:szCs w:val="24"/>
              </w:rPr>
              <w:t xml:space="preserve">Musuh keempat: </w:t>
            </w:r>
            <w:r w:rsidR="00F71363" w:rsidRPr="0070792A">
              <w:rPr>
                <w:rFonts w:ascii="Bookman Old Style" w:hAnsi="Bookman Old Style" w:cs="AL-Mohanad"/>
                <w:sz w:val="24"/>
                <w:szCs w:val="24"/>
              </w:rPr>
              <w:t xml:space="preserve">setan </w:t>
            </w:r>
            <w:r w:rsidRPr="0070792A">
              <w:rPr>
                <w:rFonts w:ascii="Bookman Old Style" w:hAnsi="Bookman Old Style" w:cs="AL-Mohanad"/>
                <w:sz w:val="24"/>
                <w:szCs w:val="24"/>
              </w:rPr>
              <w:t>berwujud manusia</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5</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lang w:val="tr-TR"/>
              </w:rPr>
            </w:pPr>
            <w:r w:rsidRPr="0070792A">
              <w:rPr>
                <w:rFonts w:ascii="Bookman Old Style" w:hAnsi="Bookman Old Style" w:cs="AL-Mohanad"/>
                <w:sz w:val="24"/>
                <w:szCs w:val="24"/>
              </w:rPr>
              <w:lastRenderedPageBreak/>
              <w:t>Ketiga belas: Konsep Islam Tentang Idealis dan Hidup Bahagia</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3</w:t>
            </w:r>
            <w:r w:rsidR="00A56F71">
              <w:rPr>
                <w:rFonts w:ascii="Bookman Old Style" w:hAnsi="Bookman Old Style" w:cs="AL-Mohanad"/>
                <w:sz w:val="24"/>
                <w:szCs w:val="24"/>
              </w:rPr>
              <w:t>6</w:t>
            </w:r>
          </w:p>
        </w:tc>
      </w:tr>
      <w:tr w:rsidR="00B23C76" w:rsidRPr="0070792A" w:rsidTr="005F0139">
        <w:tc>
          <w:tcPr>
            <w:tcW w:w="5868" w:type="dxa"/>
          </w:tcPr>
          <w:p w:rsidR="00657569" w:rsidRPr="0070792A" w:rsidRDefault="00657569" w:rsidP="005F0139">
            <w:pPr>
              <w:ind w:left="57" w:right="57"/>
              <w:jc w:val="center"/>
              <w:rPr>
                <w:rFonts w:ascii="Bookman Old Style" w:hAnsi="Bookman Old Style" w:cs="AL-Mohanad"/>
              </w:rPr>
            </w:pPr>
          </w:p>
          <w:p w:rsidR="00B23C76" w:rsidRPr="0070792A" w:rsidRDefault="00B23C76" w:rsidP="005F0139">
            <w:pPr>
              <w:ind w:left="57" w:right="57"/>
              <w:jc w:val="center"/>
              <w:rPr>
                <w:rFonts w:ascii="Bookman Old Style" w:hAnsi="Bookman Old Style" w:cs="AL-Mohanad"/>
              </w:rPr>
            </w:pPr>
            <w:r w:rsidRPr="0070792A">
              <w:rPr>
                <w:rFonts w:ascii="Bookman Old Style" w:hAnsi="Bookman Old Style" w:cs="AL-Mohanad"/>
              </w:rPr>
              <w:t>BAB V</w:t>
            </w:r>
          </w:p>
          <w:p w:rsidR="00B23C76" w:rsidRPr="0070792A" w:rsidRDefault="00B23C76" w:rsidP="00F71363">
            <w:pPr>
              <w:pStyle w:val="Title"/>
              <w:ind w:left="360"/>
              <w:rPr>
                <w:rFonts w:ascii="Bookman Old Style" w:hAnsi="Bookman Old Style" w:cs="AL-Mohanad"/>
                <w:sz w:val="24"/>
                <w:szCs w:val="24"/>
              </w:rPr>
            </w:pPr>
            <w:r w:rsidRPr="0070792A">
              <w:rPr>
                <w:rFonts w:ascii="Bookman Old Style" w:hAnsi="Bookman Old Style" w:cs="AL-Mohanad"/>
                <w:sz w:val="24"/>
                <w:szCs w:val="24"/>
              </w:rPr>
              <w:t>Menyingkap Kesalah</w:t>
            </w:r>
            <w:r w:rsidR="00F71363" w:rsidRPr="0070792A">
              <w:rPr>
                <w:rFonts w:ascii="Bookman Old Style" w:hAnsi="Bookman Old Style" w:cs="AL-Mohanad"/>
                <w:sz w:val="24"/>
                <w:szCs w:val="24"/>
              </w:rPr>
              <w:t>p</w:t>
            </w:r>
            <w:r w:rsidRPr="0070792A">
              <w:rPr>
                <w:rFonts w:ascii="Bookman Old Style" w:hAnsi="Bookman Old Style" w:cs="AL-Mohanad"/>
                <w:sz w:val="24"/>
                <w:szCs w:val="24"/>
              </w:rPr>
              <w:t>ahaman</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2</w:t>
            </w:r>
          </w:p>
        </w:tc>
      </w:tr>
      <w:tr w:rsidR="00B23C76" w:rsidRPr="0070792A" w:rsidTr="005F0139">
        <w:tc>
          <w:tcPr>
            <w:tcW w:w="5868" w:type="dxa"/>
          </w:tcPr>
          <w:p w:rsidR="00B23C76" w:rsidRPr="0070792A" w:rsidRDefault="00B23C76" w:rsidP="00F71363">
            <w:pPr>
              <w:pStyle w:val="Title"/>
              <w:jc w:val="lowKashida"/>
              <w:rPr>
                <w:rFonts w:ascii="Bookman Old Style" w:hAnsi="Bookman Old Style" w:cs="AL-Mohanad"/>
                <w:sz w:val="24"/>
                <w:szCs w:val="24"/>
              </w:rPr>
            </w:pPr>
            <w:r w:rsidRPr="0070792A">
              <w:rPr>
                <w:rFonts w:ascii="Bookman Old Style" w:hAnsi="Bookman Old Style" w:cs="AL-Mohanad"/>
                <w:sz w:val="24"/>
                <w:szCs w:val="24"/>
              </w:rPr>
              <w:t>Pertama: orang–orang yang merusak citra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2</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rPr>
            </w:pPr>
            <w:r w:rsidRPr="0070792A">
              <w:rPr>
                <w:rFonts w:ascii="Bookman Old Style" w:hAnsi="Bookman Old Style" w:cs="AL-Mohanad"/>
                <w:sz w:val="24"/>
                <w:szCs w:val="24"/>
              </w:rPr>
              <w:t>Kelompok pertama: orang yang menisbahkan dirinya kepada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3</w:t>
            </w:r>
          </w:p>
        </w:tc>
      </w:tr>
      <w:tr w:rsidR="00B23C76" w:rsidRPr="0070792A" w:rsidTr="005F0139">
        <w:tc>
          <w:tcPr>
            <w:tcW w:w="5868" w:type="dxa"/>
          </w:tcPr>
          <w:p w:rsidR="00B23C76" w:rsidRPr="0070792A" w:rsidRDefault="00B23C76" w:rsidP="005F0139">
            <w:pPr>
              <w:pStyle w:val="Title"/>
              <w:ind w:left="720"/>
              <w:jc w:val="lowKashida"/>
              <w:rPr>
                <w:rFonts w:ascii="Bookman Old Style" w:hAnsi="Bookman Old Style" w:cs="AL-Mohanad"/>
                <w:sz w:val="24"/>
                <w:szCs w:val="24"/>
              </w:rPr>
            </w:pPr>
            <w:r w:rsidRPr="0070792A">
              <w:rPr>
                <w:rFonts w:ascii="Bookman Old Style" w:hAnsi="Bookman Old Style" w:cs="AL-Mohanad"/>
                <w:sz w:val="24"/>
                <w:szCs w:val="24"/>
              </w:rPr>
              <w:t>Kelompok kedua: Mereka yang dengki terhadap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4</w:t>
            </w:r>
          </w:p>
        </w:tc>
      </w:tr>
      <w:tr w:rsidR="00B23C76" w:rsidRPr="0070792A" w:rsidTr="005F0139">
        <w:tc>
          <w:tcPr>
            <w:tcW w:w="5868" w:type="dxa"/>
          </w:tcPr>
          <w:p w:rsidR="00B23C76" w:rsidRPr="0070792A" w:rsidRDefault="00B23C76" w:rsidP="005F0139">
            <w:pPr>
              <w:pStyle w:val="Title"/>
              <w:jc w:val="lowKashida"/>
              <w:rPr>
                <w:rFonts w:ascii="Bookman Old Style" w:hAnsi="Bookman Old Style" w:cs="AL-Mohanad"/>
                <w:sz w:val="24"/>
                <w:szCs w:val="24"/>
              </w:rPr>
            </w:pPr>
            <w:r w:rsidRPr="0070792A">
              <w:rPr>
                <w:rFonts w:ascii="Bookman Old Style" w:hAnsi="Bookman Old Style" w:cs="AL-Mohanad"/>
                <w:sz w:val="24"/>
                <w:szCs w:val="24"/>
              </w:rPr>
              <w:t>Kedua: Sumber-sumber Ajaran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5</w:t>
            </w:r>
          </w:p>
        </w:tc>
      </w:tr>
      <w:tr w:rsidR="00B23C76" w:rsidRPr="0070792A" w:rsidTr="005F0139">
        <w:tc>
          <w:tcPr>
            <w:tcW w:w="5868" w:type="dxa"/>
          </w:tcPr>
          <w:p w:rsidR="00B23C76" w:rsidRPr="0070792A" w:rsidRDefault="00B23C76" w:rsidP="00F71363">
            <w:pPr>
              <w:pStyle w:val="Title"/>
              <w:jc w:val="lowKashida"/>
              <w:rPr>
                <w:rFonts w:ascii="Bookman Old Style" w:hAnsi="Bookman Old Style" w:cs="AL-Mohanad"/>
                <w:sz w:val="24"/>
                <w:szCs w:val="24"/>
              </w:rPr>
            </w:pPr>
            <w:r w:rsidRPr="0070792A">
              <w:rPr>
                <w:rFonts w:ascii="Bookman Old Style" w:hAnsi="Bookman Old Style" w:cs="AL-Mohanad"/>
                <w:sz w:val="24"/>
                <w:szCs w:val="24"/>
              </w:rPr>
              <w:t>Ketiga: Mazhab-Mazhab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4</w:t>
            </w:r>
            <w:r w:rsidR="00A56F71">
              <w:rPr>
                <w:rFonts w:ascii="Bookman Old Style" w:hAnsi="Bookman Old Style" w:cs="AL-Mohanad"/>
                <w:sz w:val="24"/>
                <w:szCs w:val="24"/>
              </w:rPr>
              <w:t>6</w:t>
            </w:r>
          </w:p>
        </w:tc>
      </w:tr>
      <w:tr w:rsidR="00B23C76" w:rsidRPr="0070792A" w:rsidTr="005F0139">
        <w:tc>
          <w:tcPr>
            <w:tcW w:w="5868" w:type="dxa"/>
          </w:tcPr>
          <w:p w:rsidR="00B23C76" w:rsidRPr="0070792A" w:rsidRDefault="00B23C76" w:rsidP="00F71363">
            <w:pPr>
              <w:pStyle w:val="Title"/>
              <w:jc w:val="lowKashida"/>
              <w:rPr>
                <w:rFonts w:ascii="Bookman Old Style" w:hAnsi="Bookman Old Style" w:cs="AL-Mohanad"/>
                <w:sz w:val="24"/>
                <w:szCs w:val="24"/>
              </w:rPr>
            </w:pPr>
            <w:r w:rsidRPr="0070792A">
              <w:rPr>
                <w:rFonts w:ascii="Bookman Old Style" w:hAnsi="Bookman Old Style" w:cs="AL-Mohanad"/>
                <w:sz w:val="24"/>
                <w:szCs w:val="24"/>
              </w:rPr>
              <w:t>Keempat:</w:t>
            </w:r>
            <w:r w:rsidR="00F71363" w:rsidRPr="0070792A">
              <w:rPr>
                <w:rFonts w:ascii="Bookman Old Style" w:hAnsi="Bookman Old Style" w:cs="AL-Mohanad"/>
                <w:sz w:val="24"/>
                <w:szCs w:val="24"/>
              </w:rPr>
              <w:t xml:space="preserve"> </w:t>
            </w:r>
            <w:r w:rsidR="00203CCC" w:rsidRPr="00203CCC">
              <w:rPr>
                <w:rFonts w:ascii="Bookman Old Style" w:hAnsi="Bookman Old Style" w:cs="AL-Mohanad"/>
                <w:sz w:val="24"/>
                <w:szCs w:val="24"/>
              </w:rPr>
              <w:t>Firkah-Firkah</w:t>
            </w:r>
            <w:r w:rsidRPr="0070792A">
              <w:rPr>
                <w:rFonts w:ascii="Bookman Old Style" w:hAnsi="Bookman Old Style" w:cs="AL-Mohanad"/>
                <w:sz w:val="24"/>
                <w:szCs w:val="24"/>
              </w:rPr>
              <w:t xml:space="preserve"> yang keluar dari Islam</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A56F71">
              <w:rPr>
                <w:rFonts w:ascii="Bookman Old Style" w:hAnsi="Bookman Old Style" w:cs="AL-Mohanad"/>
                <w:sz w:val="24"/>
                <w:szCs w:val="24"/>
              </w:rPr>
              <w:t>47</w:t>
            </w:r>
          </w:p>
        </w:tc>
      </w:tr>
      <w:tr w:rsidR="00B23C76" w:rsidRPr="0070792A" w:rsidTr="005F0139">
        <w:tc>
          <w:tcPr>
            <w:tcW w:w="5868" w:type="dxa"/>
          </w:tcPr>
          <w:p w:rsidR="00B23C76" w:rsidRPr="0070792A" w:rsidRDefault="00B36D37" w:rsidP="005F0139">
            <w:pPr>
              <w:pStyle w:val="Title"/>
              <w:jc w:val="lowKashida"/>
              <w:rPr>
                <w:rFonts w:ascii="Bookman Old Style" w:hAnsi="Bookman Old Style" w:cs="AL-Mohanad"/>
                <w:sz w:val="24"/>
                <w:szCs w:val="24"/>
              </w:rPr>
            </w:pPr>
            <w:r>
              <w:rPr>
                <w:rFonts w:ascii="Bookman Old Style" w:hAnsi="Bookman Old Style" w:cs="AL-Mohanad"/>
                <w:sz w:val="24"/>
                <w:szCs w:val="24"/>
              </w:rPr>
              <w:t>Himbauan</w:t>
            </w:r>
            <w:r w:rsidR="0070349F" w:rsidRPr="0070792A">
              <w:rPr>
                <w:rFonts w:ascii="Bookman Old Style" w:hAnsi="Bookman Old Style" w:cs="AL-Mohanad"/>
                <w:sz w:val="24"/>
                <w:szCs w:val="24"/>
              </w:rPr>
              <w:t xml:space="preserve"> Untuk</w:t>
            </w:r>
            <w:r w:rsidR="00B23C76" w:rsidRPr="0070792A">
              <w:rPr>
                <w:rFonts w:ascii="Bookman Old Style" w:hAnsi="Bookman Old Style" w:cs="AL-Mohanad"/>
                <w:sz w:val="24"/>
                <w:szCs w:val="24"/>
              </w:rPr>
              <w:t xml:space="preserve"> Keselamatan</w:t>
            </w:r>
          </w:p>
        </w:tc>
        <w:tc>
          <w:tcPr>
            <w:tcW w:w="711" w:type="dxa"/>
            <w:vAlign w:val="center"/>
          </w:tcPr>
          <w:p w:rsidR="00B23C76" w:rsidRPr="0070792A" w:rsidRDefault="00B23C76" w:rsidP="006A40FE">
            <w:pPr>
              <w:pStyle w:val="Title"/>
              <w:rPr>
                <w:rFonts w:ascii="Bookman Old Style" w:hAnsi="Bookman Old Style" w:cs="AL-Mohanad"/>
                <w:sz w:val="24"/>
                <w:szCs w:val="24"/>
              </w:rPr>
            </w:pPr>
            <w:r w:rsidRPr="0070792A">
              <w:rPr>
                <w:rFonts w:ascii="Bookman Old Style" w:hAnsi="Bookman Old Style" w:cs="AL-Mohanad"/>
                <w:sz w:val="24"/>
                <w:szCs w:val="24"/>
              </w:rPr>
              <w:t>1</w:t>
            </w:r>
            <w:r w:rsidR="00583C9F" w:rsidRPr="0070792A">
              <w:rPr>
                <w:rFonts w:ascii="Bookman Old Style" w:hAnsi="Bookman Old Style" w:cs="AL-Mohanad"/>
                <w:sz w:val="24"/>
                <w:szCs w:val="24"/>
              </w:rPr>
              <w:t>5</w:t>
            </w:r>
            <w:r w:rsidR="00A56F71">
              <w:rPr>
                <w:rFonts w:ascii="Bookman Old Style" w:hAnsi="Bookman Old Style" w:cs="AL-Mohanad"/>
                <w:sz w:val="24"/>
                <w:szCs w:val="24"/>
              </w:rPr>
              <w:t>2</w:t>
            </w:r>
          </w:p>
        </w:tc>
      </w:tr>
    </w:tbl>
    <w:p w:rsidR="00B23C76" w:rsidRPr="0070792A" w:rsidRDefault="00B23C76" w:rsidP="00AB0404">
      <w:pPr>
        <w:pStyle w:val="Title"/>
        <w:spacing w:before="120" w:after="120"/>
        <w:rPr>
          <w:rFonts w:ascii="Bookman Old Style" w:hAnsi="Bookman Old Style" w:cs="AL-Mohanad"/>
          <w:sz w:val="72"/>
          <w:szCs w:val="72"/>
        </w:rPr>
      </w:pPr>
      <w:r w:rsidRPr="0070792A">
        <w:rPr>
          <w:rFonts w:ascii="Bookman Old Style" w:hAnsi="Bookman Old Style" w:cs="AL-Mohanad"/>
          <w:sz w:val="24"/>
          <w:szCs w:val="24"/>
          <w:rtl/>
        </w:rPr>
        <w:br w:type="page"/>
      </w:r>
      <w:r w:rsidR="00AB0404" w:rsidRPr="0070792A">
        <w:rPr>
          <w:rFonts w:ascii="Bookman Old Style" w:hAnsi="Bookman Old Style" w:cs="AL-Mohanad"/>
          <w:sz w:val="72"/>
          <w:szCs w:val="72"/>
        </w:rPr>
        <w:lastRenderedPageBreak/>
        <w:sym w:font="AGA Arabesque" w:char="F050"/>
      </w:r>
    </w:p>
    <w:p w:rsidR="00B23C76" w:rsidRPr="0070792A" w:rsidRDefault="00B23C76" w:rsidP="00AB0404">
      <w:pPr>
        <w:pStyle w:val="Title"/>
        <w:spacing w:before="120" w:after="120"/>
        <w:ind w:right="57"/>
        <w:rPr>
          <w:rFonts w:ascii="Bookman Old Style" w:hAnsi="Bookman Old Style" w:cs="AL-Mohanad"/>
          <w:b/>
          <w:bCs/>
          <w:caps/>
          <w:sz w:val="24"/>
          <w:szCs w:val="24"/>
        </w:rPr>
      </w:pPr>
      <w:r w:rsidRPr="0070792A">
        <w:rPr>
          <w:rFonts w:ascii="Bookman Old Style" w:hAnsi="Bookman Old Style" w:cs="AL-Mohanad"/>
          <w:b/>
          <w:bCs/>
          <w:caps/>
          <w:sz w:val="24"/>
          <w:szCs w:val="24"/>
        </w:rPr>
        <w:t>Pendahuluan</w:t>
      </w:r>
    </w:p>
    <w:p w:rsidR="008B023F" w:rsidRPr="0070792A" w:rsidRDefault="008B023F" w:rsidP="00AB0404">
      <w:pPr>
        <w:pStyle w:val="Title"/>
        <w:spacing w:before="120" w:after="120"/>
        <w:ind w:right="57"/>
        <w:rPr>
          <w:rFonts w:ascii="Bookman Old Style" w:hAnsi="Bookman Old Style" w:cs="AL-Mohanad"/>
          <w:caps/>
          <w:sz w:val="24"/>
          <w:szCs w:val="24"/>
        </w:rPr>
      </w:pPr>
    </w:p>
    <w:p w:rsidR="00B23C76" w:rsidRPr="0070792A" w:rsidRDefault="00B23C76" w:rsidP="004918B8">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t xml:space="preserve">Segala puji bagi Allah Rabb sekalian alam. </w:t>
      </w:r>
      <w:r w:rsidR="00521B0A" w:rsidRPr="0070792A">
        <w:rPr>
          <w:rFonts w:ascii="Bookman Old Style" w:hAnsi="Bookman Old Style" w:cs="AL-Mohanad"/>
          <w:sz w:val="24"/>
          <w:szCs w:val="24"/>
        </w:rPr>
        <w:t xml:space="preserve">Selawat </w:t>
      </w:r>
      <w:r w:rsidRPr="0070792A">
        <w:rPr>
          <w:rFonts w:ascii="Bookman Old Style" w:hAnsi="Bookman Old Style" w:cs="AL-Mohanad"/>
          <w:sz w:val="24"/>
          <w:szCs w:val="24"/>
        </w:rPr>
        <w:t xml:space="preserve">dan salam semoga tercurah kepada seluruh utusan Allah. </w:t>
      </w:r>
    </w:p>
    <w:p w:rsidR="004918B8" w:rsidRPr="0070792A" w:rsidRDefault="00B23C76" w:rsidP="00521B0A">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b/>
          <w:bCs/>
          <w:sz w:val="24"/>
          <w:szCs w:val="24"/>
        </w:rPr>
        <w:t xml:space="preserve">Amma </w:t>
      </w:r>
      <w:r w:rsidR="00521B0A" w:rsidRPr="0070792A">
        <w:rPr>
          <w:rFonts w:ascii="Bookman Old Style" w:hAnsi="Bookman Old Style" w:cs="AL-Mohanad"/>
          <w:b/>
          <w:bCs/>
          <w:sz w:val="24"/>
          <w:szCs w:val="24"/>
        </w:rPr>
        <w:t>ba'</w:t>
      </w:r>
      <w:r w:rsidRPr="0070792A">
        <w:rPr>
          <w:rFonts w:ascii="Bookman Old Style" w:hAnsi="Bookman Old Style" w:cs="AL-Mohanad"/>
          <w:b/>
          <w:bCs/>
          <w:sz w:val="24"/>
          <w:szCs w:val="24"/>
        </w:rPr>
        <w:t>du</w:t>
      </w:r>
      <w:r w:rsidRPr="0070792A">
        <w:rPr>
          <w:rFonts w:ascii="Bookman Old Style" w:hAnsi="Bookman Old Style" w:cs="AL-Mohanad"/>
          <w:sz w:val="24"/>
          <w:szCs w:val="24"/>
        </w:rPr>
        <w:t xml:space="preserve">: </w:t>
      </w:r>
    </w:p>
    <w:p w:rsidR="00B23C76" w:rsidRPr="0070792A" w:rsidRDefault="00B23C76" w:rsidP="004918B8">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t xml:space="preserve">Inilah ajakan kepada keselamatan, aku persembahkan kepada setiap yang berakal di alam semesta ini – laki-laki maupun perempuan- dengan mengharap kepada Allah </w:t>
      </w:r>
      <w:r w:rsidR="008A544B" w:rsidRPr="0070792A">
        <w:rPr>
          <w:rFonts w:ascii="Bookman Old Style" w:hAnsi="Bookman Old Style" w:cs="AL-Mohanad"/>
          <w:sz w:val="24"/>
          <w:szCs w:val="24"/>
        </w:rPr>
        <w:t>Yang Maha Tinggi lagi Maha Kuasa</w:t>
      </w:r>
      <w:r w:rsidRPr="0070792A">
        <w:rPr>
          <w:rFonts w:ascii="Bookman Old Style" w:hAnsi="Bookman Old Style" w:cs="AL-Mohanad"/>
          <w:sz w:val="24"/>
          <w:szCs w:val="24"/>
        </w:rPr>
        <w:t xml:space="preserve">, agar memberikan kebahagiaan dengan tulisan ini orang yang tersesat dari jalan-Nya, memberikan kepadaku pahala dan setiap orang yang andil dalam menyebarkannya dengan pahala yang sebesar-besarnya, saya katakan dan Allahlah </w:t>
      </w:r>
      <w:r w:rsidR="00521B0A" w:rsidRPr="0070792A">
        <w:rPr>
          <w:rFonts w:ascii="Bookman Old Style" w:hAnsi="Bookman Old Style" w:cs="AL-Mohanad"/>
          <w:sz w:val="24"/>
          <w:szCs w:val="24"/>
        </w:rPr>
        <w:t xml:space="preserve">Żat </w:t>
      </w:r>
      <w:r w:rsidRPr="0070792A">
        <w:rPr>
          <w:rFonts w:ascii="Bookman Old Style" w:hAnsi="Bookman Old Style" w:cs="AL-Mohanad"/>
          <w:sz w:val="24"/>
          <w:szCs w:val="24"/>
        </w:rPr>
        <w:t xml:space="preserve">yang dimintai </w:t>
      </w:r>
      <w:bookmarkStart w:id="0" w:name="_GoBack"/>
      <w:bookmarkEnd w:id="0"/>
      <w:r w:rsidR="007D6729" w:rsidRPr="0070792A">
        <w:rPr>
          <w:rFonts w:ascii="Bookman Old Style" w:hAnsi="Bookman Old Style" w:cs="AL-Mohanad"/>
          <w:sz w:val="24"/>
          <w:szCs w:val="24"/>
        </w:rPr>
        <w:t>pertolongan:</w:t>
      </w:r>
    </w:p>
    <w:p w:rsidR="00B23C76" w:rsidRPr="0070792A" w:rsidRDefault="00B23C76" w:rsidP="0014733F">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t xml:space="preserve">Ketahuilah -wahai manusia yang berakal, bahwasanya tidak ada keselamatan dan kebahagiaan </w:t>
      </w:r>
      <w:r w:rsidR="006F33F0" w:rsidRPr="0070792A">
        <w:rPr>
          <w:rFonts w:ascii="Bookman Old Style" w:hAnsi="Bookman Old Style" w:cs="AL-Mohanad"/>
          <w:sz w:val="24"/>
          <w:szCs w:val="24"/>
        </w:rPr>
        <w:t xml:space="preserve">bagi </w:t>
      </w:r>
      <w:r w:rsidRPr="0070792A">
        <w:rPr>
          <w:rFonts w:ascii="Bookman Old Style" w:hAnsi="Bookman Old Style" w:cs="AL-Mohanad"/>
          <w:sz w:val="24"/>
          <w:szCs w:val="24"/>
        </w:rPr>
        <w:t>anda di dalam kehidupan ini, dan kehidupan akhirat setelah kematian kecuali jika engkau mengenal Rabb yang telah menciptakan anda, mengimani dan menyembah-Nya saja. Anda mengenal Nabi yang diutus oleh Rabb kepadamu dan kepada seluruh manusia. Anda beriman kepadanya dan mengikutinya. Anda mengenal Diin yang benar yang Rabb anda memerintahkanmu mengimani, dan mengamalkannya.</w:t>
      </w:r>
    </w:p>
    <w:p w:rsidR="00B23C76" w:rsidRPr="0070792A" w:rsidRDefault="00B23C76" w:rsidP="00C4406D">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lastRenderedPageBreak/>
        <w:t xml:space="preserve">Buku </w:t>
      </w:r>
      <w:r w:rsidR="00521B0A" w:rsidRPr="0070792A">
        <w:rPr>
          <w:rFonts w:ascii="Bookman Old Style" w:hAnsi="Bookman Old Style" w:cs="AL-Mohanad"/>
          <w:sz w:val="24"/>
          <w:szCs w:val="24"/>
        </w:rPr>
        <w:t>"</w:t>
      </w:r>
      <w:r w:rsidR="008A544B" w:rsidRPr="0070792A">
        <w:rPr>
          <w:rFonts w:ascii="Bookman Old Style" w:hAnsi="Bookman Old Style" w:cs="AL-Mohanad"/>
          <w:sz w:val="24"/>
          <w:szCs w:val="24"/>
        </w:rPr>
        <w:t>Dīn</w:t>
      </w:r>
      <w:r w:rsidR="00521B0A" w:rsidRPr="0070792A">
        <w:rPr>
          <w:rFonts w:ascii="Bookman Old Style" w:hAnsi="Bookman Old Style" w:cs="AL-Mohanad"/>
          <w:sz w:val="24"/>
          <w:szCs w:val="24"/>
        </w:rPr>
        <w:t xml:space="preserve"> </w:t>
      </w:r>
      <w:r w:rsidR="006F33F0" w:rsidRPr="0070792A">
        <w:rPr>
          <w:rFonts w:ascii="Bookman Old Style" w:hAnsi="Bookman Old Style" w:cs="AL-Mohanad"/>
          <w:sz w:val="24"/>
          <w:szCs w:val="24"/>
          <w:lang w:val="id-ID"/>
        </w:rPr>
        <w:t>a</w:t>
      </w:r>
      <w:r w:rsidR="006F33F0" w:rsidRPr="0070792A">
        <w:rPr>
          <w:rFonts w:ascii="Bookman Old Style" w:hAnsi="Bookman Old Style" w:cs="AL-Mohanad"/>
          <w:sz w:val="24"/>
          <w:szCs w:val="24"/>
        </w:rPr>
        <w:t>l-Haq</w:t>
      </w:r>
      <w:r w:rsidR="00521B0A" w:rsidRPr="0070792A">
        <w:rPr>
          <w:rFonts w:ascii="Bookman Old Style" w:hAnsi="Bookman Old Style" w:cs="AL-Mohanad"/>
          <w:sz w:val="24"/>
          <w:szCs w:val="24"/>
        </w:rPr>
        <w:t>"</w:t>
      </w:r>
      <w:r w:rsidRPr="0070792A">
        <w:rPr>
          <w:rFonts w:ascii="Bookman Old Style" w:hAnsi="Bookman Old Style" w:cs="AL-Mohanad"/>
          <w:sz w:val="24"/>
          <w:szCs w:val="24"/>
        </w:rPr>
        <w:t xml:space="preserve"> yang </w:t>
      </w:r>
      <w:r w:rsidR="0014733F" w:rsidRPr="0070792A">
        <w:rPr>
          <w:rFonts w:ascii="Bookman Old Style" w:hAnsi="Bookman Old Style" w:cs="AL-Mohanad"/>
          <w:sz w:val="24"/>
          <w:szCs w:val="24"/>
        </w:rPr>
        <w:t xml:space="preserve">ada </w:t>
      </w:r>
      <w:r w:rsidRPr="0070792A">
        <w:rPr>
          <w:rFonts w:ascii="Bookman Old Style" w:hAnsi="Bookman Old Style" w:cs="AL-Mohanad"/>
          <w:sz w:val="24"/>
          <w:szCs w:val="24"/>
        </w:rPr>
        <w:t>dihadapan anda</w:t>
      </w:r>
      <w:r w:rsidR="006F33F0" w:rsidRPr="0070792A">
        <w:rPr>
          <w:rFonts w:ascii="Bookman Old Style" w:hAnsi="Bookman Old Style" w:cs="AL-Mohanad"/>
          <w:sz w:val="24"/>
          <w:szCs w:val="24"/>
        </w:rPr>
        <w:t xml:space="preserve"> ini</w:t>
      </w:r>
      <w:r w:rsidRPr="0070792A">
        <w:rPr>
          <w:rFonts w:ascii="Bookman Old Style" w:hAnsi="Bookman Old Style" w:cs="AL-Mohanad"/>
          <w:sz w:val="24"/>
          <w:szCs w:val="24"/>
        </w:rPr>
        <w:t xml:space="preserve">, </w:t>
      </w:r>
      <w:r w:rsidR="006F33F0" w:rsidRPr="0070792A">
        <w:rPr>
          <w:rFonts w:ascii="Bookman Old Style" w:hAnsi="Bookman Old Style" w:cs="AL-Mohanad"/>
          <w:sz w:val="24"/>
          <w:szCs w:val="24"/>
        </w:rPr>
        <w:t xml:space="preserve">berisi </w:t>
      </w:r>
      <w:r w:rsidRPr="0070792A">
        <w:rPr>
          <w:rFonts w:ascii="Bookman Old Style" w:hAnsi="Bookman Old Style" w:cs="AL-Mohanad"/>
          <w:sz w:val="24"/>
          <w:szCs w:val="24"/>
        </w:rPr>
        <w:t xml:space="preserve">keterangan untuk masalah-masalah yang besar, yang wajib anda </w:t>
      </w:r>
      <w:r w:rsidR="006F33F0" w:rsidRPr="0070792A">
        <w:rPr>
          <w:rFonts w:ascii="Bookman Old Style" w:hAnsi="Bookman Old Style" w:cs="AL-Mohanad"/>
          <w:sz w:val="24"/>
          <w:szCs w:val="24"/>
        </w:rPr>
        <w:t>k</w:t>
      </w:r>
      <w:r w:rsidRPr="0070792A">
        <w:rPr>
          <w:rFonts w:ascii="Bookman Old Style" w:hAnsi="Bookman Old Style" w:cs="AL-Mohanad"/>
          <w:sz w:val="24"/>
          <w:szCs w:val="24"/>
        </w:rPr>
        <w:t xml:space="preserve">etahui dan amalkan, dan </w:t>
      </w:r>
      <w:r w:rsidR="009A3071" w:rsidRPr="0070792A">
        <w:rPr>
          <w:rFonts w:ascii="Bookman Old Style" w:hAnsi="Bookman Old Style" w:cs="AL-Mohanad"/>
          <w:sz w:val="24"/>
          <w:szCs w:val="24"/>
        </w:rPr>
        <w:t>saya</w:t>
      </w:r>
      <w:r w:rsidR="009A3071" w:rsidRPr="0070792A">
        <w:rPr>
          <w:rFonts w:ascii="Bookman Old Style" w:hAnsi="Bookman Old Style" w:cs="AL-Mohanad"/>
          <w:sz w:val="24"/>
          <w:szCs w:val="24"/>
          <w:lang w:val="id-ID"/>
        </w:rPr>
        <w:t xml:space="preserve"> telah</w:t>
      </w:r>
      <w:r w:rsidR="009A3071" w:rsidRPr="0070792A">
        <w:rPr>
          <w:rFonts w:ascii="Bookman Old Style" w:hAnsi="Bookman Old Style" w:cs="AL-Mohanad"/>
          <w:sz w:val="24"/>
          <w:szCs w:val="24"/>
        </w:rPr>
        <w:t xml:space="preserve"> </w:t>
      </w:r>
      <w:r w:rsidR="009A3071" w:rsidRPr="0070792A">
        <w:rPr>
          <w:rFonts w:ascii="Bookman Old Style" w:hAnsi="Bookman Old Style" w:cs="AL-Mohanad"/>
          <w:sz w:val="24"/>
          <w:szCs w:val="24"/>
          <w:lang w:val="id-ID"/>
        </w:rPr>
        <w:t>meny</w:t>
      </w:r>
      <w:r w:rsidR="009A3071" w:rsidRPr="0070792A">
        <w:rPr>
          <w:rFonts w:ascii="Bookman Old Style" w:hAnsi="Bookman Old Style" w:cs="AL-Mohanad"/>
          <w:sz w:val="24"/>
          <w:szCs w:val="24"/>
        </w:rPr>
        <w:t xml:space="preserve">ebutkan </w:t>
      </w:r>
      <w:r w:rsidR="009A3071" w:rsidRPr="0070792A">
        <w:rPr>
          <w:rFonts w:ascii="Bookman Old Style" w:hAnsi="Bookman Old Style" w:cs="AL-Mohanad"/>
          <w:sz w:val="24"/>
          <w:szCs w:val="24"/>
          <w:lang w:val="id-ID"/>
        </w:rPr>
        <w:t>beberapa kata dan permasalahan di catatan kaki sebagai tambahan penjelasan yang diperlukan</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bersandarkan dalam hal itu kepada </w:t>
      </w:r>
      <w:r w:rsidR="006F33F0" w:rsidRPr="0070792A">
        <w:rPr>
          <w:rFonts w:ascii="Bookman Old Style" w:hAnsi="Bookman Old Style" w:cs="AL-Mohanad"/>
          <w:sz w:val="24"/>
          <w:szCs w:val="24"/>
        </w:rPr>
        <w:t>firman</w:t>
      </w:r>
      <w:r w:rsidRPr="0070792A">
        <w:rPr>
          <w:rFonts w:ascii="Bookman Old Style" w:hAnsi="Bookman Old Style" w:cs="AL-Mohanad"/>
          <w:sz w:val="24"/>
          <w:szCs w:val="24"/>
        </w:rPr>
        <w:t xml:space="preserve"> Allah Yang Maha Tinggi dan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Rasul-Nya –semoga </w:t>
      </w:r>
      <w:r w:rsidR="0014733F" w:rsidRPr="0070792A">
        <w:rPr>
          <w:rFonts w:ascii="Bookman Old Style" w:hAnsi="Bookman Old Style" w:cs="AL-Mohanad"/>
          <w:sz w:val="24"/>
          <w:szCs w:val="24"/>
        </w:rPr>
        <w:t>s</w:t>
      </w:r>
      <w:r w:rsidR="00521B0A" w:rsidRPr="0070792A">
        <w:rPr>
          <w:rFonts w:ascii="Bookman Old Style" w:hAnsi="Bookman Old Style" w:cs="AL-Mohanad"/>
          <w:sz w:val="24"/>
          <w:szCs w:val="24"/>
        </w:rPr>
        <w:t xml:space="preserve">elawat </w:t>
      </w:r>
      <w:r w:rsidRPr="0070792A">
        <w:rPr>
          <w:rFonts w:ascii="Bookman Old Style" w:hAnsi="Bookman Old Style" w:cs="AL-Mohanad"/>
          <w:sz w:val="24"/>
          <w:szCs w:val="24"/>
        </w:rPr>
        <w:t xml:space="preserve">dan salam tercurahkan kepada beliau- karena keduanya merupakan rujukan </w:t>
      </w:r>
      <w:r w:rsidR="009A3071" w:rsidRPr="0070792A">
        <w:rPr>
          <w:rFonts w:ascii="Bookman Old Style" w:hAnsi="Bookman Old Style" w:cs="AL-Mohanad"/>
          <w:sz w:val="24"/>
          <w:szCs w:val="24"/>
          <w:lang w:val="id-ID"/>
        </w:rPr>
        <w:t>satu-satunya</w:t>
      </w:r>
      <w:r w:rsidR="009A3071"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untuk </w:t>
      </w:r>
      <w:r w:rsidR="008A544B" w:rsidRPr="0070792A">
        <w:rPr>
          <w:rFonts w:ascii="Bookman Old Style" w:hAnsi="Bookman Old Style" w:cs="AL-Mohanad"/>
          <w:sz w:val="24"/>
          <w:szCs w:val="24"/>
        </w:rPr>
        <w:t>Dīnul Haq</w:t>
      </w:r>
      <w:r w:rsidRPr="0070792A">
        <w:rPr>
          <w:rFonts w:ascii="Bookman Old Style" w:hAnsi="Bookman Old Style" w:cs="AL-Mohanad"/>
          <w:sz w:val="24"/>
          <w:szCs w:val="24"/>
        </w:rPr>
        <w:t xml:space="preserve"> yang Allah tidak akan menerima agama dari seseorang sela</w:t>
      </w:r>
      <w:r w:rsidR="00C4406D" w:rsidRPr="0070792A">
        <w:rPr>
          <w:rFonts w:ascii="Bookman Old Style" w:hAnsi="Bookman Old Style" w:cs="AL-Mohanad"/>
          <w:sz w:val="24"/>
          <w:szCs w:val="24"/>
        </w:rPr>
        <w:t>in beli</w:t>
      </w:r>
      <w:r w:rsidRPr="0070792A">
        <w:rPr>
          <w:rFonts w:ascii="Bookman Old Style" w:hAnsi="Bookman Old Style" w:cs="AL-Mohanad"/>
          <w:sz w:val="24"/>
          <w:szCs w:val="24"/>
        </w:rPr>
        <w:t>a</w:t>
      </w:r>
      <w:r w:rsidR="00C4406D" w:rsidRPr="0070792A">
        <w:rPr>
          <w:rFonts w:ascii="Bookman Old Style" w:hAnsi="Bookman Old Style" w:cs="AL-Mohanad"/>
          <w:sz w:val="24"/>
          <w:szCs w:val="24"/>
        </w:rPr>
        <w:t>u.</w:t>
      </w:r>
    </w:p>
    <w:p w:rsidR="00B23C76" w:rsidRPr="0070792A" w:rsidRDefault="00B23C76" w:rsidP="0014733F">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t xml:space="preserve">Aku telah tinggalkan taklid buta </w:t>
      </w:r>
      <w:r w:rsidR="00415672" w:rsidRPr="0070792A">
        <w:rPr>
          <w:rFonts w:ascii="Bookman Old Style" w:hAnsi="Bookman Old Style" w:cs="AL-Mohanad"/>
          <w:sz w:val="24"/>
          <w:szCs w:val="24"/>
        </w:rPr>
        <w:t>yang telah menyesatkan banyak</w:t>
      </w:r>
      <w:r w:rsidR="00415672" w:rsidRPr="0070792A">
        <w:rPr>
          <w:rFonts w:ascii="Bookman Old Style" w:hAnsi="Bookman Old Style" w:cs="AL-Mohanad"/>
          <w:sz w:val="24"/>
          <w:szCs w:val="24"/>
          <w:lang w:val="id-ID"/>
        </w:rPr>
        <w:t xml:space="preserve"> manusia</w:t>
      </w:r>
      <w:r w:rsidRPr="0070792A">
        <w:rPr>
          <w:rFonts w:ascii="Bookman Old Style" w:hAnsi="Bookman Old Style" w:cs="AL-Mohanad"/>
          <w:sz w:val="24"/>
          <w:szCs w:val="24"/>
        </w:rPr>
        <w:t xml:space="preserve">, bahkan saya telah menyebutkan beberapa kelompok sesat </w:t>
      </w:r>
      <w:r w:rsidR="00415672" w:rsidRPr="0070792A">
        <w:rPr>
          <w:rFonts w:ascii="Bookman Old Style" w:hAnsi="Bookman Old Style" w:cs="AL-Mohanad"/>
          <w:sz w:val="24"/>
          <w:szCs w:val="24"/>
        </w:rPr>
        <w:t>yang meng</w:t>
      </w:r>
      <w:r w:rsidR="00415672" w:rsidRPr="0070792A">
        <w:rPr>
          <w:rFonts w:ascii="Bookman Old Style" w:hAnsi="Bookman Old Style" w:cs="AL-Mohanad"/>
          <w:sz w:val="24"/>
          <w:szCs w:val="24"/>
          <w:lang w:val="id-ID"/>
        </w:rPr>
        <w:t>klaim</w:t>
      </w:r>
      <w:r w:rsidR="00415672" w:rsidRPr="0070792A">
        <w:rPr>
          <w:rFonts w:ascii="Bookman Old Style" w:hAnsi="Bookman Old Style" w:cs="AL-Mohanad"/>
          <w:sz w:val="24"/>
          <w:szCs w:val="24"/>
        </w:rPr>
        <w:t xml:space="preserve"> </w:t>
      </w:r>
      <w:r w:rsidR="00415672" w:rsidRPr="0070792A">
        <w:rPr>
          <w:rFonts w:ascii="Bookman Old Style" w:hAnsi="Bookman Old Style" w:cs="AL-Mohanad"/>
          <w:sz w:val="24"/>
          <w:szCs w:val="24"/>
          <w:lang w:val="id-ID"/>
        </w:rPr>
        <w:t xml:space="preserve">berada </w:t>
      </w:r>
      <w:r w:rsidR="00415672" w:rsidRPr="0070792A">
        <w:rPr>
          <w:rFonts w:ascii="Bookman Old Style" w:hAnsi="Bookman Old Style" w:cs="AL-Mohanad"/>
          <w:sz w:val="24"/>
          <w:szCs w:val="24"/>
        </w:rPr>
        <w:t>di atas kebenaran</w:t>
      </w:r>
      <w:r w:rsidR="00415672" w:rsidRPr="0070792A">
        <w:rPr>
          <w:rFonts w:ascii="Bookman Old Style" w:hAnsi="Bookman Old Style" w:cs="AL-Mohanad"/>
          <w:sz w:val="24"/>
          <w:szCs w:val="24"/>
          <w:lang w:val="id-ID"/>
        </w:rPr>
        <w:t>, padahal hakikatnya mereka</w:t>
      </w:r>
      <w:r w:rsidR="00415672" w:rsidRPr="0070792A">
        <w:rPr>
          <w:rFonts w:ascii="Bookman Old Style" w:hAnsi="Bookman Old Style" w:cs="AL-Mohanad"/>
          <w:sz w:val="24"/>
          <w:szCs w:val="24"/>
        </w:rPr>
        <w:t xml:space="preserve"> jauh dari kebenaran</w:t>
      </w:r>
      <w:r w:rsidR="00415672" w:rsidRPr="0070792A">
        <w:rPr>
          <w:rFonts w:ascii="Bookman Old Style" w:hAnsi="Bookman Old Style" w:cs="AL-Mohanad"/>
          <w:sz w:val="24"/>
          <w:szCs w:val="24"/>
          <w:lang w:val="id-ID"/>
        </w:rPr>
        <w:t xml:space="preserve"> itu</w:t>
      </w:r>
      <w:r w:rsidRPr="0070792A">
        <w:rPr>
          <w:rFonts w:ascii="Bookman Old Style" w:hAnsi="Bookman Old Style" w:cs="AL-Mohanad"/>
          <w:sz w:val="24"/>
          <w:szCs w:val="24"/>
        </w:rPr>
        <w:t xml:space="preserve">, agar orang yang </w:t>
      </w:r>
      <w:r w:rsidR="00481419" w:rsidRPr="0070792A">
        <w:rPr>
          <w:rFonts w:ascii="Bookman Old Style" w:hAnsi="Bookman Old Style" w:cs="AL-Mohanad"/>
          <w:sz w:val="24"/>
          <w:szCs w:val="24"/>
        </w:rPr>
        <w:t>jahil</w:t>
      </w:r>
      <w:r w:rsidRPr="0070792A">
        <w:rPr>
          <w:rFonts w:ascii="Bookman Old Style" w:hAnsi="Bookman Old Style" w:cs="AL-Mohanad"/>
          <w:sz w:val="24"/>
          <w:szCs w:val="24"/>
        </w:rPr>
        <w:t xml:space="preserve"> waspada terhadapnya -baik dari orang yang tergabung dalam kelompok tersebut- atau selain mereka, Wall</w:t>
      </w:r>
      <w:r w:rsidR="00481419" w:rsidRPr="0070792A">
        <w:rPr>
          <w:rFonts w:ascii="Bookman Old Style" w:hAnsi="Bookman Old Style"/>
          <w:sz w:val="24"/>
          <w:szCs w:val="24"/>
        </w:rPr>
        <w:t>ā</w:t>
      </w:r>
      <w:r w:rsidRPr="0070792A">
        <w:rPr>
          <w:rFonts w:ascii="Bookman Old Style" w:hAnsi="Bookman Old Style" w:cs="AL-Mohanad"/>
          <w:sz w:val="24"/>
          <w:szCs w:val="24"/>
        </w:rPr>
        <w:t>hu hasb</w:t>
      </w:r>
      <w:bookmarkStart w:id="1" w:name="_Hlk485641760"/>
      <w:r w:rsidR="00481419" w:rsidRPr="0070792A">
        <w:rPr>
          <w:rFonts w:ascii="Bookman Old Style" w:hAnsi="Bookman Old Style"/>
          <w:sz w:val="24"/>
          <w:szCs w:val="20"/>
        </w:rPr>
        <w:t>ī</w:t>
      </w:r>
      <w:bookmarkEnd w:id="1"/>
      <w:r w:rsidRPr="0070792A">
        <w:rPr>
          <w:rFonts w:ascii="Bookman Old Style" w:hAnsi="Bookman Old Style" w:cs="AL-Mohanad"/>
          <w:sz w:val="24"/>
          <w:szCs w:val="24"/>
        </w:rPr>
        <w:t xml:space="preserve"> wa ni</w:t>
      </w:r>
      <w:r w:rsidR="00481419" w:rsidRPr="0070792A">
        <w:rPr>
          <w:rFonts w:ascii="Bookman Old Style" w:hAnsi="Bookman Old Style" w:cs="AL-Mohanad"/>
          <w:sz w:val="24"/>
          <w:szCs w:val="24"/>
        </w:rPr>
        <w:t>'</w:t>
      </w:r>
      <w:r w:rsidRPr="0070792A">
        <w:rPr>
          <w:rFonts w:ascii="Bookman Old Style" w:hAnsi="Bookman Old Style" w:cs="AL-Mohanad"/>
          <w:sz w:val="24"/>
          <w:szCs w:val="24"/>
        </w:rPr>
        <w:t xml:space="preserve">mal </w:t>
      </w:r>
      <w:r w:rsidR="00EB10E2" w:rsidRPr="0070792A">
        <w:rPr>
          <w:rFonts w:ascii="Bookman Old Style" w:hAnsi="Bookman Old Style" w:cs="AL-Mohanad"/>
          <w:sz w:val="24"/>
          <w:szCs w:val="24"/>
        </w:rPr>
        <w:t>wak</w:t>
      </w:r>
      <w:r w:rsidR="0014733F" w:rsidRPr="0070792A">
        <w:rPr>
          <w:rFonts w:ascii="Bookman Old Style" w:hAnsi="Bookman Old Style"/>
          <w:sz w:val="24"/>
          <w:szCs w:val="20"/>
        </w:rPr>
        <w:t>ī</w:t>
      </w:r>
      <w:r w:rsidR="00EB10E2" w:rsidRPr="0070792A">
        <w:rPr>
          <w:rFonts w:ascii="Bookman Old Style" w:hAnsi="Bookman Old Style" w:cs="AL-Mohanad"/>
          <w:sz w:val="24"/>
          <w:szCs w:val="24"/>
        </w:rPr>
        <w:t>l (</w:t>
      </w:r>
      <w:r w:rsidR="00EB10E2" w:rsidRPr="0070792A">
        <w:rPr>
          <w:rFonts w:ascii="Bookman Old Style" w:hAnsi="Bookman Old Style" w:cs="AL-Mohanad"/>
          <w:sz w:val="24"/>
          <w:szCs w:val="24"/>
          <w:lang w:val="id-ID"/>
        </w:rPr>
        <w:t>Cukuplah Allah bagiku dan Dia sebaik-baik pengurus</w:t>
      </w:r>
      <w:r w:rsidR="00EB10E2" w:rsidRPr="0070792A">
        <w:rPr>
          <w:rFonts w:ascii="Bookman Old Style" w:hAnsi="Bookman Old Style" w:cs="AL-Mohanad"/>
          <w:sz w:val="24"/>
          <w:szCs w:val="24"/>
        </w:rPr>
        <w:t>)</w:t>
      </w:r>
      <w:r w:rsidRPr="0070792A">
        <w:rPr>
          <w:rFonts w:ascii="Bookman Old Style" w:hAnsi="Bookman Old Style" w:cs="AL-Mohanad"/>
          <w:sz w:val="24"/>
          <w:szCs w:val="24"/>
        </w:rPr>
        <w:t>.</w:t>
      </w:r>
    </w:p>
    <w:p w:rsidR="00B23C76" w:rsidRPr="0070792A" w:rsidRDefault="00B23C76" w:rsidP="006A40FE">
      <w:pPr>
        <w:pStyle w:val="Title"/>
        <w:spacing w:before="120" w:after="120"/>
        <w:ind w:left="1797" w:right="57" w:firstLine="340"/>
        <w:rPr>
          <w:rFonts w:ascii="Bookman Old Style" w:hAnsi="Bookman Old Style" w:cs="AL-Mohanad"/>
          <w:sz w:val="24"/>
          <w:szCs w:val="24"/>
        </w:rPr>
      </w:pPr>
    </w:p>
    <w:p w:rsidR="00B23C76" w:rsidRPr="0070792A" w:rsidRDefault="00B23C76" w:rsidP="00602E26">
      <w:pPr>
        <w:pStyle w:val="Title"/>
        <w:spacing w:before="120" w:after="120"/>
        <w:ind w:left="1260" w:right="57" w:firstLine="3"/>
        <w:rPr>
          <w:rFonts w:ascii="Bookman Old Style" w:hAnsi="Bookman Old Style" w:cs="AL-Mohanad"/>
          <w:b/>
          <w:bCs/>
          <w:sz w:val="24"/>
          <w:szCs w:val="24"/>
        </w:rPr>
      </w:pPr>
      <w:r w:rsidRPr="0070792A">
        <w:rPr>
          <w:rFonts w:ascii="Bookman Old Style" w:hAnsi="Bookman Old Style" w:cs="AL-Mohanad"/>
          <w:b/>
          <w:bCs/>
          <w:sz w:val="24"/>
          <w:szCs w:val="24"/>
        </w:rPr>
        <w:t>Dikatakan dan ditulis oleh:</w:t>
      </w:r>
    </w:p>
    <w:p w:rsidR="00B23C76" w:rsidRPr="0070792A" w:rsidRDefault="00B23C76" w:rsidP="002A4E19">
      <w:pPr>
        <w:pStyle w:val="Title"/>
        <w:spacing w:before="120" w:after="120"/>
        <w:ind w:left="1260" w:right="57" w:firstLine="3"/>
        <w:rPr>
          <w:rFonts w:ascii="Bookman Old Style" w:hAnsi="Bookman Old Style" w:cs="AL-Mohanad"/>
          <w:sz w:val="24"/>
          <w:szCs w:val="24"/>
        </w:rPr>
      </w:pPr>
      <w:r w:rsidRPr="0070792A">
        <w:rPr>
          <w:rFonts w:ascii="Bookman Old Style" w:hAnsi="Bookman Old Style" w:cs="AL-Mohanad"/>
          <w:sz w:val="24"/>
          <w:szCs w:val="24"/>
        </w:rPr>
        <w:t>Al</w:t>
      </w:r>
      <w:r w:rsidR="002A4E19" w:rsidRPr="0070792A">
        <w:rPr>
          <w:rFonts w:ascii="Bookman Old Style" w:hAnsi="Bookman Old Style" w:cs="AL-Mohanad"/>
          <w:sz w:val="24"/>
          <w:szCs w:val="24"/>
        </w:rPr>
        <w:t>-</w:t>
      </w:r>
      <w:r w:rsidRPr="0070792A">
        <w:rPr>
          <w:rFonts w:ascii="Bookman Old Style" w:hAnsi="Bookman Old Style" w:cs="AL-Mohanad"/>
          <w:sz w:val="24"/>
          <w:szCs w:val="24"/>
        </w:rPr>
        <w:t>Faq</w:t>
      </w:r>
      <w:r w:rsidR="00384B23" w:rsidRPr="0070792A">
        <w:rPr>
          <w:rFonts w:ascii="Bookman Old Style" w:hAnsi="Bookman Old Style" w:cs="AL-Mohanad"/>
          <w:sz w:val="24"/>
          <w:szCs w:val="24"/>
        </w:rPr>
        <w:t xml:space="preserve">ir kepada ampunan Allah </w:t>
      </w:r>
      <w:r w:rsidR="002A4E19" w:rsidRPr="0070792A">
        <w:rPr>
          <w:rFonts w:ascii="Bookman Old Style" w:hAnsi="Bookman Old Style"/>
          <w:sz w:val="24"/>
          <w:szCs w:val="24"/>
        </w:rPr>
        <w:t>-Ta'ālā-</w:t>
      </w:r>
      <w:r w:rsidR="00384B23" w:rsidRPr="0070792A">
        <w:rPr>
          <w:rFonts w:ascii="Bookman Old Style" w:hAnsi="Bookman Old Style" w:cs="AL-Mohanad"/>
          <w:sz w:val="24"/>
          <w:szCs w:val="24"/>
        </w:rPr>
        <w:t xml:space="preserve"> </w:t>
      </w:r>
    </w:p>
    <w:p w:rsidR="00B23C76" w:rsidRPr="0070792A" w:rsidRDefault="002A4E19" w:rsidP="00602E26">
      <w:pPr>
        <w:pStyle w:val="Title"/>
        <w:spacing w:before="120" w:after="120"/>
        <w:ind w:left="1260" w:right="57" w:firstLine="3"/>
        <w:rPr>
          <w:rFonts w:ascii="Bookman Old Style" w:hAnsi="Bookman Old Style" w:cs="AL-Mohanad"/>
          <w:i/>
          <w:iCs/>
          <w:sz w:val="24"/>
          <w:szCs w:val="24"/>
        </w:rPr>
      </w:pPr>
      <w:r w:rsidRPr="0070792A">
        <w:rPr>
          <w:rFonts w:ascii="Bookman Old Style" w:hAnsi="Bookman Old Style" w:cs="AL-Mohanad"/>
          <w:i/>
          <w:iCs/>
          <w:sz w:val="24"/>
          <w:szCs w:val="24"/>
        </w:rPr>
        <w:t>Abdur Rahman bin Hammad Al-</w:t>
      </w:r>
      <w:r w:rsidR="00B23C76" w:rsidRPr="0070792A">
        <w:rPr>
          <w:rFonts w:ascii="Bookman Old Style" w:hAnsi="Bookman Old Style" w:cs="AL-Mohanad"/>
          <w:i/>
          <w:iCs/>
          <w:sz w:val="24"/>
          <w:szCs w:val="24"/>
        </w:rPr>
        <w:t>Umar</w:t>
      </w:r>
    </w:p>
    <w:p w:rsidR="00B23C76" w:rsidRPr="0070792A" w:rsidRDefault="00B23C76" w:rsidP="00602E26">
      <w:pPr>
        <w:pStyle w:val="Title"/>
        <w:spacing w:before="120" w:after="120"/>
        <w:ind w:left="1260" w:right="2" w:firstLine="3"/>
        <w:rPr>
          <w:rFonts w:ascii="Bookman Old Style" w:hAnsi="Bookman Old Style" w:cs="AL-Mohanad"/>
          <w:i/>
          <w:iCs/>
          <w:sz w:val="24"/>
          <w:szCs w:val="24"/>
        </w:rPr>
      </w:pPr>
      <w:r w:rsidRPr="0070792A">
        <w:rPr>
          <w:rFonts w:ascii="Bookman Old Style" w:hAnsi="Bookman Old Style" w:cs="AL-Mohanad"/>
          <w:i/>
          <w:iCs/>
          <w:sz w:val="24"/>
          <w:szCs w:val="24"/>
        </w:rPr>
        <w:t>Guru Ilmu agama</w:t>
      </w:r>
    </w:p>
    <w:p w:rsidR="00B23C76" w:rsidRPr="0070792A" w:rsidRDefault="00B23C76" w:rsidP="006A40FE">
      <w:pPr>
        <w:pStyle w:val="Title"/>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br w:type="page"/>
      </w:r>
    </w:p>
    <w:p w:rsidR="00602E26" w:rsidRPr="0070792A" w:rsidRDefault="00B23C76" w:rsidP="00384B23">
      <w:pPr>
        <w:pStyle w:val="Title"/>
        <w:spacing w:before="120" w:after="120"/>
        <w:ind w:left="57" w:right="57" w:hanging="57"/>
        <w:rPr>
          <w:rFonts w:ascii="Bookman Old Style" w:hAnsi="Bookman Old Style" w:cs="AL-Mohanad"/>
          <w:b/>
          <w:bCs/>
          <w:sz w:val="24"/>
          <w:szCs w:val="24"/>
        </w:rPr>
      </w:pPr>
      <w:r w:rsidRPr="0070792A">
        <w:rPr>
          <w:rFonts w:ascii="Bookman Old Style" w:hAnsi="Bookman Old Style" w:cs="AL-Mohanad"/>
          <w:b/>
          <w:bCs/>
          <w:sz w:val="24"/>
          <w:szCs w:val="24"/>
        </w:rPr>
        <w:lastRenderedPageBreak/>
        <w:t>BAB I</w:t>
      </w:r>
    </w:p>
    <w:p w:rsidR="00B23C76" w:rsidRPr="0070792A" w:rsidRDefault="00B23C76" w:rsidP="00384B23">
      <w:pPr>
        <w:spacing w:before="120" w:after="120"/>
        <w:ind w:left="57" w:right="57" w:firstLine="340"/>
        <w:jc w:val="center"/>
        <w:rPr>
          <w:rFonts w:ascii="Bookman Old Style" w:hAnsi="Bookman Old Style" w:cs="AL-Mohanad"/>
          <w:b/>
          <w:bCs/>
        </w:rPr>
      </w:pPr>
      <w:r w:rsidRPr="0070792A">
        <w:rPr>
          <w:rFonts w:ascii="Bookman Old Style" w:hAnsi="Bookman Old Style" w:cs="AL-Mohanad"/>
          <w:b/>
          <w:bCs/>
        </w:rPr>
        <w:t>M</w:t>
      </w:r>
      <w:r w:rsidR="00384B23" w:rsidRPr="0070792A">
        <w:rPr>
          <w:rFonts w:ascii="Bookman Old Style" w:hAnsi="Bookman Old Style" w:cs="AL-Mohanad"/>
          <w:b/>
          <w:bCs/>
        </w:rPr>
        <w:t xml:space="preserve">ENGENAL ALLAH </w:t>
      </w:r>
      <w:r w:rsidRPr="0070792A">
        <w:rPr>
          <w:rFonts w:ascii="Bookman Old Style" w:hAnsi="Bookman Old Style" w:cs="AL-Mohanad"/>
          <w:b/>
          <w:bCs/>
        </w:rPr>
        <w:t>[</w:t>
      </w:r>
      <w:r w:rsidRPr="0070792A">
        <w:rPr>
          <w:rStyle w:val="FootnoteReference"/>
          <w:rFonts w:ascii="Bookman Old Style" w:hAnsi="Bookman Old Style" w:cs="AL-Mohanad"/>
          <w:b/>
          <w:bCs/>
        </w:rPr>
        <w:footnoteReference w:id="1"/>
      </w:r>
      <w:r w:rsidRPr="0070792A">
        <w:rPr>
          <w:rFonts w:ascii="Bookman Old Style" w:hAnsi="Bookman Old Style" w:cs="AL-Mohanad"/>
          <w:b/>
          <w:bCs/>
        </w:rPr>
        <w:t>] S</w:t>
      </w:r>
      <w:r w:rsidR="00384B23" w:rsidRPr="0070792A">
        <w:rPr>
          <w:rFonts w:ascii="Bookman Old Style" w:hAnsi="Bookman Old Style" w:cs="AL-Mohanad"/>
          <w:b/>
          <w:bCs/>
        </w:rPr>
        <w:t>ANG</w:t>
      </w:r>
      <w:r w:rsidRPr="0070792A">
        <w:rPr>
          <w:rFonts w:ascii="Bookman Old Style" w:hAnsi="Bookman Old Style" w:cs="AL-Mohanad"/>
          <w:b/>
          <w:bCs/>
        </w:rPr>
        <w:t xml:space="preserve"> P</w:t>
      </w:r>
      <w:r w:rsidR="00384B23" w:rsidRPr="0070792A">
        <w:rPr>
          <w:rFonts w:ascii="Bookman Old Style" w:hAnsi="Bookman Old Style" w:cs="AL-Mohanad"/>
          <w:b/>
          <w:bCs/>
        </w:rPr>
        <w:t>ENCIPTA</w:t>
      </w:r>
      <w:r w:rsidRPr="0070792A">
        <w:rPr>
          <w:rFonts w:ascii="Bookman Old Style" w:hAnsi="Bookman Old Style" w:cs="AL-Mohanad"/>
          <w:b/>
          <w:bCs/>
        </w:rPr>
        <w:t xml:space="preserve"> </w:t>
      </w:r>
      <w:r w:rsidR="00384B23" w:rsidRPr="0070792A">
        <w:rPr>
          <w:rFonts w:ascii="Bookman Old Style" w:hAnsi="Bookman Old Style" w:cs="AL-Mohanad"/>
          <w:b/>
          <w:bCs/>
        </w:rPr>
        <w:t>YANG MAHA AGUNG</w:t>
      </w:r>
    </w:p>
    <w:p w:rsidR="0070349F" w:rsidRPr="0070792A" w:rsidRDefault="0070349F" w:rsidP="00384B23">
      <w:pPr>
        <w:spacing w:before="120" w:after="120"/>
        <w:ind w:left="57" w:right="57" w:firstLine="340"/>
        <w:jc w:val="center"/>
        <w:rPr>
          <w:rFonts w:ascii="Bookman Old Style" w:hAnsi="Bookman Old Style" w:cs="AL-Mohanad"/>
          <w:b/>
          <w:bCs/>
        </w:rPr>
      </w:pPr>
    </w:p>
    <w:p w:rsidR="00B23C76" w:rsidRPr="0070792A" w:rsidRDefault="00B23C76" w:rsidP="0081455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Ketahuilah -wahai manusia yang berakal- sesungguhnya Rabb yang menciptakan anda </w:t>
      </w:r>
      <w:r w:rsidR="00C910D8" w:rsidRPr="0070792A">
        <w:rPr>
          <w:rFonts w:ascii="Bookman Old Style" w:hAnsi="Bookman Old Style" w:cs="AL-Mohanad"/>
          <w:sz w:val="24"/>
          <w:szCs w:val="24"/>
        </w:rPr>
        <w:t xml:space="preserve">dari </w:t>
      </w:r>
      <w:r w:rsidR="00C910D8" w:rsidRPr="0070792A">
        <w:rPr>
          <w:rFonts w:ascii="Bookman Old Style" w:hAnsi="Bookman Old Style" w:cs="AL-Mohanad"/>
          <w:sz w:val="24"/>
          <w:szCs w:val="24"/>
          <w:lang w:val="id-ID"/>
        </w:rPr>
        <w:t>keti</w:t>
      </w:r>
      <w:r w:rsidR="00C910D8" w:rsidRPr="0070792A">
        <w:rPr>
          <w:rFonts w:ascii="Bookman Old Style" w:hAnsi="Bookman Old Style" w:cs="AL-Mohanad"/>
          <w:sz w:val="24"/>
          <w:szCs w:val="24"/>
        </w:rPr>
        <w:t>ada</w:t>
      </w:r>
      <w:r w:rsidR="00C910D8" w:rsidRPr="0070792A">
        <w:rPr>
          <w:rFonts w:ascii="Bookman Old Style" w:hAnsi="Bookman Old Style" w:cs="AL-Mohanad"/>
          <w:sz w:val="24"/>
          <w:szCs w:val="24"/>
          <w:lang w:val="id-ID"/>
        </w:rPr>
        <w:t>an</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dan telah memelihara anda dengan nikmat-Nya adalah (Allah) Rabb semesta alam. Dan </w:t>
      </w:r>
      <w:r w:rsidR="008624D7" w:rsidRPr="0070792A">
        <w:rPr>
          <w:rFonts w:ascii="Bookman Old Style" w:hAnsi="Bookman Old Style" w:cs="AL-Mohanad"/>
          <w:sz w:val="24"/>
          <w:szCs w:val="24"/>
          <w:lang w:val="id-ID"/>
        </w:rPr>
        <w:t>O</w:t>
      </w:r>
      <w:r w:rsidR="008624D7" w:rsidRPr="0070792A">
        <w:rPr>
          <w:rFonts w:ascii="Bookman Old Style" w:hAnsi="Bookman Old Style" w:cs="AL-Mohanad"/>
          <w:sz w:val="24"/>
          <w:szCs w:val="24"/>
        </w:rPr>
        <w:t>rang-orang berakal</w:t>
      </w:r>
      <w:r w:rsidR="008624D7" w:rsidRPr="0070792A">
        <w:rPr>
          <w:rFonts w:ascii="Bookman Old Style" w:hAnsi="Bookman Old Style" w:cs="AL-Mohanad"/>
          <w:sz w:val="24"/>
          <w:szCs w:val="24"/>
          <w:lang w:val="id-ID"/>
        </w:rPr>
        <w:t xml:space="preserve"> yang b</w:t>
      </w:r>
      <w:r w:rsidR="008624D7" w:rsidRPr="0070792A">
        <w:rPr>
          <w:rFonts w:ascii="Bookman Old Style" w:hAnsi="Bookman Old Style" w:cs="AL-Mohanad"/>
          <w:sz w:val="24"/>
          <w:szCs w:val="24"/>
        </w:rPr>
        <w:t>eriman kepada Allah Yang Maha tinggi</w:t>
      </w:r>
      <w:r w:rsidR="008624D7" w:rsidRPr="0070792A">
        <w:rPr>
          <w:rFonts w:ascii="Bookman Old Style" w:hAnsi="Bookman Old Style" w:cs="AL-Mohanad"/>
          <w:sz w:val="20"/>
          <w:szCs w:val="20"/>
        </w:rPr>
        <w:t xml:space="preserve"> </w:t>
      </w:r>
      <w:r w:rsidRPr="0070792A">
        <w:rPr>
          <w:rFonts w:ascii="Bookman Old Style" w:hAnsi="Bookman Old Style" w:cs="AL-Mohanad"/>
          <w:sz w:val="24"/>
          <w:szCs w:val="24"/>
        </w:rPr>
        <w:t>[</w:t>
      </w:r>
      <w:r w:rsidRPr="0070792A">
        <w:rPr>
          <w:rStyle w:val="FootnoteReference"/>
          <w:rFonts w:ascii="Bookman Old Style" w:hAnsi="Bookman Old Style" w:cs="AL-Mohanad"/>
          <w:sz w:val="24"/>
          <w:szCs w:val="24"/>
        </w:rPr>
        <w:footnoteReference w:id="2"/>
      </w:r>
      <w:r w:rsidRPr="0070792A">
        <w:rPr>
          <w:rFonts w:ascii="Bookman Old Style" w:hAnsi="Bookman Old Style" w:cs="AL-Mohanad"/>
          <w:sz w:val="24"/>
          <w:szCs w:val="24"/>
        </w:rPr>
        <w:t xml:space="preserve">], mereka </w:t>
      </w:r>
      <w:r w:rsidR="008624D7" w:rsidRPr="0070792A">
        <w:rPr>
          <w:rFonts w:ascii="Bookman Old Style" w:hAnsi="Bookman Old Style" w:cs="AL-Mohanad"/>
          <w:sz w:val="24"/>
          <w:szCs w:val="24"/>
          <w:lang w:val="id-ID"/>
        </w:rPr>
        <w:t>tidak melihat-Nya dengan mata kepala mereka</w:t>
      </w:r>
      <w:r w:rsidRPr="0070792A">
        <w:rPr>
          <w:rFonts w:ascii="Bookman Old Style" w:hAnsi="Bookman Old Style" w:cs="AL-Mohanad"/>
          <w:sz w:val="24"/>
          <w:szCs w:val="24"/>
        </w:rPr>
        <w:t xml:space="preserve">, namun mereka telah melihat bukti-bukti yang menunjukkan akan keberadaan-Nya, dan bahwa Dia adalah Pencipta </w:t>
      </w:r>
      <w:r w:rsidR="00814556" w:rsidRPr="0070792A">
        <w:rPr>
          <w:rFonts w:ascii="Bookman Old Style" w:hAnsi="Bookman Old Style" w:cs="AL-Mohanad"/>
          <w:sz w:val="24"/>
          <w:szCs w:val="24"/>
        </w:rPr>
        <w:t>Yang meng</w:t>
      </w:r>
      <w:r w:rsidR="00814556" w:rsidRPr="0070792A">
        <w:rPr>
          <w:rFonts w:ascii="Bookman Old Style" w:hAnsi="Bookman Old Style" w:cs="AL-Mohanad"/>
          <w:sz w:val="24"/>
          <w:szCs w:val="24"/>
          <w:lang w:val="id-ID"/>
        </w:rPr>
        <w:t>atur</w:t>
      </w:r>
      <w:r w:rsidR="00814556" w:rsidRPr="0070792A">
        <w:rPr>
          <w:rFonts w:ascii="Bookman Old Style" w:hAnsi="Bookman Old Style" w:cs="AL-Mohanad"/>
          <w:sz w:val="24"/>
          <w:szCs w:val="24"/>
        </w:rPr>
        <w:t xml:space="preserve"> semua </w:t>
      </w:r>
      <w:r w:rsidR="00814556" w:rsidRPr="0070792A">
        <w:rPr>
          <w:rFonts w:ascii="Bookman Old Style" w:hAnsi="Bookman Old Style" w:cs="AL-Mohanad"/>
          <w:sz w:val="24"/>
          <w:szCs w:val="24"/>
          <w:lang w:val="id-ID"/>
        </w:rPr>
        <w:t>makhluk</w:t>
      </w:r>
      <w:r w:rsidRPr="0070792A">
        <w:rPr>
          <w:rFonts w:ascii="Bookman Old Style" w:hAnsi="Bookman Old Style" w:cs="AL-Mohanad"/>
          <w:sz w:val="24"/>
          <w:szCs w:val="24"/>
        </w:rPr>
        <w:t xml:space="preserve">, mereka mengenal-Nya dengan bukti-bukti itu. Diantara bukti-bukti itu adalah: </w:t>
      </w:r>
    </w:p>
    <w:p w:rsidR="00B23C76" w:rsidRPr="0070792A" w:rsidRDefault="00B23C76" w:rsidP="00B614A4">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pertama:</w:t>
      </w:r>
    </w:p>
    <w:p w:rsidR="00B23C76" w:rsidRPr="0070792A" w:rsidRDefault="00814556" w:rsidP="00202F8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Alam semesta,</w:t>
      </w:r>
      <w:r w:rsidRPr="0070792A">
        <w:rPr>
          <w:rFonts w:ascii="Bookman Old Style" w:hAnsi="Bookman Old Style" w:cs="AL-Mohanad"/>
          <w:sz w:val="24"/>
          <w:szCs w:val="24"/>
        </w:rPr>
        <w:t xml:space="preserve"> manusia dan kehidupan adalah </w:t>
      </w:r>
      <w:r w:rsidRPr="0070792A">
        <w:rPr>
          <w:rFonts w:ascii="Bookman Old Style" w:hAnsi="Bookman Old Style" w:cs="AL-Mohanad"/>
          <w:sz w:val="24"/>
          <w:szCs w:val="24"/>
          <w:lang w:val="id-ID"/>
        </w:rPr>
        <w:t>hal-hal</w:t>
      </w:r>
      <w:r w:rsidRPr="0070792A">
        <w:rPr>
          <w:rFonts w:ascii="Bookman Old Style" w:hAnsi="Bookman Old Style" w:cs="AL-Mohanad"/>
          <w:sz w:val="24"/>
          <w:szCs w:val="24"/>
        </w:rPr>
        <w:t xml:space="preserve"> baru</w:t>
      </w:r>
      <w:r w:rsidR="00B23C76" w:rsidRPr="0070792A">
        <w:rPr>
          <w:rFonts w:ascii="Bookman Old Style" w:hAnsi="Bookman Old Style" w:cs="AL-Mohanad"/>
          <w:sz w:val="20"/>
          <w:szCs w:val="20"/>
        </w:rPr>
        <w:t xml:space="preserve"> </w:t>
      </w:r>
      <w:r w:rsidR="00B23C76" w:rsidRPr="0070792A">
        <w:rPr>
          <w:rFonts w:ascii="Bookman Old Style" w:hAnsi="Bookman Old Style" w:cs="AL-Mohanad"/>
          <w:sz w:val="24"/>
          <w:szCs w:val="24"/>
        </w:rPr>
        <w:t>yang memiliki permulaan dan akhir, membutuhkan pada yang lain. Sedangkan sesuatu yang baru dan butuh kepada yang lain adalah makhluk,</w:t>
      </w:r>
      <w:r w:rsidR="00202F88"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dan makhluk tentu ada yang menciptakannya, dan Pencipta (Khalik) yang Maha Agung ini adalah (Allah).</w:t>
      </w:r>
    </w:p>
    <w:p w:rsidR="00B23C76" w:rsidRPr="0070792A" w:rsidRDefault="00B23C76" w:rsidP="0081455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Dan Allah sendiri telah mengabarkan akan </w:t>
      </w:r>
      <w:r w:rsidR="00521B0A" w:rsidRPr="0070792A">
        <w:rPr>
          <w:rFonts w:ascii="Bookman Old Style" w:hAnsi="Bookman Old Style" w:cs="AL-Mohanad"/>
          <w:sz w:val="24"/>
          <w:szCs w:val="24"/>
        </w:rPr>
        <w:t>Żat</w:t>
      </w:r>
      <w:r w:rsidRPr="0070792A">
        <w:rPr>
          <w:rFonts w:ascii="Bookman Old Style" w:hAnsi="Bookman Old Style" w:cs="AL-Mohanad"/>
          <w:sz w:val="24"/>
          <w:szCs w:val="24"/>
        </w:rPr>
        <w:t>-Nya  yang Suc</w:t>
      </w:r>
      <w:r w:rsidR="00384B23" w:rsidRPr="0070792A">
        <w:rPr>
          <w:rFonts w:ascii="Bookman Old Style" w:hAnsi="Bookman Old Style" w:cs="AL-Mohanad"/>
          <w:sz w:val="24"/>
          <w:szCs w:val="24"/>
        </w:rPr>
        <w:t>i, bahwasanya Dialah Pencipta (</w:t>
      </w:r>
      <w:r w:rsidR="00814556" w:rsidRPr="0070792A">
        <w:rPr>
          <w:rFonts w:ascii="Bookman Old Style" w:hAnsi="Bookman Old Style" w:cs="AL-Mohanad"/>
          <w:sz w:val="24"/>
          <w:szCs w:val="24"/>
        </w:rPr>
        <w:t>Khalik), Yang m</w:t>
      </w:r>
      <w:r w:rsidRPr="0070792A">
        <w:rPr>
          <w:rFonts w:ascii="Bookman Old Style" w:hAnsi="Bookman Old Style" w:cs="AL-Mohanad"/>
          <w:sz w:val="24"/>
          <w:szCs w:val="24"/>
        </w:rPr>
        <w:t>eng</w:t>
      </w:r>
      <w:r w:rsidR="00814556" w:rsidRPr="0070792A">
        <w:rPr>
          <w:rFonts w:ascii="Bookman Old Style" w:hAnsi="Bookman Old Style" w:cs="AL-Mohanad"/>
          <w:sz w:val="24"/>
          <w:szCs w:val="24"/>
        </w:rPr>
        <w:t>at</w:t>
      </w:r>
      <w:r w:rsidRPr="0070792A">
        <w:rPr>
          <w:rFonts w:ascii="Bookman Old Style" w:hAnsi="Bookman Old Style" w:cs="AL-Mohanad"/>
          <w:sz w:val="24"/>
          <w:szCs w:val="24"/>
        </w:rPr>
        <w:t xml:space="preserve">ur semua yang ada, dan kabar ini </w:t>
      </w:r>
      <w:r w:rsidRPr="0070792A">
        <w:rPr>
          <w:rFonts w:ascii="Bookman Old Style" w:hAnsi="Bookman Old Style" w:cs="AL-Mohanad"/>
          <w:sz w:val="24"/>
          <w:szCs w:val="24"/>
        </w:rPr>
        <w:lastRenderedPageBreak/>
        <w:t xml:space="preserve">datangnya dari Allah </w:t>
      </w:r>
      <w:r w:rsidR="00B614A4" w:rsidRPr="0070792A">
        <w:rPr>
          <w:sz w:val="20"/>
          <w:szCs w:val="20"/>
        </w:rPr>
        <w:t xml:space="preserve"> </w:t>
      </w:r>
      <w:r w:rsidR="00B614A4" w:rsidRPr="0070792A">
        <w:rPr>
          <w:rFonts w:ascii="Bookman Old Style" w:hAnsi="Bookman Old Style"/>
          <w:sz w:val="24"/>
          <w:szCs w:val="24"/>
        </w:rPr>
        <w:t>-Ta'ālā-</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dalam kitab-kitab-Nya, yang telah diturunkan kepada para Rasul-Nya.</w:t>
      </w:r>
    </w:p>
    <w:p w:rsidR="00B23C76" w:rsidRPr="0070792A" w:rsidRDefault="00814556" w:rsidP="0081455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Dan para Rasul</w:t>
      </w:r>
      <w:r w:rsidRPr="0070792A">
        <w:rPr>
          <w:rFonts w:ascii="Bookman Old Style" w:hAnsi="Bookman Old Style" w:cs="AL-Mohanad"/>
          <w:sz w:val="24"/>
          <w:szCs w:val="24"/>
          <w:lang w:val="id-ID"/>
        </w:rPr>
        <w:t xml:space="preserve"> (utusan-utusan) Allah</w:t>
      </w:r>
      <w:r w:rsidRPr="0070792A">
        <w:rPr>
          <w:rFonts w:ascii="Bookman Old Style" w:hAnsi="Bookman Old Style" w:cs="AL-Mohanad"/>
          <w:sz w:val="24"/>
          <w:szCs w:val="24"/>
        </w:rPr>
        <w:t xml:space="preserve"> menyampaikan firman-Nya kepada manusia</w:t>
      </w:r>
      <w:r w:rsidR="00B23C76" w:rsidRPr="0070792A">
        <w:rPr>
          <w:rFonts w:ascii="Bookman Old Style" w:hAnsi="Bookman Old Style" w:cs="AL-Mohanad"/>
          <w:sz w:val="24"/>
          <w:szCs w:val="24"/>
        </w:rPr>
        <w:t>, mengajak mereka untuk beriman dan beribadah hanya kepada-Nya.</w:t>
      </w:r>
    </w:p>
    <w:p w:rsidR="00B23C76" w:rsidRPr="0070792A" w:rsidRDefault="00B23C76" w:rsidP="00B614A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B614A4" w:rsidRPr="0070792A">
        <w:rPr>
          <w:rFonts w:ascii="Bookman Old Style" w:hAnsi="Bookman Old Style"/>
          <w:sz w:val="24"/>
          <w:szCs w:val="24"/>
        </w:rPr>
        <w:t>-Ta'ālā-</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telah berfirman dalam kitab-Nya yang Agung:</w:t>
      </w:r>
    </w:p>
    <w:p w:rsidR="00B23C76" w:rsidRPr="0070792A" w:rsidRDefault="00243EED" w:rsidP="003C474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193" name="Picture 1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194" name="Picture 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195" name="Picture 1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196" name="Picture 1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197" name="Picture 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198" name="Picture 1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04825" cy="390525"/>
            <wp:effectExtent l="0" t="0" r="0" b="0"/>
            <wp:docPr id="13199" name="Picture 1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200" name="Picture 1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201" name="Picture 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202" name="Picture 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203" name="Picture 1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204" name="Picture 1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205" name="Picture 1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206" name="Picture 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207" name="Picture 1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208" name="Picture 1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209" name="Picture 1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210" name="Pictur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211" name="Picture 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212" name="Picture 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213" name="Picture 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214" name="Picture 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215" name="Picture 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66725" cy="390525"/>
            <wp:effectExtent l="0" t="0" r="0" b="0"/>
            <wp:docPr id="13216" name="Picture 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217" name="Picture 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218" name="Picture 1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219" name="Picture 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220" name="Picture 1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221" name="Picture 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222" name="Picture 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223" name="Picture 1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224" name="Picture 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225" name="Picture 1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226" name="Picture 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4B7032" w:rsidP="00B614A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Sesungguhnya Rabb kalian semua adalah Allah yang telah menciptakan langit dan bumi dalam masa enam hari, kemudian Dia bersemayam diatas </w:t>
      </w:r>
      <w:r w:rsidR="00B614A4" w:rsidRPr="0070792A">
        <w:rPr>
          <w:rFonts w:ascii="Bookman Old Style" w:hAnsi="Bookman Old Style" w:cs="AL-Mohanad"/>
          <w:i/>
          <w:iCs/>
          <w:sz w:val="24"/>
          <w:szCs w:val="24"/>
        </w:rPr>
        <w:t xml:space="preserve">Arasy </w:t>
      </w:r>
      <w:r w:rsidR="00B23C76" w:rsidRPr="0070792A">
        <w:rPr>
          <w:rFonts w:ascii="Bookman Old Style" w:hAnsi="Bookman Old Style" w:cs="AL-Mohanad"/>
          <w:i/>
          <w:iCs/>
          <w:sz w:val="24"/>
          <w:szCs w:val="24"/>
        </w:rPr>
        <w:t>.Dia menutupkan malam pada siang yang mengikutinya dengan cepat, dan (diciptakannya pula</w:t>
      </w:r>
      <w:r w:rsidR="00B23C76" w:rsidRPr="0070792A">
        <w:rPr>
          <w:rFonts w:ascii="Bookman Old Style" w:hAnsi="Bookman Old Style" w:cs="AL-Mohanad"/>
          <w:i/>
          <w:iCs/>
          <w:sz w:val="24"/>
          <w:szCs w:val="24"/>
          <w:rtl/>
        </w:rPr>
        <w:t>(</w:t>
      </w:r>
      <w:r w:rsidR="00B23C76" w:rsidRPr="0070792A">
        <w:rPr>
          <w:rFonts w:ascii="Bookman Old Style" w:hAnsi="Bookman Old Style" w:cs="AL-Mohanad"/>
          <w:i/>
          <w:iCs/>
          <w:sz w:val="24"/>
          <w:szCs w:val="24"/>
        </w:rPr>
        <w:t xml:space="preserve"> matahari, bulan dan bintang-bintang (masing-masing) tunduk pada perintah-Nya, Ingatlah menciptakan dan memerintah itu hanyalah hak Allah, Maha suci Allah Rabb semesta alam </w:t>
      </w:r>
      <w:r w:rsidRPr="0070792A">
        <w:rPr>
          <w:rFonts w:ascii="Bookman Old Style" w:hAnsi="Bookman Old Style" w:cs="AL-Mohanad"/>
          <w:sz w:val="24"/>
          <w:szCs w:val="24"/>
        </w:rPr>
        <w:t>.</w:t>
      </w:r>
      <w:r w:rsidRPr="0070792A">
        <w:rPr>
          <w:rFonts w:ascii="Bookman Old Style" w:hAnsi="Bookman Old Style" w:cs="AL-Mohanad"/>
          <w:i/>
          <w:iCs/>
          <w:sz w:val="24"/>
          <w:szCs w:val="24"/>
        </w:rPr>
        <w:t xml:space="preserve">" </w:t>
      </w:r>
      <w:r w:rsidR="00B614A4" w:rsidRPr="0070792A">
        <w:rPr>
          <w:rFonts w:ascii="Bookman Old Style" w:hAnsi="Bookman Old Style" w:cs="AL-Mohanad"/>
          <w:sz w:val="24"/>
          <w:szCs w:val="24"/>
        </w:rPr>
        <w:t>(QS. Al-</w:t>
      </w:r>
      <w:r w:rsidR="00B23C76" w:rsidRPr="0070792A">
        <w:rPr>
          <w:rFonts w:ascii="Bookman Old Style" w:hAnsi="Bookman Old Style" w:cs="AL-Mohanad"/>
          <w:sz w:val="24"/>
          <w:szCs w:val="24"/>
        </w:rPr>
        <w:t>A</w:t>
      </w:r>
      <w:r w:rsidR="00B614A4" w:rsidRPr="0070792A">
        <w:rPr>
          <w:rFonts w:ascii="Bookman Old Style" w:hAnsi="Bookman Old Style" w:cs="AL-Mohanad"/>
          <w:sz w:val="24"/>
          <w:szCs w:val="24"/>
        </w:rPr>
        <w:t>'</w:t>
      </w:r>
      <w:r w:rsidR="00B23C76" w:rsidRPr="0070792A">
        <w:rPr>
          <w:rFonts w:ascii="Bookman Old Style" w:hAnsi="Bookman Old Style" w:cs="AL-Mohanad"/>
          <w:sz w:val="24"/>
          <w:szCs w:val="24"/>
        </w:rPr>
        <w:t>r</w:t>
      </w:r>
      <w:r w:rsidR="00B614A4" w:rsidRPr="0070792A">
        <w:rPr>
          <w:rFonts w:ascii="Bookman Old Style" w:hAnsi="Bookman Old Style"/>
          <w:sz w:val="24"/>
          <w:szCs w:val="24"/>
        </w:rPr>
        <w:t>ā</w:t>
      </w:r>
      <w:r w:rsidR="00B23C76" w:rsidRPr="0070792A">
        <w:rPr>
          <w:rFonts w:ascii="Bookman Old Style" w:hAnsi="Bookman Old Style" w:cs="AL-Mohanad"/>
          <w:sz w:val="24"/>
          <w:szCs w:val="24"/>
        </w:rPr>
        <w:t>f:</w:t>
      </w:r>
      <w:r w:rsidR="00B614A4"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54)</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Makn</w:t>
      </w:r>
      <w:r w:rsidR="004B7032" w:rsidRPr="0070792A">
        <w:rPr>
          <w:rFonts w:ascii="Bookman Old Style" w:hAnsi="Bookman Old Style" w:cs="AL-Mohanad"/>
          <w:b/>
          <w:bCs/>
          <w:sz w:val="24"/>
          <w:szCs w:val="24"/>
        </w:rPr>
        <w:t>a global</w:t>
      </w:r>
      <w:r w:rsidR="004B7032" w:rsidRPr="0070792A">
        <w:rPr>
          <w:rFonts w:ascii="Bookman Old Style" w:hAnsi="Bookman Old Style" w:cs="AL-Mohanad"/>
          <w:sz w:val="24"/>
          <w:szCs w:val="24"/>
        </w:rPr>
        <w:t xml:space="preserve"> ayat yang mulia ini: “</w:t>
      </w:r>
      <w:r w:rsidRPr="0070792A">
        <w:rPr>
          <w:rFonts w:ascii="Bookman Old Style" w:hAnsi="Bookman Old Style" w:cs="AL-Mohanad"/>
          <w:sz w:val="24"/>
          <w:szCs w:val="24"/>
        </w:rPr>
        <w:t xml:space="preserve">Allah mengabarkan kepada seluruh manusia bahwa Dia adalah Rabb </w:t>
      </w:r>
      <w:r w:rsidR="00814556" w:rsidRPr="0070792A">
        <w:rPr>
          <w:rFonts w:ascii="Bookman Old Style" w:hAnsi="Bookman Old Style" w:cs="AL-Mohanad"/>
          <w:sz w:val="24"/>
          <w:szCs w:val="24"/>
        </w:rPr>
        <w:t xml:space="preserve">mereka </w:t>
      </w:r>
      <w:r w:rsidRPr="0070792A">
        <w:rPr>
          <w:rFonts w:ascii="Bookman Old Style" w:hAnsi="Bookman Old Style" w:cs="AL-Mohanad"/>
          <w:sz w:val="24"/>
          <w:szCs w:val="24"/>
        </w:rPr>
        <w:t>yang telah menciptakan mereka dan menciptakan langit dan bumi dalam enam hari[</w:t>
      </w:r>
      <w:r w:rsidRPr="0070792A">
        <w:rPr>
          <w:rStyle w:val="FootnoteReference"/>
          <w:rFonts w:ascii="Bookman Old Style" w:hAnsi="Bookman Old Style" w:cs="AL-Mohanad"/>
          <w:sz w:val="24"/>
          <w:szCs w:val="24"/>
        </w:rPr>
        <w:footnoteReference w:customMarkFollows="1" w:id="3"/>
        <w:t>1</w:t>
      </w:r>
      <w:r w:rsidRPr="0070792A">
        <w:rPr>
          <w:rFonts w:ascii="Bookman Old Style" w:hAnsi="Bookman Old Style" w:cs="AL-Mohanad"/>
          <w:sz w:val="24"/>
          <w:szCs w:val="24"/>
        </w:rPr>
        <w:t xml:space="preserve">] </w:t>
      </w:r>
      <w:r w:rsidRPr="0070792A">
        <w:rPr>
          <w:rFonts w:ascii="Bookman Old Style" w:hAnsi="Bookman Old Style" w:cs="AL-Mohanad"/>
          <w:sz w:val="24"/>
          <w:szCs w:val="24"/>
        </w:rPr>
        <w:lastRenderedPageBreak/>
        <w:t>dan mengabarkan bahwa Dia Bersemayam di</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atas Ar</w:t>
      </w:r>
      <w:r w:rsidR="00B614A4" w:rsidRPr="0070792A">
        <w:rPr>
          <w:rFonts w:ascii="Bookman Old Style" w:hAnsi="Bookman Old Style" w:cs="AL-Mohanad"/>
          <w:sz w:val="24"/>
          <w:szCs w:val="24"/>
        </w:rPr>
        <w:t>a</w:t>
      </w:r>
      <w:r w:rsidRPr="0070792A">
        <w:rPr>
          <w:rFonts w:ascii="Bookman Old Style" w:hAnsi="Bookman Old Style" w:cs="AL-Mohanad"/>
          <w:sz w:val="24"/>
          <w:szCs w:val="24"/>
        </w:rPr>
        <w:t>sy-Nya.[</w:t>
      </w:r>
      <w:r w:rsidRPr="0070792A">
        <w:rPr>
          <w:rStyle w:val="FootnoteReference"/>
          <w:rFonts w:ascii="Bookman Old Style" w:hAnsi="Bookman Old Style" w:cs="AL-Mohanad"/>
          <w:sz w:val="24"/>
          <w:szCs w:val="24"/>
        </w:rPr>
        <w:footnoteReference w:customMarkFollows="1" w:id="4"/>
        <w:t>2</w:t>
      </w:r>
      <w:r w:rsidRPr="0070792A">
        <w:rPr>
          <w:rFonts w:ascii="Bookman Old Style" w:hAnsi="Bookman Old Style" w:cs="AL-Mohanad"/>
          <w:sz w:val="24"/>
          <w:szCs w:val="24"/>
        </w:rPr>
        <w:t>]</w:t>
      </w:r>
    </w:p>
    <w:p w:rsidR="00B23C76" w:rsidRPr="0070792A" w:rsidRDefault="00B614A4" w:rsidP="0081455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Arasy </w:t>
      </w:r>
      <w:r w:rsidR="00B23C76" w:rsidRPr="0070792A">
        <w:rPr>
          <w:rFonts w:ascii="Bookman Old Style" w:hAnsi="Bookman Old Style" w:cs="AL-Mohanad"/>
          <w:sz w:val="24"/>
          <w:szCs w:val="24"/>
        </w:rPr>
        <w:t xml:space="preserve"> berada di</w:t>
      </w:r>
      <w:r w:rsidR="00814556"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atas langit, dan </w:t>
      </w:r>
      <w:r w:rsidRPr="0070792A">
        <w:rPr>
          <w:rFonts w:ascii="Bookman Old Style" w:hAnsi="Bookman Old Style" w:cs="AL-Mohanad"/>
          <w:sz w:val="24"/>
          <w:szCs w:val="24"/>
        </w:rPr>
        <w:t xml:space="preserve">Arasy </w:t>
      </w:r>
      <w:r w:rsidR="00B23C76" w:rsidRPr="0070792A">
        <w:rPr>
          <w:rFonts w:ascii="Bookman Old Style" w:hAnsi="Bookman Old Style" w:cs="AL-Mohanad"/>
          <w:sz w:val="24"/>
          <w:szCs w:val="24"/>
        </w:rPr>
        <w:t xml:space="preserve"> itu merupakan makhluk yang tertinggi dan terluas, Dan </w:t>
      </w:r>
      <w:r w:rsidR="00814556" w:rsidRPr="0070792A">
        <w:rPr>
          <w:rFonts w:ascii="Bookman Old Style" w:hAnsi="Bookman Old Style" w:cs="AL-Mohanad"/>
          <w:sz w:val="24"/>
          <w:szCs w:val="24"/>
        </w:rPr>
        <w:t>Allah berada di</w:t>
      </w:r>
      <w:r w:rsidR="00814556" w:rsidRPr="0070792A">
        <w:rPr>
          <w:rFonts w:ascii="Bookman Old Style" w:hAnsi="Bookman Old Style" w:cs="AL-Mohanad" w:hint="cs"/>
          <w:sz w:val="24"/>
          <w:szCs w:val="24"/>
          <w:rtl/>
        </w:rPr>
        <w:t xml:space="preserve"> </w:t>
      </w:r>
      <w:r w:rsidR="00814556" w:rsidRPr="0070792A">
        <w:rPr>
          <w:rFonts w:ascii="Bookman Old Style" w:hAnsi="Bookman Old Style" w:cs="AL-Mohanad"/>
          <w:sz w:val="24"/>
          <w:szCs w:val="24"/>
        </w:rPr>
        <w:t>atas Arasy</w:t>
      </w:r>
      <w:r w:rsidR="00814556" w:rsidRPr="0070792A">
        <w:rPr>
          <w:rFonts w:ascii="Bookman Old Style" w:hAnsi="Bookman Old Style" w:cs="AL-Mohanad"/>
          <w:sz w:val="24"/>
          <w:szCs w:val="24"/>
          <w:lang w:val="id-ID"/>
        </w:rPr>
        <w:t xml:space="preserve"> ini</w:t>
      </w:r>
      <w:r w:rsidR="00814556" w:rsidRPr="0070792A">
        <w:rPr>
          <w:rFonts w:ascii="Bookman Old Style" w:hAnsi="Bookman Old Style" w:cs="AL-Mohanad"/>
          <w:sz w:val="24"/>
          <w:szCs w:val="24"/>
        </w:rPr>
        <w:t>,</w:t>
      </w:r>
      <w:r w:rsidR="00814556" w:rsidRPr="0070792A">
        <w:rPr>
          <w:rFonts w:ascii="Bookman Old Style" w:hAnsi="Bookman Old Style" w:cs="AL-Mohanad"/>
          <w:sz w:val="24"/>
          <w:szCs w:val="24"/>
          <w:lang w:val="id-ID"/>
        </w:rPr>
        <w:t xml:space="preserve"> namun</w:t>
      </w:r>
      <w:r w:rsidR="00814556" w:rsidRPr="0070792A">
        <w:rPr>
          <w:rFonts w:ascii="Bookman Old Style" w:hAnsi="Bookman Old Style" w:cs="AL-Mohanad"/>
          <w:sz w:val="24"/>
          <w:szCs w:val="24"/>
        </w:rPr>
        <w:t xml:space="preserve"> Allah </w:t>
      </w:r>
      <w:r w:rsidR="00814556" w:rsidRPr="0070792A">
        <w:rPr>
          <w:rFonts w:ascii="Bookman Old Style" w:hAnsi="Bookman Old Style" w:cs="AL-Mohanad"/>
          <w:sz w:val="24"/>
          <w:szCs w:val="24"/>
          <w:lang w:val="id-ID"/>
        </w:rPr>
        <w:t xml:space="preserve">juga </w:t>
      </w:r>
      <w:r w:rsidR="00814556" w:rsidRPr="0070792A">
        <w:rPr>
          <w:rFonts w:ascii="Bookman Old Style" w:hAnsi="Bookman Old Style" w:cs="AL-Mohanad"/>
          <w:sz w:val="24"/>
          <w:szCs w:val="24"/>
        </w:rPr>
        <w:t xml:space="preserve">bersama seluruh makhluk dengan </w:t>
      </w:r>
      <w:r w:rsidR="00814556" w:rsidRPr="0070792A">
        <w:rPr>
          <w:rFonts w:ascii="Bookman Old Style" w:hAnsi="Bookman Old Style" w:cs="AL-Mohanad"/>
          <w:sz w:val="24"/>
          <w:szCs w:val="24"/>
          <w:lang w:val="id-ID"/>
        </w:rPr>
        <w:t>i</w:t>
      </w:r>
      <w:r w:rsidR="00814556" w:rsidRPr="0070792A">
        <w:rPr>
          <w:rFonts w:ascii="Bookman Old Style" w:hAnsi="Bookman Old Style" w:cs="AL-Mohanad"/>
          <w:sz w:val="24"/>
          <w:szCs w:val="24"/>
        </w:rPr>
        <w:t xml:space="preserve">lmu, </w:t>
      </w:r>
      <w:r w:rsidR="00814556" w:rsidRPr="0070792A">
        <w:rPr>
          <w:rFonts w:ascii="Bookman Old Style" w:hAnsi="Bookman Old Style" w:cs="AL-Mohanad"/>
          <w:sz w:val="24"/>
          <w:szCs w:val="24"/>
          <w:lang w:val="id-ID"/>
        </w:rPr>
        <w:t>p</w:t>
      </w:r>
      <w:r w:rsidR="00814556" w:rsidRPr="0070792A">
        <w:rPr>
          <w:rFonts w:ascii="Bookman Old Style" w:hAnsi="Bookman Old Style" w:cs="AL-Mohanad"/>
          <w:sz w:val="24"/>
          <w:szCs w:val="24"/>
        </w:rPr>
        <w:t xml:space="preserve">endengaran dan </w:t>
      </w:r>
      <w:r w:rsidR="00814556" w:rsidRPr="0070792A">
        <w:rPr>
          <w:rFonts w:ascii="Bookman Old Style" w:hAnsi="Bookman Old Style" w:cs="AL-Mohanad"/>
          <w:sz w:val="24"/>
          <w:szCs w:val="24"/>
          <w:lang w:val="id-ID"/>
        </w:rPr>
        <w:t>p</w:t>
      </w:r>
      <w:r w:rsidR="00814556" w:rsidRPr="0070792A">
        <w:rPr>
          <w:rFonts w:ascii="Bookman Old Style" w:hAnsi="Bookman Old Style" w:cs="AL-Mohanad"/>
          <w:sz w:val="24"/>
          <w:szCs w:val="24"/>
        </w:rPr>
        <w:t>englihatan-Nya</w:t>
      </w:r>
      <w:r w:rsidR="00B23C76" w:rsidRPr="0070792A">
        <w:rPr>
          <w:rFonts w:ascii="Bookman Old Style" w:hAnsi="Bookman Old Style" w:cs="AL-Mohanad"/>
          <w:sz w:val="24"/>
          <w:szCs w:val="24"/>
        </w:rPr>
        <w:t xml:space="preserve">.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Tidak ada sesuatu urusan makhluk</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pun yang tersembunyi dari-Nya, dan Allah yang Maha Perkasa mengabarkan bahwa Dia menjadikan malam menutup siang dengan kegelapannya, kemudian siang mengikutinya dengan cepat, Dia</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pun mengabarkan bahwa Dia menciptakan matahari, bulan dan bintang-bintang, semuanya tunduk dan berjalan di</w:t>
      </w:r>
      <w:r w:rsidR="00B614A4"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atas peredarannya dengan perintah Allah, dan Allah mengabarkan juga bahwa hanya bagi-Nya urusan penciptaan dan pengaturan alam semesta ini, Dia  yang Maha Sempurna; </w:t>
      </w:r>
      <w:r w:rsidR="00521B0A" w:rsidRPr="0070792A">
        <w:rPr>
          <w:rFonts w:ascii="Bookman Old Style" w:hAnsi="Bookman Old Style" w:cs="AL-Mohanad"/>
          <w:sz w:val="24"/>
          <w:szCs w:val="24"/>
        </w:rPr>
        <w:t xml:space="preserve">Żat </w:t>
      </w:r>
      <w:r w:rsidRPr="0070792A">
        <w:rPr>
          <w:rFonts w:ascii="Bookman Old Style" w:hAnsi="Bookman Old Style" w:cs="AL-Mohanad"/>
          <w:sz w:val="24"/>
          <w:szCs w:val="24"/>
        </w:rPr>
        <w:t xml:space="preserve"> dan sifat-sifat-Nya, yang memberikan kebaikan yang banyak dan terus-menerus, dan Dialah Rabb alam semesta yang </w:t>
      </w:r>
      <w:r w:rsidRPr="0070792A">
        <w:rPr>
          <w:rFonts w:ascii="Bookman Old Style" w:hAnsi="Bookman Old Style" w:cs="AL-Mohanad"/>
          <w:sz w:val="24"/>
          <w:szCs w:val="24"/>
        </w:rPr>
        <w:lastRenderedPageBreak/>
        <w:t>menciptakan dan memelihara mereka dengan nikmat-Nya.</w:t>
      </w:r>
    </w:p>
    <w:p w:rsidR="00B23C76" w:rsidRPr="0070792A" w:rsidRDefault="00B23C76" w:rsidP="0070349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70349F" w:rsidRPr="0070792A">
        <w:rPr>
          <w:rFonts w:ascii="Bookman Old Style" w:hAnsi="Bookman Old Style" w:cs="AL-Mohanad"/>
          <w:sz w:val="24"/>
          <w:szCs w:val="24"/>
        </w:rPr>
        <w:t xml:space="preserve"> Berfirman,</w:t>
      </w:r>
    </w:p>
    <w:p w:rsidR="00B23C76" w:rsidRPr="0070792A" w:rsidRDefault="00243EED" w:rsidP="003C474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227" name="Picture 1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228" name="Picture 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229" name="Picture 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230" name="Picture 1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04825" cy="390525"/>
            <wp:effectExtent l="0" t="0" r="0" b="0"/>
            <wp:docPr id="13231" name="Picture 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52450" cy="390525"/>
            <wp:effectExtent l="0" t="0" r="0" b="0"/>
            <wp:docPr id="13232" name="Picture 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233" name="Picture 1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234" name="Picture 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3235" name="Picture 1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236" name="Picture 1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237" name="Picture 1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238" name="Picture 1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81025" cy="390525"/>
            <wp:effectExtent l="0" t="0" r="0" b="0"/>
            <wp:docPr id="13239" name="Picture 1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240" name="Picture 1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241" name="Picture 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23875" cy="390525"/>
            <wp:effectExtent l="0" t="0" r="0" b="0"/>
            <wp:docPr id="13242" name="Picture 1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243" name="Picture 1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244" name="Picture 1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245" name="Picture 1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71500" cy="390525"/>
            <wp:effectExtent l="0" t="0" r="0" b="0"/>
            <wp:docPr id="13246" name="Picture 1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247" name="Picture 1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70349F" w:rsidP="002634D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Dan sebagian dari tanda-tanda kekuasaan-Nya adalah malam, siang, matahari dan bulan. Janganlah bersujud kepada matahari dan janganlah (pula) kepada bulan,</w:t>
      </w: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tapi bersujudlah pada Allah, yang menciptakannya, jika kamu hanya kepada-Nya berserah diri</w:t>
      </w:r>
      <w:r w:rsidR="004B7032" w:rsidRPr="0070792A">
        <w:rPr>
          <w:rFonts w:ascii="Bookman Old Style" w:hAnsi="Bookman Old Style" w:cs="AL-Mohanad"/>
          <w:sz w:val="24"/>
          <w:szCs w:val="24"/>
        </w:rPr>
        <w:t>.</w:t>
      </w:r>
      <w:r w:rsidR="004B7032"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861E48"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Fu</w:t>
      </w:r>
      <w:bookmarkStart w:id="3" w:name="_Hlk482049196"/>
      <w:r w:rsidR="00861E48" w:rsidRPr="0070792A">
        <w:rPr>
          <w:rFonts w:ascii="Cambria" w:hAnsi="Cambria" w:cs="Cambria"/>
          <w:sz w:val="24"/>
          <w:szCs w:val="24"/>
        </w:rPr>
        <w:t>ṣ</w:t>
      </w:r>
      <w:bookmarkEnd w:id="3"/>
      <w:r w:rsidR="00861E48" w:rsidRPr="0070792A">
        <w:rPr>
          <w:rFonts w:ascii="Cambria" w:hAnsi="Cambria" w:cs="Cambria"/>
          <w:sz w:val="24"/>
          <w:szCs w:val="24"/>
        </w:rPr>
        <w:t>ṣ</w:t>
      </w:r>
      <w:r w:rsidR="00B23C76" w:rsidRPr="0070792A">
        <w:rPr>
          <w:rFonts w:ascii="Bookman Old Style" w:hAnsi="Bookman Old Style" w:cs="AL-Mohanad"/>
          <w:sz w:val="24"/>
          <w:szCs w:val="24"/>
        </w:rPr>
        <w:t>ilat:</w:t>
      </w:r>
      <w:r w:rsidR="00861E48"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37)</w:t>
      </w:r>
    </w:p>
    <w:p w:rsidR="0070349F" w:rsidRPr="0070792A" w:rsidRDefault="0070349F" w:rsidP="0070349F">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Makna global ayat yang mulia</w:t>
      </w:r>
      <w:r w:rsidRPr="0070792A">
        <w:rPr>
          <w:rFonts w:ascii="Bookman Old Style" w:hAnsi="Bookman Old Style" w:cs="AL-Mohanad"/>
          <w:sz w:val="24"/>
          <w:szCs w:val="24"/>
        </w:rPr>
        <w:t>:</w:t>
      </w:r>
    </w:p>
    <w:p w:rsidR="00B23C76" w:rsidRDefault="00B23C76" w:rsidP="0070349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D733EA" w:rsidRPr="0070792A">
        <w:rPr>
          <w:rFonts w:ascii="Bookman Old Style" w:hAnsi="Bookman Old Style"/>
          <w:sz w:val="24"/>
          <w:szCs w:val="24"/>
        </w:rPr>
        <w:t>-Ta'ālā-</w:t>
      </w:r>
      <w:r w:rsidR="00D733EA"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mengabarkan </w:t>
      </w:r>
      <w:r w:rsidR="00D733EA" w:rsidRPr="0070792A">
        <w:rPr>
          <w:rFonts w:ascii="Bookman Old Style" w:hAnsi="Bookman Old Style" w:cs="AL-Mohanad"/>
          <w:sz w:val="24"/>
          <w:szCs w:val="24"/>
        </w:rPr>
        <w:t>bahwa di</w:t>
      </w:r>
      <w:r w:rsidR="000E274C">
        <w:rPr>
          <w:rFonts w:ascii="Bookman Old Style" w:hAnsi="Bookman Old Style" w:cs="AL-Mohanad"/>
          <w:sz w:val="24"/>
          <w:szCs w:val="24"/>
        </w:rPr>
        <w:t xml:space="preserve"> </w:t>
      </w:r>
      <w:r w:rsidR="00D733EA" w:rsidRPr="0070792A">
        <w:rPr>
          <w:rFonts w:ascii="Bookman Old Style" w:hAnsi="Bookman Old Style" w:cs="AL-Mohanad"/>
          <w:sz w:val="24"/>
          <w:szCs w:val="24"/>
        </w:rPr>
        <w:t>antara tanda yang menunjukkan ke</w:t>
      </w:r>
      <w:r w:rsidR="00D733EA" w:rsidRPr="0070792A">
        <w:rPr>
          <w:rFonts w:ascii="Bookman Old Style" w:hAnsi="Bookman Old Style" w:cs="AL-Mohanad"/>
          <w:sz w:val="24"/>
          <w:szCs w:val="24"/>
          <w:lang w:val="id-ID"/>
        </w:rPr>
        <w:t>berada</w:t>
      </w:r>
      <w:r w:rsidR="00D733EA" w:rsidRPr="0070792A">
        <w:rPr>
          <w:rFonts w:ascii="Bookman Old Style" w:hAnsi="Bookman Old Style" w:cs="AL-Mohanad"/>
          <w:sz w:val="24"/>
          <w:szCs w:val="24"/>
        </w:rPr>
        <w:t>an-Nya</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adalah malam dan siang, matahari dan bulan dan Allah melarang untuk sujud kepada matahari dan bulan karena keduanya adalah makhluk sebagaimana makhluk yang lainnya, makhluk itu tidak layak untuk diibadahi, sedangkan sujud termasuk jenis ibadah. Dan pada ayat ini Allah memerintahkan manusia, </w:t>
      </w:r>
      <w:r w:rsidR="008F5F4A" w:rsidRPr="0070792A">
        <w:rPr>
          <w:rFonts w:ascii="Bookman Old Style" w:hAnsi="Bookman Old Style" w:cs="AL-Mohanad"/>
          <w:sz w:val="24"/>
          <w:szCs w:val="24"/>
          <w:lang w:val="id-ID"/>
        </w:rPr>
        <w:t>sebagaimana Dia perintahkan pada mereka di ayat yang lain</w:t>
      </w:r>
      <w:r w:rsidRPr="0070792A">
        <w:rPr>
          <w:rFonts w:ascii="Bookman Old Style" w:hAnsi="Bookman Old Style" w:cs="AL-Mohanad"/>
          <w:sz w:val="24"/>
          <w:szCs w:val="24"/>
        </w:rPr>
        <w:t xml:space="preserve">, supaya mereka hanya bersujud kepada-Nya saja, </w:t>
      </w:r>
      <w:r w:rsidR="00F052D8" w:rsidRPr="0070792A">
        <w:rPr>
          <w:rFonts w:ascii="Bookman Old Style" w:hAnsi="Bookman Old Style" w:cs="AL-Mohanad"/>
          <w:sz w:val="24"/>
          <w:szCs w:val="24"/>
        </w:rPr>
        <w:t xml:space="preserve">karena Dialah Pencipta, Pengatur </w:t>
      </w:r>
      <w:r w:rsidR="00F052D8" w:rsidRPr="0070792A">
        <w:rPr>
          <w:rFonts w:ascii="Bookman Old Style" w:hAnsi="Bookman Old Style" w:cs="AL-Mohanad"/>
          <w:sz w:val="24"/>
          <w:szCs w:val="24"/>
          <w:lang w:val="id-ID"/>
        </w:rPr>
        <w:t xml:space="preserve">lagi </w:t>
      </w:r>
      <w:r w:rsidR="00F052D8" w:rsidRPr="0070792A">
        <w:rPr>
          <w:rFonts w:ascii="Bookman Old Style" w:hAnsi="Bookman Old Style" w:cs="AL-Mohanad"/>
          <w:sz w:val="24"/>
          <w:szCs w:val="24"/>
        </w:rPr>
        <w:t>yang berhak diibadahi</w:t>
      </w:r>
      <w:r w:rsidR="0070349F" w:rsidRPr="0070792A">
        <w:rPr>
          <w:rFonts w:ascii="Bookman Old Style" w:hAnsi="Bookman Old Style" w:cs="AL-Mohanad"/>
          <w:sz w:val="24"/>
          <w:szCs w:val="24"/>
        </w:rPr>
        <w:t>.</w:t>
      </w:r>
    </w:p>
    <w:p w:rsidR="0070349F" w:rsidRDefault="0070349F" w:rsidP="0070349F">
      <w:pPr>
        <w:pStyle w:val="BodyText"/>
        <w:spacing w:before="120" w:after="120"/>
        <w:ind w:left="57" w:right="57" w:firstLine="340"/>
        <w:rPr>
          <w:rFonts w:ascii="Bookman Old Style" w:hAnsi="Bookman Old Style" w:cs="AL-Mohanad"/>
          <w:sz w:val="24"/>
          <w:szCs w:val="24"/>
        </w:rPr>
      </w:pPr>
    </w:p>
    <w:p w:rsidR="00CE6991" w:rsidRDefault="00CE6991" w:rsidP="0070349F">
      <w:pPr>
        <w:pStyle w:val="BodyText"/>
        <w:spacing w:before="120" w:after="120"/>
        <w:ind w:left="57" w:right="57" w:firstLine="340"/>
        <w:rPr>
          <w:rFonts w:ascii="Bookman Old Style" w:hAnsi="Bookman Old Style" w:cs="AL-Mohanad"/>
          <w:sz w:val="24"/>
          <w:szCs w:val="24"/>
        </w:rPr>
      </w:pPr>
    </w:p>
    <w:p w:rsidR="00CE6991" w:rsidRPr="0070792A" w:rsidRDefault="00CE6991" w:rsidP="0070349F">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Bukti kedua:</w:t>
      </w:r>
    </w:p>
    <w:p w:rsidR="00B23C76" w:rsidRPr="0070792A" w:rsidRDefault="00B23C76" w:rsidP="00F052D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Bahwa dia telah menciptakan laki-laki dan perempuan: </w:t>
      </w:r>
      <w:r w:rsidR="00F052D8" w:rsidRPr="0070792A">
        <w:rPr>
          <w:rFonts w:ascii="Bookman Old Style" w:hAnsi="Bookman Old Style" w:cs="AL-Mohanad"/>
          <w:sz w:val="24"/>
          <w:szCs w:val="24"/>
          <w:lang w:val="id-ID"/>
        </w:rPr>
        <w:t>adanya</w:t>
      </w:r>
      <w:r w:rsidR="00F052D8" w:rsidRPr="0070792A">
        <w:rPr>
          <w:rFonts w:ascii="Bookman Old Style" w:hAnsi="Bookman Old Style" w:cs="AL-Mohanad"/>
          <w:sz w:val="24"/>
          <w:szCs w:val="24"/>
        </w:rPr>
        <w:t xml:space="preserve"> perempuan dan lelaki adalah bukti </w:t>
      </w:r>
      <w:r w:rsidR="00F052D8" w:rsidRPr="0070792A">
        <w:rPr>
          <w:rFonts w:ascii="Bookman Old Style" w:hAnsi="Bookman Old Style" w:cs="AL-Mohanad"/>
          <w:sz w:val="24"/>
          <w:szCs w:val="24"/>
          <w:lang w:val="id-ID"/>
        </w:rPr>
        <w:t>keberadaan</w:t>
      </w:r>
      <w:r w:rsidR="00F052D8" w:rsidRPr="0070792A">
        <w:rPr>
          <w:rFonts w:ascii="Bookman Old Style" w:hAnsi="Bookman Old Style" w:cs="AL-Mohanad"/>
          <w:sz w:val="24"/>
          <w:szCs w:val="24"/>
        </w:rPr>
        <w:t xml:space="preserve"> Allah</w:t>
      </w:r>
      <w:r w:rsidRPr="0070792A">
        <w:rPr>
          <w:rFonts w:ascii="Bookman Old Style" w:hAnsi="Bookman Old Style" w:cs="AL-Mohanad"/>
          <w:sz w:val="24"/>
          <w:szCs w:val="24"/>
        </w:rPr>
        <w:t xml:space="preserve">. </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ketiga:</w:t>
      </w:r>
    </w:p>
    <w:p w:rsidR="003C4743" w:rsidRPr="0070792A" w:rsidRDefault="00B23C76" w:rsidP="00FB1379">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Perbedaan bahasa dan warna kulit: tidak pernah didapati dua orang yang suaranya satu atau warna kulitnya sama, tapi pasti ada perbedaan antara keduanya.</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keempat:</w:t>
      </w:r>
    </w:p>
    <w:p w:rsidR="00B23C76" w:rsidRPr="0070792A" w:rsidRDefault="00B23C76" w:rsidP="00171F0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Perbedaan nasib: Yang ini kaya, yang ini miskin, yang ini pemimpin dan yang itu yang dipimpin (rakyat) </w:t>
      </w:r>
      <w:r w:rsidR="00F052D8" w:rsidRPr="0070792A">
        <w:rPr>
          <w:rFonts w:ascii="Bookman Old Style" w:hAnsi="Bookman Old Style" w:cs="AL-Mohanad"/>
          <w:sz w:val="24"/>
          <w:szCs w:val="24"/>
        </w:rPr>
        <w:t>padahal mereka semuanya sama-sama punya akal, pikiran dan ilmu</w:t>
      </w:r>
      <w:r w:rsidR="00F052D8" w:rsidRPr="0070792A">
        <w:rPr>
          <w:rFonts w:ascii="Bookman Old Style" w:hAnsi="Bookman Old Style" w:cs="AL-Mohanad"/>
          <w:sz w:val="24"/>
          <w:szCs w:val="24"/>
          <w:lang w:val="id-ID"/>
        </w:rPr>
        <w:t xml:space="preserve">, serta amat </w:t>
      </w:r>
      <w:r w:rsidR="00F052D8" w:rsidRPr="0070792A">
        <w:rPr>
          <w:rFonts w:ascii="Bookman Old Style" w:hAnsi="Bookman Old Style" w:cs="AL-Mohanad"/>
          <w:sz w:val="24"/>
          <w:szCs w:val="24"/>
        </w:rPr>
        <w:t xml:space="preserve">menginginkan sesuatu yang </w:t>
      </w:r>
      <w:r w:rsidR="00F052D8" w:rsidRPr="0070792A">
        <w:rPr>
          <w:rFonts w:ascii="Bookman Old Style" w:hAnsi="Bookman Old Style" w:cs="AL-Mohanad"/>
          <w:sz w:val="24"/>
          <w:szCs w:val="24"/>
          <w:lang w:val="id-ID"/>
        </w:rPr>
        <w:t>belum di</w:t>
      </w:r>
      <w:r w:rsidR="00F052D8" w:rsidRPr="0070792A">
        <w:rPr>
          <w:rFonts w:ascii="Bookman Old Style" w:hAnsi="Bookman Old Style" w:cs="AL-Mohanad"/>
          <w:sz w:val="24"/>
          <w:szCs w:val="24"/>
        </w:rPr>
        <w:t>milik</w:t>
      </w:r>
      <w:r w:rsidR="00F052D8" w:rsidRPr="0070792A">
        <w:rPr>
          <w:rFonts w:ascii="Bookman Old Style" w:hAnsi="Bookman Old Style" w:cs="AL-Mohanad"/>
          <w:sz w:val="24"/>
          <w:szCs w:val="24"/>
          <w:lang w:val="id-ID"/>
        </w:rPr>
        <w:t>i</w:t>
      </w:r>
      <w:r w:rsidR="00F052D8" w:rsidRPr="0070792A">
        <w:rPr>
          <w:rFonts w:ascii="Bookman Old Style" w:hAnsi="Bookman Old Style" w:cs="AL-Mohanad"/>
          <w:sz w:val="24"/>
          <w:szCs w:val="24"/>
        </w:rPr>
        <w:t xml:space="preserve"> seperti; </w:t>
      </w:r>
      <w:r w:rsidR="00F052D8" w:rsidRPr="0070792A">
        <w:rPr>
          <w:rFonts w:ascii="Bookman Old Style" w:hAnsi="Bookman Old Style" w:cs="AL-Mohanad"/>
          <w:sz w:val="24"/>
          <w:szCs w:val="24"/>
          <w:lang w:val="id-ID"/>
        </w:rPr>
        <w:t>ke</w:t>
      </w:r>
      <w:r w:rsidR="00F052D8" w:rsidRPr="0070792A">
        <w:rPr>
          <w:rFonts w:ascii="Bookman Old Style" w:hAnsi="Bookman Old Style" w:cs="AL-Mohanad"/>
          <w:sz w:val="24"/>
          <w:szCs w:val="24"/>
        </w:rPr>
        <w:t>kaya</w:t>
      </w:r>
      <w:r w:rsidR="00F052D8" w:rsidRPr="0070792A">
        <w:rPr>
          <w:rFonts w:ascii="Bookman Old Style" w:hAnsi="Bookman Old Style" w:cs="AL-Mohanad"/>
          <w:sz w:val="24"/>
          <w:szCs w:val="24"/>
          <w:lang w:val="id-ID"/>
        </w:rPr>
        <w:t>an</w:t>
      </w:r>
      <w:r w:rsidR="00F052D8" w:rsidRPr="0070792A">
        <w:rPr>
          <w:rFonts w:ascii="Bookman Old Style" w:hAnsi="Bookman Old Style" w:cs="AL-Mohanad"/>
          <w:sz w:val="24"/>
          <w:szCs w:val="24"/>
        </w:rPr>
        <w:t>, kemuliaan</w:t>
      </w:r>
      <w:r w:rsidR="00F052D8" w:rsidRPr="0070792A">
        <w:rPr>
          <w:rFonts w:ascii="Bookman Old Style" w:hAnsi="Bookman Old Style" w:cs="AL-Mohanad"/>
          <w:sz w:val="24"/>
          <w:szCs w:val="24"/>
          <w:lang w:val="id-ID"/>
        </w:rPr>
        <w:t xml:space="preserve"> dan</w:t>
      </w:r>
      <w:r w:rsidR="00F052D8" w:rsidRPr="0070792A">
        <w:rPr>
          <w:rFonts w:ascii="Bookman Old Style" w:hAnsi="Bookman Old Style" w:cs="AL-Mohanad"/>
          <w:sz w:val="24"/>
          <w:szCs w:val="24"/>
        </w:rPr>
        <w:t xml:space="preserve"> istri yang cantik,</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namun tidak ada seorangpun yang mampu mencapai sesuatu kecuali yang telah di takdirkan Allah untuknya,</w:t>
      </w:r>
      <w:r w:rsidRPr="0070792A">
        <w:rPr>
          <w:rFonts w:ascii="Bookman Old Style" w:hAnsi="Bookman Old Style" w:cs="AL-Mohanad"/>
          <w:sz w:val="20"/>
          <w:szCs w:val="20"/>
        </w:rPr>
        <w:t xml:space="preserve"> </w:t>
      </w:r>
      <w:bookmarkStart w:id="4" w:name="_Hlk485139514"/>
      <w:r w:rsidR="00F052D8" w:rsidRPr="0070792A">
        <w:rPr>
          <w:rFonts w:ascii="Bookman Old Style" w:hAnsi="Bookman Old Style" w:cs="AL-Mohanad"/>
          <w:sz w:val="24"/>
          <w:szCs w:val="24"/>
        </w:rPr>
        <w:t xml:space="preserve">hal itu karena </w:t>
      </w:r>
      <w:r w:rsidR="00F052D8" w:rsidRPr="0070792A">
        <w:rPr>
          <w:rFonts w:ascii="Bookman Old Style" w:hAnsi="Bookman Old Style" w:cs="AL-Mohanad"/>
          <w:sz w:val="24"/>
          <w:szCs w:val="24"/>
          <w:lang w:val="id-ID"/>
        </w:rPr>
        <w:t xml:space="preserve">satu </w:t>
      </w:r>
      <w:r w:rsidR="00F052D8" w:rsidRPr="0070792A">
        <w:rPr>
          <w:rFonts w:ascii="Bookman Old Style" w:hAnsi="Bookman Old Style" w:cs="AL-Mohanad"/>
          <w:sz w:val="24"/>
          <w:szCs w:val="24"/>
        </w:rPr>
        <w:t>hikmah besar</w:t>
      </w:r>
      <w:r w:rsidR="00F052D8" w:rsidRPr="0070792A">
        <w:rPr>
          <w:rFonts w:ascii="Bookman Old Style" w:hAnsi="Bookman Old Style" w:cs="AL-Mohanad"/>
          <w:sz w:val="24"/>
          <w:szCs w:val="24"/>
          <w:lang w:val="id-ID"/>
        </w:rPr>
        <w:t xml:space="preserve"> </w:t>
      </w:r>
      <w:r w:rsidR="00F052D8" w:rsidRPr="0070792A">
        <w:rPr>
          <w:rFonts w:ascii="Bookman Old Style" w:hAnsi="Bookman Old Style" w:cs="AL-Mohanad"/>
          <w:sz w:val="24"/>
          <w:szCs w:val="24"/>
        </w:rPr>
        <w:t xml:space="preserve">yang telah Allah </w:t>
      </w:r>
      <w:r w:rsidR="00F052D8" w:rsidRPr="0070792A">
        <w:rPr>
          <w:rFonts w:ascii="Bookman Old Style" w:hAnsi="Bookman Old Style"/>
          <w:sz w:val="24"/>
          <w:szCs w:val="24"/>
        </w:rPr>
        <w:t>-Sub</w:t>
      </w:r>
      <w:r w:rsidR="00F052D8" w:rsidRPr="0070792A">
        <w:rPr>
          <w:rFonts w:ascii="Cambria" w:hAnsi="Cambria" w:cs="Cambria"/>
          <w:sz w:val="24"/>
          <w:szCs w:val="24"/>
        </w:rPr>
        <w:t>ḥ</w:t>
      </w:r>
      <w:r w:rsidR="00F052D8" w:rsidRPr="0070792A">
        <w:rPr>
          <w:rFonts w:ascii="Bookman Old Style" w:hAnsi="Bookman Old Style"/>
          <w:sz w:val="24"/>
          <w:szCs w:val="24"/>
        </w:rPr>
        <w:t>ānahu wata'ālā-</w:t>
      </w:r>
      <w:r w:rsidR="00F052D8" w:rsidRPr="0070792A">
        <w:rPr>
          <w:rFonts w:ascii="Bookman Old Style" w:hAnsi="Bookman Old Style" w:cs="AL-Mohanad"/>
          <w:sz w:val="24"/>
          <w:szCs w:val="24"/>
        </w:rPr>
        <w:t xml:space="preserve"> kehendaki</w:t>
      </w:r>
      <w:r w:rsidR="00F052D8" w:rsidRPr="0070792A">
        <w:rPr>
          <w:rFonts w:ascii="Bookman Old Style" w:hAnsi="Bookman Old Style" w:cs="AL-Mohanad"/>
          <w:sz w:val="24"/>
          <w:szCs w:val="24"/>
          <w:lang w:val="id-ID"/>
        </w:rPr>
        <w:t>, yaitu</w:t>
      </w:r>
      <w:r w:rsidR="00F052D8" w:rsidRPr="0070792A">
        <w:rPr>
          <w:rFonts w:ascii="Bookman Old Style" w:hAnsi="Bookman Old Style" w:cs="AL-Mohanad"/>
          <w:sz w:val="24"/>
          <w:szCs w:val="24"/>
        </w:rPr>
        <w:t xml:space="preserve"> menguji sebagian manusia dengan sebagian yang lain</w:t>
      </w:r>
      <w:r w:rsidR="00171F07" w:rsidRPr="0070792A">
        <w:rPr>
          <w:rFonts w:ascii="Bookman Old Style" w:hAnsi="Bookman Old Style" w:cs="AL-Mohanad"/>
          <w:sz w:val="24"/>
          <w:szCs w:val="24"/>
        </w:rPr>
        <w:t>.</w:t>
      </w:r>
      <w:r w:rsidR="00F052D8" w:rsidRPr="0070792A">
        <w:rPr>
          <w:rFonts w:ascii="Bookman Old Style" w:hAnsi="Bookman Old Style"/>
          <w:sz w:val="20"/>
          <w:szCs w:val="20"/>
        </w:rPr>
        <w:t xml:space="preserve"> </w:t>
      </w:r>
      <w:bookmarkEnd w:id="4"/>
      <w:r w:rsidRPr="0070792A">
        <w:rPr>
          <w:rFonts w:ascii="Bookman Old Style" w:hAnsi="Bookman Old Style" w:cs="AL-Mohanad"/>
          <w:sz w:val="24"/>
          <w:szCs w:val="24"/>
        </w:rPr>
        <w:t>Dan diantara hikmah perbedaan nasib; adalah menguji sebagian manusia dengan sebagian yang lain dan agar sebagian manusia menj</w:t>
      </w:r>
      <w:r w:rsidR="00171F07" w:rsidRPr="0070792A">
        <w:rPr>
          <w:rFonts w:ascii="Bookman Old Style" w:hAnsi="Bookman Old Style" w:cs="AL-Mohanad"/>
          <w:sz w:val="24"/>
          <w:szCs w:val="24"/>
        </w:rPr>
        <w:t>a</w:t>
      </w:r>
      <w:r w:rsidRPr="0070792A">
        <w:rPr>
          <w:rFonts w:ascii="Bookman Old Style" w:hAnsi="Bookman Old Style" w:cs="AL-Mohanad"/>
          <w:sz w:val="24"/>
          <w:szCs w:val="24"/>
        </w:rPr>
        <w:t>di pelayan bagi sebagian yang lain sehingga tercipta keseimbangan hidup bagi semua manusia.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Dan bagi yang tidak ditakdirkan oleh Allah bernasib baik di</w:t>
      </w:r>
      <w:r w:rsidR="00171F07"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dunia, Allah mengabarkan bahwa Dia akan memberikan kepada mereka keberuntungan yang lebih baik, yaitu; kenikmatan di surga jika ia mati dalam keadaan beriman kepada Allah, sungguhpun demikian Allah telah memberi orang </w:t>
      </w:r>
      <w:r w:rsidRPr="0070792A">
        <w:rPr>
          <w:rFonts w:ascii="Bookman Old Style" w:hAnsi="Bookman Old Style" w:cs="AL-Mohanad"/>
          <w:sz w:val="24"/>
          <w:szCs w:val="24"/>
        </w:rPr>
        <w:lastRenderedPageBreak/>
        <w:t xml:space="preserve">fakir suatu keistemewaan yang bisa dinikmati jiwa dan kesehatan, yang kebanyakan tidak didapatkan oleh orang-orang  yang kaya dan ini merupakan kebijaksanaan dan keadilan Allah . </w:t>
      </w:r>
    </w:p>
    <w:p w:rsidR="00FB1379" w:rsidRPr="0070792A" w:rsidRDefault="00FB1379" w:rsidP="006A40FE">
      <w:pPr>
        <w:pStyle w:val="BodyText"/>
        <w:spacing w:before="120" w:after="120"/>
        <w:ind w:left="57" w:right="57" w:firstLine="340"/>
        <w:rPr>
          <w:rFonts w:ascii="Bookman Old Style" w:hAnsi="Bookman Old Style" w:cs="AL-Mohanad"/>
          <w:b/>
          <w:bCs/>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kelima:</w:t>
      </w:r>
    </w:p>
    <w:p w:rsidR="00517401" w:rsidRPr="0070792A" w:rsidRDefault="00517401" w:rsidP="005174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Tidur dan mimpi </w:t>
      </w:r>
      <w:r w:rsidRPr="0070792A">
        <w:rPr>
          <w:rFonts w:ascii="Bookman Old Style" w:hAnsi="Bookman Old Style" w:cs="AL-Mohanad"/>
          <w:sz w:val="24"/>
          <w:szCs w:val="24"/>
          <w:lang w:val="id-ID"/>
        </w:rPr>
        <w:t xml:space="preserve">yang </w:t>
      </w:r>
      <w:r w:rsidRPr="0070792A">
        <w:rPr>
          <w:rFonts w:ascii="Bookman Old Style" w:hAnsi="Bookman Old Style" w:cs="AL-Mohanad"/>
          <w:sz w:val="24"/>
          <w:szCs w:val="24"/>
        </w:rPr>
        <w:t>benar yang</w:t>
      </w:r>
      <w:r w:rsidRPr="0070792A">
        <w:rPr>
          <w:rFonts w:ascii="Bookman Old Style" w:hAnsi="Bookman Old Style" w:cs="AL-Mohanad"/>
          <w:sz w:val="24"/>
          <w:szCs w:val="24"/>
          <w:lang w:val="id-ID"/>
        </w:rPr>
        <w:t xml:space="preserve"> di dalamnya</w:t>
      </w:r>
      <w:r w:rsidRPr="0070792A">
        <w:rPr>
          <w:rFonts w:ascii="Bookman Old Style" w:hAnsi="Bookman Old Style" w:cs="AL-Mohanad"/>
          <w:sz w:val="24"/>
          <w:szCs w:val="24"/>
        </w:rPr>
        <w:t xml:space="preserve"> Allah </w:t>
      </w:r>
      <w:r w:rsidRPr="0070792A">
        <w:rPr>
          <w:rFonts w:ascii="Bookman Old Style" w:hAnsi="Bookman Old Style" w:cs="AL-Mohanad"/>
          <w:sz w:val="24"/>
          <w:szCs w:val="24"/>
          <w:lang w:val="id-ID"/>
        </w:rPr>
        <w:t>memperlihatkan</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 xml:space="preserve">suatu perkara gaib </w:t>
      </w:r>
      <w:r w:rsidRPr="0070792A">
        <w:rPr>
          <w:rFonts w:ascii="Bookman Old Style" w:hAnsi="Bookman Old Style" w:cs="AL-Mohanad"/>
          <w:sz w:val="24"/>
          <w:szCs w:val="24"/>
        </w:rPr>
        <w:t>kepada orang yang tidur sebagai berita gembira atau peringatan.</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keenam:</w:t>
      </w:r>
    </w:p>
    <w:p w:rsidR="00B23C76" w:rsidRPr="0070792A" w:rsidRDefault="00E503B7"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R</w:t>
      </w:r>
      <w:r w:rsidRPr="0070792A">
        <w:rPr>
          <w:rFonts w:ascii="Bookman Old Style" w:hAnsi="Bookman Old Style" w:cs="AL-Mohanad"/>
          <w:sz w:val="24"/>
          <w:szCs w:val="24"/>
        </w:rPr>
        <w:t xml:space="preserve">uh </w:t>
      </w:r>
      <w:r w:rsidRPr="0070792A">
        <w:rPr>
          <w:rFonts w:ascii="Bookman Old Style" w:hAnsi="Bookman Old Style" w:cs="AL-Mohanad"/>
          <w:sz w:val="24"/>
          <w:szCs w:val="24"/>
          <w:lang w:val="id-ID"/>
        </w:rPr>
        <w:t>itu tidak ada yang mengetahui</w:t>
      </w:r>
      <w:r w:rsidRPr="0070792A">
        <w:rPr>
          <w:rFonts w:ascii="Bookman Old Style" w:hAnsi="Bookman Old Style" w:cs="AL-Mohanad"/>
          <w:sz w:val="24"/>
          <w:szCs w:val="24"/>
        </w:rPr>
        <w:t xml:space="preserve"> hakikatnya selain Allah semata.</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ketujuh:</w:t>
      </w:r>
    </w:p>
    <w:p w:rsidR="00B23C76" w:rsidRPr="0070792A" w:rsidRDefault="00B23C76" w:rsidP="000E274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Manusia, berikut anggota tubuhnya berupa panca indra,</w:t>
      </w:r>
      <w:r w:rsidR="000E274C">
        <w:rPr>
          <w:rFonts w:ascii="Bookman Old Style" w:hAnsi="Bookman Old Style" w:cs="AL-Mohanad"/>
          <w:sz w:val="24"/>
          <w:szCs w:val="24"/>
        </w:rPr>
        <w:t xml:space="preserve"> </w:t>
      </w:r>
      <w:r w:rsidRPr="0070792A">
        <w:rPr>
          <w:rFonts w:ascii="Bookman Old Style" w:hAnsi="Bookman Old Style" w:cs="AL-Mohanad"/>
          <w:sz w:val="24"/>
          <w:szCs w:val="24"/>
        </w:rPr>
        <w:t>urat saraf, otak, alat pencernaan dan selainnya.</w:t>
      </w:r>
    </w:p>
    <w:p w:rsidR="004E5E5E" w:rsidRPr="0070792A" w:rsidRDefault="004E5E5E"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kedelapan:</w:t>
      </w:r>
    </w:p>
    <w:p w:rsidR="00B23C76" w:rsidRDefault="00B23C76" w:rsidP="000E274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menurunkan hujan pada tanah yang tandus lalu muncul tumbuh-tumbuhan serta pepohonan beraneka ragam bentuk, corak, manfaat dan rasanya. Ini merupakan sedikit diantara ratusan bukti yang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sebutkan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dan yang Dia kabarkan bahwa semua itu merupakan bukti kuat akan eksistensi Allah dan bahwa Dialah Pencipta sekaligus Pengatur seluruh makhluk yang ada.</w:t>
      </w:r>
    </w:p>
    <w:p w:rsidR="0070792A" w:rsidRPr="0070792A" w:rsidRDefault="0070792A" w:rsidP="004E5E5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kesembilan:</w:t>
      </w:r>
    </w:p>
    <w:p w:rsidR="00B23C76" w:rsidRPr="0070792A" w:rsidRDefault="00B23C76" w:rsidP="00A019E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Fitrah yang Allah ciptakan pada manusia mengakui akan eksistensi Allah sebagai Pencipta dan Pengaturnya. </w:t>
      </w:r>
      <w:r w:rsidR="004E5E5E" w:rsidRPr="0070792A">
        <w:rPr>
          <w:rFonts w:ascii="Bookman Old Style" w:hAnsi="Bookman Old Style" w:cs="AL-Mohanad"/>
          <w:sz w:val="24"/>
          <w:szCs w:val="24"/>
        </w:rPr>
        <w:t xml:space="preserve"> </w:t>
      </w:r>
      <w:r w:rsidR="002C7EDD" w:rsidRPr="0070792A">
        <w:rPr>
          <w:rFonts w:ascii="Bookman Old Style" w:hAnsi="Bookman Old Style" w:cs="AL-Mohanad"/>
          <w:sz w:val="24"/>
          <w:szCs w:val="24"/>
        </w:rPr>
        <w:t xml:space="preserve">Siapa yang mengingkari hal itu </w:t>
      </w:r>
      <w:r w:rsidR="002C7EDD" w:rsidRPr="0070792A">
        <w:rPr>
          <w:rFonts w:ascii="Bookman Old Style" w:hAnsi="Bookman Old Style" w:cs="AL-Mohanad"/>
          <w:sz w:val="24"/>
          <w:szCs w:val="24"/>
          <w:lang w:val="id-ID"/>
        </w:rPr>
        <w:t>sejatinya</w:t>
      </w:r>
      <w:r w:rsidR="002C7EDD" w:rsidRPr="0070792A">
        <w:rPr>
          <w:rFonts w:ascii="Bookman Old Style" w:hAnsi="Bookman Old Style" w:cs="AL-Mohanad"/>
          <w:sz w:val="24"/>
          <w:szCs w:val="24"/>
        </w:rPr>
        <w:t xml:space="preserve"> dia hanya </w:t>
      </w:r>
      <w:r w:rsidR="002C7EDD" w:rsidRPr="0070792A">
        <w:rPr>
          <w:rFonts w:ascii="Bookman Old Style" w:hAnsi="Bookman Old Style" w:cs="AL-Mohanad"/>
          <w:sz w:val="24"/>
          <w:szCs w:val="24"/>
          <w:lang w:val="id-ID"/>
        </w:rPr>
        <w:t xml:space="preserve">menipu diri sendiri dan </w:t>
      </w:r>
      <w:r w:rsidR="002C7EDD" w:rsidRPr="0070792A">
        <w:rPr>
          <w:rFonts w:ascii="Bookman Old Style" w:hAnsi="Bookman Old Style" w:cs="AL-Mohanad"/>
          <w:sz w:val="24"/>
          <w:szCs w:val="24"/>
        </w:rPr>
        <w:t>mencelakakan</w:t>
      </w:r>
      <w:r w:rsidR="002C7EDD" w:rsidRPr="0070792A">
        <w:rPr>
          <w:rFonts w:ascii="Bookman Old Style" w:hAnsi="Bookman Old Style" w:cs="AL-Mohanad"/>
          <w:sz w:val="24"/>
          <w:szCs w:val="24"/>
          <w:lang w:val="id-ID"/>
        </w:rPr>
        <w:t>nya.</w:t>
      </w:r>
      <w:r w:rsidR="00A019E0" w:rsidRPr="0070792A">
        <w:rPr>
          <w:rFonts w:ascii="Bookman Old Style" w:hAnsi="Bookman Old Style" w:cs="AL-Mohanad"/>
          <w:sz w:val="24"/>
          <w:szCs w:val="24"/>
          <w:lang w:val="fr-FR"/>
        </w:rPr>
        <w:t xml:space="preserve"> </w:t>
      </w:r>
      <w:r w:rsidR="004E5E5E" w:rsidRPr="0070792A">
        <w:rPr>
          <w:rFonts w:ascii="Bookman Old Style" w:hAnsi="Bookman Old Style" w:cs="AL-Mohanad"/>
          <w:sz w:val="24"/>
          <w:szCs w:val="24"/>
          <w:lang w:val="fr-FR"/>
        </w:rPr>
        <w:t>Orang</w:t>
      </w:r>
      <w:r w:rsidR="004E5E5E" w:rsidRPr="0070792A">
        <w:rPr>
          <w:rFonts w:ascii="Bookman Old Style" w:hAnsi="Bookman Old Style" w:cs="AL-Mohanad"/>
          <w:sz w:val="24"/>
          <w:szCs w:val="24"/>
          <w:lang w:val="id-ID"/>
        </w:rPr>
        <w:t xml:space="preserve"> komunis –</w:t>
      </w:r>
      <w:r w:rsidR="004E5E5E" w:rsidRPr="0070792A">
        <w:rPr>
          <w:rFonts w:ascii="Bookman Old Style" w:hAnsi="Bookman Old Style" w:cs="AL-Mohanad"/>
          <w:sz w:val="24"/>
          <w:szCs w:val="24"/>
          <w:lang w:val="fr-FR"/>
        </w:rPr>
        <w:t>misalnya</w:t>
      </w:r>
      <w:r w:rsidR="004E5E5E" w:rsidRPr="0070792A">
        <w:rPr>
          <w:rFonts w:ascii="Bookman Old Style" w:hAnsi="Bookman Old Style" w:cs="AL-Mohanad"/>
          <w:sz w:val="24"/>
          <w:szCs w:val="24"/>
          <w:lang w:val="id-ID"/>
        </w:rPr>
        <w:t>-</w:t>
      </w:r>
      <w:r w:rsidRPr="0070792A">
        <w:rPr>
          <w:rFonts w:ascii="Bookman Old Style" w:hAnsi="Bookman Old Style" w:cs="AL-Mohanad"/>
          <w:sz w:val="24"/>
          <w:szCs w:val="24"/>
          <w:lang w:val="fr-FR"/>
        </w:rPr>
        <w:t xml:space="preserve">, hidup di dunia ini dalam keadaan celaka sedang tempat kembalinya kelak setelah kematian adalah neraka sebagai balasan mendustakan Rabbnya yang telah menciptakan dirinya dari </w:t>
      </w:r>
      <w:r w:rsidR="004E5E5E" w:rsidRPr="0070792A">
        <w:rPr>
          <w:rFonts w:ascii="Bookman Old Style" w:hAnsi="Bookman Old Style" w:cs="AL-Mohanad"/>
          <w:sz w:val="24"/>
          <w:szCs w:val="24"/>
          <w:lang w:val="fr-FR"/>
        </w:rPr>
        <w:t xml:space="preserve">dari </w:t>
      </w:r>
      <w:r w:rsidR="004E5E5E" w:rsidRPr="0070792A">
        <w:rPr>
          <w:rFonts w:ascii="Bookman Old Style" w:hAnsi="Bookman Old Style" w:cs="AL-Mohanad"/>
          <w:sz w:val="24"/>
          <w:szCs w:val="24"/>
          <w:lang w:val="id-ID"/>
        </w:rPr>
        <w:t>ke</w:t>
      </w:r>
      <w:r w:rsidR="004E5E5E" w:rsidRPr="0070792A">
        <w:rPr>
          <w:rFonts w:ascii="Bookman Old Style" w:hAnsi="Bookman Old Style" w:cs="AL-Mohanad"/>
          <w:sz w:val="24"/>
          <w:szCs w:val="24"/>
          <w:lang w:val="fr-FR"/>
        </w:rPr>
        <w:t>ti</w:t>
      </w:r>
      <w:r w:rsidR="004E5E5E" w:rsidRPr="0070792A">
        <w:rPr>
          <w:rFonts w:ascii="Bookman Old Style" w:hAnsi="Bookman Old Style" w:cs="AL-Mohanad"/>
          <w:sz w:val="24"/>
          <w:szCs w:val="24"/>
          <w:lang w:val="id-ID"/>
        </w:rPr>
        <w:t>a</w:t>
      </w:r>
      <w:r w:rsidR="004E5E5E" w:rsidRPr="0070792A">
        <w:rPr>
          <w:rFonts w:ascii="Bookman Old Style" w:hAnsi="Bookman Old Style" w:cs="AL-Mohanad"/>
          <w:sz w:val="24"/>
          <w:szCs w:val="24"/>
          <w:lang w:val="fr-FR"/>
        </w:rPr>
        <w:t>da</w:t>
      </w:r>
      <w:r w:rsidR="004E5E5E" w:rsidRPr="0070792A">
        <w:rPr>
          <w:rFonts w:ascii="Bookman Old Style" w:hAnsi="Bookman Old Style" w:cs="AL-Mohanad"/>
          <w:sz w:val="24"/>
          <w:szCs w:val="24"/>
          <w:lang w:val="id-ID"/>
        </w:rPr>
        <w:t>an</w:t>
      </w:r>
      <w:r w:rsidRPr="0070792A">
        <w:rPr>
          <w:rFonts w:ascii="Bookman Old Style" w:hAnsi="Bookman Old Style" w:cs="AL-Mohanad"/>
          <w:sz w:val="24"/>
          <w:szCs w:val="24"/>
          <w:lang w:val="fr-FR"/>
        </w:rPr>
        <w:t xml:space="preserve"> dan memeliharanya dengan berbagai nikmat. </w:t>
      </w:r>
      <w:r w:rsidRPr="0070792A">
        <w:rPr>
          <w:rFonts w:ascii="Bookman Old Style" w:hAnsi="Bookman Old Style" w:cs="AL-Mohanad"/>
          <w:sz w:val="24"/>
          <w:szCs w:val="24"/>
        </w:rPr>
        <w:t>Kecuali kalau dia mau bertaubat dan beriman kepada Allah, agama serta Rasul-Nya.</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Bukti kesepuluh:</w:t>
      </w:r>
    </w:p>
    <w:p w:rsidR="00B23C76" w:rsidRPr="0070792A" w:rsidRDefault="00B23C76" w:rsidP="00A019E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Keberkahan</w:t>
      </w:r>
      <w:r w:rsidR="00BA0693"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yaitu </w:t>
      </w:r>
      <w:r w:rsidR="00BA0693" w:rsidRPr="0070792A">
        <w:rPr>
          <w:rFonts w:ascii="Bookman Old Style" w:hAnsi="Bookman Old Style" w:cs="AL-Mohanad"/>
          <w:sz w:val="24"/>
          <w:szCs w:val="24"/>
        </w:rPr>
        <w:t>Reproduksi</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pada sebagian makhluk, seperti; kambing. Sebaliknya kegagalan reproduksi pada sebagian binatang, seperti; anjing dan kucing.  </w:t>
      </w:r>
    </w:p>
    <w:p w:rsidR="00B23C76" w:rsidRPr="0070792A" w:rsidRDefault="00B23C76" w:rsidP="000168B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Di</w:t>
      </w:r>
      <w:r w:rsidR="002C7EDD"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antara sifat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adalah </w:t>
      </w:r>
      <w:r w:rsidR="002C7EDD" w:rsidRPr="0070792A">
        <w:rPr>
          <w:rFonts w:ascii="Bookman Old Style" w:hAnsi="Bookman Old Style" w:cs="AL-Mohanad"/>
          <w:sz w:val="24"/>
          <w:szCs w:val="24"/>
          <w:lang w:val="id-ID"/>
        </w:rPr>
        <w:t xml:space="preserve">Yang pertama </w:t>
      </w:r>
      <w:r w:rsidR="002C7EDD" w:rsidRPr="0070792A">
        <w:rPr>
          <w:rFonts w:ascii="Bookman Old Style" w:hAnsi="Bookman Old Style" w:cs="AL-Mohanad"/>
          <w:sz w:val="24"/>
          <w:szCs w:val="24"/>
        </w:rPr>
        <w:t>tanpa permulaan</w:t>
      </w:r>
      <w:r w:rsidRPr="0070792A">
        <w:rPr>
          <w:rFonts w:ascii="Bookman Old Style" w:hAnsi="Bookman Old Style" w:cs="AL-Mohanad"/>
          <w:sz w:val="24"/>
          <w:szCs w:val="24"/>
        </w:rPr>
        <w:t xml:space="preserve">, Hidup terus menerus, tidak akan mati dan tidak akan berakhir, Maha Kaya, berdiri sendiri, tidak membutuhkan yang lain serta Maha Esa tanpa sekutu.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0168B1" w:rsidRPr="0070792A">
        <w:rPr>
          <w:rFonts w:ascii="Bookman Old Style" w:hAnsi="Bookman Old Style" w:cs="AL-Mohanad"/>
          <w:sz w:val="24"/>
          <w:szCs w:val="24"/>
        </w:rPr>
        <w:t>,</w:t>
      </w:r>
    </w:p>
    <w:p w:rsidR="00B23C76" w:rsidRPr="0070792A" w:rsidRDefault="00243EED" w:rsidP="003C474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7526" name="Picture 1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95325" cy="390525"/>
            <wp:effectExtent l="0" t="0" r="0" b="0"/>
            <wp:docPr id="17527" name="Picture 1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7528" name="Picture 1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95300" cy="390525"/>
            <wp:effectExtent l="0" t="0" r="0" b="0"/>
            <wp:docPr id="17529" name="Picture 1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85800" cy="390525"/>
            <wp:effectExtent l="0" t="0" r="0" b="0"/>
            <wp:docPr id="17530" name="Picture 1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00B23C76" w:rsidRPr="0070792A">
        <w:rPr>
          <w:rFonts w:ascii="Bookman Old Style" w:hAnsi="Bookman Old Style" w:cs="AL-Mohanad"/>
          <w:position w:val="-16"/>
          <w:rtl/>
        </w:rPr>
        <w:t xml:space="preserve">  </w:t>
      </w:r>
      <w:r w:rsidRPr="0070792A">
        <w:rPr>
          <w:rFonts w:ascii="Bookman Old Style" w:hAnsi="Bookman Old Style" w:cs="AL-Mohanad"/>
          <w:noProof/>
          <w:position w:val="-16"/>
          <w:rtl/>
        </w:rPr>
        <w:drawing>
          <wp:inline distT="0" distB="0" distL="0" distR="0">
            <wp:extent cx="133350" cy="390525"/>
            <wp:effectExtent l="0" t="0" r="0" b="0"/>
            <wp:docPr id="17531" name="Picture 1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7532" name="Picture 1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7533" name="Picture 1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7534" name="Picture 1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7535" name="Picture 1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7536" name="Picture 1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23875" cy="390525"/>
            <wp:effectExtent l="0" t="0" r="0" b="0"/>
            <wp:docPr id="17537" name="Picture 1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7538" name="Picture 1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7539" name="Picture 1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7540" name="Picture 1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7541" name="Picture 1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7542" name="Picture 1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7543" name="Picture 1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7544" name="Picture 1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7545" name="Picture 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7546" name="Picture 1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7547" name="Picture 1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7548" name="Picture 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7549" name="Picture 1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0168B1">
      <w:pPr>
        <w:pStyle w:val="BodyText"/>
        <w:spacing w:before="120" w:after="120"/>
        <w:ind w:left="57" w:right="57" w:firstLine="123"/>
        <w:rPr>
          <w:rFonts w:ascii="Bookman Old Style" w:hAnsi="Bookman Old Style" w:cs="AL-Mohanad"/>
          <w:sz w:val="24"/>
          <w:szCs w:val="24"/>
        </w:rPr>
      </w:pPr>
      <w:r w:rsidRPr="0070792A">
        <w:rPr>
          <w:rFonts w:ascii="Bookman Old Style" w:hAnsi="Bookman Old Style" w:cs="AL-Mohanad"/>
          <w:i/>
          <w:iCs/>
          <w:sz w:val="24"/>
          <w:szCs w:val="24"/>
        </w:rPr>
        <w:t xml:space="preserve">“Dengan menyebut nama Allah Yang Maha Pemurah lagi Maha Penyayang. Katakanlah: “Dia-lah Allah Yang Maha Esa. Allah adalah </w:t>
      </w:r>
      <w:r w:rsidR="00521B0A" w:rsidRPr="0070792A">
        <w:rPr>
          <w:rFonts w:ascii="Bookman Old Style" w:hAnsi="Bookman Old Style" w:cs="AL-Mohanad"/>
          <w:i/>
          <w:iCs/>
          <w:sz w:val="24"/>
          <w:szCs w:val="24"/>
        </w:rPr>
        <w:t xml:space="preserve">Żat </w:t>
      </w:r>
      <w:r w:rsidRPr="0070792A">
        <w:rPr>
          <w:rFonts w:ascii="Bookman Old Style" w:hAnsi="Bookman Old Style" w:cs="AL-Mohanad"/>
          <w:i/>
          <w:iCs/>
          <w:sz w:val="24"/>
          <w:szCs w:val="24"/>
        </w:rPr>
        <w:t>yang bergantung kepada-Nya segala sesuatu. Dia tiada beranak dan tidak pula diperanakkan. Dan tidak ada seorangpun yang setara dengan Dia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3C4743" w:rsidRPr="0070792A">
        <w:rPr>
          <w:rFonts w:ascii="Bookman Old Style" w:hAnsi="Bookman Old Style" w:cs="AL-Mohanad"/>
          <w:sz w:val="24"/>
          <w:szCs w:val="24"/>
        </w:rPr>
        <w:t xml:space="preserve"> </w:t>
      </w:r>
      <w:r w:rsidRPr="0070792A">
        <w:rPr>
          <w:rFonts w:ascii="Bookman Old Style" w:hAnsi="Bookman Old Style" w:cs="AL-Mohanad"/>
          <w:sz w:val="24"/>
          <w:szCs w:val="24"/>
        </w:rPr>
        <w:t>(QS.</w:t>
      </w:r>
      <w:r w:rsidR="00A019E0" w:rsidRPr="0070792A">
        <w:rPr>
          <w:rFonts w:ascii="Bookman Old Style" w:hAnsi="Bookman Old Style" w:cs="AL-Mohanad"/>
          <w:sz w:val="24"/>
          <w:szCs w:val="24"/>
        </w:rPr>
        <w:t xml:space="preserve"> </w:t>
      </w:r>
      <w:r w:rsidRPr="0070792A">
        <w:rPr>
          <w:rFonts w:ascii="Bookman Old Style" w:hAnsi="Bookman Old Style" w:cs="AL-Mohanad"/>
          <w:sz w:val="24"/>
          <w:szCs w:val="24"/>
        </w:rPr>
        <w:t>Al</w:t>
      </w:r>
      <w:r w:rsidR="002C7EDD" w:rsidRPr="0070792A">
        <w:rPr>
          <w:rFonts w:ascii="Bookman Old Style" w:hAnsi="Bookman Old Style" w:cs="AL-Mohanad"/>
          <w:sz w:val="24"/>
          <w:szCs w:val="24"/>
        </w:rPr>
        <w:t>-</w:t>
      </w:r>
      <w:r w:rsidR="00A019E0" w:rsidRPr="0070792A">
        <w:rPr>
          <w:rFonts w:ascii="Bookman Old Style" w:hAnsi="Bookman Old Style" w:cs="AL-Mohanad"/>
          <w:sz w:val="24"/>
          <w:szCs w:val="24"/>
        </w:rPr>
        <w:t>Ikhla</w:t>
      </w:r>
      <w:r w:rsidR="00A019E0" w:rsidRPr="0070792A">
        <w:rPr>
          <w:rFonts w:ascii="Cambria" w:hAnsi="Cambria" w:cs="Cambria"/>
          <w:sz w:val="24"/>
          <w:szCs w:val="24"/>
        </w:rPr>
        <w:t>ṣ</w:t>
      </w:r>
      <w:r w:rsidR="00A019E0" w:rsidRPr="0070792A">
        <w:rPr>
          <w:rFonts w:ascii="Bookman Old Style" w:hAnsi="Bookman Old Style" w:cs="AL-Mohanad"/>
          <w:sz w:val="24"/>
          <w:szCs w:val="24"/>
        </w:rPr>
        <w:t>:</w:t>
      </w:r>
      <w:r w:rsidR="000168B1" w:rsidRPr="0070792A">
        <w:rPr>
          <w:rFonts w:ascii="Bookman Old Style" w:hAnsi="Bookman Old Style" w:cs="AL-Mohanad"/>
          <w:sz w:val="24"/>
          <w:szCs w:val="24"/>
        </w:rPr>
        <w:t xml:space="preserve"> 1</w:t>
      </w:r>
      <w:r w:rsidR="00A019E0" w:rsidRPr="0070792A">
        <w:rPr>
          <w:rFonts w:ascii="Bookman Old Style" w:hAnsi="Bookman Old Style" w:cs="AL-Mohanad"/>
          <w:sz w:val="24"/>
          <w:szCs w:val="24"/>
        </w:rPr>
        <w:t>-</w:t>
      </w:r>
      <w:r w:rsidRPr="0070792A">
        <w:rPr>
          <w:rFonts w:ascii="Bookman Old Style" w:hAnsi="Bookman Old Style" w:cs="AL-Mohanad"/>
          <w:sz w:val="24"/>
          <w:szCs w:val="24"/>
        </w:rPr>
        <w:t>4)</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 xml:space="preserve">Makna ayat: </w:t>
      </w:r>
    </w:p>
    <w:p w:rsidR="00B23C76" w:rsidRPr="0070792A" w:rsidRDefault="00B23C7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Tatkala orang-orang kafir bertanya kepada Rasulullah </w:t>
      </w:r>
      <w:r w:rsidR="003C4743" w:rsidRPr="0070792A">
        <w:rPr>
          <w:rFonts w:ascii="Bookman Old Style" w:hAnsi="Bookman Old Style" w:cs="AL-Mohanad"/>
          <w:sz w:val="24"/>
          <w:szCs w:val="24"/>
        </w:rPr>
        <w:sym w:font="AGA Arabesque" w:char="F072"/>
      </w:r>
      <w:r w:rsidR="003C4743" w:rsidRPr="0070792A">
        <w:rPr>
          <w:rFonts w:ascii="Bookman Old Style" w:hAnsi="Bookman Old Style" w:cs="AL-Mohanad"/>
          <w:sz w:val="24"/>
          <w:szCs w:val="24"/>
        </w:rPr>
        <w:t xml:space="preserve"> </w:t>
      </w:r>
      <w:r w:rsidRPr="0070792A">
        <w:rPr>
          <w:rFonts w:ascii="Bookman Old Style" w:hAnsi="Bookman Old Style" w:cs="AL-Mohanad"/>
          <w:sz w:val="24"/>
          <w:szCs w:val="24"/>
        </w:rPr>
        <w:t>tentang sifat Allah maka Allah menurunkan sura</w:t>
      </w:r>
      <w:r w:rsidR="002C7EDD" w:rsidRPr="0070792A">
        <w:rPr>
          <w:rFonts w:ascii="Bookman Old Style" w:hAnsi="Bookman Old Style" w:cs="AL-Mohanad"/>
          <w:sz w:val="24"/>
          <w:szCs w:val="24"/>
        </w:rPr>
        <w:t>h</w:t>
      </w:r>
      <w:r w:rsidRPr="0070792A">
        <w:rPr>
          <w:rFonts w:ascii="Bookman Old Style" w:hAnsi="Bookman Old Style" w:cs="AL-Mohanad"/>
          <w:sz w:val="24"/>
          <w:szCs w:val="24"/>
        </w:rPr>
        <w:t xml:space="preserve"> ini seraya memerintahkan kepada beliau untuk menyatakan kepada mereka: Allah itu Esa tidak ada sekutu bagi-Nya. Dia-lah Yang Maha Hidup Abadi lagi Maha Mengatur. Bagi-Nya semata kekuasaan mutlak atas alam semesta, manusia dan segala sesuatu. Hanya kepada-Nya saja seluruh manusia wajib kembali dalam rangka memenuhi segala kebutuhan mereka.</w:t>
      </w:r>
    </w:p>
    <w:p w:rsidR="00B23C76" w:rsidRPr="0070792A" w:rsidRDefault="00B23C76" w:rsidP="001B7088">
      <w:pPr>
        <w:spacing w:line="276" w:lineRule="auto"/>
        <w:jc w:val="both"/>
        <w:rPr>
          <w:rFonts w:ascii="Bookman Old Style" w:hAnsi="Bookman Old Style" w:cs="AL-Mohanad"/>
          <w:lang w:val="id-ID"/>
        </w:rPr>
      </w:pPr>
      <w:r w:rsidRPr="0070792A">
        <w:rPr>
          <w:rFonts w:ascii="Bookman Old Style" w:hAnsi="Bookman Old Style" w:cs="AL-Mohanad"/>
        </w:rPr>
        <w:t xml:space="preserve">Dia tidak beranak dan tidak pula diperanakkan. Tidak benar Dia mempunyai putra atau putri, ayah atau ibu. Bahkan Dia sangat menafikan itu semua dari diri-Nya </w:t>
      </w:r>
      <w:r w:rsidR="00EC04E2" w:rsidRPr="0070792A">
        <w:rPr>
          <w:rFonts w:ascii="Bookman Old Style" w:hAnsi="Bookman Old Style" w:cs="AL-Mohanad"/>
          <w:lang w:val="fr-FR"/>
        </w:rPr>
        <w:t>dalam sura</w:t>
      </w:r>
      <w:r w:rsidR="00EC04E2" w:rsidRPr="0070792A">
        <w:rPr>
          <w:rFonts w:ascii="Bookman Old Style" w:hAnsi="Bookman Old Style" w:cs="AL-Mohanad"/>
        </w:rPr>
        <w:t>h</w:t>
      </w:r>
      <w:r w:rsidR="00EC04E2" w:rsidRPr="0070792A">
        <w:rPr>
          <w:rFonts w:ascii="Bookman Old Style" w:hAnsi="Bookman Old Style" w:cs="AL-Mohanad"/>
          <w:lang w:val="fr-FR"/>
        </w:rPr>
        <w:t xml:space="preserve"> ini </w:t>
      </w:r>
      <w:r w:rsidR="00EC04E2" w:rsidRPr="0070792A">
        <w:rPr>
          <w:rFonts w:ascii="Bookman Old Style" w:hAnsi="Bookman Old Style" w:cs="AL-Mohanad"/>
          <w:lang w:val="id-ID"/>
        </w:rPr>
        <w:t xml:space="preserve">dan dalam </w:t>
      </w:r>
      <w:r w:rsidR="00EC04E2" w:rsidRPr="0070792A">
        <w:rPr>
          <w:rFonts w:ascii="Bookman Old Style" w:hAnsi="Bookman Old Style" w:cs="AL-Mohanad"/>
          <w:lang w:val="fr-FR"/>
        </w:rPr>
        <w:t>surah lain</w:t>
      </w:r>
      <w:r w:rsidR="00EC04E2" w:rsidRPr="0070792A">
        <w:rPr>
          <w:rFonts w:ascii="Bookman Old Style" w:hAnsi="Bookman Old Style" w:cs="AL-Mohanad"/>
          <w:lang w:val="id-ID"/>
        </w:rPr>
        <w:t>nya</w:t>
      </w:r>
      <w:r w:rsidRPr="0070792A">
        <w:rPr>
          <w:rFonts w:ascii="Bookman Old Style" w:hAnsi="Bookman Old Style" w:cs="AL-Mohanad"/>
        </w:rPr>
        <w:t xml:space="preserve">. Sebab berketurunan dan beranak pinak merupakan sifat makhluk. Allah telah membantah ucapan kaum Nasrani: </w:t>
      </w:r>
      <w:r w:rsidR="000168B1" w:rsidRPr="0070792A">
        <w:rPr>
          <w:rFonts w:ascii="Bookman Old Style" w:hAnsi="Bookman Old Style" w:cs="AL-Mohanad"/>
        </w:rPr>
        <w:t>"</w:t>
      </w:r>
      <w:r w:rsidRPr="0070792A">
        <w:rPr>
          <w:rFonts w:ascii="Bookman Old Style" w:hAnsi="Bookman Old Style" w:cs="AL-Mohanad"/>
        </w:rPr>
        <w:t>Al</w:t>
      </w:r>
      <w:r w:rsidR="002C7EDD" w:rsidRPr="0070792A">
        <w:rPr>
          <w:rFonts w:ascii="Bookman Old Style" w:hAnsi="Bookman Old Style" w:cs="AL-Mohanad"/>
        </w:rPr>
        <w:t>-</w:t>
      </w:r>
      <w:r w:rsidRPr="0070792A">
        <w:rPr>
          <w:rFonts w:ascii="Bookman Old Style" w:hAnsi="Bookman Old Style" w:cs="AL-Mohanad"/>
        </w:rPr>
        <w:t>Masih itu anak Allah</w:t>
      </w:r>
      <w:r w:rsidR="000168B1" w:rsidRPr="0070792A">
        <w:rPr>
          <w:rFonts w:ascii="Bookman Old Style" w:hAnsi="Bookman Old Style" w:cs="AL-Mohanad"/>
        </w:rPr>
        <w:t>" dan ucapan kaum Yahudi: "</w:t>
      </w:r>
      <w:r w:rsidRPr="0070792A">
        <w:rPr>
          <w:rFonts w:ascii="Bookman Old Style" w:hAnsi="Bookman Old Style" w:cs="AL-Mohanad"/>
        </w:rPr>
        <w:t>Uzair itu anak Allah</w:t>
      </w:r>
      <w:r w:rsidR="000168B1" w:rsidRPr="0070792A">
        <w:rPr>
          <w:rFonts w:ascii="Bookman Old Style" w:hAnsi="Bookman Old Style" w:cs="AL-Mohanad"/>
        </w:rPr>
        <w:t>"</w:t>
      </w:r>
      <w:r w:rsidRPr="0070792A">
        <w:rPr>
          <w:rFonts w:ascii="Bookman Old Style" w:hAnsi="Bookman Old Style" w:cs="AL-Mohanad"/>
        </w:rPr>
        <w:t>.</w:t>
      </w:r>
      <w:r w:rsidR="000168B1" w:rsidRPr="0070792A">
        <w:rPr>
          <w:rFonts w:ascii="Bookman Old Style" w:hAnsi="Bookman Old Style" w:cs="AL-Mohanad"/>
        </w:rPr>
        <w:t xml:space="preserve"> Serta ucapan yang menyatakan: "</w:t>
      </w:r>
      <w:r w:rsidRPr="0070792A">
        <w:rPr>
          <w:rFonts w:ascii="Bookman Old Style" w:hAnsi="Bookman Old Style" w:cs="AL-Mohanad"/>
        </w:rPr>
        <w:t>Malaikat putri Allah</w:t>
      </w:r>
      <w:r w:rsidR="000168B1" w:rsidRPr="0070792A">
        <w:rPr>
          <w:rFonts w:ascii="Bookman Old Style" w:hAnsi="Bookman Old Style" w:cs="AL-Mohanad"/>
        </w:rPr>
        <w:t>"</w:t>
      </w:r>
      <w:r w:rsidRPr="0070792A">
        <w:rPr>
          <w:rFonts w:ascii="Bookman Old Style" w:hAnsi="Bookman Old Style" w:cs="AL-Mohanad"/>
        </w:rPr>
        <w:t xml:space="preserve"> dan Dia mengecam keras ucapan bathil ini.</w:t>
      </w:r>
    </w:p>
    <w:p w:rsidR="00B23C76" w:rsidRPr="0070792A" w:rsidRDefault="00B23C76" w:rsidP="001B7088">
      <w:pPr>
        <w:shd w:val="clear" w:color="auto" w:fill="FFFFFF"/>
        <w:spacing w:line="276" w:lineRule="auto"/>
        <w:jc w:val="both"/>
        <w:rPr>
          <w:rFonts w:ascii="Arial" w:hAnsi="Arial" w:cs="Arial"/>
          <w:sz w:val="21"/>
          <w:szCs w:val="21"/>
        </w:rPr>
      </w:pPr>
      <w:r w:rsidRPr="00CE6991">
        <w:rPr>
          <w:rFonts w:ascii="Bookman Old Style" w:hAnsi="Bookman Old Style" w:cs="AL-Mohanad"/>
          <w:lang w:val="id-ID"/>
        </w:rPr>
        <w:t xml:space="preserve">Allah mengabarkan bahwa Dia menciptakan Al masih Isa </w:t>
      </w:r>
      <w:r w:rsidRPr="0070792A">
        <w:rPr>
          <w:rFonts w:ascii="Bookman Old Style" w:hAnsi="Bookman Old Style" w:cs="AL-Mohanad"/>
        </w:rPr>
        <w:sym w:font="AGA Arabesque" w:char="F075"/>
      </w:r>
      <w:r w:rsidRPr="00CE6991">
        <w:rPr>
          <w:rFonts w:ascii="Bookman Old Style" w:hAnsi="Bookman Old Style" w:cs="AL-Mohanad"/>
          <w:lang w:val="id-ID"/>
        </w:rPr>
        <w:t xml:space="preserve"> dari seorang ibu tanpa ayah dengan kuasa-Nya sebagaimana Dia menciptakan Adam bapak manusia dari tanah. </w:t>
      </w:r>
      <w:r w:rsidR="00E04D79" w:rsidRPr="0070792A">
        <w:rPr>
          <w:rFonts w:ascii="Bookman Old Style" w:hAnsi="Bookman Old Style" w:cs="AL-Mohanad"/>
        </w:rPr>
        <w:t>Sebagaimana Dia</w:t>
      </w:r>
      <w:r w:rsidR="00E04D79" w:rsidRPr="0070792A">
        <w:rPr>
          <w:rFonts w:ascii="Bookman Old Style" w:hAnsi="Bookman Old Style" w:cs="AL-Mohanad"/>
          <w:lang w:val="id-ID"/>
        </w:rPr>
        <w:t xml:space="preserve"> juga telah</w:t>
      </w:r>
      <w:r w:rsidR="00E04D79" w:rsidRPr="0070792A">
        <w:rPr>
          <w:rFonts w:ascii="Bookman Old Style" w:hAnsi="Bookman Old Style" w:cs="AL-Mohanad"/>
        </w:rPr>
        <w:t xml:space="preserve"> menciptakan Hawa</w:t>
      </w:r>
      <w:r w:rsidR="00E04D79" w:rsidRPr="0070792A">
        <w:rPr>
          <w:rFonts w:ascii="Bookman Old Style" w:hAnsi="Bookman Old Style" w:cs="AL-Mohanad"/>
          <w:lang w:val="id-ID"/>
        </w:rPr>
        <w:t>, ibu manusia,</w:t>
      </w:r>
      <w:r w:rsidR="00E04D79" w:rsidRPr="0070792A">
        <w:rPr>
          <w:rFonts w:ascii="Bookman Old Style" w:hAnsi="Bookman Old Style" w:cs="AL-Mohanad"/>
        </w:rPr>
        <w:t xml:space="preserve"> dari tulang rusuk Adam</w:t>
      </w:r>
      <w:r w:rsidRPr="0070792A">
        <w:rPr>
          <w:rFonts w:ascii="Bookman Old Style" w:hAnsi="Bookman Old Style" w:cs="AL-Mohanad"/>
          <w:sz w:val="20"/>
          <w:szCs w:val="20"/>
        </w:rPr>
        <w:t xml:space="preserve"> </w:t>
      </w:r>
      <w:r w:rsidRPr="0070792A">
        <w:rPr>
          <w:rFonts w:ascii="Bookman Old Style" w:hAnsi="Bookman Old Style" w:cs="AL-Mohanad"/>
        </w:rPr>
        <w:t>lalu tiba-tiba Adam melihat Hawa telah berada di sampingnya. Kemudian menciptakan an</w:t>
      </w:r>
      <w:r w:rsidR="000E274C">
        <w:rPr>
          <w:rFonts w:ascii="Bookman Old Style" w:hAnsi="Bookman Old Style" w:cs="AL-Mohanad"/>
        </w:rPr>
        <w:t xml:space="preserve">ak keturunan Adam dari air mani </w:t>
      </w:r>
      <w:r w:rsidRPr="0070792A">
        <w:rPr>
          <w:rFonts w:ascii="Bookman Old Style" w:hAnsi="Bookman Old Style" w:cs="AL-Mohanad"/>
        </w:rPr>
        <w:t xml:space="preserve">laki-laki dan perempuan. </w:t>
      </w:r>
      <w:r w:rsidR="00E04D79" w:rsidRPr="0070792A">
        <w:rPr>
          <w:rFonts w:ascii="Bookman Old Style" w:hAnsi="Bookman Old Style" w:cs="AL-Mohanad"/>
        </w:rPr>
        <w:t xml:space="preserve">Allah </w:t>
      </w:r>
      <w:r w:rsidR="00E04D79" w:rsidRPr="0070792A">
        <w:rPr>
          <w:rFonts w:ascii="Bookman Old Style" w:hAnsi="Bookman Old Style" w:cs="AL-Mohanad"/>
          <w:lang w:val="id-ID"/>
        </w:rPr>
        <w:t xml:space="preserve">telah </w:t>
      </w:r>
      <w:r w:rsidR="00E04D79" w:rsidRPr="0070792A">
        <w:rPr>
          <w:rFonts w:ascii="Bookman Old Style" w:hAnsi="Bookman Old Style" w:cs="AL-Mohanad"/>
        </w:rPr>
        <w:lastRenderedPageBreak/>
        <w:t>menciptakan segala sesuatu</w:t>
      </w:r>
      <w:r w:rsidR="00E04D79" w:rsidRPr="0070792A">
        <w:rPr>
          <w:rFonts w:ascii="Bookman Old Style" w:hAnsi="Bookman Old Style" w:cs="AL-Mohanad"/>
          <w:lang w:val="id-ID"/>
        </w:rPr>
        <w:t xml:space="preserve"> pertama kali dari ketiadaan</w:t>
      </w:r>
      <w:r w:rsidRPr="0070792A">
        <w:rPr>
          <w:rFonts w:ascii="Bookman Old Style" w:hAnsi="Bookman Old Style" w:cs="AL-Mohanad"/>
        </w:rPr>
        <w:t xml:space="preserve">. </w:t>
      </w:r>
      <w:r w:rsidR="00E04D79" w:rsidRPr="0070792A">
        <w:rPr>
          <w:rFonts w:ascii="Bookman Old Style" w:hAnsi="Bookman Old Style" w:cs="AL-Mohanad"/>
        </w:rPr>
        <w:t>S</w:t>
      </w:r>
      <w:r w:rsidRPr="0070792A">
        <w:rPr>
          <w:rFonts w:ascii="Bookman Old Style" w:hAnsi="Bookman Old Style" w:cs="AL-Mohanad"/>
        </w:rPr>
        <w:t xml:space="preserve">etelah </w:t>
      </w:r>
      <w:r w:rsidR="00E04D79" w:rsidRPr="0070792A">
        <w:rPr>
          <w:rFonts w:ascii="Bookman Old Style" w:hAnsi="Bookman Old Style" w:cs="AL-Mohanad"/>
        </w:rPr>
        <w:t>itu Dia men</w:t>
      </w:r>
      <w:r w:rsidR="00E04D79" w:rsidRPr="0070792A">
        <w:rPr>
          <w:rFonts w:ascii="Bookman Old Style" w:hAnsi="Bookman Old Style" w:cs="AL-Mohanad"/>
          <w:lang w:val="id-ID"/>
        </w:rPr>
        <w:t>etap</w:t>
      </w:r>
      <w:r w:rsidR="00E04D79" w:rsidRPr="0070792A">
        <w:rPr>
          <w:rFonts w:ascii="Bookman Old Style" w:hAnsi="Bookman Old Style" w:cs="AL-Mohanad"/>
        </w:rPr>
        <w:t>kan sunah</w:t>
      </w:r>
      <w:r w:rsidR="00E04D79" w:rsidRPr="0070792A">
        <w:rPr>
          <w:rFonts w:ascii="Bookman Old Style" w:hAnsi="Bookman Old Style" w:cs="AL-Mohanad"/>
          <w:lang w:val="id-ID"/>
        </w:rPr>
        <w:t xml:space="preserve"> (ketentuan)</w:t>
      </w:r>
      <w:r w:rsidR="00E04D79" w:rsidRPr="0070792A">
        <w:rPr>
          <w:rFonts w:ascii="Bookman Old Style" w:hAnsi="Bookman Old Style" w:cs="AL-Mohanad"/>
        </w:rPr>
        <w:t xml:space="preserve"> dan aturan </w:t>
      </w:r>
      <w:r w:rsidR="00E04D79" w:rsidRPr="0070792A">
        <w:rPr>
          <w:rFonts w:ascii="Bookman Old Style" w:hAnsi="Bookman Old Style" w:cs="AL-Mohanad"/>
          <w:lang w:val="id-ID"/>
        </w:rPr>
        <w:t xml:space="preserve">untuk makhluk-makhluk-Nya </w:t>
      </w:r>
      <w:r w:rsidR="00E04D79" w:rsidRPr="0070792A">
        <w:rPr>
          <w:rFonts w:ascii="Bookman Old Style" w:hAnsi="Bookman Old Style" w:cs="AL-Mohanad"/>
        </w:rPr>
        <w:t>yang tak seorangpun mampu merubahnya</w:t>
      </w:r>
      <w:r w:rsidR="00E04D79" w:rsidRPr="0070792A">
        <w:rPr>
          <w:rFonts w:ascii="Bookman Old Style" w:hAnsi="Bookman Old Style" w:cs="AL-Mohanad"/>
          <w:lang w:val="id-ID"/>
        </w:rPr>
        <w:t xml:space="preserve"> selain Dia</w:t>
      </w:r>
      <w:r w:rsidRPr="0070792A">
        <w:rPr>
          <w:rFonts w:ascii="Bookman Old Style" w:hAnsi="Bookman Old Style" w:cs="AL-Mohanad"/>
        </w:rPr>
        <w:t xml:space="preserve">. Jika Allah menghendaki merubah aturan ini maka Dia ubah sesuai kehendak-Nya sebagaimana Dia mewujudkan Isa </w:t>
      </w:r>
      <w:bookmarkStart w:id="5" w:name="_Hlk482050127"/>
      <w:bookmarkStart w:id="6" w:name="_Hlk484211256"/>
      <w:r w:rsidR="00E04D79" w:rsidRPr="0070792A">
        <w:rPr>
          <w:rFonts w:ascii="Bookman Old Style" w:hAnsi="Bookman Old Style"/>
        </w:rPr>
        <w:t>-'alaihissalām</w:t>
      </w:r>
      <w:bookmarkEnd w:id="5"/>
      <w:r w:rsidR="00E04D79" w:rsidRPr="0070792A">
        <w:rPr>
          <w:rFonts w:ascii="Bookman Old Style" w:hAnsi="Bookman Old Style"/>
        </w:rPr>
        <w:t>-</w:t>
      </w:r>
      <w:bookmarkEnd w:id="6"/>
      <w:r w:rsidRPr="0070792A">
        <w:rPr>
          <w:rFonts w:ascii="Bookman Old Style" w:hAnsi="Bookman Old Style" w:cs="AL-Mohanad"/>
        </w:rPr>
        <w:t xml:space="preserve"> dari seorang ibu tanpa bapak. Sebagaimana Dia menjadikan Isa mampu berbicara di buaian </w:t>
      </w:r>
      <w:r w:rsidR="00E04D79" w:rsidRPr="0070792A">
        <w:rPr>
          <w:rFonts w:ascii="Bookman Old Style" w:hAnsi="Bookman Old Style" w:cs="AL-Mohanad"/>
        </w:rPr>
        <w:t>j</w:t>
      </w:r>
      <w:r w:rsidR="002C7EDD" w:rsidRPr="0070792A">
        <w:rPr>
          <w:rFonts w:ascii="Bookman Old Style" w:hAnsi="Bookman Old Style" w:cs="AL-Mohanad"/>
        </w:rPr>
        <w:t>u</w:t>
      </w:r>
      <w:r w:rsidR="00E04D79" w:rsidRPr="0070792A">
        <w:rPr>
          <w:rFonts w:ascii="Bookman Old Style" w:hAnsi="Bookman Old Style" w:cs="AL-Mohanad"/>
        </w:rPr>
        <w:t>g</w:t>
      </w:r>
      <w:r w:rsidR="002C7EDD" w:rsidRPr="0070792A">
        <w:rPr>
          <w:rFonts w:ascii="Bookman Old Style" w:hAnsi="Bookman Old Style" w:cs="AL-Mohanad"/>
        </w:rPr>
        <w:t xml:space="preserve">a Dia merubah tongkat Musa </w:t>
      </w:r>
      <w:r w:rsidR="00E04D79" w:rsidRPr="0070792A">
        <w:rPr>
          <w:rFonts w:ascii="Bookman Old Style" w:hAnsi="Bookman Old Style"/>
        </w:rPr>
        <w:t>-'alaihissalām-</w:t>
      </w:r>
      <w:r w:rsidRPr="0070792A">
        <w:rPr>
          <w:rFonts w:ascii="Bookman Old Style" w:hAnsi="Bookman Old Style" w:cs="AL-Mohanad"/>
        </w:rPr>
        <w:t xml:space="preserve"> menjadi seekor ular yang bergerak-gerak. Tatkala Musa memukulkan tongkat tersebut ke laut maka lautpun terbelah dan menjadi sua</w:t>
      </w:r>
      <w:r w:rsidR="00E04D79" w:rsidRPr="0070792A">
        <w:rPr>
          <w:rFonts w:ascii="Bookman Old Style" w:hAnsi="Bookman Old Style" w:cs="AL-Mohanad"/>
        </w:rPr>
        <w:t>tu</w:t>
      </w:r>
      <w:r w:rsidRPr="0070792A">
        <w:rPr>
          <w:rFonts w:ascii="Bookman Old Style" w:hAnsi="Bookman Old Style" w:cs="AL-Mohanad"/>
        </w:rPr>
        <w:t xml:space="preserve"> jalan yang bisa dilewati Musa beserta kaumnya. </w:t>
      </w:r>
      <w:r w:rsidR="00E04D79" w:rsidRPr="0070792A">
        <w:rPr>
          <w:rFonts w:ascii="Bookman Old Style" w:hAnsi="Bookman Old Style" w:cs="AL-Mohanad"/>
        </w:rPr>
        <w:t>Begitu pula</w:t>
      </w:r>
      <w:r w:rsidRPr="0070792A">
        <w:rPr>
          <w:rFonts w:ascii="Bookman Old Style" w:hAnsi="Bookman Old Style" w:cs="AL-Mohanad"/>
        </w:rPr>
        <w:t xml:space="preserve"> Allah mampu membelah bulan sebagai mukjizat penutup para Rasul, Muhammad </w:t>
      </w:r>
      <w:r w:rsidR="00E04D79" w:rsidRPr="0070792A">
        <w:rPr>
          <w:rFonts w:ascii="Bookman Old Style" w:hAnsi="Bookman Old Style"/>
        </w:rPr>
        <w:t>-</w:t>
      </w:r>
      <w:r w:rsidR="00E04D79" w:rsidRPr="0070792A">
        <w:rPr>
          <w:rFonts w:ascii="Cambria" w:hAnsi="Cambria" w:cs="Cambria"/>
        </w:rPr>
        <w:t>ṣ</w:t>
      </w:r>
      <w:r w:rsidR="00E04D79" w:rsidRPr="0070792A">
        <w:rPr>
          <w:rFonts w:ascii="Bookman Old Style" w:hAnsi="Bookman Old Style"/>
        </w:rPr>
        <w:t>allall</w:t>
      </w:r>
      <w:r w:rsidR="00E04D79" w:rsidRPr="0070792A">
        <w:rPr>
          <w:rFonts w:ascii="Bookman Old Style" w:hAnsi="Bookman Old Style" w:cs="Bookman Old Style"/>
        </w:rPr>
        <w:t>ā</w:t>
      </w:r>
      <w:r w:rsidR="00E04D79" w:rsidRPr="0070792A">
        <w:rPr>
          <w:rFonts w:ascii="Bookman Old Style" w:hAnsi="Bookman Old Style"/>
        </w:rPr>
        <w:t>hu 'alaihi wa sallam-</w:t>
      </w:r>
      <w:r w:rsidRPr="0070792A">
        <w:rPr>
          <w:rFonts w:ascii="Bookman Old Style" w:hAnsi="Bookman Old Style" w:cs="AL-Mohanad"/>
        </w:rPr>
        <w:t>, menjadikan pohon bisa mengucapkan salam kepada beliau ketika melewatinya. Dia menjadikan hewan bersaksi atas kerasulan beliau di hadapan beliau dengan suara yang bisa didengar manusia. Hewan itu berkata: Aku bersaksi engkau utusan Allah. Beliau pernah diperjalankan di atas Buraq dari masjid Haram ke masjid Al</w:t>
      </w:r>
      <w:r w:rsidR="00E04D79" w:rsidRPr="0070792A">
        <w:rPr>
          <w:rFonts w:ascii="Bookman Old Style" w:hAnsi="Bookman Old Style" w:cs="AL-Mohanad"/>
        </w:rPr>
        <w:t>-Aqsa. Kemudian beliau dimi'</w:t>
      </w:r>
      <w:r w:rsidRPr="0070792A">
        <w:rPr>
          <w:rFonts w:ascii="Bookman Old Style" w:hAnsi="Bookman Old Style" w:cs="AL-Mohanad"/>
        </w:rPr>
        <w:t xml:space="preserve">rajkan ke langit ditemani malaikat Jibril hingga sampai ke langit. Lalu Allah </w:t>
      </w:r>
      <w:r w:rsidR="004E5E5E" w:rsidRPr="0070792A">
        <w:rPr>
          <w:rFonts w:ascii="Bookman Old Style" w:hAnsi="Bookman Old Style" w:cs="AL-Mohanad"/>
        </w:rPr>
        <w:t>-Ta'ālā-</w:t>
      </w:r>
      <w:r w:rsidRPr="0070792A">
        <w:rPr>
          <w:rFonts w:ascii="Bookman Old Style" w:hAnsi="Bookman Old Style" w:cs="AL-Mohanad"/>
        </w:rPr>
        <w:t xml:space="preserve"> berbicara kepada beliau dan mewajibkan </w:t>
      </w:r>
      <w:r w:rsidR="00E04D79" w:rsidRPr="0070792A">
        <w:rPr>
          <w:rFonts w:ascii="Bookman Old Style" w:hAnsi="Bookman Old Style" w:cs="AL-Mohanad"/>
        </w:rPr>
        <w:t xml:space="preserve">salat </w:t>
      </w:r>
      <w:r w:rsidRPr="0070792A">
        <w:rPr>
          <w:rFonts w:ascii="Bookman Old Style" w:hAnsi="Bookman Old Style" w:cs="AL-Mohanad"/>
        </w:rPr>
        <w:t xml:space="preserve">atas beliau. Kemudian kembali ke </w:t>
      </w:r>
      <w:r w:rsidR="00E04D79" w:rsidRPr="0070792A">
        <w:rPr>
          <w:rFonts w:ascii="Bookman Old Style" w:hAnsi="Bookman Old Style" w:cs="AL-Mohanad"/>
        </w:rPr>
        <w:t>M</w:t>
      </w:r>
      <w:r w:rsidRPr="0070792A">
        <w:rPr>
          <w:rFonts w:ascii="Bookman Old Style" w:hAnsi="Bookman Old Style" w:cs="AL-Mohanad"/>
        </w:rPr>
        <w:t>asjid</w:t>
      </w:r>
      <w:r w:rsidR="00E04D79" w:rsidRPr="0070792A">
        <w:rPr>
          <w:rFonts w:ascii="Bookman Old Style" w:hAnsi="Bookman Old Style" w:cs="AL-Mohanad"/>
        </w:rPr>
        <w:t>i</w:t>
      </w:r>
      <w:r w:rsidRPr="0070792A">
        <w:rPr>
          <w:rFonts w:ascii="Bookman Old Style" w:hAnsi="Bookman Old Style" w:cs="AL-Mohanad"/>
        </w:rPr>
        <w:t>l</w:t>
      </w:r>
      <w:r w:rsidR="00E04D79" w:rsidRPr="0070792A">
        <w:rPr>
          <w:rFonts w:ascii="Bookman Old Style" w:hAnsi="Bookman Old Style" w:cs="AL-Mohanad"/>
        </w:rPr>
        <w:t xml:space="preserve"> </w:t>
      </w:r>
      <w:r w:rsidRPr="0070792A">
        <w:rPr>
          <w:rFonts w:ascii="Bookman Old Style" w:hAnsi="Bookman Old Style" w:cs="AL-Mohanad"/>
        </w:rPr>
        <w:t xml:space="preserve">Haram di bumi. </w:t>
      </w:r>
      <w:r w:rsidR="001452D6" w:rsidRPr="0070792A">
        <w:rPr>
          <w:rFonts w:ascii="Bookman Old Style" w:hAnsi="Bookman Old Style" w:cs="AL-Mohanad"/>
          <w:lang w:val="id-ID"/>
        </w:rPr>
        <w:t>Dalam perjalanannya, b</w:t>
      </w:r>
      <w:r w:rsidR="001452D6" w:rsidRPr="0070792A">
        <w:rPr>
          <w:rFonts w:ascii="Bookman Old Style" w:hAnsi="Bookman Old Style" w:cs="AL-Mohanad"/>
          <w:lang w:val="fr-FR"/>
        </w:rPr>
        <w:t>eliau melihat para penghuni</w:t>
      </w:r>
      <w:r w:rsidR="001452D6" w:rsidRPr="0070792A">
        <w:rPr>
          <w:rFonts w:ascii="Bookman Old Style" w:hAnsi="Bookman Old Style" w:cs="AL-Mohanad"/>
          <w:lang w:val="id-ID"/>
        </w:rPr>
        <w:t xml:space="preserve"> setiap</w:t>
      </w:r>
      <w:r w:rsidR="001452D6" w:rsidRPr="0070792A">
        <w:rPr>
          <w:rFonts w:ascii="Bookman Old Style" w:hAnsi="Bookman Old Style" w:cs="AL-Mohanad"/>
          <w:lang w:val="fr-FR"/>
        </w:rPr>
        <w:t xml:space="preserve"> </w:t>
      </w:r>
      <w:r w:rsidR="001452D6" w:rsidRPr="0070792A">
        <w:rPr>
          <w:rFonts w:ascii="Bookman Old Style" w:hAnsi="Bookman Old Style" w:cs="AL-Mohanad"/>
        </w:rPr>
        <w:t xml:space="preserve">(lapis) </w:t>
      </w:r>
      <w:r w:rsidR="001452D6" w:rsidRPr="0070792A">
        <w:rPr>
          <w:rFonts w:ascii="Bookman Old Style" w:hAnsi="Bookman Old Style" w:cs="AL-Mohanad"/>
          <w:lang w:val="fr-FR"/>
        </w:rPr>
        <w:t>langit</w:t>
      </w:r>
      <w:r w:rsidRPr="0070792A">
        <w:rPr>
          <w:rFonts w:ascii="Bookman Old Style" w:hAnsi="Bookman Old Style" w:cs="AL-Mohanad"/>
        </w:rPr>
        <w:t>. Semua itu terjadi hanya dalam tempo semalam sebelum terbit fajar. Kisah Isra</w:t>
      </w:r>
      <w:r w:rsidR="00E04D79" w:rsidRPr="0070792A">
        <w:rPr>
          <w:rFonts w:ascii="Bookman Old Style" w:hAnsi="Bookman Old Style" w:cs="AL-Mohanad"/>
        </w:rPr>
        <w:t>`</w:t>
      </w:r>
      <w:r w:rsidRPr="0070792A">
        <w:rPr>
          <w:rFonts w:ascii="Bookman Old Style" w:hAnsi="Bookman Old Style" w:cs="AL-Mohanad"/>
        </w:rPr>
        <w:t xml:space="preserve"> Mi</w:t>
      </w:r>
      <w:r w:rsidR="00E04D79" w:rsidRPr="0070792A">
        <w:rPr>
          <w:rFonts w:ascii="Bookman Old Style" w:hAnsi="Bookman Old Style" w:cs="AL-Mohanad"/>
        </w:rPr>
        <w:t>'</w:t>
      </w:r>
      <w:r w:rsidRPr="0070792A">
        <w:rPr>
          <w:rFonts w:ascii="Bookman Old Style" w:hAnsi="Bookman Old Style" w:cs="AL-Mohanad"/>
        </w:rPr>
        <w:t xml:space="preserve">raj ini </w:t>
      </w:r>
      <w:r w:rsidRPr="0070792A">
        <w:rPr>
          <w:rFonts w:ascii="Bookman Old Style" w:hAnsi="Bookman Old Style" w:cs="AL-Mohanad"/>
        </w:rPr>
        <w:lastRenderedPageBreak/>
        <w:t xml:space="preserve">masyhur baik di </w:t>
      </w:r>
      <w:r w:rsidR="004E5E5E" w:rsidRPr="0070792A">
        <w:rPr>
          <w:rFonts w:ascii="Bookman Old Style" w:hAnsi="Bookman Old Style" w:cs="AL-Mohanad"/>
        </w:rPr>
        <w:t>Alquran</w:t>
      </w:r>
      <w:r w:rsidRPr="0070792A">
        <w:rPr>
          <w:rFonts w:ascii="Bookman Old Style" w:hAnsi="Bookman Old Style" w:cs="AL-Mohanad"/>
        </w:rPr>
        <w:t xml:space="preserve">, </w:t>
      </w:r>
      <w:r w:rsidR="00481419" w:rsidRPr="0070792A">
        <w:rPr>
          <w:rFonts w:ascii="Bookman Old Style" w:hAnsi="Bookman Old Style" w:cs="AL-Mohanad"/>
        </w:rPr>
        <w:t>hadis</w:t>
      </w:r>
      <w:r w:rsidRPr="0070792A">
        <w:rPr>
          <w:rFonts w:ascii="Bookman Old Style" w:hAnsi="Bookman Old Style" w:cs="AL-Mohanad"/>
        </w:rPr>
        <w:t xml:space="preserve"> maupun buku-buku sejarah.</w:t>
      </w:r>
    </w:p>
    <w:p w:rsidR="00B23C76" w:rsidRPr="0070792A" w:rsidRDefault="001452D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 antara sifat Allah </w:t>
      </w:r>
      <w:r w:rsidRPr="0070792A">
        <w:rPr>
          <w:rFonts w:ascii="Bookman Old Style" w:hAnsi="Bookman Old Style"/>
          <w:sz w:val="24"/>
          <w:szCs w:val="24"/>
        </w:rPr>
        <w:t>-Ta'ālā-</w:t>
      </w:r>
      <w:r w:rsidRPr="0070792A">
        <w:rPr>
          <w:rFonts w:ascii="Bookman Old Style" w:hAnsi="Bookman Old Style" w:cs="AL-Mohanad"/>
          <w:sz w:val="24"/>
          <w:szCs w:val="24"/>
          <w:lang w:val="id-ID"/>
        </w:rPr>
        <w:t xml:space="preserve"> adalah</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m</w:t>
      </w:r>
      <w:r w:rsidRPr="0070792A">
        <w:rPr>
          <w:rFonts w:ascii="Bookman Old Style" w:hAnsi="Bookman Old Style" w:cs="AL-Mohanad"/>
          <w:sz w:val="24"/>
          <w:szCs w:val="24"/>
        </w:rPr>
        <w:t>endengar, melihat, ilmu</w:t>
      </w:r>
      <w:r w:rsidRPr="0070792A">
        <w:rPr>
          <w:rFonts w:ascii="Bookman Old Style" w:hAnsi="Bookman Old Style" w:cs="AL-Mohanad"/>
          <w:sz w:val="24"/>
          <w:szCs w:val="24"/>
          <w:lang w:val="id-ID"/>
        </w:rPr>
        <w:t xml:space="preserve"> (mengetahui)</w:t>
      </w:r>
      <w:r w:rsidRPr="0070792A">
        <w:rPr>
          <w:rFonts w:ascii="Bookman Old Style" w:hAnsi="Bookman Old Style" w:cs="AL-Mohanad"/>
          <w:sz w:val="24"/>
          <w:szCs w:val="24"/>
        </w:rPr>
        <w:t>, qudrah (kuasa)</w:t>
      </w:r>
      <w:r w:rsidRPr="0070792A">
        <w:rPr>
          <w:rFonts w:ascii="Bookman Old Style" w:hAnsi="Bookman Old Style" w:cs="AL-Mohanad"/>
          <w:sz w:val="24"/>
          <w:szCs w:val="24"/>
          <w:lang w:val="id-ID"/>
        </w:rPr>
        <w:t xml:space="preserve"> dan</w:t>
      </w:r>
      <w:r w:rsidRPr="0070792A">
        <w:rPr>
          <w:rFonts w:ascii="Bookman Old Style" w:hAnsi="Bookman Old Style" w:cs="AL-Mohanad"/>
          <w:sz w:val="24"/>
          <w:szCs w:val="24"/>
        </w:rPr>
        <w:t xml:space="preserve"> iradah (</w:t>
      </w:r>
      <w:r w:rsidRPr="0070792A">
        <w:rPr>
          <w:rFonts w:ascii="Bookman Old Style" w:hAnsi="Bookman Old Style" w:cs="AL-Mohanad"/>
          <w:sz w:val="24"/>
          <w:szCs w:val="24"/>
          <w:lang w:val="id-ID"/>
        </w:rPr>
        <w:t>ber</w:t>
      </w:r>
      <w:r w:rsidRPr="0070792A">
        <w:rPr>
          <w:rFonts w:ascii="Bookman Old Style" w:hAnsi="Bookman Old Style" w:cs="AL-Mohanad"/>
          <w:sz w:val="24"/>
          <w:szCs w:val="24"/>
        </w:rPr>
        <w:t>kehendak)</w:t>
      </w:r>
      <w:r w:rsidR="00B23C7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Dia mendengar dan melihat segala sesuatu. Tidak ada hijab apapun yang menghalang-halangi pendengaran dan penglihatan-Nya.</w:t>
      </w:r>
    </w:p>
    <w:p w:rsidR="00B23C76" w:rsidRPr="0070792A" w:rsidRDefault="00B23C7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Allah mengetahui apa yang ada di dalam rahim dan apa yang tersembunyi dalam dada, apa yang telah terjadi dan yang akan terjadi. Dialah yang Maha Kuasa lagi Maha berkehendak yang jika menghendaki sesuatu tinggal berkata: “Kun” (Jadilah) maka terjadi.</w:t>
      </w:r>
    </w:p>
    <w:p w:rsidR="00B23C76" w:rsidRDefault="00B23C7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Diantara sifat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w:t>
      </w:r>
      <w:r w:rsidR="001452D6" w:rsidRPr="0070792A">
        <w:rPr>
          <w:rFonts w:ascii="Bookman Old Style" w:hAnsi="Bookman Old Style" w:cs="AL-Mohanad"/>
          <w:sz w:val="24"/>
          <w:szCs w:val="24"/>
          <w:lang w:val="fr-FR"/>
        </w:rPr>
        <w:t>yang Dia s</w:t>
      </w:r>
      <w:r w:rsidR="001452D6" w:rsidRPr="0070792A">
        <w:rPr>
          <w:rFonts w:ascii="Bookman Old Style" w:hAnsi="Bookman Old Style" w:cs="AL-Mohanad"/>
          <w:sz w:val="24"/>
          <w:szCs w:val="24"/>
          <w:lang w:val="id-ID"/>
        </w:rPr>
        <w:t>andang</w:t>
      </w:r>
      <w:r w:rsidR="001452D6" w:rsidRPr="0070792A">
        <w:rPr>
          <w:rFonts w:ascii="Bookman Old Style" w:hAnsi="Bookman Old Style" w:cs="AL-Mohanad"/>
          <w:sz w:val="24"/>
          <w:szCs w:val="24"/>
          <w:lang w:val="fr-FR"/>
        </w:rPr>
        <w:t xml:space="preserve">kan </w:t>
      </w:r>
      <w:r w:rsidR="001452D6" w:rsidRPr="0070792A">
        <w:rPr>
          <w:rFonts w:ascii="Bookman Old Style" w:hAnsi="Bookman Old Style" w:cs="AL-Mohanad"/>
          <w:sz w:val="24"/>
          <w:szCs w:val="24"/>
          <w:lang w:val="id-ID"/>
        </w:rPr>
        <w:t>pada</w:t>
      </w:r>
      <w:r w:rsidR="001452D6" w:rsidRPr="0070792A">
        <w:rPr>
          <w:rFonts w:ascii="Bookman Old Style" w:hAnsi="Bookman Old Style" w:cs="AL-Mohanad"/>
          <w:sz w:val="24"/>
          <w:szCs w:val="24"/>
          <w:lang w:val="fr-FR"/>
        </w:rPr>
        <w:t xml:space="preserve"> diri-Nya</w:t>
      </w:r>
      <w:r w:rsidR="001452D6" w:rsidRPr="0070792A">
        <w:rPr>
          <w:rFonts w:ascii="Bookman Old Style" w:hAnsi="Bookman Old Style" w:cs="AL-Mohanad"/>
          <w:sz w:val="24"/>
          <w:szCs w:val="24"/>
          <w:lang w:val="id-ID"/>
        </w:rPr>
        <w:t xml:space="preserve"> yang suci</w:t>
      </w:r>
      <w:r w:rsidRPr="0070792A">
        <w:rPr>
          <w:rFonts w:ascii="Bookman Old Style" w:hAnsi="Bookman Old Style" w:cs="AL-Mohanad"/>
          <w:sz w:val="24"/>
          <w:szCs w:val="24"/>
        </w:rPr>
        <w:t xml:space="preserve">: Berbicara sesuai apa yang dikehendaki-Nya dan kapan saja Dia berkehendak. Allah telah berbicara kepada Musa </w:t>
      </w:r>
      <w:r w:rsidR="001452D6" w:rsidRPr="0070792A">
        <w:rPr>
          <w:rFonts w:ascii="Bookman Old Style" w:hAnsi="Bookman Old Style" w:cs="AL-Mohanad"/>
          <w:sz w:val="24"/>
          <w:szCs w:val="24"/>
        </w:rPr>
        <w:t>-'alaihissalām-</w:t>
      </w:r>
      <w:r w:rsidRPr="0070792A">
        <w:rPr>
          <w:rFonts w:ascii="Bookman Old Style" w:hAnsi="Bookman Old Style" w:cs="AL-Mohanad"/>
          <w:sz w:val="24"/>
          <w:szCs w:val="24"/>
        </w:rPr>
        <w:t xml:space="preserve"> berbicara kepada Rasul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dan </w:t>
      </w:r>
      <w:r w:rsidR="001452D6"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merupakan kalam Allah baik huruf maupun maknanya yang Dia turunkan kepada Rasul-Nya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w:t>
      </w:r>
      <w:r w:rsidR="001452D6" w:rsidRPr="0070792A">
        <w:rPr>
          <w:rFonts w:ascii="Bookman Old Style" w:hAnsi="Bookman Old Style" w:cs="AL-Mohanad"/>
          <w:sz w:val="24"/>
          <w:szCs w:val="24"/>
        </w:rPr>
        <w:t xml:space="preserve">Jadi </w:t>
      </w:r>
      <w:r w:rsidR="001452D6" w:rsidRPr="0070792A">
        <w:rPr>
          <w:rFonts w:ascii="Bookman Old Style" w:hAnsi="Bookman Old Style" w:cs="AL-Mohanad"/>
          <w:sz w:val="24"/>
          <w:szCs w:val="24"/>
          <w:lang w:val="id-ID"/>
        </w:rPr>
        <w:t>Alquran</w:t>
      </w:r>
      <w:r w:rsidR="001452D6" w:rsidRPr="0070792A">
        <w:rPr>
          <w:rFonts w:ascii="Bookman Old Style" w:hAnsi="Bookman Old Style" w:cs="AL-Mohanad"/>
          <w:sz w:val="24"/>
          <w:szCs w:val="24"/>
        </w:rPr>
        <w:t xml:space="preserve"> merupakan salah satu dari sifat-sifat</w:t>
      </w:r>
      <w:r w:rsidR="001452D6" w:rsidRPr="0070792A">
        <w:rPr>
          <w:rFonts w:ascii="Bookman Old Style" w:hAnsi="Bookman Old Style" w:cs="AL-Mohanad"/>
          <w:sz w:val="24"/>
          <w:szCs w:val="24"/>
          <w:lang w:val="id-ID"/>
        </w:rPr>
        <w:t xml:space="preserve"> Allah</w:t>
      </w:r>
      <w:r w:rsidRPr="0070792A">
        <w:rPr>
          <w:rFonts w:ascii="Bookman Old Style" w:hAnsi="Bookman Old Style" w:cs="AL-Mohanad"/>
          <w:sz w:val="24"/>
          <w:szCs w:val="24"/>
        </w:rPr>
        <w:t>. Bukan makhluk sebagaimana yang dikatakan kelompok Mu</w:t>
      </w:r>
      <w:r w:rsidR="001452D6" w:rsidRPr="0070792A">
        <w:rPr>
          <w:rFonts w:ascii="Bookman Old Style" w:hAnsi="Bookman Old Style" w:cs="AL-Mohanad"/>
          <w:sz w:val="24"/>
          <w:szCs w:val="24"/>
        </w:rPr>
        <w:t>'</w:t>
      </w:r>
      <w:r w:rsidRPr="0070792A">
        <w:rPr>
          <w:rFonts w:ascii="Bookman Old Style" w:hAnsi="Bookman Old Style" w:cs="AL-Mohanad"/>
          <w:sz w:val="24"/>
          <w:szCs w:val="24"/>
        </w:rPr>
        <w:t>tazilah yang sesat.</w:t>
      </w:r>
    </w:p>
    <w:p w:rsidR="001B7088" w:rsidRDefault="001B7088" w:rsidP="001B7088">
      <w:pPr>
        <w:pStyle w:val="BodyText"/>
        <w:spacing w:before="120" w:after="120" w:line="276" w:lineRule="auto"/>
        <w:ind w:left="57" w:right="57" w:firstLine="340"/>
        <w:rPr>
          <w:rFonts w:ascii="Bookman Old Style" w:hAnsi="Bookman Old Style" w:cs="AL-Mohanad"/>
          <w:sz w:val="24"/>
          <w:szCs w:val="24"/>
        </w:rPr>
      </w:pPr>
    </w:p>
    <w:p w:rsidR="001B7088" w:rsidRPr="0070792A" w:rsidRDefault="001B7088" w:rsidP="001B7088">
      <w:pPr>
        <w:pStyle w:val="BodyText"/>
        <w:spacing w:before="120" w:after="120" w:line="276" w:lineRule="auto"/>
        <w:ind w:left="57" w:right="57" w:firstLine="340"/>
        <w:rPr>
          <w:rFonts w:ascii="Bookman Old Style" w:hAnsi="Bookman Old Style" w:cs="AL-Mohanad"/>
          <w:sz w:val="24"/>
          <w:szCs w:val="24"/>
        </w:rPr>
      </w:pPr>
    </w:p>
    <w:p w:rsidR="00B23C76" w:rsidRPr="0070792A" w:rsidRDefault="001452D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 antara sifat Allah </w:t>
      </w:r>
      <w:r w:rsidRPr="0070792A">
        <w:rPr>
          <w:rFonts w:ascii="Bookman Old Style" w:hAnsi="Bookman Old Style"/>
          <w:sz w:val="24"/>
          <w:szCs w:val="24"/>
        </w:rPr>
        <w:t>-Ta'ālā-</w:t>
      </w:r>
      <w:r w:rsidRPr="0070792A">
        <w:rPr>
          <w:rFonts w:ascii="Bookman Old Style" w:hAnsi="Bookman Old Style" w:cs="AL-Mohanad"/>
          <w:sz w:val="24"/>
          <w:szCs w:val="24"/>
        </w:rPr>
        <w:t xml:space="preserve"> yang Dia s</w:t>
      </w:r>
      <w:r w:rsidRPr="0070792A">
        <w:rPr>
          <w:rFonts w:ascii="Bookman Old Style" w:hAnsi="Bookman Old Style" w:cs="AL-Mohanad"/>
          <w:sz w:val="24"/>
          <w:szCs w:val="24"/>
          <w:lang w:val="id-ID"/>
        </w:rPr>
        <w:t>andang</w:t>
      </w:r>
      <w:r w:rsidRPr="0070792A">
        <w:rPr>
          <w:rFonts w:ascii="Bookman Old Style" w:hAnsi="Bookman Old Style" w:cs="AL-Mohanad"/>
          <w:sz w:val="24"/>
          <w:szCs w:val="24"/>
        </w:rPr>
        <w:t xml:space="preserve">kan </w:t>
      </w:r>
      <w:r w:rsidRPr="0070792A">
        <w:rPr>
          <w:rFonts w:ascii="Bookman Old Style" w:hAnsi="Bookman Old Style" w:cs="AL-Mohanad"/>
          <w:sz w:val="24"/>
          <w:szCs w:val="24"/>
          <w:lang w:val="id-ID"/>
        </w:rPr>
        <w:t>pada</w:t>
      </w:r>
      <w:r w:rsidRPr="0070792A">
        <w:rPr>
          <w:rFonts w:ascii="Bookman Old Style" w:hAnsi="Bookman Old Style" w:cs="AL-Mohanad"/>
          <w:sz w:val="24"/>
          <w:szCs w:val="24"/>
        </w:rPr>
        <w:t xml:space="preserve"> diri-Nya dan </w:t>
      </w:r>
      <w:r w:rsidRPr="0070792A">
        <w:rPr>
          <w:rFonts w:ascii="Bookman Old Style" w:hAnsi="Bookman Old Style" w:cs="AL-Mohanad"/>
          <w:sz w:val="24"/>
          <w:szCs w:val="24"/>
          <w:lang w:val="id-ID"/>
        </w:rPr>
        <w:t>disandang</w:t>
      </w:r>
      <w:r w:rsidRPr="0070792A">
        <w:rPr>
          <w:rFonts w:ascii="Bookman Old Style" w:hAnsi="Bookman Old Style" w:cs="AL-Mohanad"/>
          <w:sz w:val="24"/>
          <w:szCs w:val="24"/>
        </w:rPr>
        <w:t xml:space="preserve">kan pula oleh </w:t>
      </w:r>
      <w:r w:rsidRPr="0070792A">
        <w:rPr>
          <w:rFonts w:ascii="Bookman Old Style" w:hAnsi="Bookman Old Style" w:cs="AL-Mohanad"/>
          <w:sz w:val="24"/>
          <w:szCs w:val="24"/>
          <w:lang w:val="id-ID"/>
        </w:rPr>
        <w:t xml:space="preserve">para </w:t>
      </w:r>
      <w:r w:rsidRPr="0070792A">
        <w:rPr>
          <w:rFonts w:ascii="Bookman Old Style" w:hAnsi="Bookman Old Style" w:cs="AL-Mohanad"/>
          <w:sz w:val="24"/>
          <w:szCs w:val="24"/>
        </w:rPr>
        <w:lastRenderedPageBreak/>
        <w:t>Rasul-Nya; wajah, dua tangan, istiwa`</w:t>
      </w:r>
      <w:r w:rsidR="00B23C76" w:rsidRPr="0070792A">
        <w:rPr>
          <w:rFonts w:ascii="Bookman Old Style" w:hAnsi="Bookman Old Style" w:cs="AL-Mohanad"/>
          <w:sz w:val="24"/>
          <w:szCs w:val="24"/>
        </w:rPr>
        <w:t xml:space="preserve"> (bersemayam), turun</w:t>
      </w:r>
      <w:r w:rsidR="00B23C76" w:rsidRPr="0070792A">
        <w:rPr>
          <w:rStyle w:val="FootnoteReference"/>
          <w:rFonts w:ascii="Bookman Old Style" w:hAnsi="Bookman Old Style" w:cs="AL-Mohanad"/>
          <w:sz w:val="24"/>
          <w:szCs w:val="24"/>
        </w:rPr>
        <w:footnoteReference w:id="5"/>
      </w:r>
      <w:r w:rsidRPr="0070792A">
        <w:rPr>
          <w:rFonts w:ascii="Bookman Old Style" w:hAnsi="Bookman Old Style" w:cs="AL-Mohanad"/>
          <w:sz w:val="24"/>
          <w:szCs w:val="24"/>
        </w:rPr>
        <w:t>, rid</w:t>
      </w:r>
      <w:r w:rsidR="00B23C76" w:rsidRPr="0070792A">
        <w:rPr>
          <w:rFonts w:ascii="Bookman Old Style" w:hAnsi="Bookman Old Style" w:cs="AL-Mohanad"/>
          <w:sz w:val="24"/>
          <w:szCs w:val="24"/>
        </w:rPr>
        <w:t xml:space="preserve">a dan marah. Allah </w:t>
      </w:r>
      <w:r w:rsidR="000168B1" w:rsidRPr="0070792A">
        <w:rPr>
          <w:rFonts w:ascii="Bookman Old Style" w:hAnsi="Bookman Old Style" w:cs="AL-Mohanad"/>
          <w:sz w:val="24"/>
          <w:szCs w:val="24"/>
        </w:rPr>
        <w:t>r</w:t>
      </w:r>
      <w:r w:rsidRPr="0070792A">
        <w:rPr>
          <w:rFonts w:ascii="Bookman Old Style" w:hAnsi="Bookman Old Style" w:cs="AL-Mohanad"/>
          <w:sz w:val="24"/>
          <w:szCs w:val="24"/>
        </w:rPr>
        <w:t>ida</w:t>
      </w:r>
      <w:r w:rsidR="00B23C76" w:rsidRPr="0070792A">
        <w:rPr>
          <w:rFonts w:ascii="Bookman Old Style" w:hAnsi="Bookman Old Style" w:cs="AL-Mohanad"/>
          <w:sz w:val="24"/>
          <w:szCs w:val="24"/>
        </w:rPr>
        <w:t xml:space="preserve"> terhadap hamba-hamba-Nya yang mukmin dan murka terhadap orang-orang kafir serta orang-orang yang mengerjakan hal-hal yang mengakibatkan murka-Nya. </w:t>
      </w:r>
      <w:r w:rsidRPr="0070792A">
        <w:rPr>
          <w:rFonts w:ascii="Bookman Old Style" w:hAnsi="Bookman Old Style" w:cs="AL-Mohanad"/>
          <w:sz w:val="24"/>
          <w:szCs w:val="24"/>
        </w:rPr>
        <w:t>Rida</w:t>
      </w:r>
      <w:r w:rsidR="00B23C76" w:rsidRPr="0070792A">
        <w:rPr>
          <w:rFonts w:ascii="Bookman Old Style" w:hAnsi="Bookman Old Style" w:cs="AL-Mohanad"/>
          <w:sz w:val="24"/>
          <w:szCs w:val="24"/>
        </w:rPr>
        <w:t xml:space="preserve"> dan murka-Nya sebagaimana sifat-sifat yang lain, tidak serupa dengan sifat makhluk, tidak boleh dita</w:t>
      </w:r>
      <w:r w:rsidRPr="0070792A">
        <w:rPr>
          <w:rFonts w:ascii="Bookman Old Style" w:hAnsi="Bookman Old Style" w:cs="AL-Mohanad"/>
          <w:sz w:val="24"/>
          <w:szCs w:val="24"/>
        </w:rPr>
        <w:t>k</w:t>
      </w:r>
      <w:r w:rsidR="00B23C76" w:rsidRPr="0070792A">
        <w:rPr>
          <w:rFonts w:ascii="Bookman Old Style" w:hAnsi="Bookman Old Style" w:cs="AL-Mohanad"/>
          <w:sz w:val="24"/>
          <w:szCs w:val="24"/>
        </w:rPr>
        <w:t>wilkan dan dijelaskan kaifiyyatnya</w:t>
      </w:r>
      <w:r w:rsidRPr="0070792A">
        <w:rPr>
          <w:rFonts w:ascii="Bookman Old Style" w:hAnsi="Bookman Old Style" w:cs="AL-Mohanad"/>
          <w:sz w:val="24"/>
          <w:szCs w:val="24"/>
        </w:rPr>
        <w:t xml:space="preserve"> (mekanismenya)</w:t>
      </w:r>
      <w:r w:rsidR="00B23C76" w:rsidRPr="0070792A">
        <w:rPr>
          <w:rFonts w:ascii="Bookman Old Style" w:hAnsi="Bookman Old Style" w:cs="AL-Mohanad"/>
          <w:sz w:val="24"/>
          <w:szCs w:val="24"/>
        </w:rPr>
        <w:t>.</w:t>
      </w:r>
    </w:p>
    <w:p w:rsidR="00B23C76" w:rsidRPr="0070792A" w:rsidRDefault="00B23C76" w:rsidP="001B7088">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Dinyatakan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dan As</w:t>
      </w:r>
      <w:r w:rsidR="001452D6" w:rsidRPr="0070792A">
        <w:rPr>
          <w:rFonts w:ascii="Bookman Old Style" w:hAnsi="Bookman Old Style" w:cs="AL-Mohanad"/>
          <w:sz w:val="24"/>
          <w:szCs w:val="24"/>
        </w:rPr>
        <w:t>-</w:t>
      </w:r>
      <w:r w:rsidRPr="0070792A">
        <w:rPr>
          <w:rFonts w:ascii="Bookman Old Style" w:hAnsi="Bookman Old Style" w:cs="AL-Mohanad"/>
          <w:sz w:val="24"/>
          <w:szCs w:val="24"/>
        </w:rPr>
        <w:t xml:space="preserve">Sunnah bahwa orang-orang mukmin kelak melihat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dengan mata kepala di padang mahsyar dan di surga. Sifat-sifat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disebutkan secara rinci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dan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Rasul </w:t>
      </w:r>
      <w:r w:rsidR="006169A7"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maka hendaknya anda merujuk kepadanya.</w:t>
      </w:r>
    </w:p>
    <w:p w:rsidR="00B23C76" w:rsidRPr="0070792A" w:rsidRDefault="00B23C76" w:rsidP="006A40FE">
      <w:pPr>
        <w:pStyle w:val="BodyText"/>
        <w:spacing w:before="120" w:after="120"/>
        <w:ind w:left="57" w:right="57" w:firstLine="340"/>
        <w:jc w:val="center"/>
        <w:rPr>
          <w:rFonts w:ascii="Bookman Old Style" w:hAnsi="Bookman Old Style" w:cs="AL-Mohanad"/>
          <w:sz w:val="24"/>
          <w:szCs w:val="24"/>
        </w:rPr>
      </w:pPr>
      <w:r w:rsidRPr="0070792A">
        <w:rPr>
          <w:rFonts w:ascii="Bookman Old Style" w:hAnsi="Bookman Old Style" w:cs="AL-Mohanad"/>
          <w:sz w:val="24"/>
          <w:szCs w:val="24"/>
        </w:rPr>
        <w:br w:type="page"/>
      </w:r>
    </w:p>
    <w:p w:rsidR="006169A7" w:rsidRPr="0070792A" w:rsidRDefault="00B23C76" w:rsidP="00857DFD">
      <w:pPr>
        <w:pStyle w:val="BodyText"/>
        <w:spacing w:before="120" w:after="120"/>
        <w:ind w:left="540" w:right="603"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Tujuan Allah Menciptakan Manusia dan Jin</w:t>
      </w:r>
    </w:p>
    <w:p w:rsidR="000168B1" w:rsidRPr="0070792A" w:rsidRDefault="000168B1" w:rsidP="00857DFD">
      <w:pPr>
        <w:pStyle w:val="BodyText"/>
        <w:spacing w:before="120" w:after="120"/>
        <w:ind w:left="540" w:right="603" w:hanging="57"/>
        <w:jc w:val="center"/>
        <w:rPr>
          <w:rFonts w:ascii="Bookman Old Style" w:hAnsi="Bookman Old Style" w:cs="AL-Mohanad"/>
          <w:b/>
          <w:bCs/>
          <w:caps/>
          <w:sz w:val="24"/>
          <w:szCs w:val="24"/>
        </w:rPr>
      </w:pPr>
    </w:p>
    <w:p w:rsidR="00B23C76" w:rsidRPr="0070792A" w:rsidRDefault="00B23C76" w:rsidP="00823E8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anda telah mengenal –wahai orang berakal- bahwa Rabbmu yang telah menciptakanmu. Maka ketahuilah bahwa Allah tidaklah menciptakan anda sia-sia begitu saja. Akan tetapi Dia menciptakan anda supaya anda beribadah kepada-Nya. Dalilnya adalah firman Allah </w:t>
      </w:r>
      <w:r w:rsidR="004E5E5E" w:rsidRPr="0070792A">
        <w:rPr>
          <w:rFonts w:ascii="Bookman Old Style" w:hAnsi="Bookman Old Style" w:cs="AL-Mohanad"/>
          <w:sz w:val="24"/>
          <w:szCs w:val="24"/>
        </w:rPr>
        <w:t>-Ta'ālā-</w:t>
      </w:r>
      <w:r w:rsidR="000168B1" w:rsidRPr="0070792A">
        <w:rPr>
          <w:rFonts w:ascii="Bookman Old Style" w:hAnsi="Bookman Old Style" w:cs="AL-Mohanad"/>
          <w:sz w:val="24"/>
          <w:szCs w:val="24"/>
        </w:rPr>
        <w:t>,</w:t>
      </w:r>
    </w:p>
    <w:p w:rsidR="00B23C76" w:rsidRPr="0070792A" w:rsidRDefault="00243EED" w:rsidP="006169A7">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272" name="Picture 1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273" name="Picture 1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274" name="Picture 1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275" name="Picture 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276" name="Picture 1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277" name="Picture 1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278" name="Picture 1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279" name="Picture 1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280" name="Picture 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281" name="Picture 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282" name="Picture 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283" name="Picture 1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284" name="Picture 1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285" name="Picture 1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286" name="Picture 1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287" name="Picture 1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3288" name="Picture 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289" name="Picture 1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290" name="Picture 1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291" name="Picture 1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292" name="Picture 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293" name="Picture 1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294" name="Picture 1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295" name="Picture 1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296" name="Picture 1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297" name="Picture 1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F5414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Dan tidaklah Aku menciptakan jin dan manusia melainkan supaya mereka menyembah-Ku. Aku tidak menghendaki rizki sedikitpun dari mereka dan Aku tidak menghendaki supaya mereka memberi Aku makan. Sesungguhnya Allah Dialah Maha Pemberi rizk</w:t>
      </w:r>
      <w:r w:rsidR="00823E81" w:rsidRPr="0070792A">
        <w:rPr>
          <w:rFonts w:ascii="Bookman Old Style" w:hAnsi="Bookman Old Style" w:cs="AL-Mohanad"/>
          <w:i/>
          <w:iCs/>
          <w:sz w:val="24"/>
          <w:szCs w:val="24"/>
        </w:rPr>
        <w:t>i Yang mempunyai kekuatan lagi sangat kokoh</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0436C7"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w:t>
      </w:r>
      <w:bookmarkStart w:id="7" w:name="_Hlk487047356"/>
      <w:r w:rsidR="000436C7" w:rsidRPr="0070792A">
        <w:rPr>
          <w:rFonts w:ascii="Bookman Old Style" w:hAnsi="Bookman Old Style"/>
          <w:sz w:val="24"/>
          <w:szCs w:val="24"/>
        </w:rPr>
        <w:t>ż</w:t>
      </w:r>
      <w:bookmarkEnd w:id="7"/>
      <w:r w:rsidR="000436C7" w:rsidRPr="0070792A">
        <w:rPr>
          <w:rFonts w:ascii="Bookman Old Style" w:hAnsi="Bookman Old Style" w:cs="AL-Mohanad"/>
          <w:sz w:val="24"/>
          <w:szCs w:val="24"/>
        </w:rPr>
        <w:t>-</w:t>
      </w:r>
      <w:r w:rsidR="000436C7" w:rsidRPr="0070792A">
        <w:rPr>
          <w:rFonts w:ascii="Bookman Old Style" w:hAnsi="Bookman Old Style"/>
          <w:sz w:val="24"/>
          <w:szCs w:val="24"/>
        </w:rPr>
        <w:t>Ż</w:t>
      </w:r>
      <w:r w:rsidR="00B23C76" w:rsidRPr="0070792A">
        <w:rPr>
          <w:rFonts w:ascii="Bookman Old Style" w:hAnsi="Bookman Old Style" w:cs="AL-Mohanad"/>
          <w:sz w:val="24"/>
          <w:szCs w:val="24"/>
        </w:rPr>
        <w:t>ariat: 56-58)</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Makna Global Ayat:</w:t>
      </w:r>
    </w:p>
    <w:p w:rsidR="00B23C76" w:rsidRPr="0070792A" w:rsidRDefault="001452D6" w:rsidP="001452D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 xml:space="preserve">Di ayat pertama, </w:t>
      </w:r>
      <w:r w:rsidRPr="0070792A">
        <w:rPr>
          <w:rFonts w:ascii="Bookman Old Style" w:hAnsi="Bookman Old Style" w:cs="AL-Mohanad"/>
          <w:sz w:val="24"/>
          <w:szCs w:val="24"/>
        </w:rPr>
        <w:t xml:space="preserve">Allah </w:t>
      </w:r>
      <w:r w:rsidRPr="0070792A">
        <w:rPr>
          <w:rFonts w:ascii="Bookman Old Style" w:hAnsi="Bookman Old Style"/>
          <w:sz w:val="24"/>
          <w:szCs w:val="24"/>
        </w:rPr>
        <w:t>-Ta'ālā-</w:t>
      </w:r>
      <w:r w:rsidRPr="0070792A">
        <w:rPr>
          <w:rFonts w:ascii="Bookman Old Style" w:hAnsi="Bookman Old Style" w:cs="AL-Mohanad"/>
          <w:sz w:val="24"/>
          <w:szCs w:val="24"/>
        </w:rPr>
        <w:t xml:space="preserve"> memberitahukan</w:t>
      </w:r>
      <w:r w:rsidR="00B23C76" w:rsidRPr="0070792A">
        <w:rPr>
          <w:rFonts w:ascii="Bookman Old Style" w:hAnsi="Bookman Old Style" w:cs="AL-Mohanad"/>
          <w:sz w:val="20"/>
          <w:szCs w:val="20"/>
        </w:rPr>
        <w:t xml:space="preserve"> </w:t>
      </w:r>
      <w:r w:rsidR="00B23C76" w:rsidRPr="0070792A">
        <w:rPr>
          <w:rFonts w:ascii="Bookman Old Style" w:hAnsi="Bookman Old Style" w:cs="AL-Mohanad"/>
          <w:sz w:val="24"/>
          <w:szCs w:val="24"/>
        </w:rPr>
        <w:t>bahwa Dia menciptakan jin</w:t>
      </w:r>
      <w:r w:rsidR="00B23C76" w:rsidRPr="0070792A">
        <w:rPr>
          <w:rStyle w:val="FootnoteReference"/>
          <w:rFonts w:ascii="Bookman Old Style" w:hAnsi="Bookman Old Style" w:cs="AL-Mohanad"/>
          <w:sz w:val="24"/>
          <w:szCs w:val="24"/>
        </w:rPr>
        <w:footnoteReference w:id="6"/>
      </w:r>
      <w:r w:rsidR="00B23C76" w:rsidRPr="0070792A">
        <w:rPr>
          <w:rFonts w:ascii="Bookman Old Style" w:hAnsi="Bookman Old Style" w:cs="AL-Mohanad"/>
          <w:sz w:val="24"/>
          <w:szCs w:val="24"/>
        </w:rPr>
        <w:t xml:space="preserve"> dan manusia supaya mereka menyembah-Nya semata. Lalu pada ayat kedua dan ketiga Allah memberitahukan bahwa Dia Maha Kaya tidak membutuhkan hamba-Nya. Tidak menghendaki sedikitpun rizki maupun makanan dari mereka. Karena Dia Maha Pemberi rizki lagi Maha </w:t>
      </w:r>
      <w:r w:rsidR="00B23C76" w:rsidRPr="0070792A">
        <w:rPr>
          <w:rFonts w:ascii="Bookman Old Style" w:hAnsi="Bookman Old Style" w:cs="AL-Mohanad"/>
          <w:sz w:val="24"/>
          <w:szCs w:val="24"/>
        </w:rPr>
        <w:lastRenderedPageBreak/>
        <w:t>Kuat dimana tidak ada rizki bagi manusia maupun selainnya melainkan berasal dari-Nya. Dialah yang menurunkan hujan dan mengeluarkan rizki dari bumi.</w:t>
      </w:r>
    </w:p>
    <w:p w:rsidR="00B23C76" w:rsidRPr="0070792A" w:rsidRDefault="001452D6" w:rsidP="00D226B7">
      <w:pPr>
        <w:jc w:val="both"/>
        <w:rPr>
          <w:rFonts w:ascii="Bookman Old Style" w:hAnsi="Bookman Old Style" w:cs="AL-Mohanad"/>
        </w:rPr>
      </w:pPr>
      <w:r w:rsidRPr="0070792A">
        <w:rPr>
          <w:rFonts w:ascii="Bookman Old Style" w:hAnsi="Bookman Old Style" w:cs="AL-Mohanad"/>
        </w:rPr>
        <w:t>Adapun makhluk lain yang terdapat di bumi</w:t>
      </w:r>
      <w:r w:rsidRPr="0070792A">
        <w:rPr>
          <w:rFonts w:ascii="Bookman Old Style" w:hAnsi="Bookman Old Style" w:cs="AL-Mohanad"/>
          <w:lang w:val="id-ID"/>
        </w:rPr>
        <w:t xml:space="preserve"> selain makhluk berakal</w:t>
      </w:r>
      <w:r w:rsidR="00B23C76" w:rsidRPr="0070792A">
        <w:rPr>
          <w:rFonts w:ascii="Bookman Old Style" w:hAnsi="Bookman Old Style" w:cs="AL-Mohanad"/>
          <w:lang w:val="id-ID"/>
        </w:rPr>
        <w:t>, maka Allah</w:t>
      </w:r>
      <w:r w:rsidRPr="0070792A">
        <w:rPr>
          <w:rFonts w:ascii="Bookman Old Style" w:hAnsi="Bookman Old Style" w:cs="AL-Mohanad"/>
          <w:lang w:val="id-ID"/>
        </w:rPr>
        <w:t xml:space="preserve"> </w:t>
      </w:r>
      <w:r w:rsidR="004E5E5E" w:rsidRPr="0070792A">
        <w:rPr>
          <w:rFonts w:ascii="Bookman Old Style" w:hAnsi="Bookman Old Style" w:cs="AL-Mohanad"/>
          <w:lang w:val="id-ID"/>
        </w:rPr>
        <w:t>-Ta'ālā-</w:t>
      </w:r>
      <w:r w:rsidR="00823E81" w:rsidRPr="0070792A">
        <w:rPr>
          <w:rFonts w:ascii="Bookman Old Style" w:hAnsi="Bookman Old Style" w:cs="AL-Mohanad"/>
          <w:lang w:val="id-ID"/>
        </w:rPr>
        <w:t xml:space="preserve"> </w:t>
      </w:r>
      <w:r w:rsidR="00B23C76" w:rsidRPr="0070792A">
        <w:rPr>
          <w:rFonts w:ascii="Bookman Old Style" w:hAnsi="Bookman Old Style" w:cs="AL-Mohanad"/>
          <w:lang w:val="id-ID"/>
        </w:rPr>
        <w:t xml:space="preserve">memberitahukan bahwa Dia menciptakan mereka demi manusia, supaya manusia menggunakannya sebagai sarana ketaatan kepada-Nya dan mengolahnya sesuai syariat Allah. Jadi setiap makhluk, setiap gerakan maupun diam di alam semesta ini, maka Allah lah yang mengadakannya karena suatu hikmah yang Dia terangkan dalam </w:t>
      </w:r>
      <w:r w:rsidR="004E5E5E" w:rsidRPr="0070792A">
        <w:rPr>
          <w:rFonts w:ascii="Bookman Old Style" w:hAnsi="Bookman Old Style" w:cs="AL-Mohanad"/>
          <w:lang w:val="id-ID"/>
        </w:rPr>
        <w:t xml:space="preserve"> Alquran </w:t>
      </w:r>
      <w:r w:rsidR="00B23C76" w:rsidRPr="0070792A">
        <w:rPr>
          <w:rFonts w:ascii="Bookman Old Style" w:hAnsi="Bookman Old Style" w:cs="AL-Mohanad"/>
          <w:lang w:val="id-ID"/>
        </w:rPr>
        <w:t xml:space="preserve">serta dikenal oleh para ulama melalui syariat Allah. </w:t>
      </w:r>
      <w:r w:rsidR="00B23C76" w:rsidRPr="00CE6991">
        <w:rPr>
          <w:rFonts w:ascii="Bookman Old Style" w:hAnsi="Bookman Old Style" w:cs="AL-Mohanad"/>
          <w:lang w:val="id-ID"/>
        </w:rPr>
        <w:t>Masing-masing menurut kadar ilmunya. Bahkan sampai perbedaan umur, r</w:t>
      </w:r>
      <w:r w:rsidR="00D226B7" w:rsidRPr="00CE6991">
        <w:rPr>
          <w:rFonts w:ascii="Bookman Old Style" w:hAnsi="Bookman Old Style" w:cs="AL-Mohanad"/>
          <w:lang w:val="id-ID"/>
        </w:rPr>
        <w:t>e</w:t>
      </w:r>
      <w:r w:rsidR="00B23C76" w:rsidRPr="00CE6991">
        <w:rPr>
          <w:rFonts w:ascii="Bookman Old Style" w:hAnsi="Bookman Old Style" w:cs="AL-Mohanad"/>
          <w:lang w:val="id-ID"/>
        </w:rPr>
        <w:t>z</w:t>
      </w:r>
      <w:r w:rsidR="00D226B7" w:rsidRPr="00CE6991">
        <w:rPr>
          <w:rFonts w:ascii="Bookman Old Style" w:hAnsi="Bookman Old Style" w:cs="AL-Mohanad"/>
          <w:lang w:val="id-ID"/>
        </w:rPr>
        <w:t>e</w:t>
      </w:r>
      <w:r w:rsidR="00B23C76" w:rsidRPr="00CE6991">
        <w:rPr>
          <w:rFonts w:ascii="Bookman Old Style" w:hAnsi="Bookman Old Style" w:cs="AL-Mohanad"/>
          <w:lang w:val="id-ID"/>
        </w:rPr>
        <w:t xml:space="preserve">ki, berbagai peristiwa dan musibah semua itu berlaku atas izin Allah untuk menguji hamba-Nya yang berakal. </w:t>
      </w:r>
      <w:r w:rsidR="00B23C76" w:rsidRPr="0070792A">
        <w:rPr>
          <w:rFonts w:ascii="Bookman Old Style" w:hAnsi="Bookman Old Style" w:cs="AL-Mohanad"/>
        </w:rPr>
        <w:t xml:space="preserve">Siapa yang </w:t>
      </w:r>
      <w:r w:rsidRPr="0070792A">
        <w:rPr>
          <w:rFonts w:ascii="Bookman Old Style" w:hAnsi="Bookman Old Style" w:cs="AL-Mohanad"/>
        </w:rPr>
        <w:t>Rida</w:t>
      </w:r>
      <w:r w:rsidR="00B23C76" w:rsidRPr="0070792A">
        <w:rPr>
          <w:rFonts w:ascii="Bookman Old Style" w:hAnsi="Bookman Old Style" w:cs="AL-Mohanad"/>
        </w:rPr>
        <w:t xml:space="preserve"> dengan takdir Allah, berserah diri disertai kesungguhan dalam melakukan amal yang di</w:t>
      </w:r>
      <w:r w:rsidRPr="0070792A">
        <w:rPr>
          <w:rFonts w:ascii="Bookman Old Style" w:hAnsi="Bookman Old Style" w:cs="AL-Mohanad"/>
        </w:rPr>
        <w:t xml:space="preserve"> Rida</w:t>
      </w:r>
      <w:r w:rsidR="00B23C76" w:rsidRPr="0070792A">
        <w:rPr>
          <w:rFonts w:ascii="Bookman Old Style" w:hAnsi="Bookman Old Style" w:cs="AL-Mohanad"/>
        </w:rPr>
        <w:t xml:space="preserve">i-Nya maka ia mendapatkan </w:t>
      </w:r>
      <w:r w:rsidRPr="0070792A">
        <w:rPr>
          <w:rFonts w:ascii="Bookman Old Style" w:hAnsi="Bookman Old Style" w:cs="AL-Mohanad"/>
        </w:rPr>
        <w:t>Rida</w:t>
      </w:r>
      <w:r w:rsidR="00B23C76" w:rsidRPr="0070792A">
        <w:rPr>
          <w:rFonts w:ascii="Bookman Old Style" w:hAnsi="Bookman Old Style" w:cs="AL-Mohanad"/>
        </w:rPr>
        <w:t xml:space="preserve"> Allah serta kebagiaan di dunia dan akhirat setelah mati. Sebaliknya siapa yang tidak </w:t>
      </w:r>
      <w:r w:rsidRPr="0070792A">
        <w:rPr>
          <w:rFonts w:ascii="Bookman Old Style" w:hAnsi="Bookman Old Style" w:cs="AL-Mohanad"/>
        </w:rPr>
        <w:t>Rida</w:t>
      </w:r>
      <w:r w:rsidR="00B23C76" w:rsidRPr="0070792A">
        <w:rPr>
          <w:rFonts w:ascii="Bookman Old Style" w:hAnsi="Bookman Old Style" w:cs="AL-Mohanad"/>
        </w:rPr>
        <w:t xml:space="preserve"> dengan ketentuan Allah, tidak mau berserah diri dan tidak mentaati-Nya maka ia mendapatkan murka Allah dan celaka dunia dan akhirat. Kita memohon kepada Allah akan </w:t>
      </w:r>
      <w:r w:rsidRPr="0070792A">
        <w:rPr>
          <w:rFonts w:ascii="Bookman Old Style" w:hAnsi="Bookman Old Style" w:cs="AL-Mohanad"/>
        </w:rPr>
        <w:t>Rida</w:t>
      </w:r>
      <w:r w:rsidR="00B23C76" w:rsidRPr="0070792A">
        <w:rPr>
          <w:rFonts w:ascii="Bookman Old Style" w:hAnsi="Bookman Old Style" w:cs="AL-Mohanad"/>
        </w:rPr>
        <w:t xml:space="preserve">-Nya dan berlindung dari murka-Nya. </w:t>
      </w:r>
    </w:p>
    <w:p w:rsidR="00B23C76" w:rsidRPr="0070792A" w:rsidRDefault="00B23C76" w:rsidP="006A40FE">
      <w:pPr>
        <w:pStyle w:val="BodyText"/>
        <w:spacing w:before="120" w:after="120"/>
        <w:ind w:left="57" w:right="57" w:firstLine="340"/>
        <w:jc w:val="center"/>
        <w:rPr>
          <w:rFonts w:ascii="Bookman Old Style" w:hAnsi="Bookman Old Style" w:cs="AL-Mohanad"/>
          <w:sz w:val="24"/>
          <w:szCs w:val="24"/>
        </w:rPr>
      </w:pPr>
    </w:p>
    <w:p w:rsidR="00857DFD" w:rsidRPr="0070792A" w:rsidRDefault="00857DFD" w:rsidP="006A40FE">
      <w:pPr>
        <w:pStyle w:val="BodyText"/>
        <w:spacing w:before="120" w:after="120"/>
        <w:ind w:left="57" w:right="57" w:firstLine="340"/>
        <w:jc w:val="center"/>
        <w:rPr>
          <w:rFonts w:ascii="Bookman Old Style" w:hAnsi="Bookman Old Style" w:cs="AL-Mohanad"/>
          <w:sz w:val="24"/>
          <w:szCs w:val="24"/>
        </w:rPr>
      </w:pPr>
    </w:p>
    <w:p w:rsidR="00857DFD" w:rsidRPr="0070792A" w:rsidRDefault="00857DFD" w:rsidP="006A40FE">
      <w:pPr>
        <w:pStyle w:val="BodyText"/>
        <w:spacing w:before="120" w:after="120"/>
        <w:ind w:left="57" w:right="57" w:firstLine="340"/>
        <w:jc w:val="center"/>
        <w:rPr>
          <w:rFonts w:ascii="Bookman Old Style" w:hAnsi="Bookman Old Style" w:cs="AL-Mohanad"/>
          <w:sz w:val="24"/>
          <w:szCs w:val="24"/>
        </w:rPr>
      </w:pPr>
    </w:p>
    <w:p w:rsidR="00857DFD" w:rsidRPr="0070792A" w:rsidRDefault="00857DFD" w:rsidP="006A40FE">
      <w:pPr>
        <w:pStyle w:val="BodyText"/>
        <w:spacing w:before="120" w:after="120"/>
        <w:ind w:left="57" w:right="57" w:firstLine="340"/>
        <w:jc w:val="center"/>
        <w:rPr>
          <w:rFonts w:ascii="Bookman Old Style" w:hAnsi="Bookman Old Style" w:cs="AL-Mohanad"/>
          <w:sz w:val="24"/>
          <w:szCs w:val="24"/>
        </w:rPr>
      </w:pPr>
    </w:p>
    <w:p w:rsidR="00B23C76" w:rsidRPr="0070792A" w:rsidRDefault="00B23C76" w:rsidP="00810160">
      <w:pPr>
        <w:pStyle w:val="BodyText"/>
        <w:spacing w:before="120" w:after="120"/>
        <w:ind w:left="360" w:right="423"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Kebangkitan Setelah Mati, Hisab,</w:t>
      </w:r>
      <w:r w:rsidR="00810160" w:rsidRPr="0070792A">
        <w:rPr>
          <w:rFonts w:ascii="Bookman Old Style" w:hAnsi="Bookman Old Style" w:cs="AL-Mohanad"/>
          <w:b/>
          <w:bCs/>
          <w:caps/>
          <w:sz w:val="24"/>
          <w:szCs w:val="24"/>
        </w:rPr>
        <w:t xml:space="preserve"> </w:t>
      </w:r>
      <w:r w:rsidRPr="0070792A">
        <w:rPr>
          <w:rFonts w:ascii="Bookman Old Style" w:hAnsi="Bookman Old Style" w:cs="AL-Mohanad"/>
          <w:b/>
          <w:bCs/>
          <w:caps/>
          <w:sz w:val="24"/>
          <w:szCs w:val="24"/>
        </w:rPr>
        <w:t>Pembalasan Amal Perbuatan, Surga dan Neraka</w:t>
      </w:r>
    </w:p>
    <w:p w:rsidR="000168B1" w:rsidRPr="0070792A" w:rsidRDefault="000168B1" w:rsidP="00810160">
      <w:pPr>
        <w:pStyle w:val="BodyText"/>
        <w:spacing w:before="120" w:after="120"/>
        <w:ind w:left="360" w:right="423" w:hanging="57"/>
        <w:jc w:val="center"/>
        <w:rPr>
          <w:rFonts w:ascii="Bookman Old Style" w:hAnsi="Bookman Old Style" w:cs="AL-Mohanad"/>
          <w:b/>
          <w:bCs/>
          <w:caps/>
          <w:sz w:val="24"/>
          <w:szCs w:val="24"/>
        </w:rPr>
      </w:pP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anda telah mengenal –wahai orang yang berakal- bahwa Allah menciptakan anda supaya beribadah kepada-Nya maka ketahuilah bahwa Allah memberitahukan dalam seluruh kitab yang Dia turunkan kepada para Rasul-Nya bahwa Dia akan membangkitkan anda setelah mati. Lalu memberi ganjaran amal perbuatan anda di akhirat setelah mati.</w:t>
      </w:r>
    </w:p>
    <w:p w:rsidR="00B23C76" w:rsidRPr="0070792A" w:rsidRDefault="00B23C76" w:rsidP="006962E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Hal ini dikarenakan, lewat kematian, manusia berpindah dari</w:t>
      </w:r>
      <w:r w:rsidR="001452D6" w:rsidRPr="0070792A">
        <w:rPr>
          <w:rFonts w:ascii="Bookman Old Style" w:hAnsi="Bookman Old Style" w:cs="AL-Mohanad"/>
          <w:sz w:val="24"/>
          <w:szCs w:val="24"/>
        </w:rPr>
        <w:t xml:space="preserve"> negeri tempat beramal nan fana</w:t>
      </w:r>
      <w:r w:rsidRPr="0070792A">
        <w:rPr>
          <w:rFonts w:ascii="Bookman Old Style" w:hAnsi="Bookman Old Style" w:cs="AL-Mohanad"/>
          <w:sz w:val="24"/>
          <w:szCs w:val="24"/>
        </w:rPr>
        <w:t xml:space="preserve"> –yakni kehidupan ini- menuju negeri pembalasan nan abadi, yaitu kehidupan setelah mati. Jika masa yang Allah tentukan unt</w:t>
      </w:r>
      <w:r w:rsidR="006962ED" w:rsidRPr="0070792A">
        <w:rPr>
          <w:rFonts w:ascii="Bookman Old Style" w:hAnsi="Bookman Old Style" w:cs="AL-Mohanad"/>
          <w:sz w:val="24"/>
          <w:szCs w:val="24"/>
        </w:rPr>
        <w:t>uk manusia hidup telah sempurna</w:t>
      </w:r>
      <w:r w:rsidRPr="0070792A">
        <w:rPr>
          <w:rFonts w:ascii="Bookman Old Style" w:hAnsi="Bookman Old Style" w:cs="AL-Mohanad"/>
          <w:sz w:val="24"/>
          <w:szCs w:val="24"/>
        </w:rPr>
        <w:t>, lalu iapun mati setelah sebelumnya merasakan sakitnya kematian di saat ruh keluar dari jasad.</w:t>
      </w:r>
    </w:p>
    <w:p w:rsidR="00B23C76" w:rsidRPr="0070792A" w:rsidRDefault="00B23C76" w:rsidP="003F585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Adapun ruh, maka Allah menempatkannya di negeri penuh kenikmatan (surga) jika ruh tersebut beriman dan taat kepada Allah. Dan jika ruh itu kafir kepada Allah, mendustakan hari kebangkitan dan pembalasan, maka Allah menempatkan ruh tersebut di negeri azab (neraka). Sampai tiba masa akhir dunia yang dijanjikan lalu terjadilah Kiamat. Maka semua makhluk yang ada mati dan yang tinggal hanyalah Allah semata. </w:t>
      </w:r>
      <w:r w:rsidR="003F5851" w:rsidRPr="0070792A">
        <w:rPr>
          <w:rFonts w:ascii="Bookman Old Style" w:hAnsi="Bookman Old Style" w:cs="AL-Mohanad"/>
          <w:sz w:val="24"/>
          <w:szCs w:val="24"/>
        </w:rPr>
        <w:t xml:space="preserve">Kemudian Allah membangkitkan seluruh makhluk </w:t>
      </w:r>
      <w:r w:rsidR="003F5851" w:rsidRPr="0070792A">
        <w:rPr>
          <w:rFonts w:ascii="Bookman Old Style" w:hAnsi="Bookman Old Style" w:cs="AL-Mohanad"/>
          <w:sz w:val="24"/>
          <w:szCs w:val="24"/>
          <w:lang w:val="id-ID"/>
        </w:rPr>
        <w:t xml:space="preserve">–termasuk hewan- </w:t>
      </w:r>
      <w:r w:rsidR="003F5851" w:rsidRPr="0070792A">
        <w:rPr>
          <w:rFonts w:ascii="Bookman Old Style" w:hAnsi="Bookman Old Style" w:cs="AL-Mohanad"/>
          <w:sz w:val="24"/>
          <w:szCs w:val="24"/>
        </w:rPr>
        <w:t xml:space="preserve">dan </w:t>
      </w:r>
      <w:r w:rsidR="003F5851" w:rsidRPr="0070792A">
        <w:rPr>
          <w:rFonts w:ascii="Bookman Old Style" w:hAnsi="Bookman Old Style" w:cs="AL-Mohanad"/>
          <w:sz w:val="24"/>
          <w:szCs w:val="24"/>
          <w:lang w:val="id-ID"/>
        </w:rPr>
        <w:t>meng</w:t>
      </w:r>
      <w:r w:rsidR="003F5851" w:rsidRPr="0070792A">
        <w:rPr>
          <w:rFonts w:ascii="Bookman Old Style" w:hAnsi="Bookman Old Style" w:cs="AL-Mohanad"/>
          <w:sz w:val="24"/>
          <w:szCs w:val="24"/>
        </w:rPr>
        <w:t>embalikan semua ruh kepada jasadnya</w:t>
      </w:r>
      <w:r w:rsidR="003F5851" w:rsidRPr="0070792A">
        <w:rPr>
          <w:rFonts w:ascii="Bookman Old Style" w:hAnsi="Bookman Old Style" w:cs="AL-Mohanad"/>
          <w:sz w:val="24"/>
          <w:szCs w:val="24"/>
          <w:lang w:val="id-ID"/>
        </w:rPr>
        <w:t>, setelah Dia mengembalikan jasad dengan sempurna sebagaimana Dia menciptakanya pertama kali</w:t>
      </w:r>
      <w:r w:rsidR="003F5851" w:rsidRPr="0070792A">
        <w:rPr>
          <w:rFonts w:ascii="Bookman Old Style" w:hAnsi="Bookman Old Style" w:cs="AL-Mohanad"/>
          <w:sz w:val="24"/>
          <w:szCs w:val="24"/>
        </w:rPr>
        <w:t>.</w:t>
      </w:r>
      <w:r w:rsidRPr="0070792A">
        <w:rPr>
          <w:rFonts w:ascii="Bookman Old Style" w:hAnsi="Bookman Old Style" w:cs="AL-Mohanad"/>
          <w:sz w:val="24"/>
          <w:szCs w:val="24"/>
        </w:rPr>
        <w:t xml:space="preserve"> Hal </w:t>
      </w:r>
      <w:r w:rsidRPr="0070792A">
        <w:rPr>
          <w:rFonts w:ascii="Bookman Old Style" w:hAnsi="Bookman Old Style" w:cs="AL-Mohanad"/>
          <w:sz w:val="24"/>
          <w:szCs w:val="24"/>
        </w:rPr>
        <w:lastRenderedPageBreak/>
        <w:t xml:space="preserve">itu dalam rangka Allah menghisab manusia, lalu memberikan balasan kepada mereka atas amal perbuatannya, baik laki maupun perempuan, pemimpin maupun rakyat, yang kaya dan yang miskin tanpa menzalimi seorangpun. Dia mengqishash (hukum balas) bagi yang terzalimi terhadap yang </w:t>
      </w:r>
      <w:r w:rsidR="00D226B7" w:rsidRPr="0070792A">
        <w:rPr>
          <w:rFonts w:ascii="Bookman Old Style" w:hAnsi="Bookman Old Style" w:cs="AL-Mohanad"/>
          <w:sz w:val="24"/>
          <w:szCs w:val="24"/>
        </w:rPr>
        <w:t>menzalimi</w:t>
      </w:r>
      <w:r w:rsidRPr="0070792A">
        <w:rPr>
          <w:rFonts w:ascii="Bookman Old Style" w:hAnsi="Bookman Old Style" w:cs="AL-Mohanad"/>
          <w:sz w:val="24"/>
          <w:szCs w:val="24"/>
        </w:rPr>
        <w:t>. Sampai-sampai hewan dibalaskan dari yang menzaliminya. Dia balaskan bagi sebagian terhadap sebagian yang lain kemudian berfirman kepada hewan: “Jadilah kamu tanah” karena hewan tidak masuk surga maupun neraka.</w:t>
      </w:r>
    </w:p>
    <w:p w:rsidR="00B23C76" w:rsidRPr="0070792A" w:rsidRDefault="00B23C76" w:rsidP="000168B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memberikan balasan bagi manusia dan jin masing-masing sesuai amal perbuatannya. Lalu Dia memasukkan orang-orang mukmin yang mentaati-Nya dan mengikuti Rasul-Nya ke dalam surga sekalipun mereka itu orang paling fakir. Dan memasukkan orang-orang kafir yang ingkar ke dalam neraka, </w:t>
      </w:r>
      <w:r w:rsidR="003F5851" w:rsidRPr="0070792A">
        <w:rPr>
          <w:rFonts w:ascii="Bookman Old Style" w:hAnsi="Bookman Old Style" w:cs="AL-Mohanad"/>
          <w:sz w:val="24"/>
          <w:szCs w:val="24"/>
        </w:rPr>
        <w:t xml:space="preserve">sekalipun mereka itu </w:t>
      </w:r>
      <w:r w:rsidR="003F5851" w:rsidRPr="0070792A">
        <w:rPr>
          <w:rFonts w:ascii="Bookman Old Style" w:hAnsi="Bookman Old Style" w:cs="AL-Mohanad"/>
          <w:sz w:val="24"/>
          <w:szCs w:val="24"/>
          <w:lang w:val="id-ID"/>
        </w:rPr>
        <w:t>manusia paling</w:t>
      </w:r>
      <w:r w:rsidR="003F5851" w:rsidRPr="0070792A">
        <w:rPr>
          <w:rFonts w:ascii="Bookman Old Style" w:hAnsi="Bookman Old Style" w:cs="AL-Mohanad"/>
          <w:sz w:val="24"/>
          <w:szCs w:val="24"/>
        </w:rPr>
        <w:t xml:space="preserve"> kaya dan </w:t>
      </w:r>
      <w:r w:rsidR="003F5851" w:rsidRPr="0070792A">
        <w:rPr>
          <w:rFonts w:ascii="Bookman Old Style" w:hAnsi="Bookman Old Style" w:cs="AL-Mohanad"/>
          <w:sz w:val="24"/>
          <w:szCs w:val="24"/>
          <w:lang w:val="id-ID"/>
        </w:rPr>
        <w:t>terpandang</w:t>
      </w:r>
      <w:r w:rsidR="003F5851" w:rsidRPr="0070792A">
        <w:rPr>
          <w:rFonts w:ascii="Bookman Old Style" w:hAnsi="Bookman Old Style" w:cs="AL-Mohanad"/>
          <w:sz w:val="24"/>
          <w:szCs w:val="24"/>
        </w:rPr>
        <w:t xml:space="preserve"> di dunia.</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0168B1" w:rsidRPr="0070792A">
        <w:rPr>
          <w:rFonts w:ascii="Bookman Old Style" w:hAnsi="Bookman Old Style" w:cs="AL-Mohanad"/>
          <w:sz w:val="24"/>
          <w:szCs w:val="24"/>
        </w:rPr>
        <w:t>,</w:t>
      </w:r>
    </w:p>
    <w:p w:rsidR="00B23C76" w:rsidRPr="0070792A" w:rsidRDefault="00243EED" w:rsidP="0081016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298" name="Picture 1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299" name="Picture 1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52450" cy="390525"/>
            <wp:effectExtent l="0" t="0" r="0" b="0"/>
            <wp:docPr id="13300" name="Picture 1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301" name="Picture 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302" name="Picture 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303" name="Picture 1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304" name="Picture 1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305" name="Picture 1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306" name="Picture 1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307" name="Picture 1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08" name="Picture 1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F5414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Sesungguhnya orang yang paling mulia di antara kamu di sisi Allah ialah orang yang paling bertaqwa di antara kamu</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6962ED"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6962ED" w:rsidRPr="0070792A">
        <w:rPr>
          <w:rFonts w:ascii="Bookman Old Style" w:hAnsi="Bookman Old Style" w:cs="AL-Mohanad"/>
          <w:sz w:val="24"/>
          <w:szCs w:val="24"/>
        </w:rPr>
        <w:t>-</w:t>
      </w:r>
      <w:r w:rsidR="006962ED" w:rsidRPr="0070792A">
        <w:rPr>
          <w:rFonts w:ascii="Cambria" w:hAnsi="Cambria" w:cs="Cambria"/>
          <w:sz w:val="24"/>
          <w:szCs w:val="24"/>
        </w:rPr>
        <w:t>Ḥ</w:t>
      </w:r>
      <w:r w:rsidR="006962ED" w:rsidRPr="0070792A">
        <w:rPr>
          <w:rFonts w:ascii="Bookman Old Style" w:hAnsi="Bookman Old Style" w:cs="AL-Mohanad"/>
          <w:sz w:val="24"/>
          <w:szCs w:val="24"/>
        </w:rPr>
        <w:t>ujur</w:t>
      </w:r>
      <w:r w:rsidR="006962ED" w:rsidRPr="0070792A">
        <w:rPr>
          <w:rFonts w:ascii="Bookman Old Style" w:hAnsi="Bookman Old Style"/>
          <w:sz w:val="24"/>
          <w:szCs w:val="20"/>
        </w:rPr>
        <w:t>ā</w:t>
      </w:r>
      <w:r w:rsidR="006962ED" w:rsidRPr="0070792A">
        <w:rPr>
          <w:rFonts w:ascii="Bookman Old Style" w:hAnsi="Bookman Old Style" w:cs="AL-Mohanad"/>
          <w:sz w:val="24"/>
          <w:szCs w:val="24"/>
        </w:rPr>
        <w:t>t</w:t>
      </w:r>
      <w:r w:rsidR="00B23C76" w:rsidRPr="0070792A">
        <w:rPr>
          <w:rFonts w:ascii="Bookman Old Style" w:hAnsi="Bookman Old Style" w:cs="AL-Mohanad"/>
          <w:sz w:val="24"/>
          <w:szCs w:val="24"/>
        </w:rPr>
        <w:t>: 13)</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Surga adalah tempat yang penuh kenikmatan. Di</w:t>
      </w:r>
      <w:r w:rsidR="00D226B7" w:rsidRPr="0070792A">
        <w:rPr>
          <w:rFonts w:ascii="Bookman Old Style" w:hAnsi="Bookman Old Style" w:cs="AL-Mohanad"/>
          <w:sz w:val="24"/>
          <w:szCs w:val="24"/>
        </w:rPr>
        <w:t xml:space="preserve"> </w:t>
      </w:r>
      <w:r w:rsidRPr="0070792A">
        <w:rPr>
          <w:rFonts w:ascii="Bookman Old Style" w:hAnsi="Bookman Old Style" w:cs="AL-Mohanad"/>
          <w:sz w:val="24"/>
          <w:szCs w:val="24"/>
        </w:rPr>
        <w:t>dalamnya terdapat berbagai macam kenikmatan yang tak seorangpun mampu menggambarkannya. Di dalam surga terdapat seratus derajat. Setiap derajat mempunyai penghuni menurut kadar keimanan dan ketaatan mereka kepada Allah. Derajat terendah di surga ialah penghuninya diberi kenikmatan 70 kali lipat melebihi kenikmatan raja termewah di dunia.</w:t>
      </w:r>
    </w:p>
    <w:p w:rsidR="00B23C76" w:rsidRPr="0070792A" w:rsidRDefault="003F5851" w:rsidP="00D226B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lastRenderedPageBreak/>
        <w:t>Dan n</w:t>
      </w:r>
      <w:r w:rsidRPr="0070792A">
        <w:rPr>
          <w:rFonts w:ascii="Bookman Old Style" w:hAnsi="Bookman Old Style" w:cs="AL-Mohanad"/>
          <w:sz w:val="24"/>
          <w:szCs w:val="24"/>
        </w:rPr>
        <w:t xml:space="preserve">eraka –semoga Allah melindungi kita darinya- </w:t>
      </w:r>
      <w:r w:rsidRPr="0070792A">
        <w:rPr>
          <w:rFonts w:ascii="Bookman Old Style" w:hAnsi="Bookman Old Style" w:cs="AL-Mohanad"/>
          <w:sz w:val="24"/>
          <w:szCs w:val="24"/>
          <w:lang w:val="id-ID"/>
        </w:rPr>
        <w:t>adalah</w:t>
      </w:r>
      <w:r w:rsidR="00B23C76" w:rsidRPr="0070792A">
        <w:rPr>
          <w:rFonts w:ascii="Bookman Old Style" w:hAnsi="Bookman Old Style" w:cs="AL-Mohanad"/>
          <w:sz w:val="24"/>
          <w:szCs w:val="24"/>
        </w:rPr>
        <w:t xml:space="preserve"> tempat penuh azab di akhirat setelah mati. Di dalamnya terdapat berbagai macam siksaan dan hukuman yang bisa menimbulkan rasa takut yang dahsyat di hati dan mata menangis jika dikisahkan.</w:t>
      </w:r>
    </w:p>
    <w:p w:rsidR="00B23C76" w:rsidRPr="0070792A" w:rsidRDefault="001A5608" w:rsidP="00D226B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Sekiranya </w:t>
      </w:r>
      <w:r w:rsidRPr="0070792A">
        <w:rPr>
          <w:rFonts w:ascii="Bookman Old Style" w:hAnsi="Bookman Old Style" w:cs="AL-Mohanad"/>
          <w:sz w:val="24"/>
          <w:szCs w:val="24"/>
          <w:lang w:val="id-ID"/>
        </w:rPr>
        <w:t xml:space="preserve">ada </w:t>
      </w:r>
      <w:r w:rsidRPr="0070792A">
        <w:rPr>
          <w:rFonts w:ascii="Bookman Old Style" w:hAnsi="Bookman Old Style" w:cs="AL-Mohanad"/>
          <w:sz w:val="24"/>
          <w:szCs w:val="24"/>
        </w:rPr>
        <w:t xml:space="preserve">kematian </w:t>
      </w:r>
      <w:r w:rsidRPr="0070792A">
        <w:rPr>
          <w:rFonts w:ascii="Bookman Old Style" w:hAnsi="Bookman Old Style" w:cs="AL-Mohanad"/>
          <w:sz w:val="24"/>
          <w:szCs w:val="24"/>
          <w:lang w:val="id-ID"/>
        </w:rPr>
        <w:t>di negeri</w:t>
      </w:r>
      <w:r w:rsidRPr="0070792A">
        <w:rPr>
          <w:rFonts w:ascii="Bookman Old Style" w:hAnsi="Bookman Old Style" w:cs="AL-Mohanad"/>
          <w:sz w:val="24"/>
          <w:szCs w:val="24"/>
        </w:rPr>
        <w:t xml:space="preserve"> akhirat </w:t>
      </w:r>
      <w:r w:rsidR="00B23C76" w:rsidRPr="0070792A">
        <w:rPr>
          <w:rFonts w:ascii="Bookman Old Style" w:hAnsi="Bookman Old Style" w:cs="AL-Mohanad"/>
          <w:sz w:val="24"/>
          <w:szCs w:val="24"/>
        </w:rPr>
        <w:t xml:space="preserve">niscaya matilah penghuni neraka dengan sekedar melihatnya. Akan tetapi kematian itu hanya sekali saja sebagai sarana manusia pindah dari kehidupan dunia menuju akhirat. Di dalam </w:t>
      </w:r>
      <w:r w:rsidR="004E5E5E"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 xml:space="preserve"> disebutkan secara rinci tentang kematian, kebangkitan dan hisab (penghitungan amal perbuatan), pembalasan, surga dan neraka serta semua yang kami sebutkan tadi.     </w:t>
      </w:r>
    </w:p>
    <w:p w:rsidR="00B23C76" w:rsidRPr="0070792A" w:rsidRDefault="00B23C7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Dalil-dalil adanya kebangkitan setelah mati, hisab dan pembalasan teramat banyak.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 di dalam </w:t>
      </w:r>
      <w:r w:rsidR="004E5E5E" w:rsidRPr="0070792A">
        <w:rPr>
          <w:rFonts w:ascii="Bookman Old Style" w:hAnsi="Bookman Old Style" w:cs="AL-Mohanad"/>
          <w:sz w:val="24"/>
          <w:szCs w:val="24"/>
        </w:rPr>
        <w:t>Alquran</w:t>
      </w:r>
      <w:r w:rsidR="00F54146" w:rsidRPr="0070792A">
        <w:rPr>
          <w:rFonts w:ascii="Bookman Old Style" w:hAnsi="Bookman Old Style" w:cs="AL-Mohanad"/>
          <w:sz w:val="24"/>
          <w:szCs w:val="24"/>
        </w:rPr>
        <w:t>,</w:t>
      </w:r>
    </w:p>
    <w:p w:rsidR="00B23C76" w:rsidRPr="0070792A" w:rsidRDefault="00243EED" w:rsidP="0081016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309" name="Picture 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10" name="Picture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311" name="Picture 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315" name="Pictur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F54146" w:rsidP="00D226B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810160" w:rsidRPr="0070792A">
        <w:rPr>
          <w:rFonts w:ascii="Bookman Old Style" w:hAnsi="Bookman Old Style" w:cs="AL-Mohanad"/>
          <w:i/>
          <w:iCs/>
          <w:sz w:val="24"/>
          <w:szCs w:val="24"/>
        </w:rPr>
        <w:t>D</w:t>
      </w:r>
      <w:r w:rsidR="00B23C76" w:rsidRPr="0070792A">
        <w:rPr>
          <w:rFonts w:ascii="Bookman Old Style" w:hAnsi="Bookman Old Style" w:cs="AL-Mohanad"/>
          <w:i/>
          <w:iCs/>
          <w:sz w:val="24"/>
          <w:szCs w:val="24"/>
        </w:rPr>
        <w:t>ari bumi (tanah) itulah Kami menjadikan kamu dan kepadanya Kami akan mengembalikan</w:t>
      </w:r>
      <w:r w:rsidR="00B23C76" w:rsidRPr="0070792A">
        <w:rPr>
          <w:rFonts w:ascii="Bookman Old Style" w:hAnsi="Bookman Old Style" w:cs="AL-Mohanad"/>
          <w:i/>
          <w:iCs/>
          <w:sz w:val="24"/>
          <w:szCs w:val="24"/>
          <w:rtl/>
        </w:rPr>
        <w:t xml:space="preserve"> </w:t>
      </w:r>
      <w:r w:rsidR="00B23C76" w:rsidRPr="0070792A">
        <w:rPr>
          <w:rFonts w:ascii="Bookman Old Style" w:hAnsi="Bookman Old Style" w:cs="AL-Mohanad"/>
          <w:i/>
          <w:iCs/>
          <w:sz w:val="24"/>
          <w:szCs w:val="24"/>
        </w:rPr>
        <w:t>kalian dan daripadanya Kami akan mengeluarkan kamu pada kali yang lain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D226B7" w:rsidRPr="0070792A">
        <w:rPr>
          <w:rFonts w:ascii="Bookman Old Style" w:hAnsi="Bookman Old Style" w:cs="AL-Mohanad"/>
          <w:sz w:val="24"/>
          <w:szCs w:val="24"/>
        </w:rPr>
        <w:t xml:space="preserve"> </w:t>
      </w:r>
      <w:bookmarkStart w:id="8" w:name="_Hlk485139984"/>
      <w:r w:rsidR="00D226B7" w:rsidRPr="0070792A">
        <w:rPr>
          <w:rFonts w:ascii="Cambria" w:hAnsi="Cambria" w:cs="Cambria"/>
          <w:sz w:val="24"/>
          <w:szCs w:val="24"/>
        </w:rPr>
        <w:t>Ṭ</w:t>
      </w:r>
      <w:bookmarkEnd w:id="8"/>
      <w:r w:rsidR="00D226B7" w:rsidRPr="0070792A">
        <w:rPr>
          <w:rFonts w:ascii="Bookman Old Style" w:hAnsi="Bookman Old Style" w:cs="AL-Mohanad"/>
          <w:sz w:val="24"/>
          <w:szCs w:val="24"/>
        </w:rPr>
        <w:t>ā</w:t>
      </w:r>
      <w:r w:rsidR="00B23C76" w:rsidRPr="0070792A">
        <w:rPr>
          <w:rFonts w:ascii="Bookman Old Style" w:hAnsi="Bookman Old Style" w:cs="AL-Mohanad"/>
          <w:sz w:val="24"/>
          <w:szCs w:val="24"/>
        </w:rPr>
        <w:t>h</w:t>
      </w:r>
      <w:r w:rsidR="00D226B7" w:rsidRPr="0070792A">
        <w:rPr>
          <w:rFonts w:ascii="Bookman Old Style" w:hAnsi="Bookman Old Style" w:cs="AL-Mohanad"/>
          <w:sz w:val="24"/>
          <w:szCs w:val="24"/>
        </w:rPr>
        <w:t>ā</w:t>
      </w:r>
      <w:r w:rsidR="00B23C76" w:rsidRPr="0070792A">
        <w:rPr>
          <w:rFonts w:ascii="Bookman Old Style" w:hAnsi="Bookman Old Style" w:cs="AL-Mohanad"/>
          <w:sz w:val="24"/>
          <w:szCs w:val="24"/>
        </w:rPr>
        <w:t>: 55)</w:t>
      </w:r>
    </w:p>
    <w:p w:rsidR="00B23C76" w:rsidRPr="0070792A" w:rsidRDefault="00B23C7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F54146" w:rsidRPr="0070792A">
        <w:rPr>
          <w:rFonts w:ascii="Bookman Old Style" w:hAnsi="Bookman Old Style" w:cs="AL-Mohanad"/>
          <w:sz w:val="24"/>
          <w:szCs w:val="24"/>
        </w:rPr>
        <w:t>,</w:t>
      </w:r>
    </w:p>
    <w:p w:rsidR="00B23C76" w:rsidRPr="0070792A" w:rsidRDefault="00243EED" w:rsidP="00810160">
      <w:pPr>
        <w:pStyle w:val="BodyText"/>
        <w:bidi/>
        <w:spacing w:before="120" w:after="120"/>
        <w:ind w:right="57"/>
        <w:rPr>
          <w:rFonts w:ascii="Bookman Old Style" w:hAnsi="Bookman Old Style" w:cs="AL-Mohanad"/>
          <w:sz w:val="24"/>
          <w:szCs w:val="24"/>
          <w:rtl/>
        </w:rPr>
      </w:pPr>
      <w:r w:rsidRPr="0070792A">
        <w:rPr>
          <w:rFonts w:ascii="Bookman Old Style" w:hAnsi="Bookman Old Style" w:cs="AL-Mohanad"/>
          <w:noProof/>
          <w:position w:val="-16"/>
          <w:sz w:val="24"/>
          <w:szCs w:val="24"/>
          <w:rtl/>
        </w:rPr>
        <w:drawing>
          <wp:inline distT="0" distB="0" distL="0" distR="0">
            <wp:extent cx="142875" cy="285750"/>
            <wp:effectExtent l="0" t="0" r="0" b="0"/>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42900" cy="390525"/>
            <wp:effectExtent l="0" t="0" r="0" b="0"/>
            <wp:docPr id="13320" name="Picture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52400" cy="390525"/>
            <wp:effectExtent l="0" t="0" r="0" b="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28600" cy="390525"/>
            <wp:effectExtent l="0" t="0" r="0" b="0"/>
            <wp:docPr id="13322" name="Pictur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85750" cy="390525"/>
            <wp:effectExtent l="0" t="0" r="0" b="0"/>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23850" cy="390525"/>
            <wp:effectExtent l="0" t="0" r="0"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71450" cy="390525"/>
            <wp:effectExtent l="0" t="0" r="0" b="0"/>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390525"/>
            <wp:effectExtent l="0" t="0" r="0" b="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47650" cy="390525"/>
            <wp:effectExtent l="0" t="0" r="0" b="0"/>
            <wp:docPr id="13327" name="Picture 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61950" cy="390525"/>
            <wp:effectExtent l="0" t="0" r="0" b="0"/>
            <wp:docPr id="13328" name="Picture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19075" cy="390525"/>
            <wp:effectExtent l="0" t="0" r="0" b="0"/>
            <wp:docPr id="13329" name="Picture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61950" cy="390525"/>
            <wp:effectExtent l="0" t="0" r="0" b="0"/>
            <wp:docPr id="13330" name="Picture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28600" cy="323850"/>
            <wp:effectExtent l="0" t="0" r="0" b="0"/>
            <wp:docPr id="13331" name="Pictur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390525"/>
            <wp:effectExtent l="0" t="0" r="0" b="0"/>
            <wp:docPr id="13332" name="Picture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76225" cy="390525"/>
            <wp:effectExtent l="0" t="0" r="0" b="0"/>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76225" cy="390525"/>
            <wp:effectExtent l="0" t="0" r="0" b="0"/>
            <wp:docPr id="13334" name="Picture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409575" cy="390525"/>
            <wp:effectExtent l="0" t="0" r="0" b="0"/>
            <wp:docPr id="13335" name="Picture 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80975" cy="390525"/>
            <wp:effectExtent l="0" t="0" r="0" b="0"/>
            <wp:docPr id="13336" name="Picture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66700" cy="390525"/>
            <wp:effectExtent l="0" t="0" r="0" b="0"/>
            <wp:docPr id="13337" name="Picture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38125" cy="390525"/>
            <wp:effectExtent l="0" t="0" r="0" b="0"/>
            <wp:docPr id="13338" name="Picture 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57175" cy="39052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57175" cy="390525"/>
            <wp:effectExtent l="0" t="0" r="0" b="0"/>
            <wp:docPr id="13340" name="Picture 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33375" cy="390525"/>
            <wp:effectExtent l="0" t="0" r="0" b="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285750"/>
            <wp:effectExtent l="0" t="0" r="0" b="0"/>
            <wp:docPr id="13342" name="Picture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p>
    <w:p w:rsidR="00B23C76" w:rsidRPr="0070792A" w:rsidRDefault="00F54146" w:rsidP="00F54146">
      <w:pPr>
        <w:pStyle w:val="BodyText"/>
        <w:spacing w:before="120" w:after="120"/>
        <w:ind w:left="57" w:right="57" w:firstLine="123"/>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 xml:space="preserve">Dan dia membuat perumpamaan bagi Kami; dan dia lupa kepada kejadiaannya; ia berkata: “Siapakah yang dapat menghidupkan tulang belulang, yang telah </w:t>
      </w:r>
      <w:r w:rsidR="00B23C76" w:rsidRPr="0070792A">
        <w:rPr>
          <w:rFonts w:ascii="Bookman Old Style" w:hAnsi="Bookman Old Style" w:cs="AL-Mohanad"/>
          <w:i/>
          <w:iCs/>
          <w:sz w:val="24"/>
          <w:szCs w:val="24"/>
        </w:rPr>
        <w:lastRenderedPageBreak/>
        <w:t>hancur luluh?” Katakanlah: “Ia akan dihidupkan oleh Rabb yang menciptakannya kali pertama. Dan Dia Maha Mengetahui tentang segala makhluk</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(QS.Y</w:t>
      </w:r>
      <w:r w:rsidR="00D226B7" w:rsidRPr="0070792A">
        <w:rPr>
          <w:rFonts w:ascii="Bookman Old Style" w:hAnsi="Bookman Old Style" w:cs="AL-Mohanad"/>
          <w:sz w:val="24"/>
          <w:szCs w:val="24"/>
        </w:rPr>
        <w:t>ā</w:t>
      </w:r>
      <w:r w:rsidR="00B23C76" w:rsidRPr="0070792A">
        <w:rPr>
          <w:rFonts w:ascii="Bookman Old Style" w:hAnsi="Bookman Old Style" w:cs="AL-Mohanad"/>
          <w:sz w:val="24"/>
          <w:szCs w:val="24"/>
        </w:rPr>
        <w:t>sin: 78-79)</w:t>
      </w:r>
    </w:p>
    <w:p w:rsidR="00B23C76" w:rsidRPr="0070792A" w:rsidRDefault="00B23C7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F5414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81016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343" name="Picture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344" name="Picture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345" name="Picture 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46" name="Picture 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347" name="Picture 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348" name="Picture 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349" name="Picture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350" name="Picture 1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351" name="Picture 1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352" name="Picture 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353" name="Picture 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354" name="Picture 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355" name="Picture 1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356" name="Picture 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357" name="Picture 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358" name="Picture 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359" name="Picture 1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360" name="Picture 1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361" name="Picture 1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62" name="Picture 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F5414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Orang-orang yang kafir menyangka, bahwa mereka sekali-kali tidak akan dibangkitkan. Katakanlah: “Tidak demikian, demi Rabbku, benar-benar kamu akan dibangkitkan, kemudian akan diberitakan kepadamu apa yang telah kamu kerjakan”. Yang demikian itu adalah mudah bagi Allah</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D226B7" w:rsidRPr="0070792A">
        <w:rPr>
          <w:rFonts w:ascii="Bookman Old Style" w:hAnsi="Bookman Old Style" w:cs="AL-Mohanad"/>
          <w:sz w:val="24"/>
          <w:szCs w:val="24"/>
        </w:rPr>
        <w:t xml:space="preserve"> (QS. At-</w:t>
      </w:r>
      <w:r w:rsidR="00B23C76" w:rsidRPr="0070792A">
        <w:rPr>
          <w:rFonts w:ascii="Bookman Old Style" w:hAnsi="Bookman Old Style" w:cs="AL-Mohanad"/>
          <w:sz w:val="24"/>
          <w:szCs w:val="24"/>
        </w:rPr>
        <w:t>Tag</w:t>
      </w:r>
      <w:r w:rsidR="00D226B7" w:rsidRPr="0070792A">
        <w:rPr>
          <w:rFonts w:ascii="Bookman Old Style" w:hAnsi="Bookman Old Style" w:cs="AL-Mohanad"/>
          <w:sz w:val="24"/>
          <w:szCs w:val="24"/>
        </w:rPr>
        <w:t>ā</w:t>
      </w:r>
      <w:r w:rsidR="00B23C76" w:rsidRPr="0070792A">
        <w:rPr>
          <w:rFonts w:ascii="Bookman Old Style" w:hAnsi="Bookman Old Style" w:cs="AL-Mohanad"/>
          <w:sz w:val="24"/>
          <w:szCs w:val="24"/>
        </w:rPr>
        <w:t>bun: 7).</w:t>
      </w:r>
    </w:p>
    <w:p w:rsidR="00D226B7" w:rsidRPr="0070792A" w:rsidRDefault="00D226B7" w:rsidP="00D226B7">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 xml:space="preserve">Makna global Ayat: </w:t>
      </w:r>
    </w:p>
    <w:p w:rsidR="00B23C76" w:rsidRPr="0070792A" w:rsidRDefault="00B23C76" w:rsidP="001A560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pertama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memberitakan </w:t>
      </w:r>
      <w:r w:rsidR="001A5608" w:rsidRPr="0070792A">
        <w:rPr>
          <w:rFonts w:ascii="Bookman Old Style" w:hAnsi="Bookman Old Style" w:cs="AL-Mohanad"/>
          <w:sz w:val="24"/>
          <w:szCs w:val="24"/>
        </w:rPr>
        <w:t>bahwa Dia menciptakan manusia dari tanah.</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Yaitu ketika menciptakan bapak mereka, Adam dari tanah. Kemudian Dia memberitakan akan mengembalikan manusia ke dalam tanah setelah mati yakni di dalam kubur sebagai kemuliaan bagi mereka. Lalu Dia memberitakan akan mengeluarkan mereka pada waktu yang lain sehingga manusia keluar hidup-hidup dari kuburnya dari manusia pertama hingga yang paling akhir. Kemudian Allah menghitung amal perbuatan mereka dan memberinya balasan.</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kedua Allah membantah orang kafir yang mendustakan adanya kebangkitan setelah mati </w:t>
      </w:r>
      <w:r w:rsidRPr="0070792A">
        <w:rPr>
          <w:rFonts w:ascii="Bookman Old Style" w:hAnsi="Bookman Old Style" w:cs="AL-Mohanad"/>
          <w:sz w:val="24"/>
          <w:szCs w:val="24"/>
        </w:rPr>
        <w:lastRenderedPageBreak/>
        <w:t>dimana menganggap mustahil tulang belulang bisa hidup kembali setelah hancur luluh. Allah membantah orang kafir tersebut dengan memberitakan bahwa Dia akan menghidupkan tulang belulang itu karena Dialah yang telah menciptakannya kali pertama dari sebelumnya tidak ada.</w:t>
      </w:r>
    </w:p>
    <w:p w:rsidR="00B23C76" w:rsidRPr="0070792A" w:rsidRDefault="00B23C76" w:rsidP="001A560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ketiga </w:t>
      </w:r>
      <w:r w:rsidR="001A5608" w:rsidRPr="0070792A">
        <w:rPr>
          <w:rFonts w:ascii="Bookman Old Style" w:hAnsi="Bookman Old Style" w:cs="AL-Mohanad"/>
          <w:sz w:val="24"/>
          <w:szCs w:val="24"/>
        </w:rPr>
        <w:t xml:space="preserve">Allah membantah </w:t>
      </w:r>
      <w:r w:rsidR="001A5608" w:rsidRPr="0070792A">
        <w:rPr>
          <w:rFonts w:ascii="Bookman Old Style" w:hAnsi="Bookman Old Style" w:cs="AL-Mohanad"/>
          <w:sz w:val="24"/>
          <w:szCs w:val="24"/>
          <w:lang w:val="id-ID"/>
        </w:rPr>
        <w:t xml:space="preserve">anggapan keliru </w:t>
      </w:r>
      <w:r w:rsidR="001A5608" w:rsidRPr="0070792A">
        <w:rPr>
          <w:rFonts w:ascii="Bookman Old Style" w:hAnsi="Bookman Old Style" w:cs="AL-Mohanad"/>
          <w:sz w:val="24"/>
          <w:szCs w:val="24"/>
        </w:rPr>
        <w:t>orang-orang kafir yang mendustakan adanya kebangkitan setelah kematian.</w:t>
      </w:r>
      <w:r w:rsidRPr="0070792A">
        <w:rPr>
          <w:rFonts w:ascii="Bookman Old Style" w:hAnsi="Bookman Old Style" w:cs="AL-Mohanad"/>
          <w:sz w:val="24"/>
          <w:szCs w:val="24"/>
        </w:rPr>
        <w:t xml:space="preserve"> Dia memerintahkan Rasul-Nya supaya bersumpah kepada mereka dengan nama Allah untuk menunjukkan keseriusan bahwa Allah pasti akan membangkitkan mereka dan akan memberitakan kepada mereka apa yang telah mereka perbuat, lalu memberi balasan kepada mereka atas perbuatan tersebut. Dan semua itu amatlah mudah bagi Allah.</w:t>
      </w:r>
    </w:p>
    <w:p w:rsidR="00B23C76" w:rsidRPr="0070792A" w:rsidRDefault="00B23C76" w:rsidP="00F5414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Pada ayat lain Allah memberitakan bahwa apabila Dia telah membangkitkan orang-orang yang mendustakan adanya kebangkitan setelah mati dan adanya neraka, Dia akan siksa mereka di neraka Jahanam seraya dikatakan kepada mereka</w:t>
      </w:r>
      <w:r w:rsidR="00F5414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81016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363" name="Picture 1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364" name="Picture 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365" name="Picture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66" name="Picture 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367" name="Picture 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368" name="Picture 1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369" name="Picture 1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09600" cy="390525"/>
            <wp:effectExtent l="0" t="0" r="0" b="0"/>
            <wp:docPr id="13370" name="Picture 1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B23C76" w:rsidRPr="0070792A">
        <w:rPr>
          <w:rFonts w:ascii="Bookman Old Style" w:hAnsi="Bookman Old Style" w:cs="AL-Mohanad"/>
          <w:position w:val="-16"/>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71" name="Picture 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F54146" w:rsidP="003F585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Rasakanlah siksa neraka yang dahulu kamu mendustakannya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3F5851"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Sajdah: 20)</w:t>
      </w:r>
    </w:p>
    <w:p w:rsidR="00B23C76" w:rsidRPr="0070792A" w:rsidRDefault="00810160"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br w:type="page"/>
      </w:r>
    </w:p>
    <w:p w:rsidR="00810160" w:rsidRPr="0070792A" w:rsidRDefault="001A5608" w:rsidP="00857DFD">
      <w:pPr>
        <w:pStyle w:val="BodyText"/>
        <w:spacing w:before="120" w:after="120"/>
        <w:ind w:left="360" w:right="423" w:hanging="57"/>
        <w:jc w:val="center"/>
        <w:rPr>
          <w:rFonts w:ascii="Bookman Old Style" w:hAnsi="Bookman Old Style" w:cs="AL-Mohanad"/>
          <w:b/>
          <w:bCs/>
          <w:caps/>
          <w:sz w:val="24"/>
          <w:szCs w:val="24"/>
          <w:lang w:val="fr-FR"/>
        </w:rPr>
      </w:pPr>
      <w:r w:rsidRPr="0070792A">
        <w:rPr>
          <w:rFonts w:ascii="Bookman Old Style" w:hAnsi="Bookman Old Style" w:cs="AL-Mohanad"/>
          <w:b/>
          <w:bCs/>
          <w:caps/>
          <w:sz w:val="24"/>
          <w:szCs w:val="24"/>
          <w:lang w:val="id-ID"/>
        </w:rPr>
        <w:lastRenderedPageBreak/>
        <w:t>PENCATATAN A</w:t>
      </w:r>
      <w:r w:rsidRPr="0070792A">
        <w:rPr>
          <w:rFonts w:ascii="Bookman Old Style" w:hAnsi="Bookman Old Style" w:cs="AL-Mohanad"/>
          <w:b/>
          <w:bCs/>
          <w:caps/>
          <w:sz w:val="24"/>
          <w:szCs w:val="24"/>
          <w:lang w:val="fr-FR"/>
        </w:rPr>
        <w:t>mal Perbuatan dan Perkataan Manusia</w:t>
      </w:r>
    </w:p>
    <w:p w:rsidR="003F5851" w:rsidRPr="0070792A" w:rsidRDefault="003F5851" w:rsidP="00857DFD">
      <w:pPr>
        <w:pStyle w:val="BodyText"/>
        <w:spacing w:before="120" w:after="120"/>
        <w:ind w:left="360" w:right="423" w:hanging="57"/>
        <w:jc w:val="center"/>
        <w:rPr>
          <w:rFonts w:ascii="Bookman Old Style" w:hAnsi="Bookman Old Style" w:cs="AL-Mohanad"/>
          <w:caps/>
          <w:sz w:val="24"/>
          <w:szCs w:val="24"/>
        </w:rPr>
      </w:pPr>
    </w:p>
    <w:p w:rsidR="00B23C76" w:rsidRPr="0070792A" w:rsidRDefault="00B23C76" w:rsidP="000168B1">
      <w:pPr>
        <w:jc w:val="both"/>
        <w:rPr>
          <w:rFonts w:ascii="Bookman Old Style" w:hAnsi="Bookman Old Style" w:cs="AL-Mohanad"/>
        </w:rPr>
      </w:pPr>
      <w:r w:rsidRPr="0070792A">
        <w:rPr>
          <w:rFonts w:ascii="Bookman Old Style" w:hAnsi="Bookman Old Style" w:cs="AL-Mohanad"/>
        </w:rPr>
        <w:t xml:space="preserve">Allah </w:t>
      </w:r>
      <w:r w:rsidR="004E5E5E" w:rsidRPr="0070792A">
        <w:rPr>
          <w:rFonts w:ascii="Bookman Old Style" w:hAnsi="Bookman Old Style" w:cs="AL-Mohanad"/>
        </w:rPr>
        <w:t>-Ta'ālā-</w:t>
      </w:r>
      <w:r w:rsidRPr="0070792A">
        <w:rPr>
          <w:rFonts w:ascii="Bookman Old Style" w:hAnsi="Bookman Old Style" w:cs="AL-Mohanad"/>
        </w:rPr>
        <w:t xml:space="preserve"> telah memberitakan bahwa Dia mengetahui apa yang akan diucapkan dan diperbuat setiap manusia -baik maupun buruk-, sembunyi-sembunyi maupun terang-terangan. Allah mengabarkan bahwa Dia telah mencatat semua itu di Lau</w:t>
      </w:r>
      <w:r w:rsidR="000168B1" w:rsidRPr="0070792A">
        <w:rPr>
          <w:rFonts w:ascii="Cambria" w:hAnsi="Cambria" w:cs="Cambria"/>
        </w:rPr>
        <w:t>ḥ</w:t>
      </w:r>
      <w:r w:rsidRPr="0070792A">
        <w:rPr>
          <w:rFonts w:ascii="Bookman Old Style" w:hAnsi="Bookman Old Style" w:cs="AL-Mohanad"/>
        </w:rPr>
        <w:t xml:space="preserve"> Ma</w:t>
      </w:r>
      <w:r w:rsidR="000168B1" w:rsidRPr="0070792A">
        <w:rPr>
          <w:rFonts w:ascii="Cambria" w:hAnsi="Cambria" w:cs="Cambria"/>
        </w:rPr>
        <w:t>ḥ</w:t>
      </w:r>
      <w:r w:rsidRPr="0070792A">
        <w:rPr>
          <w:rFonts w:ascii="Bookman Old Style" w:hAnsi="Bookman Old Style" w:cs="AL-Mohanad"/>
        </w:rPr>
        <w:t>fu</w:t>
      </w:r>
      <w:r w:rsidR="000168B1" w:rsidRPr="0070792A">
        <w:rPr>
          <w:rFonts w:ascii="Cambria" w:hAnsi="Cambria" w:cs="Cambria"/>
        </w:rPr>
        <w:t>ẓ</w:t>
      </w:r>
      <w:r w:rsidRPr="0070792A">
        <w:rPr>
          <w:rFonts w:ascii="Bookman Old Style" w:hAnsi="Bookman Old Style" w:cs="AL-Mohanad"/>
        </w:rPr>
        <w:t xml:space="preserve"> di sisi-Nya </w:t>
      </w:r>
      <w:r w:rsidR="001A5608" w:rsidRPr="0070792A">
        <w:rPr>
          <w:rFonts w:ascii="Bookman Old Style" w:hAnsi="Bookman Old Style" w:cs="AL-Mohanad"/>
          <w:lang w:val="fr-FR"/>
        </w:rPr>
        <w:t xml:space="preserve">sebelum </w:t>
      </w:r>
      <w:r w:rsidR="001A5608" w:rsidRPr="0070792A">
        <w:rPr>
          <w:rFonts w:ascii="Bookman Old Style" w:hAnsi="Bookman Old Style" w:cs="AL-Mohanad"/>
          <w:lang w:val="id-ID"/>
        </w:rPr>
        <w:t>Dia men</w:t>
      </w:r>
      <w:r w:rsidR="001A5608" w:rsidRPr="0070792A">
        <w:rPr>
          <w:rFonts w:ascii="Bookman Old Style" w:hAnsi="Bookman Old Style" w:cs="AL-Mohanad"/>
          <w:lang w:val="fr-FR"/>
        </w:rPr>
        <w:t xml:space="preserve">ciptakan </w:t>
      </w:r>
      <w:r w:rsidR="001A5608" w:rsidRPr="0070792A">
        <w:rPr>
          <w:rFonts w:ascii="Bookman Old Style" w:hAnsi="Bookman Old Style" w:cs="AL-Mohanad"/>
          <w:lang w:val="id-ID"/>
        </w:rPr>
        <w:t>langit-</w:t>
      </w:r>
      <w:r w:rsidR="001A5608" w:rsidRPr="0070792A">
        <w:rPr>
          <w:rFonts w:ascii="Bookman Old Style" w:hAnsi="Bookman Old Style" w:cs="AL-Mohanad"/>
          <w:lang w:val="fr-FR"/>
        </w:rPr>
        <w:t>langit dan bumi</w:t>
      </w:r>
      <w:r w:rsidRPr="0070792A">
        <w:rPr>
          <w:rFonts w:ascii="Bookman Old Style" w:hAnsi="Bookman Old Style" w:cs="AL-Mohanad"/>
        </w:rPr>
        <w:t xml:space="preserve">, manusia serta lainnya. Allah mengabarkan bahwa selain itu Dia juga telah menugaskan kepada setiap manusia dua malaikat; </w:t>
      </w:r>
      <w:r w:rsidR="001A5608" w:rsidRPr="0070792A">
        <w:rPr>
          <w:rFonts w:ascii="Bookman Old Style" w:hAnsi="Bookman Old Style" w:cs="AL-Mohanad"/>
        </w:rPr>
        <w:t>sa</w:t>
      </w:r>
      <w:r w:rsidR="001A5608" w:rsidRPr="0070792A">
        <w:rPr>
          <w:rFonts w:ascii="Bookman Old Style" w:hAnsi="Bookman Old Style" w:cs="AL-Mohanad"/>
          <w:lang w:val="id-ID"/>
        </w:rPr>
        <w:t>tu</w:t>
      </w:r>
      <w:r w:rsidR="001A5608" w:rsidRPr="0070792A">
        <w:rPr>
          <w:rFonts w:ascii="Bookman Old Style" w:hAnsi="Bookman Old Style" w:cs="AL-Mohanad"/>
        </w:rPr>
        <w:t xml:space="preserve"> berada di sebelah kanan guna menulis amal perbuatan baik</w:t>
      </w:r>
      <w:r w:rsidRPr="0070792A">
        <w:rPr>
          <w:rFonts w:ascii="Bookman Old Style" w:hAnsi="Bookman Old Style" w:cs="AL-Mohanad"/>
        </w:rPr>
        <w:t xml:space="preserve">, dan yang lainnya berada di sebelah kiri guna menulis amal perbuatan buruk. Tidak ada sedikitpun yang luput. Allah </w:t>
      </w:r>
      <w:r w:rsidR="004E5E5E" w:rsidRPr="0070792A">
        <w:rPr>
          <w:rFonts w:ascii="Bookman Old Style" w:hAnsi="Bookman Old Style" w:cs="AL-Mohanad"/>
        </w:rPr>
        <w:t>-Ta'ālā-</w:t>
      </w:r>
      <w:r w:rsidRPr="0070792A">
        <w:rPr>
          <w:rFonts w:ascii="Bookman Old Style" w:hAnsi="Bookman Old Style" w:cs="AL-Mohanad"/>
        </w:rPr>
        <w:t xml:space="preserve"> mengabarkan bahwa di hari penghitungan kelak setiap manusia akan dibagikan buku yang tercatat didalamnya semua perkataan dan amal perbuatannya. Lalu ia membacanya tanpa mengingkarinya sedikitpun. Siapa yang coba-coba mengingkari maka Alllah perintahkan pendengaran, penglihatan, tangan, kaki dan kulitnya untuk berbicara tentang seluruh apa yang dia perbuat.</w:t>
      </w:r>
    </w:p>
    <w:p w:rsidR="00B23C76" w:rsidRPr="0070792A" w:rsidRDefault="00B23C76" w:rsidP="000168B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hal itu dijelaskan secara rinci.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0168B1" w:rsidRPr="0070792A">
        <w:rPr>
          <w:rFonts w:ascii="Bookman Old Style" w:hAnsi="Bookman Old Style" w:cs="AL-Mohanad"/>
          <w:sz w:val="24"/>
          <w:szCs w:val="24"/>
        </w:rPr>
        <w:t>,</w:t>
      </w:r>
    </w:p>
    <w:p w:rsidR="00B23C76" w:rsidRPr="0070792A" w:rsidRDefault="00243EED" w:rsidP="000B473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372" name="Picture 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85725" cy="390525"/>
            <wp:effectExtent l="0" t="0" r="0" b="0"/>
            <wp:docPr id="13373" name="Picture 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374" name="Picture 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376" name="Picture 1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377" name="Picture 1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378" name="Picture 1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379" name="Picture 1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380" name="Picture 1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81" name="Picture 1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168B1" w:rsidP="000168B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Tiada satu ucapanpun yang diucapkannya melainkan ada didekatnya malaikat pengawas yang selalu hadir</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3F5851"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Q</w:t>
      </w:r>
      <w:r w:rsidR="003F5851" w:rsidRPr="0070792A">
        <w:rPr>
          <w:rFonts w:ascii="Bookman Old Style" w:hAnsi="Bookman Old Style" w:cs="AL-Mohanad"/>
          <w:sz w:val="24"/>
          <w:szCs w:val="24"/>
        </w:rPr>
        <w:t>āff</w:t>
      </w:r>
      <w:r w:rsidR="00B23C76" w:rsidRPr="0070792A">
        <w:rPr>
          <w:rFonts w:ascii="Bookman Old Style" w:hAnsi="Bookman Old Style" w:cs="AL-Mohanad"/>
          <w:sz w:val="24"/>
          <w:szCs w:val="24"/>
        </w:rPr>
        <w:t>: 18)</w:t>
      </w:r>
    </w:p>
    <w:p w:rsidR="00B23C76" w:rsidRPr="0070792A" w:rsidRDefault="00B23C76" w:rsidP="000168B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3F5851" w:rsidRPr="0070792A">
        <w:rPr>
          <w:rFonts w:ascii="Bookman Old Style" w:hAnsi="Bookman Old Style" w:cs="AL-Mohanad"/>
          <w:sz w:val="24"/>
          <w:szCs w:val="24"/>
        </w:rPr>
        <w:t xml:space="preserve"> berfirman</w:t>
      </w:r>
      <w:r w:rsidR="000168B1" w:rsidRPr="0070792A">
        <w:rPr>
          <w:rFonts w:ascii="Bookman Old Style" w:hAnsi="Bookman Old Style" w:cs="AL-Mohanad"/>
          <w:sz w:val="24"/>
          <w:szCs w:val="24"/>
        </w:rPr>
        <w:t>,</w:t>
      </w:r>
    </w:p>
    <w:p w:rsidR="00B23C76" w:rsidRPr="0070792A" w:rsidRDefault="00243EED" w:rsidP="000B473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3382" name="Picture 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383" name="Picture 1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384" name="Picture 1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385" name="Picture 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386" name="Picture 1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87" name="Picture 1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88" name="Picture 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389" name="Picture 1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390" name="Picture 1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391" name="Picture 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392" name="Picture 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393" name="Picture 1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168B1"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Padahal sesungguhnya bagi kamu ada (malaikat-malaikat) yang mengawaasi (pekerjaanmu), yang mulia (di sisi Allah) dan yang mencatat (pekerjaan-pekerjaanmu itu), mereka mengetahui apa yang kamu kerjakan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3F5851"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3F5851" w:rsidRPr="0070792A">
        <w:rPr>
          <w:rFonts w:ascii="Bookman Old Style" w:hAnsi="Bookman Old Style" w:cs="AL-Mohanad"/>
          <w:sz w:val="24"/>
          <w:szCs w:val="24"/>
        </w:rPr>
        <w:t>-</w:t>
      </w:r>
      <w:r w:rsidR="00B23C76" w:rsidRPr="0070792A">
        <w:rPr>
          <w:rFonts w:ascii="Bookman Old Style" w:hAnsi="Bookman Old Style" w:cs="AL-Mohanad"/>
          <w:sz w:val="24"/>
          <w:szCs w:val="24"/>
        </w:rPr>
        <w:t>Infi</w:t>
      </w:r>
      <w:bookmarkStart w:id="9" w:name="_Hlk487017562"/>
      <w:r w:rsidR="003F5851" w:rsidRPr="0070792A">
        <w:rPr>
          <w:sz w:val="24"/>
          <w:szCs w:val="24"/>
        </w:rPr>
        <w:t>ṭ</w:t>
      </w:r>
      <w:bookmarkEnd w:id="9"/>
      <w:r w:rsidR="003F5851" w:rsidRPr="0070792A">
        <w:rPr>
          <w:rFonts w:ascii="Bookman Old Style" w:hAnsi="Bookman Old Style" w:cs="AL-Mohanad"/>
          <w:sz w:val="24"/>
          <w:szCs w:val="24"/>
        </w:rPr>
        <w:t>ā</w:t>
      </w:r>
      <w:r w:rsidR="00B23C76" w:rsidRPr="0070792A">
        <w:rPr>
          <w:rFonts w:ascii="Bookman Old Style" w:hAnsi="Bookman Old Style" w:cs="AL-Mohanad"/>
          <w:sz w:val="24"/>
          <w:szCs w:val="24"/>
        </w:rPr>
        <w:t>r: 10-12)</w:t>
      </w:r>
    </w:p>
    <w:p w:rsidR="00B23C76"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Uraian Ayat: Allah </w:t>
      </w:r>
      <w:r w:rsidR="003F5851" w:rsidRPr="0070792A">
        <w:rPr>
          <w:rFonts w:ascii="Bookman Old Style" w:hAnsi="Bookman Old Style"/>
          <w:sz w:val="24"/>
          <w:szCs w:val="24"/>
        </w:rPr>
        <w:t>-Sub</w:t>
      </w:r>
      <w:r w:rsidR="003F5851" w:rsidRPr="0070792A">
        <w:rPr>
          <w:rFonts w:ascii="Cambria" w:hAnsi="Cambria" w:cs="Cambria"/>
          <w:sz w:val="24"/>
          <w:szCs w:val="24"/>
        </w:rPr>
        <w:t>ḥ</w:t>
      </w:r>
      <w:r w:rsidR="003F5851" w:rsidRPr="0070792A">
        <w:rPr>
          <w:rFonts w:ascii="Bookman Old Style" w:hAnsi="Bookman Old Style"/>
          <w:sz w:val="24"/>
          <w:szCs w:val="24"/>
        </w:rPr>
        <w:t>ānahu wata'ālā-</w:t>
      </w:r>
      <w:r w:rsidRPr="0070792A">
        <w:rPr>
          <w:rFonts w:ascii="Bookman Old Style" w:hAnsi="Bookman Old Style" w:cs="AL-Mohanad"/>
        </w:rPr>
        <w:t xml:space="preserve"> </w:t>
      </w:r>
      <w:r w:rsidRPr="0070792A">
        <w:rPr>
          <w:rFonts w:ascii="Bookman Old Style" w:hAnsi="Bookman Old Style" w:cs="AL-Mohanad"/>
          <w:sz w:val="24"/>
          <w:szCs w:val="24"/>
        </w:rPr>
        <w:t xml:space="preserve">mengabarkan bahwa Dia menugaskan untuk setiap manusia dua malaikat. </w:t>
      </w:r>
      <w:r w:rsidR="001A5608" w:rsidRPr="0070792A">
        <w:rPr>
          <w:rFonts w:ascii="Bookman Old Style" w:hAnsi="Bookman Old Style" w:cs="AL-Mohanad"/>
          <w:sz w:val="24"/>
          <w:szCs w:val="24"/>
        </w:rPr>
        <w:t>S</w:t>
      </w:r>
      <w:r w:rsidR="001A5608" w:rsidRPr="0070792A">
        <w:rPr>
          <w:rFonts w:ascii="Bookman Old Style" w:hAnsi="Bookman Old Style" w:cs="AL-Mohanad"/>
          <w:sz w:val="24"/>
          <w:szCs w:val="24"/>
          <w:lang w:val="id-ID"/>
        </w:rPr>
        <w:t>atu</w:t>
      </w:r>
      <w:r w:rsidR="001A5608" w:rsidRPr="0070792A">
        <w:rPr>
          <w:rFonts w:ascii="Bookman Old Style" w:hAnsi="Bookman Old Style" w:cs="AL-Mohanad"/>
          <w:sz w:val="24"/>
          <w:szCs w:val="24"/>
        </w:rPr>
        <w:t xml:space="preserve"> berada disebelah kanan</w:t>
      </w:r>
      <w:r w:rsidR="001A5608" w:rsidRPr="0070792A">
        <w:rPr>
          <w:rFonts w:ascii="Bookman Old Style" w:hAnsi="Bookman Old Style" w:cs="AL-Mohanad"/>
          <w:sz w:val="24"/>
          <w:szCs w:val="24"/>
          <w:lang w:val="id-ID"/>
        </w:rPr>
        <w:t>, yakni malaikat Rakib,</w:t>
      </w:r>
      <w:r w:rsidR="001A5608" w:rsidRPr="0070792A">
        <w:rPr>
          <w:rFonts w:ascii="Bookman Old Style" w:hAnsi="Bookman Old Style" w:cs="AL-Mohanad"/>
          <w:sz w:val="24"/>
          <w:szCs w:val="24"/>
        </w:rPr>
        <w:t xml:space="preserve"> </w:t>
      </w:r>
      <w:r w:rsidR="001A5608" w:rsidRPr="0070792A">
        <w:rPr>
          <w:rFonts w:ascii="Bookman Old Style" w:hAnsi="Bookman Old Style" w:cs="AL-Mohanad"/>
          <w:sz w:val="24"/>
          <w:szCs w:val="24"/>
          <w:lang w:val="id-ID"/>
        </w:rPr>
        <w:t xml:space="preserve">yang </w:t>
      </w:r>
      <w:r w:rsidR="001A5608" w:rsidRPr="0070792A">
        <w:rPr>
          <w:rFonts w:ascii="Bookman Old Style" w:hAnsi="Bookman Old Style" w:cs="AL-Mohanad"/>
          <w:sz w:val="24"/>
          <w:szCs w:val="24"/>
        </w:rPr>
        <w:t>menulis amal perbuatan baik, sedang yang lain berada di sebelah kiri</w:t>
      </w:r>
      <w:r w:rsidR="001A5608" w:rsidRPr="0070792A">
        <w:rPr>
          <w:rFonts w:ascii="Bookman Old Style" w:hAnsi="Bookman Old Style" w:cs="AL-Mohanad"/>
          <w:sz w:val="24"/>
          <w:szCs w:val="24"/>
          <w:lang w:val="id-ID"/>
        </w:rPr>
        <w:t>, yakni malaikat Atid yang</w:t>
      </w:r>
      <w:r w:rsidR="001A5608" w:rsidRPr="0070792A">
        <w:rPr>
          <w:rFonts w:ascii="Bookman Old Style" w:hAnsi="Bookman Old Style" w:cs="AL-Mohanad"/>
          <w:sz w:val="24"/>
          <w:szCs w:val="24"/>
        </w:rPr>
        <w:t xml:space="preserve"> menulis amal keburukan.</w:t>
      </w:r>
      <w:r w:rsidRPr="0070792A">
        <w:rPr>
          <w:rFonts w:ascii="Bookman Old Style" w:hAnsi="Bookman Old Style" w:cs="AL-Mohanad"/>
          <w:sz w:val="24"/>
          <w:szCs w:val="24"/>
        </w:rPr>
        <w:t xml:space="preserve"> Allah mengabarkan dalam dua ayat terakhir bahwa Dia menugaskan untuk manusia malaikat-malaikat mulia yang menulis seluruh perbuatan mereka dan mengabarkan bahwa Dia menciptakan bagi mereka kemampuan mengetahui seluruh perbuatan manusia berikut menulisnya sebagaimana yang telah diketahui dan ditulis di Lauh Mahfudz sebelum mereka diciptakan.</w:t>
      </w:r>
    </w:p>
    <w:p w:rsidR="001F5EDF" w:rsidRDefault="001F5EDF" w:rsidP="001A5608">
      <w:pPr>
        <w:pStyle w:val="BodyText"/>
        <w:spacing w:before="120" w:after="120"/>
        <w:ind w:left="57" w:right="57" w:firstLine="340"/>
        <w:rPr>
          <w:rFonts w:ascii="Bookman Old Style" w:hAnsi="Bookman Old Style" w:cs="AL-Mohanad"/>
          <w:sz w:val="24"/>
          <w:szCs w:val="24"/>
        </w:rPr>
      </w:pPr>
    </w:p>
    <w:p w:rsidR="001F5EDF" w:rsidRDefault="001F5EDF" w:rsidP="001A5608">
      <w:pPr>
        <w:pStyle w:val="BodyText"/>
        <w:spacing w:before="120" w:after="120"/>
        <w:ind w:left="57" w:right="57" w:firstLine="340"/>
        <w:rPr>
          <w:rFonts w:ascii="Bookman Old Style" w:hAnsi="Bookman Old Style" w:cs="AL-Mohanad"/>
          <w:sz w:val="24"/>
          <w:szCs w:val="24"/>
        </w:rPr>
      </w:pPr>
    </w:p>
    <w:p w:rsidR="001F5EDF" w:rsidRDefault="001F5EDF" w:rsidP="001A5608">
      <w:pPr>
        <w:pStyle w:val="BodyText"/>
        <w:spacing w:before="120" w:after="120"/>
        <w:ind w:left="57" w:right="57" w:firstLine="340"/>
        <w:rPr>
          <w:rFonts w:ascii="Bookman Old Style" w:hAnsi="Bookman Old Style" w:cs="AL-Mohanad"/>
          <w:sz w:val="24"/>
          <w:szCs w:val="24"/>
        </w:rPr>
      </w:pPr>
    </w:p>
    <w:p w:rsidR="001F5EDF" w:rsidRDefault="001F5EDF" w:rsidP="001A5608">
      <w:pPr>
        <w:pStyle w:val="BodyText"/>
        <w:spacing w:before="120" w:after="120"/>
        <w:ind w:left="57" w:right="57" w:firstLine="340"/>
        <w:rPr>
          <w:rFonts w:ascii="Bookman Old Style" w:hAnsi="Bookman Old Style" w:cs="AL-Mohanad"/>
          <w:sz w:val="24"/>
          <w:szCs w:val="24"/>
        </w:rPr>
      </w:pPr>
    </w:p>
    <w:p w:rsidR="001F5EDF" w:rsidRDefault="001F5EDF" w:rsidP="001A5608">
      <w:pPr>
        <w:pStyle w:val="BodyText"/>
        <w:spacing w:before="120" w:after="120"/>
        <w:ind w:left="57" w:right="57" w:firstLine="340"/>
        <w:rPr>
          <w:rFonts w:ascii="Bookman Old Style" w:hAnsi="Bookman Old Style" w:cs="AL-Mohanad"/>
          <w:sz w:val="24"/>
          <w:szCs w:val="24"/>
        </w:rPr>
      </w:pPr>
    </w:p>
    <w:p w:rsidR="001F5EDF" w:rsidRDefault="001F5EDF" w:rsidP="001A5608">
      <w:pPr>
        <w:pStyle w:val="BodyText"/>
        <w:spacing w:before="120" w:after="120"/>
        <w:ind w:left="57" w:right="57" w:firstLine="340"/>
        <w:rPr>
          <w:rFonts w:ascii="Bookman Old Style" w:hAnsi="Bookman Old Style" w:cs="AL-Mohanad"/>
          <w:sz w:val="24"/>
          <w:szCs w:val="24"/>
        </w:rPr>
      </w:pPr>
    </w:p>
    <w:p w:rsidR="00B23C76" w:rsidRPr="0070792A" w:rsidRDefault="00B23C76" w:rsidP="003F5851">
      <w:pPr>
        <w:pStyle w:val="BodyText"/>
        <w:spacing w:before="120" w:after="120"/>
        <w:ind w:left="57" w:right="57" w:firstLine="340"/>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Syahadat (persaksian):</w:t>
      </w:r>
    </w:p>
    <w:p w:rsidR="00B23C76" w:rsidRPr="0070792A"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Aku bersaksi bahwa tiada Ilah yang berhak disembah melainkan Allah dan aku bersaksi bahwa Muhammad utusan Alah. Aku bersaksi bahwa surga itu benar, neraka itu benar. Kiamat itu akan tiba tiada keraguan lagi. Allah akan membangkitkan semua yang ada di kubur untuk dihisab amal perbuatannya dan diberi balasan. Semua yang dikabarkan Allah dalam kitab-Nya atau melalui lisan Rasul-Nya adalah benar. Saya mengajak anda -wahai orang yang berakal- untuk beriman kepada persaksian ini, mengumandangkan dan mengamalkan maknanya. Inilah jalan keselamatan.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jc w:val="center"/>
        <w:rPr>
          <w:rFonts w:ascii="Bookman Old Style" w:hAnsi="Bookman Old Style" w:cs="AL-Mohanad"/>
          <w:sz w:val="24"/>
          <w:szCs w:val="24"/>
        </w:rPr>
      </w:pPr>
      <w:r w:rsidRPr="0070792A">
        <w:rPr>
          <w:rFonts w:ascii="Bookman Old Style" w:hAnsi="Bookman Old Style" w:cs="AL-Mohanad"/>
          <w:sz w:val="24"/>
          <w:szCs w:val="24"/>
        </w:rPr>
        <w:br w:type="page"/>
      </w:r>
    </w:p>
    <w:p w:rsidR="00B23C76" w:rsidRPr="0070792A" w:rsidRDefault="00B23C76" w:rsidP="000B473A">
      <w:pPr>
        <w:pStyle w:val="BodyText"/>
        <w:spacing w:before="120" w:after="120"/>
        <w:ind w:left="57" w:right="57" w:hanging="57"/>
        <w:jc w:val="center"/>
        <w:rPr>
          <w:rFonts w:ascii="Bookman Old Style" w:hAnsi="Bookman Old Style" w:cs="AL-Mohanad"/>
          <w:b/>
          <w:bCs/>
          <w:sz w:val="24"/>
          <w:szCs w:val="24"/>
        </w:rPr>
      </w:pPr>
      <w:r w:rsidRPr="0070792A">
        <w:rPr>
          <w:rFonts w:ascii="Bookman Old Style" w:hAnsi="Bookman Old Style" w:cs="AL-Mohanad"/>
          <w:b/>
          <w:bCs/>
          <w:sz w:val="24"/>
          <w:szCs w:val="24"/>
        </w:rPr>
        <w:lastRenderedPageBreak/>
        <w:t>BAB II</w:t>
      </w:r>
    </w:p>
    <w:p w:rsidR="000B473A" w:rsidRPr="0070792A" w:rsidRDefault="00B23C76" w:rsidP="00857DFD">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t>Mengenal Rasul</w:t>
      </w:r>
    </w:p>
    <w:p w:rsidR="000168B1" w:rsidRPr="0070792A" w:rsidRDefault="000168B1" w:rsidP="00857DFD">
      <w:pPr>
        <w:pStyle w:val="BodyText"/>
        <w:spacing w:before="120" w:after="120"/>
        <w:ind w:left="57" w:right="57" w:hanging="57"/>
        <w:jc w:val="center"/>
        <w:rPr>
          <w:rFonts w:ascii="Bookman Old Style" w:hAnsi="Bookman Old Style" w:cs="AL-Mohanad"/>
          <w:b/>
          <w:bCs/>
          <w:caps/>
          <w:sz w:val="24"/>
          <w:szCs w:val="24"/>
        </w:rPr>
      </w:pPr>
    </w:p>
    <w:p w:rsidR="00B23C76" w:rsidRPr="0070792A" w:rsidRDefault="00B23C76" w:rsidP="00D0219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Wahai orang yang berakal, jika anda telah mengenal </w:t>
      </w:r>
      <w:r w:rsidR="001A5608" w:rsidRPr="0070792A">
        <w:rPr>
          <w:rFonts w:ascii="Bookman Old Style" w:hAnsi="Bookman Old Style" w:cs="AL-Mohanad"/>
          <w:sz w:val="24"/>
          <w:szCs w:val="24"/>
        </w:rPr>
        <w:t>bahwa Allah</w:t>
      </w:r>
      <w:r w:rsidR="001A5608" w:rsidRPr="0070792A">
        <w:rPr>
          <w:rFonts w:ascii="Bookman Old Style" w:hAnsi="Bookman Old Style" w:cs="AL-Mohanad"/>
          <w:sz w:val="24"/>
          <w:szCs w:val="24"/>
          <w:lang w:val="id-ID"/>
        </w:rPr>
        <w:t xml:space="preserve"> ad</w:t>
      </w:r>
      <w:r w:rsidR="001A5608" w:rsidRPr="0070792A">
        <w:rPr>
          <w:rFonts w:ascii="Bookman Old Style" w:hAnsi="Bookman Old Style" w:cs="AL-Mohanad"/>
          <w:sz w:val="24"/>
          <w:szCs w:val="24"/>
        </w:rPr>
        <w:t>alah Rabbmu yang telah menciptakanmu</w:t>
      </w:r>
      <w:r w:rsidRPr="0070792A">
        <w:rPr>
          <w:rFonts w:ascii="Bookman Old Style" w:hAnsi="Bookman Old Style" w:cs="AL-Mohanad"/>
          <w:sz w:val="24"/>
          <w:szCs w:val="24"/>
        </w:rPr>
        <w:t xml:space="preserve"> dan Dia akan membangkitkanmu untuk memberikan kepadamu balasan atas amal perbuatanmu. Maka ketahuilah bahwa Allah telah mengutus kepadamu dan kepada seluruh manusia </w:t>
      </w:r>
      <w:r w:rsidR="001A5608" w:rsidRPr="0070792A">
        <w:rPr>
          <w:rFonts w:ascii="Bookman Old Style" w:hAnsi="Bookman Old Style" w:cs="AL-Mohanad"/>
          <w:sz w:val="24"/>
          <w:szCs w:val="24"/>
        </w:rPr>
        <w:t xml:space="preserve">seorang Rasul yang </w:t>
      </w:r>
      <w:r w:rsidR="001A5608" w:rsidRPr="0070792A">
        <w:rPr>
          <w:rFonts w:ascii="Bookman Old Style" w:hAnsi="Bookman Old Style" w:cs="AL-Mohanad"/>
          <w:sz w:val="24"/>
          <w:szCs w:val="24"/>
          <w:lang w:val="id-ID"/>
        </w:rPr>
        <w:t xml:space="preserve">Dia </w:t>
      </w:r>
      <w:r w:rsidR="001A5608" w:rsidRPr="0070792A">
        <w:rPr>
          <w:rFonts w:ascii="Bookman Old Style" w:hAnsi="Bookman Old Style" w:cs="AL-Mohanad"/>
          <w:sz w:val="24"/>
          <w:szCs w:val="24"/>
        </w:rPr>
        <w:t xml:space="preserve">memerintahkanmu untuk </w:t>
      </w:r>
      <w:r w:rsidR="001A5608" w:rsidRPr="0070792A">
        <w:rPr>
          <w:rFonts w:ascii="Bookman Old Style" w:hAnsi="Bookman Old Style" w:cs="AL-Mohanad"/>
          <w:sz w:val="24"/>
          <w:szCs w:val="24"/>
          <w:lang w:val="id-ID"/>
        </w:rPr>
        <w:t>men</w:t>
      </w:r>
      <w:r w:rsidR="001A5608" w:rsidRPr="0070792A">
        <w:rPr>
          <w:rFonts w:ascii="Bookman Old Style" w:hAnsi="Bookman Old Style" w:cs="AL-Mohanad"/>
          <w:sz w:val="24"/>
          <w:szCs w:val="24"/>
        </w:rPr>
        <w:t>aat</w:t>
      </w:r>
      <w:r w:rsidR="001A5608" w:rsidRPr="0070792A">
        <w:rPr>
          <w:rFonts w:ascii="Bookman Old Style" w:hAnsi="Bookman Old Style" w:cs="AL-Mohanad"/>
          <w:sz w:val="24"/>
          <w:szCs w:val="24"/>
          <w:lang w:val="id-ID"/>
        </w:rPr>
        <w:t>i</w:t>
      </w:r>
      <w:r w:rsidR="001A5608" w:rsidRPr="0070792A">
        <w:rPr>
          <w:rFonts w:ascii="Bookman Old Style" w:hAnsi="Bookman Old Style" w:cs="AL-Mohanad"/>
          <w:sz w:val="24"/>
          <w:szCs w:val="24"/>
        </w:rPr>
        <w:t xml:space="preserve"> dan mengikutinya</w:t>
      </w:r>
      <w:r w:rsidRPr="0070792A">
        <w:rPr>
          <w:rFonts w:ascii="Bookman Old Style" w:hAnsi="Bookman Old Style" w:cs="AL-Mohanad"/>
          <w:sz w:val="24"/>
          <w:szCs w:val="24"/>
        </w:rPr>
        <w:t xml:space="preserve">. </w:t>
      </w:r>
      <w:r w:rsidR="00D0219F" w:rsidRPr="0070792A">
        <w:rPr>
          <w:rFonts w:ascii="Bookman Old Style" w:hAnsi="Bookman Old Style" w:cs="AL-Mohanad"/>
          <w:sz w:val="24"/>
          <w:szCs w:val="24"/>
        </w:rPr>
        <w:t xml:space="preserve">Dia mengabarkan bahwa </w:t>
      </w:r>
      <w:r w:rsidR="00D0219F" w:rsidRPr="0070792A">
        <w:rPr>
          <w:rFonts w:ascii="Bookman Old Style" w:hAnsi="Bookman Old Style" w:cs="AL-Mohanad"/>
          <w:sz w:val="24"/>
          <w:szCs w:val="24"/>
          <w:lang w:val="id-ID"/>
        </w:rPr>
        <w:t xml:space="preserve">tidak ada </w:t>
      </w:r>
      <w:r w:rsidR="00D0219F" w:rsidRPr="0070792A">
        <w:rPr>
          <w:rFonts w:ascii="Bookman Old Style" w:hAnsi="Bookman Old Style" w:cs="AL-Mohanad"/>
          <w:sz w:val="24"/>
          <w:szCs w:val="24"/>
        </w:rPr>
        <w:t>jalan</w:t>
      </w:r>
      <w:r w:rsidR="00D0219F" w:rsidRPr="0070792A">
        <w:rPr>
          <w:rFonts w:ascii="Bookman Old Style" w:hAnsi="Bookman Old Style" w:cs="AL-Mohanad"/>
          <w:sz w:val="24"/>
          <w:szCs w:val="24"/>
          <w:lang w:val="id-ID"/>
        </w:rPr>
        <w:t xml:space="preserve"> untuk mengetahui</w:t>
      </w:r>
      <w:r w:rsidR="00D0219F" w:rsidRPr="0070792A">
        <w:rPr>
          <w:rFonts w:ascii="Bookman Old Style" w:hAnsi="Bookman Old Style" w:cs="AL-Mohanad"/>
          <w:sz w:val="24"/>
          <w:szCs w:val="24"/>
        </w:rPr>
        <w:t xml:space="preserve"> ibadah </w:t>
      </w:r>
      <w:r w:rsidR="00D0219F" w:rsidRPr="0070792A">
        <w:rPr>
          <w:rFonts w:ascii="Bookman Old Style" w:hAnsi="Bookman Old Style" w:cs="AL-Mohanad"/>
          <w:sz w:val="24"/>
          <w:szCs w:val="24"/>
          <w:lang w:val="id-ID"/>
        </w:rPr>
        <w:t xml:space="preserve">yang benar </w:t>
      </w:r>
      <w:r w:rsidR="00D0219F" w:rsidRPr="0070792A">
        <w:rPr>
          <w:rFonts w:ascii="Bookman Old Style" w:hAnsi="Bookman Old Style" w:cs="AL-Mohanad"/>
          <w:sz w:val="24"/>
          <w:szCs w:val="24"/>
        </w:rPr>
        <w:t>kepada-Nya</w:t>
      </w:r>
      <w:r w:rsidR="00D0219F" w:rsidRPr="0070792A">
        <w:rPr>
          <w:rFonts w:ascii="Bookman Old Style" w:hAnsi="Bookman Old Style" w:cs="AL-Mohanad"/>
          <w:sz w:val="24"/>
          <w:szCs w:val="24"/>
          <w:lang w:val="id-ID"/>
        </w:rPr>
        <w:t xml:space="preserve"> kecuali</w:t>
      </w:r>
      <w:r w:rsidR="00D0219F" w:rsidRPr="0070792A">
        <w:rPr>
          <w:rFonts w:ascii="Bookman Old Style" w:hAnsi="Bookman Old Style" w:cs="AL-Mohanad"/>
          <w:sz w:val="24"/>
          <w:szCs w:val="24"/>
        </w:rPr>
        <w:t xml:space="preserve"> dengan mengikuti Rasul</w:t>
      </w:r>
      <w:r w:rsidR="00D0219F" w:rsidRPr="0070792A">
        <w:rPr>
          <w:rFonts w:ascii="Bookman Old Style" w:hAnsi="Bookman Old Style" w:cs="AL-Mohanad"/>
          <w:sz w:val="24"/>
          <w:szCs w:val="24"/>
          <w:lang w:val="id-ID"/>
        </w:rPr>
        <w:t xml:space="preserve"> ini</w:t>
      </w:r>
      <w:r w:rsidR="00D0219F" w:rsidRPr="0070792A">
        <w:rPr>
          <w:rFonts w:ascii="Bookman Old Style" w:hAnsi="Bookman Old Style" w:cs="AL-Mohanad"/>
          <w:sz w:val="24"/>
          <w:szCs w:val="24"/>
        </w:rPr>
        <w:t xml:space="preserve"> dan beribadah kepada Allah dengan syariat</w:t>
      </w:r>
      <w:r w:rsidR="00D0219F" w:rsidRPr="0070792A">
        <w:rPr>
          <w:rFonts w:ascii="Bookman Old Style" w:hAnsi="Bookman Old Style" w:cs="AL-Mohanad"/>
          <w:sz w:val="24"/>
          <w:szCs w:val="24"/>
          <w:lang w:val="id-ID"/>
        </w:rPr>
        <w:t>-Nya</w:t>
      </w:r>
      <w:r w:rsidR="00D0219F" w:rsidRPr="0070792A">
        <w:rPr>
          <w:rFonts w:ascii="Bookman Old Style" w:hAnsi="Bookman Old Style" w:cs="AL-Mohanad"/>
          <w:sz w:val="24"/>
          <w:szCs w:val="24"/>
        </w:rPr>
        <w:t xml:space="preserve"> yang dibawa oleh Rasul</w:t>
      </w:r>
      <w:r w:rsidR="00D0219F" w:rsidRPr="0070792A">
        <w:rPr>
          <w:rFonts w:ascii="Bookman Old Style" w:hAnsi="Bookman Old Style" w:cs="AL-Mohanad"/>
          <w:sz w:val="24"/>
          <w:szCs w:val="24"/>
          <w:lang w:val="id-ID"/>
        </w:rPr>
        <w:t xml:space="preserve"> tersebut</w:t>
      </w:r>
      <w:r w:rsidR="00D0219F"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Rasul mulia yang wajib bagi seluruh manusia mengimani dan mengikutinya ini adalah penutup para rasul sekaligus utusan Allah bagi seluruh umat manusia, yaitu Muhammad seorang Nabi yang tidak pandai membaca dan menulis yang telah diberitakan sebagai kabar gembira oleh Musa dan Isa lebih dari 40 tempat di Taurat dan Injil yang dibaca orang Yahudi dan Nasrani sebelum mereka mempermainkan dan merubah kedua kitab tersebut</w:t>
      </w:r>
      <w:r w:rsidRPr="0070792A">
        <w:rPr>
          <w:rStyle w:val="FootnoteReference"/>
          <w:rFonts w:ascii="Bookman Old Style" w:hAnsi="Bookman Old Style" w:cs="AL-Mohanad"/>
          <w:sz w:val="24"/>
          <w:szCs w:val="24"/>
        </w:rPr>
        <w:footnoteReference w:id="7"/>
      </w:r>
      <w:r w:rsidRPr="0070792A">
        <w:rPr>
          <w:rFonts w:ascii="Bookman Old Style" w:hAnsi="Bookman Old Style" w:cs="AL-Mohanad"/>
          <w:sz w:val="24"/>
          <w:szCs w:val="24"/>
        </w:rPr>
        <w:t>.</w:t>
      </w:r>
    </w:p>
    <w:p w:rsidR="00B23C76" w:rsidRPr="0070792A" w:rsidRDefault="00B23C76" w:rsidP="00A22BE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Nabi mulia yang Allah jadikan sebagai penutup para rasul dan diutus untuk semua umat manusia ini adalah Muhammad bin Abdullah bin Abdul Mu</w:t>
      </w:r>
      <w:r w:rsidR="00A22BE6" w:rsidRPr="0070792A">
        <w:rPr>
          <w:rFonts w:ascii="Cambria" w:hAnsi="Cambria" w:cs="Cambria"/>
          <w:sz w:val="24"/>
          <w:szCs w:val="24"/>
        </w:rPr>
        <w:t>ṭṭ</w:t>
      </w:r>
      <w:r w:rsidRPr="0070792A">
        <w:rPr>
          <w:rFonts w:ascii="Bookman Old Style" w:hAnsi="Bookman Old Style" w:cs="AL-Mohanad"/>
          <w:sz w:val="24"/>
          <w:szCs w:val="24"/>
        </w:rPr>
        <w:t xml:space="preserve">alib </w:t>
      </w:r>
      <w:r w:rsidRPr="0070792A">
        <w:rPr>
          <w:rFonts w:ascii="Bookman Old Style" w:hAnsi="Bookman Old Style" w:cs="AL-Mohanad"/>
          <w:sz w:val="24"/>
          <w:szCs w:val="24"/>
        </w:rPr>
        <w:lastRenderedPageBreak/>
        <w:t>Al</w:t>
      </w:r>
      <w:r w:rsidR="00A22BE6" w:rsidRPr="0070792A">
        <w:rPr>
          <w:rFonts w:ascii="Bookman Old Style" w:hAnsi="Bookman Old Style" w:cs="AL-Mohanad"/>
          <w:sz w:val="24"/>
          <w:szCs w:val="24"/>
        </w:rPr>
        <w:t>-Hasyimy Al-</w:t>
      </w:r>
      <w:r w:rsidRPr="0070792A">
        <w:rPr>
          <w:rFonts w:ascii="Bookman Old Style" w:hAnsi="Bookman Old Style" w:cs="AL-Mohanad"/>
          <w:sz w:val="24"/>
          <w:szCs w:val="24"/>
        </w:rPr>
        <w:t xml:space="preserve">Qurasyi, seorang laki-laki paling mulia dan paling jujur di kabilah termulia di muka bumi, yang merupakan keturunan Nabiyullah Ismail bin Nabiyullah Ibrahim. Muhammad </w:t>
      </w:r>
      <w:r w:rsidR="000B473A" w:rsidRPr="0070792A">
        <w:rPr>
          <w:rFonts w:ascii="Bookman Old Style" w:hAnsi="Bookman Old Style" w:cs="AL-Mohanad"/>
          <w:sz w:val="24"/>
          <w:szCs w:val="24"/>
        </w:rPr>
        <w:sym w:font="AGA Arabesque" w:char="F072"/>
      </w:r>
      <w:r w:rsidR="000B473A"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dilahirkan di Mekah pada tahun 570 Masehi. Pada malam kelahirannya dan pada saat-saat keluarnya dari rahim ibunya, </w:t>
      </w:r>
      <w:r w:rsidR="00D0219F" w:rsidRPr="0070792A">
        <w:rPr>
          <w:rFonts w:ascii="Bookman Old Style" w:hAnsi="Bookman Old Style" w:cs="AL-Mohanad"/>
          <w:sz w:val="24"/>
          <w:szCs w:val="24"/>
          <w:lang w:val="id-ID"/>
        </w:rPr>
        <w:t xml:space="preserve">cahaya </w:t>
      </w:r>
      <w:r w:rsidR="00D0219F" w:rsidRPr="0070792A">
        <w:rPr>
          <w:rFonts w:ascii="Bookman Old Style" w:hAnsi="Bookman Old Style" w:cs="AL-Mohanad"/>
          <w:sz w:val="24"/>
          <w:szCs w:val="24"/>
        </w:rPr>
        <w:t>agung</w:t>
      </w:r>
      <w:r w:rsidR="00D0219F" w:rsidRPr="0070792A">
        <w:rPr>
          <w:rFonts w:ascii="Bookman Old Style" w:hAnsi="Bookman Old Style" w:cs="AL-Mohanad"/>
          <w:sz w:val="24"/>
          <w:szCs w:val="24"/>
          <w:lang w:val="id-ID"/>
        </w:rPr>
        <w:t xml:space="preserve"> menyinari alam semesta</w:t>
      </w:r>
      <w:r w:rsidRPr="0070792A">
        <w:rPr>
          <w:rFonts w:ascii="Bookman Old Style" w:hAnsi="Bookman Old Style" w:cs="AL-Mohanad"/>
          <w:sz w:val="24"/>
          <w:szCs w:val="24"/>
        </w:rPr>
        <w:t xml:space="preserve"> yang membuat manusia terheran-heran dan ditulis di buku-buku sejarah, </w:t>
      </w:r>
      <w:r w:rsidR="006E4BA2" w:rsidRPr="0070792A">
        <w:rPr>
          <w:rFonts w:ascii="Bookman Old Style" w:hAnsi="Bookman Old Style" w:cs="AL-Mohanad"/>
          <w:sz w:val="24"/>
          <w:szCs w:val="24"/>
        </w:rPr>
        <w:t xml:space="preserve">berhala-berhala </w:t>
      </w:r>
      <w:r w:rsidR="006E4BA2" w:rsidRPr="0070792A">
        <w:rPr>
          <w:rFonts w:ascii="Bookman Old Style" w:hAnsi="Bookman Old Style" w:cs="AL-Mohanad"/>
          <w:sz w:val="24"/>
          <w:szCs w:val="24"/>
          <w:lang w:val="id-ID"/>
        </w:rPr>
        <w:t xml:space="preserve">kaum </w:t>
      </w:r>
      <w:r w:rsidR="006E4BA2" w:rsidRPr="0070792A">
        <w:rPr>
          <w:rFonts w:ascii="Bookman Old Style" w:hAnsi="Bookman Old Style" w:cs="AL-Mohanad"/>
          <w:sz w:val="24"/>
          <w:szCs w:val="24"/>
        </w:rPr>
        <w:t>Quraisy</w:t>
      </w:r>
      <w:r w:rsidR="006E4BA2" w:rsidRPr="0070792A">
        <w:rPr>
          <w:rFonts w:ascii="Bookman Old Style" w:hAnsi="Bookman Old Style" w:cs="AL-Mohanad"/>
          <w:sz w:val="24"/>
          <w:szCs w:val="24"/>
          <w:lang w:val="id-ID"/>
        </w:rPr>
        <w:t xml:space="preserve"> yang mereka</w:t>
      </w:r>
      <w:r w:rsidR="006E4BA2" w:rsidRPr="0070792A">
        <w:rPr>
          <w:rFonts w:ascii="Bookman Old Style" w:hAnsi="Bookman Old Style" w:cs="AL-Mohanad"/>
          <w:sz w:val="24"/>
          <w:szCs w:val="24"/>
        </w:rPr>
        <w:t xml:space="preserve"> </w:t>
      </w:r>
      <w:r w:rsidR="006E4BA2" w:rsidRPr="0070792A">
        <w:rPr>
          <w:rFonts w:ascii="Bookman Old Style" w:hAnsi="Bookman Old Style" w:cs="AL-Mohanad"/>
          <w:sz w:val="24"/>
          <w:szCs w:val="24"/>
          <w:lang w:val="id-ID"/>
        </w:rPr>
        <w:t xml:space="preserve"> sembah </w:t>
      </w:r>
      <w:r w:rsidR="006E4BA2" w:rsidRPr="0070792A">
        <w:rPr>
          <w:rFonts w:ascii="Bookman Old Style" w:hAnsi="Bookman Old Style" w:cs="AL-Mohanad"/>
          <w:sz w:val="24"/>
          <w:szCs w:val="24"/>
        </w:rPr>
        <w:t>di sekeliling Ka'bah di Mekkah</w:t>
      </w:r>
      <w:r w:rsidR="006E4BA2" w:rsidRPr="0070792A">
        <w:rPr>
          <w:rFonts w:ascii="Bookman Old Style" w:hAnsi="Bookman Old Style" w:cs="AL-Mohanad"/>
          <w:sz w:val="24"/>
          <w:szCs w:val="24"/>
          <w:lang w:val="id-ID"/>
        </w:rPr>
        <w:t xml:space="preserve"> roboh</w:t>
      </w:r>
      <w:r w:rsidR="006E4BA2" w:rsidRPr="0070792A">
        <w:rPr>
          <w:rFonts w:ascii="Bookman Old Style" w:hAnsi="Bookman Old Style" w:cs="AL-Mohanad"/>
          <w:sz w:val="24"/>
          <w:szCs w:val="24"/>
        </w:rPr>
        <w:t xml:space="preserve"> berjungkiran, istana Kisra raja Persia </w:t>
      </w:r>
      <w:r w:rsidR="006E4BA2" w:rsidRPr="0070792A">
        <w:rPr>
          <w:rFonts w:ascii="Bookman Old Style" w:hAnsi="Bookman Old Style" w:cs="AL-Mohanad"/>
          <w:sz w:val="24"/>
          <w:szCs w:val="24"/>
          <w:lang w:val="id-ID"/>
        </w:rPr>
        <w:t>ber</w:t>
      </w:r>
      <w:r w:rsidR="006E4BA2" w:rsidRPr="0070792A">
        <w:rPr>
          <w:rFonts w:ascii="Bookman Old Style" w:hAnsi="Bookman Old Style" w:cs="AL-Mohanad"/>
          <w:sz w:val="24"/>
          <w:szCs w:val="24"/>
        </w:rPr>
        <w:t>goncang</w:t>
      </w:r>
      <w:r w:rsidR="006E4BA2" w:rsidRPr="0070792A">
        <w:rPr>
          <w:rFonts w:ascii="Bookman Old Style" w:hAnsi="Bookman Old Style" w:cs="AL-Mohanad"/>
          <w:sz w:val="24"/>
          <w:szCs w:val="24"/>
          <w:lang w:val="id-ID"/>
        </w:rPr>
        <w:t xml:space="preserve"> dan</w:t>
      </w:r>
      <w:r w:rsidR="006E4BA2" w:rsidRPr="0070792A">
        <w:rPr>
          <w:rFonts w:ascii="Bookman Old Style" w:hAnsi="Bookman Old Style" w:cs="AL-Mohanad"/>
          <w:sz w:val="24"/>
          <w:szCs w:val="24"/>
        </w:rPr>
        <w:t xml:space="preserve"> belasan beranda istananya rubuh</w:t>
      </w:r>
      <w:r w:rsidR="006E4BA2" w:rsidRPr="0070792A">
        <w:rPr>
          <w:rFonts w:ascii="Bookman Old Style" w:hAnsi="Bookman Old Style" w:cs="AL-Mohanad"/>
          <w:sz w:val="24"/>
          <w:szCs w:val="24"/>
          <w:lang w:val="id-ID"/>
        </w:rPr>
        <w:t>,</w:t>
      </w:r>
      <w:r w:rsidR="006E4BA2" w:rsidRPr="0070792A">
        <w:rPr>
          <w:rFonts w:ascii="Bookman Old Style" w:hAnsi="Bookman Old Style" w:cs="AL-Mohanad"/>
          <w:sz w:val="24"/>
          <w:szCs w:val="24"/>
        </w:rPr>
        <w:t xml:space="preserve"> </w:t>
      </w:r>
      <w:r w:rsidR="006E4BA2" w:rsidRPr="0070792A">
        <w:rPr>
          <w:rFonts w:ascii="Bookman Old Style" w:hAnsi="Bookman Old Style" w:cs="AL-Mohanad"/>
          <w:sz w:val="24"/>
          <w:szCs w:val="24"/>
          <w:lang w:val="id-ID"/>
        </w:rPr>
        <w:t>serta</w:t>
      </w:r>
      <w:r w:rsidR="006E4BA2" w:rsidRPr="0070792A">
        <w:rPr>
          <w:rFonts w:ascii="Bookman Old Style" w:hAnsi="Bookman Old Style" w:cs="AL-Mohanad"/>
          <w:sz w:val="24"/>
          <w:szCs w:val="24"/>
        </w:rPr>
        <w:t xml:space="preserve"> api </w:t>
      </w:r>
      <w:r w:rsidR="006E4BA2" w:rsidRPr="0070792A">
        <w:rPr>
          <w:rFonts w:ascii="Bookman Old Style" w:hAnsi="Bookman Old Style" w:cs="AL-Mohanad"/>
          <w:sz w:val="24"/>
          <w:szCs w:val="24"/>
          <w:lang w:val="id-ID"/>
        </w:rPr>
        <w:t xml:space="preserve">bangsa </w:t>
      </w:r>
      <w:r w:rsidR="006E4BA2" w:rsidRPr="0070792A">
        <w:rPr>
          <w:rFonts w:ascii="Bookman Old Style" w:hAnsi="Bookman Old Style" w:cs="AL-Mohanad"/>
          <w:sz w:val="24"/>
          <w:szCs w:val="24"/>
        </w:rPr>
        <w:t>P</w:t>
      </w:r>
      <w:r w:rsidR="006E4BA2" w:rsidRPr="0070792A">
        <w:rPr>
          <w:rFonts w:ascii="Bookman Old Style" w:hAnsi="Bookman Old Style" w:cs="AL-Mohanad"/>
          <w:sz w:val="24"/>
          <w:szCs w:val="24"/>
          <w:lang w:val="id-ID"/>
        </w:rPr>
        <w:t>er</w:t>
      </w:r>
      <w:r w:rsidR="006E4BA2" w:rsidRPr="0070792A">
        <w:rPr>
          <w:rFonts w:ascii="Bookman Old Style" w:hAnsi="Bookman Old Style" w:cs="AL-Mohanad"/>
          <w:sz w:val="24"/>
          <w:szCs w:val="24"/>
        </w:rPr>
        <w:t>si</w:t>
      </w:r>
      <w:r w:rsidR="006E4BA2" w:rsidRPr="0070792A">
        <w:rPr>
          <w:rFonts w:ascii="Bookman Old Style" w:hAnsi="Bookman Old Style" w:cs="AL-Mohanad"/>
          <w:sz w:val="24"/>
          <w:szCs w:val="24"/>
          <w:lang w:val="id-ID"/>
        </w:rPr>
        <w:t>a</w:t>
      </w:r>
      <w:r w:rsidR="006E4BA2" w:rsidRPr="0070792A">
        <w:rPr>
          <w:rFonts w:ascii="Bookman Old Style" w:hAnsi="Bookman Old Style" w:cs="AL-Mohanad"/>
          <w:sz w:val="24"/>
          <w:szCs w:val="24"/>
        </w:rPr>
        <w:t xml:space="preserve"> yang mereka sembah tiba-tiba padam.</w:t>
      </w:r>
      <w:r w:rsidRPr="0070792A">
        <w:rPr>
          <w:rFonts w:ascii="Bookman Old Style" w:hAnsi="Bookman Old Style" w:cs="AL-Mohanad"/>
          <w:sz w:val="24"/>
          <w:szCs w:val="24"/>
        </w:rPr>
        <w:t xml:space="preserve"> Padalah api tersebut belum pernah padam sejak dua ribu tahun silam.</w:t>
      </w:r>
    </w:p>
    <w:p w:rsidR="00B23C76" w:rsidRPr="0070792A" w:rsidRDefault="00B23C76" w:rsidP="00274E2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Semua ini merupakan pertanda dari Allah </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bagi penduduk bumi akan lahirnya penutup para rasul yang akan menghancurkan semua berhala yang disembah selain Allah dan akan menyeru bangsa Persia dan Romawi untuk menyembah Allah semata dan masuk ke dalam agamanya yang benar. </w:t>
      </w:r>
      <w:r w:rsidR="006E4BA2" w:rsidRPr="0070792A">
        <w:rPr>
          <w:rFonts w:ascii="Bookman Old Style" w:hAnsi="Bookman Old Style" w:cs="AL-Mohanad"/>
          <w:sz w:val="24"/>
          <w:szCs w:val="24"/>
        </w:rPr>
        <w:t>Apabila mereka menolak ia</w:t>
      </w:r>
      <w:r w:rsidR="006E4BA2" w:rsidRPr="0070792A">
        <w:rPr>
          <w:rFonts w:ascii="Bookman Old Style" w:hAnsi="Bookman Old Style" w:cs="AL-Mohanad"/>
          <w:sz w:val="24"/>
          <w:szCs w:val="24"/>
          <w:lang w:val="id-ID"/>
        </w:rPr>
        <w:t xml:space="preserve"> akan</w:t>
      </w:r>
      <w:r w:rsidR="006E4BA2" w:rsidRPr="0070792A">
        <w:rPr>
          <w:rFonts w:ascii="Bookman Old Style" w:hAnsi="Bookman Old Style" w:cs="AL-Mohanad"/>
          <w:sz w:val="24"/>
          <w:szCs w:val="24"/>
        </w:rPr>
        <w:t xml:space="preserve"> </w:t>
      </w:r>
      <w:r w:rsidR="006E4BA2" w:rsidRPr="0070792A">
        <w:rPr>
          <w:rFonts w:ascii="Bookman Old Style" w:hAnsi="Bookman Old Style" w:cs="AL-Mohanad"/>
          <w:sz w:val="24"/>
          <w:szCs w:val="24"/>
          <w:lang w:val="id-ID"/>
        </w:rPr>
        <w:t>berjihad m</w:t>
      </w:r>
      <w:r w:rsidR="006E4BA2" w:rsidRPr="0070792A">
        <w:rPr>
          <w:rFonts w:ascii="Bookman Old Style" w:hAnsi="Bookman Old Style" w:cs="AL-Mohanad"/>
          <w:sz w:val="24"/>
          <w:szCs w:val="24"/>
        </w:rPr>
        <w:t>e</w:t>
      </w:r>
      <w:r w:rsidR="006E4BA2" w:rsidRPr="0070792A">
        <w:rPr>
          <w:rFonts w:ascii="Bookman Old Style" w:hAnsi="Bookman Old Style" w:cs="AL-Mohanad"/>
          <w:sz w:val="24"/>
          <w:szCs w:val="24"/>
          <w:lang w:val="id-ID"/>
        </w:rPr>
        <w:t>me</w:t>
      </w:r>
      <w:r w:rsidR="006E4BA2" w:rsidRPr="0070792A">
        <w:rPr>
          <w:rFonts w:ascii="Bookman Old Style" w:hAnsi="Bookman Old Style" w:cs="AL-Mohanad"/>
          <w:sz w:val="24"/>
          <w:szCs w:val="24"/>
        </w:rPr>
        <w:t>rangi</w:t>
      </w:r>
      <w:r w:rsidR="006E4BA2" w:rsidRPr="0070792A">
        <w:rPr>
          <w:rFonts w:ascii="Bookman Old Style" w:hAnsi="Bookman Old Style" w:cs="AL-Mohanad"/>
          <w:sz w:val="24"/>
          <w:szCs w:val="24"/>
          <w:lang w:val="id-ID"/>
        </w:rPr>
        <w:t xml:space="preserve"> mereka</w:t>
      </w:r>
      <w:r w:rsidR="006E4BA2" w:rsidRPr="0070792A">
        <w:rPr>
          <w:rFonts w:ascii="Bookman Old Style" w:hAnsi="Bookman Old Style" w:cs="AL-Mohanad"/>
          <w:sz w:val="24"/>
          <w:szCs w:val="24"/>
        </w:rPr>
        <w:t xml:space="preserve"> bersama para pengikutnya</w:t>
      </w:r>
      <w:r w:rsidRPr="0070792A">
        <w:rPr>
          <w:rFonts w:ascii="Bookman Old Style" w:hAnsi="Bookman Old Style" w:cs="AL-Mohanad"/>
          <w:sz w:val="24"/>
          <w:szCs w:val="24"/>
        </w:rPr>
        <w:t xml:space="preserve">. Lalu Allah memenangkannya atas mereka </w:t>
      </w:r>
      <w:r w:rsidR="00274E21" w:rsidRPr="0070792A">
        <w:rPr>
          <w:rFonts w:ascii="Bookman Old Style" w:hAnsi="Bookman Old Style" w:cs="AL-Mohanad"/>
          <w:sz w:val="24"/>
          <w:szCs w:val="24"/>
        </w:rPr>
        <w:t xml:space="preserve">dan </w:t>
      </w:r>
      <w:r w:rsidR="00274E21" w:rsidRPr="0070792A">
        <w:rPr>
          <w:rFonts w:ascii="Bookman Old Style" w:hAnsi="Bookman Old Style" w:cs="AL-Mohanad"/>
          <w:sz w:val="24"/>
          <w:szCs w:val="24"/>
          <w:lang w:val="id-ID"/>
        </w:rPr>
        <w:t>D</w:t>
      </w:r>
      <w:r w:rsidR="00274E21" w:rsidRPr="0070792A">
        <w:rPr>
          <w:rFonts w:ascii="Bookman Old Style" w:hAnsi="Bookman Old Style" w:cs="AL-Mohanad"/>
          <w:sz w:val="24"/>
          <w:szCs w:val="24"/>
        </w:rPr>
        <w:t>ia sebarkan agama</w:t>
      </w:r>
      <w:r w:rsidR="00274E21" w:rsidRPr="0070792A">
        <w:rPr>
          <w:rFonts w:ascii="Bookman Old Style" w:hAnsi="Bookman Old Style" w:cs="AL-Mohanad"/>
          <w:sz w:val="24"/>
          <w:szCs w:val="24"/>
          <w:lang w:val="id-ID"/>
        </w:rPr>
        <w:t>n</w:t>
      </w:r>
      <w:r w:rsidR="00274E21" w:rsidRPr="0070792A">
        <w:rPr>
          <w:rFonts w:ascii="Bookman Old Style" w:hAnsi="Bookman Old Style" w:cs="AL-Mohanad"/>
          <w:sz w:val="24"/>
          <w:szCs w:val="24"/>
        </w:rPr>
        <w:t>ya sebagai cahaya-Nya di bumi.</w:t>
      </w:r>
      <w:r w:rsidRPr="0070792A">
        <w:rPr>
          <w:rFonts w:ascii="Bookman Old Style" w:hAnsi="Bookman Old Style" w:cs="AL-Mohanad"/>
          <w:sz w:val="24"/>
          <w:szCs w:val="24"/>
        </w:rPr>
        <w:t xml:space="preserve"> Dan ini benar</w:t>
      </w:r>
      <w:r w:rsidR="00274E21" w:rsidRPr="0070792A">
        <w:rPr>
          <w:rFonts w:ascii="Bookman Old Style" w:hAnsi="Bookman Old Style" w:cs="AL-Mohanad"/>
          <w:sz w:val="24"/>
          <w:szCs w:val="24"/>
        </w:rPr>
        <w:t>- benar</w:t>
      </w:r>
      <w:r w:rsidRPr="0070792A">
        <w:rPr>
          <w:rFonts w:ascii="Bookman Old Style" w:hAnsi="Bookman Old Style" w:cs="AL-Mohanad"/>
          <w:sz w:val="24"/>
          <w:szCs w:val="24"/>
        </w:rPr>
        <w:t xml:space="preserve"> terjadi setelah Allah mengutus Rasul-Nya Muhammad </w:t>
      </w:r>
      <w:r w:rsidR="000B473A"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w:t>
      </w:r>
    </w:p>
    <w:p w:rsidR="00B23C76" w:rsidRPr="0070792A" w:rsidRDefault="00B23C76"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telah mengaruniakan bagi penutup para rasul Muhammad </w:t>
      </w:r>
      <w:r w:rsidR="000B473A" w:rsidRPr="0070792A">
        <w:rPr>
          <w:rFonts w:ascii="Bookman Old Style" w:hAnsi="Bookman Old Style" w:cs="AL-Mohanad"/>
          <w:sz w:val="24"/>
          <w:szCs w:val="24"/>
        </w:rPr>
        <w:sym w:font="AGA Arabesque" w:char="F072"/>
      </w:r>
      <w:r w:rsidR="000B473A" w:rsidRPr="0070792A">
        <w:rPr>
          <w:rFonts w:ascii="Bookman Old Style" w:hAnsi="Bookman Old Style" w:cs="AL-Mohanad"/>
          <w:sz w:val="24"/>
          <w:szCs w:val="24"/>
        </w:rPr>
        <w:t xml:space="preserve"> </w:t>
      </w:r>
      <w:r w:rsidRPr="0070792A">
        <w:rPr>
          <w:rFonts w:ascii="Bookman Old Style" w:hAnsi="Bookman Old Style" w:cs="AL-Mohanad"/>
          <w:sz w:val="24"/>
          <w:szCs w:val="24"/>
        </w:rPr>
        <w:t>beberapa keistimewaan yang tidak dimiliki oleh rasul sebelumnya. Diantaranya:</w:t>
      </w:r>
    </w:p>
    <w:p w:rsidR="00B23C76" w:rsidRPr="0070792A" w:rsidRDefault="00B23C76" w:rsidP="00274E2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Pertama</w:t>
      </w:r>
      <w:r w:rsidRPr="0070792A">
        <w:rPr>
          <w:rFonts w:ascii="Bookman Old Style" w:hAnsi="Bookman Old Style" w:cs="AL-Mohanad"/>
          <w:sz w:val="24"/>
          <w:szCs w:val="24"/>
        </w:rPr>
        <w:t xml:space="preserve">: </w:t>
      </w:r>
      <w:r w:rsidR="00274E21" w:rsidRPr="0070792A">
        <w:rPr>
          <w:rFonts w:ascii="Bookman Old Style" w:hAnsi="Bookman Old Style" w:cs="AL-Mohanad"/>
          <w:sz w:val="24"/>
          <w:szCs w:val="24"/>
          <w:lang w:val="id-ID"/>
        </w:rPr>
        <w:t>beliau</w:t>
      </w:r>
      <w:r w:rsidR="00274E21" w:rsidRPr="0070792A">
        <w:rPr>
          <w:rFonts w:ascii="Bookman Old Style" w:hAnsi="Bookman Old Style" w:cs="AL-Mohanad"/>
          <w:sz w:val="24"/>
          <w:szCs w:val="24"/>
        </w:rPr>
        <w:t xml:space="preserve"> </w:t>
      </w:r>
      <w:r w:rsidR="00274E21" w:rsidRPr="0070792A">
        <w:rPr>
          <w:rFonts w:ascii="Bookman Old Style" w:hAnsi="Bookman Old Style" w:cs="AL-Mohanad"/>
          <w:sz w:val="24"/>
          <w:szCs w:val="24"/>
          <w:lang w:val="id-ID"/>
        </w:rPr>
        <w:t>adalah</w:t>
      </w:r>
      <w:r w:rsidR="00274E21" w:rsidRPr="0070792A">
        <w:rPr>
          <w:rFonts w:ascii="Bookman Old Style" w:hAnsi="Bookman Old Style" w:cs="AL-Mohanad"/>
          <w:sz w:val="24"/>
          <w:szCs w:val="24"/>
        </w:rPr>
        <w:t xml:space="preserve"> penutup para rasul</w:t>
      </w:r>
      <w:r w:rsidRPr="0070792A">
        <w:rPr>
          <w:rFonts w:ascii="Bookman Old Style" w:hAnsi="Bookman Old Style" w:cs="AL-Mohanad"/>
          <w:sz w:val="24"/>
          <w:szCs w:val="24"/>
        </w:rPr>
        <w:t xml:space="preserve"> sehingga tidak ada lagi seorang rasulpun setelahnya.</w:t>
      </w:r>
    </w:p>
    <w:p w:rsidR="00274E21" w:rsidRPr="0070792A" w:rsidRDefault="00B23C76" w:rsidP="00A22BE6">
      <w:pPr>
        <w:jc w:val="both"/>
        <w:rPr>
          <w:rFonts w:ascii="Bookman Old Style" w:hAnsi="Bookman Old Style" w:cs="AL-Mohanad"/>
        </w:rPr>
      </w:pPr>
      <w:r w:rsidRPr="0070792A">
        <w:rPr>
          <w:rFonts w:ascii="Bookman Old Style" w:hAnsi="Bookman Old Style" w:cs="AL-Mohanad"/>
          <w:b/>
          <w:bCs/>
        </w:rPr>
        <w:lastRenderedPageBreak/>
        <w:t>Kedua</w:t>
      </w:r>
      <w:r w:rsidRPr="0070792A">
        <w:rPr>
          <w:rFonts w:ascii="Bookman Old Style" w:hAnsi="Bookman Old Style" w:cs="AL-Mohanad"/>
        </w:rPr>
        <w:t>: keumuman risalahnya untuk semua umat manusia. Maka seluruh manusia adalah umat Muhammad. Siapa yang mentaati dan mengikutinya masuk surga dan siapa yang durhaka kepadanya masuk neraka. Begitu juga orang Yahudi dan Nasrani, diwajibkan mengikutinya. Siapa yang tidak mau mengikuti dan beriman kepadanya maka ia telah kafir kepada Musa, Isa dan seluruh Nabi alaihimussalam. Sedang Musa, Isa dan seluruh para Nabi berlepas diri dari setiap orang yang tak mau mengikuti Muhammad</w:t>
      </w:r>
      <w:r w:rsidR="000B473A" w:rsidRPr="0070792A">
        <w:rPr>
          <w:rFonts w:ascii="Bookman Old Style" w:hAnsi="Bookman Old Style" w:cs="AL-Mohanad"/>
        </w:rPr>
        <w:sym w:font="AGA Arabesque" w:char="F072"/>
      </w:r>
      <w:r w:rsidRPr="0070792A">
        <w:rPr>
          <w:rFonts w:ascii="Bookman Old Style" w:hAnsi="Bookman Old Style" w:cs="AL-Mohanad"/>
        </w:rPr>
        <w:t xml:space="preserve">. </w:t>
      </w:r>
      <w:r w:rsidR="00274E21" w:rsidRPr="0070792A">
        <w:rPr>
          <w:rFonts w:ascii="Bookman Old Style" w:hAnsi="Bookman Old Style" w:cs="AL-Mohanad"/>
        </w:rPr>
        <w:t xml:space="preserve">Karena Allah memerintahkan mereka untuk </w:t>
      </w:r>
      <w:r w:rsidR="00274E21" w:rsidRPr="0070792A">
        <w:rPr>
          <w:rFonts w:ascii="Bookman Old Style" w:hAnsi="Bookman Old Style" w:cs="AL-Mohanad"/>
          <w:lang w:val="id-ID"/>
        </w:rPr>
        <w:t xml:space="preserve">memberitahukan </w:t>
      </w:r>
      <w:r w:rsidR="00274E21" w:rsidRPr="0070792A">
        <w:rPr>
          <w:rFonts w:ascii="Bookman Old Style" w:hAnsi="Bookman Old Style" w:cs="AL-Mohanad"/>
        </w:rPr>
        <w:t>kabar gembira</w:t>
      </w:r>
      <w:r w:rsidR="00274E21" w:rsidRPr="0070792A">
        <w:rPr>
          <w:rFonts w:ascii="Bookman Old Style" w:hAnsi="Bookman Old Style" w:cs="AL-Mohanad"/>
          <w:lang w:val="id-ID"/>
        </w:rPr>
        <w:t xml:space="preserve"> akan kedatangan beliau</w:t>
      </w:r>
      <w:r w:rsidR="00274E21" w:rsidRPr="0070792A">
        <w:rPr>
          <w:rFonts w:ascii="Bookman Old Style" w:hAnsi="Bookman Old Style" w:cs="AL-Mohanad"/>
        </w:rPr>
        <w:t xml:space="preserve"> dan menyeru uma</w:t>
      </w:r>
      <w:r w:rsidR="00274E21" w:rsidRPr="0070792A">
        <w:rPr>
          <w:rFonts w:ascii="Bookman Old Style" w:hAnsi="Bookman Old Style" w:cs="AL-Mohanad"/>
          <w:lang w:val="id-ID"/>
        </w:rPr>
        <w:t>t mereka</w:t>
      </w:r>
      <w:r w:rsidR="00274E21" w:rsidRPr="0070792A">
        <w:rPr>
          <w:rFonts w:ascii="Bookman Old Style" w:hAnsi="Bookman Old Style" w:cs="AL-Mohanad"/>
        </w:rPr>
        <w:t xml:space="preserve"> untuk mengikuti </w:t>
      </w:r>
      <w:r w:rsidR="00274E21" w:rsidRPr="0070792A">
        <w:rPr>
          <w:rFonts w:ascii="Bookman Old Style" w:hAnsi="Bookman Old Style" w:cs="AL-Mohanad"/>
          <w:lang w:val="id-ID"/>
        </w:rPr>
        <w:t xml:space="preserve">beliau </w:t>
      </w:r>
      <w:r w:rsidR="00274E21" w:rsidRPr="0070792A">
        <w:rPr>
          <w:rFonts w:ascii="Bookman Old Style" w:hAnsi="Bookman Old Style" w:cs="AL-Mohanad"/>
        </w:rPr>
        <w:t>kelak jika Allah telah mengutus</w:t>
      </w:r>
      <w:r w:rsidR="00274E21" w:rsidRPr="0070792A">
        <w:rPr>
          <w:rFonts w:ascii="Bookman Old Style" w:hAnsi="Bookman Old Style" w:cs="AL-Mohanad"/>
          <w:lang w:val="id-ID"/>
        </w:rPr>
        <w:t xml:space="preserve"> beliau</w:t>
      </w:r>
      <w:r w:rsidR="00274E21" w:rsidRPr="0070792A">
        <w:rPr>
          <w:rFonts w:ascii="Bookman Old Style" w:hAnsi="Bookman Old Style" w:cs="AL-Mohanad"/>
        </w:rPr>
        <w:t>.</w:t>
      </w:r>
    </w:p>
    <w:p w:rsidR="00B23C76" w:rsidRPr="0070792A" w:rsidRDefault="00B23C76" w:rsidP="00274E2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Dan juga, </w:t>
      </w:r>
      <w:r w:rsidR="00274E21" w:rsidRPr="0070792A">
        <w:rPr>
          <w:rFonts w:ascii="Bookman Old Style" w:hAnsi="Bookman Old Style" w:cs="AL-Mohanad"/>
          <w:sz w:val="24"/>
          <w:szCs w:val="24"/>
        </w:rPr>
        <w:t>karena agama yang</w:t>
      </w:r>
      <w:r w:rsidR="00274E21" w:rsidRPr="0070792A">
        <w:rPr>
          <w:rFonts w:ascii="Bookman Old Style" w:hAnsi="Bookman Old Style" w:cs="AL-Mohanad"/>
          <w:sz w:val="24"/>
          <w:szCs w:val="24"/>
          <w:lang w:val="id-ID"/>
        </w:rPr>
        <w:t xml:space="preserve"> Allah bawakan pada</w:t>
      </w:r>
      <w:r w:rsidR="00274E21" w:rsidRPr="0070792A">
        <w:rPr>
          <w:rFonts w:ascii="Bookman Old Style" w:hAnsi="Bookman Old Style" w:cs="AL-Mohanad"/>
          <w:sz w:val="24"/>
          <w:szCs w:val="24"/>
        </w:rPr>
        <w:t xml:space="preserve"> </w:t>
      </w:r>
      <w:r w:rsidR="00274E21" w:rsidRPr="0070792A">
        <w:rPr>
          <w:rFonts w:ascii="Bookman Old Style" w:hAnsi="Bookman Old Style" w:cs="AL-Mohanad"/>
          <w:sz w:val="24"/>
          <w:szCs w:val="24"/>
          <w:lang w:val="id-ID"/>
        </w:rPr>
        <w:t>beliau adalah agama yang Dia bawakan pada rasul-rasul-Nya.</w:t>
      </w:r>
      <w:r w:rsidRPr="0070792A">
        <w:rPr>
          <w:rFonts w:ascii="Bookman Old Style" w:hAnsi="Bookman Old Style" w:cs="AL-Mohanad"/>
          <w:sz w:val="24"/>
          <w:szCs w:val="24"/>
        </w:rPr>
        <w:t xml:space="preserve"> Allah jadikan kesempurnaan dan kemudahan agama pada masa rasul mulia penutup para rasul ini. Sehingga tidak boleh seorangpun setelah diutusnya Muhammad, memeluk agama selain Islam. </w:t>
      </w:r>
      <w:r w:rsidR="00274E21" w:rsidRPr="0070792A">
        <w:rPr>
          <w:rFonts w:ascii="Bookman Old Style" w:hAnsi="Bookman Old Style" w:cs="AL-Mohanad"/>
          <w:sz w:val="24"/>
          <w:szCs w:val="24"/>
        </w:rPr>
        <w:t xml:space="preserve">Karena </w:t>
      </w:r>
      <w:r w:rsidR="00274E21" w:rsidRPr="0070792A">
        <w:rPr>
          <w:rFonts w:ascii="Bookman Old Style" w:hAnsi="Bookman Old Style" w:cs="AL-Mohanad"/>
          <w:sz w:val="24"/>
          <w:szCs w:val="24"/>
          <w:lang w:val="id-ID"/>
        </w:rPr>
        <w:t>Islam</w:t>
      </w:r>
      <w:r w:rsidR="00274E21" w:rsidRPr="0070792A">
        <w:rPr>
          <w:rFonts w:ascii="Bookman Old Style" w:hAnsi="Bookman Old Style" w:cs="AL-Mohanad"/>
          <w:sz w:val="24"/>
          <w:szCs w:val="24"/>
        </w:rPr>
        <w:t xml:space="preserve"> </w:t>
      </w:r>
      <w:r w:rsidR="00274E21" w:rsidRPr="0070792A">
        <w:rPr>
          <w:rFonts w:ascii="Bookman Old Style" w:hAnsi="Bookman Old Style" w:cs="AL-Mohanad"/>
          <w:sz w:val="24"/>
          <w:szCs w:val="24"/>
          <w:lang w:val="id-ID"/>
        </w:rPr>
        <w:t>adalah</w:t>
      </w:r>
      <w:r w:rsidR="00274E21" w:rsidRPr="0070792A">
        <w:rPr>
          <w:rFonts w:ascii="Bookman Old Style" w:hAnsi="Bookman Old Style" w:cs="AL-Mohanad"/>
          <w:sz w:val="24"/>
          <w:szCs w:val="24"/>
        </w:rPr>
        <w:t xml:space="preserve"> agama sempurna yang </w:t>
      </w:r>
      <w:r w:rsidR="00274E21" w:rsidRPr="0070792A">
        <w:rPr>
          <w:rFonts w:ascii="Bookman Old Style" w:hAnsi="Bookman Old Style" w:cs="AL-Mohanad"/>
          <w:sz w:val="24"/>
          <w:szCs w:val="24"/>
          <w:lang w:val="id-ID"/>
        </w:rPr>
        <w:t xml:space="preserve">dengannya Allah menghapus </w:t>
      </w:r>
      <w:r w:rsidR="00274E21" w:rsidRPr="0070792A">
        <w:rPr>
          <w:rFonts w:ascii="Bookman Old Style" w:hAnsi="Bookman Old Style" w:cs="AL-Mohanad"/>
          <w:sz w:val="24"/>
          <w:szCs w:val="24"/>
        </w:rPr>
        <w:t>seluruh agama</w:t>
      </w:r>
      <w:r w:rsidR="00274E21" w:rsidRPr="0070792A">
        <w:rPr>
          <w:rFonts w:ascii="Bookman Old Style" w:hAnsi="Bookman Old Style" w:cs="AL-Mohanad"/>
          <w:sz w:val="24"/>
          <w:szCs w:val="24"/>
          <w:lang w:val="id-ID"/>
        </w:rPr>
        <w:t>,</w:t>
      </w:r>
      <w:r w:rsidR="00274E21" w:rsidRPr="0070792A">
        <w:rPr>
          <w:rFonts w:ascii="Bookman Old Style" w:hAnsi="Bookman Old Style" w:cs="AL-Mohanad"/>
          <w:sz w:val="24"/>
          <w:szCs w:val="24"/>
        </w:rPr>
        <w:t xml:space="preserve"> dan karena</w:t>
      </w:r>
      <w:r w:rsidR="00274E21" w:rsidRPr="0070792A">
        <w:rPr>
          <w:rFonts w:ascii="Bookman Old Style" w:hAnsi="Bookman Old Style" w:cs="AL-Mohanad"/>
          <w:sz w:val="24"/>
          <w:szCs w:val="24"/>
          <w:lang w:val="id-ID"/>
        </w:rPr>
        <w:t xml:space="preserve"> Islam</w:t>
      </w:r>
      <w:r w:rsidR="00274E21" w:rsidRPr="0070792A">
        <w:rPr>
          <w:rFonts w:ascii="Bookman Old Style" w:hAnsi="Bookman Old Style" w:cs="AL-Mohanad"/>
          <w:sz w:val="24"/>
          <w:szCs w:val="24"/>
        </w:rPr>
        <w:t xml:space="preserve"> adalah agama hak yang akan terus terjaga.</w:t>
      </w:r>
    </w:p>
    <w:p w:rsidR="00B23C76" w:rsidRPr="0070792A" w:rsidRDefault="0036411F" w:rsidP="0036411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Adapun </w:t>
      </w:r>
      <w:r w:rsidRPr="0070792A">
        <w:rPr>
          <w:rFonts w:ascii="Bookman Old Style" w:hAnsi="Bookman Old Style" w:cs="AL-Mohanad"/>
          <w:sz w:val="24"/>
          <w:szCs w:val="24"/>
          <w:lang w:val="id-ID"/>
        </w:rPr>
        <w:t xml:space="preserve">agama </w:t>
      </w:r>
      <w:r w:rsidRPr="0070792A">
        <w:rPr>
          <w:rFonts w:ascii="Bookman Old Style" w:hAnsi="Bookman Old Style" w:cs="AL-Mohanad"/>
          <w:sz w:val="24"/>
          <w:szCs w:val="24"/>
        </w:rPr>
        <w:t xml:space="preserve">Yahudi dan Nasrani </w:t>
      </w:r>
      <w:r w:rsidRPr="0070792A">
        <w:rPr>
          <w:rFonts w:ascii="Bookman Old Style" w:hAnsi="Bookman Old Style" w:cs="AL-Mohanad"/>
          <w:sz w:val="24"/>
          <w:szCs w:val="24"/>
          <w:lang w:val="id-ID"/>
        </w:rPr>
        <w:t>adalah</w:t>
      </w:r>
      <w:r w:rsidRPr="0070792A">
        <w:rPr>
          <w:rFonts w:ascii="Bookman Old Style" w:hAnsi="Bookman Old Style" w:cs="AL-Mohanad"/>
          <w:sz w:val="24"/>
          <w:szCs w:val="24"/>
        </w:rPr>
        <w:t xml:space="preserve"> agama yang telah diselewengkan</w:t>
      </w:r>
      <w:r w:rsidRPr="0070792A">
        <w:rPr>
          <w:rFonts w:ascii="Bookman Old Style" w:hAnsi="Bookman Old Style" w:cs="AL-Mohanad"/>
          <w:sz w:val="24"/>
          <w:szCs w:val="24"/>
          <w:lang w:val="id-ID"/>
        </w:rPr>
        <w:t>,</w:t>
      </w:r>
      <w:r w:rsidRPr="0070792A">
        <w:rPr>
          <w:rFonts w:ascii="Bookman Old Style" w:hAnsi="Bookman Old Style" w:cs="AL-Mohanad"/>
          <w:sz w:val="24"/>
          <w:szCs w:val="24"/>
        </w:rPr>
        <w:t xml:space="preserve"> tidak sebagaimana saat</w:t>
      </w:r>
      <w:r w:rsidRPr="0070792A">
        <w:rPr>
          <w:rFonts w:ascii="Bookman Old Style" w:hAnsi="Bookman Old Style" w:cs="AL-Mohanad"/>
          <w:sz w:val="24"/>
          <w:szCs w:val="24"/>
          <w:lang w:val="id-ID"/>
        </w:rPr>
        <w:t xml:space="preserve"> diturunkan</w:t>
      </w:r>
      <w:r w:rsidRPr="0070792A">
        <w:rPr>
          <w:rFonts w:ascii="Bookman Old Style" w:hAnsi="Bookman Old Style" w:cs="AL-Mohanad"/>
          <w:sz w:val="24"/>
          <w:szCs w:val="24"/>
        </w:rPr>
        <w:t xml:space="preserve"> Allah. Jadi setiap </w:t>
      </w:r>
      <w:r w:rsidR="00B23C76" w:rsidRPr="0070792A">
        <w:rPr>
          <w:rFonts w:ascii="Bookman Old Style" w:hAnsi="Bookman Old Style" w:cs="AL-Mohanad"/>
          <w:sz w:val="24"/>
          <w:szCs w:val="24"/>
        </w:rPr>
        <w:t xml:space="preserve">muslim pengikut Muhammad dianggap pula sebagai pengikut Musa, Isa dan seluruh para Nabi. Dan setiap yang keluar dari Islam dianggap telah kafir terhadap Musa, Isa dan seluruh para Nabi. Sekalipun ia mengaku sebagai pengikut Musa atau Isa! Oleh sebab ini sejumlah </w:t>
      </w:r>
      <w:r w:rsidR="00B23C76" w:rsidRPr="0070792A">
        <w:rPr>
          <w:rFonts w:ascii="Bookman Old Style" w:hAnsi="Bookman Old Style" w:cs="AL-Mohanad"/>
          <w:sz w:val="24"/>
          <w:szCs w:val="24"/>
        </w:rPr>
        <w:lastRenderedPageBreak/>
        <w:t xml:space="preserve">ulama Yahudi dan pendeta Nasrani yang mau berfikir dan bersikap obyektif segera mengimani Muhammad </w:t>
      </w:r>
      <w:r w:rsidR="00B23C76" w:rsidRPr="0070792A">
        <w:rPr>
          <w:rFonts w:ascii="Bookman Old Style" w:hAnsi="Bookman Old Style" w:cs="AL-Mohanad"/>
          <w:sz w:val="24"/>
          <w:szCs w:val="24"/>
        </w:rPr>
        <w:sym w:font="AGA Arabesque" w:char="F065"/>
      </w:r>
      <w:r w:rsidR="00B23C76" w:rsidRPr="0070792A">
        <w:rPr>
          <w:rFonts w:ascii="Bookman Old Style" w:hAnsi="Bookman Old Style" w:cs="AL-Mohanad"/>
          <w:sz w:val="24"/>
          <w:szCs w:val="24"/>
        </w:rPr>
        <w:t xml:space="preserve"> dan masuk Islam.</w:t>
      </w:r>
    </w:p>
    <w:p w:rsidR="00B23C76" w:rsidRPr="0070792A" w:rsidRDefault="00B23C76" w:rsidP="006A40FE">
      <w:pPr>
        <w:pStyle w:val="BodyText"/>
        <w:spacing w:before="120" w:after="120"/>
        <w:ind w:left="57" w:right="57" w:firstLine="340"/>
        <w:rPr>
          <w:rFonts w:ascii="Bookman Old Style" w:hAnsi="Bookman Old Style" w:cs="AL-Mohanad"/>
          <w:caps/>
          <w:sz w:val="24"/>
          <w:szCs w:val="24"/>
        </w:rPr>
      </w:pPr>
    </w:p>
    <w:p w:rsidR="00B23C76" w:rsidRPr="0070792A" w:rsidRDefault="00B23C76" w:rsidP="000B473A">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t>Mukjizat-Mukjizat</w:t>
      </w:r>
      <w:r w:rsidR="000B473A" w:rsidRPr="0070792A">
        <w:rPr>
          <w:rFonts w:ascii="Bookman Old Style" w:hAnsi="Bookman Old Style" w:cs="AL-Mohanad"/>
          <w:b/>
          <w:bCs/>
          <w:caps/>
          <w:sz w:val="24"/>
          <w:szCs w:val="24"/>
        </w:rPr>
        <w:t xml:space="preserve"> </w:t>
      </w:r>
      <w:r w:rsidRPr="0070792A">
        <w:rPr>
          <w:rStyle w:val="FootnoteReference"/>
          <w:rFonts w:ascii="Bookman Old Style" w:hAnsi="Bookman Old Style" w:cs="AL-Mohanad"/>
          <w:b/>
          <w:bCs/>
          <w:caps/>
          <w:sz w:val="24"/>
          <w:szCs w:val="24"/>
        </w:rPr>
        <w:footnoteReference w:id="8"/>
      </w:r>
      <w:r w:rsidRPr="0070792A">
        <w:rPr>
          <w:rFonts w:ascii="Bookman Old Style" w:hAnsi="Bookman Old Style" w:cs="AL-Mohanad"/>
          <w:b/>
          <w:bCs/>
          <w:caps/>
          <w:sz w:val="24"/>
          <w:szCs w:val="24"/>
        </w:rPr>
        <w:t xml:space="preserve"> Rasulullah </w:t>
      </w:r>
      <w:r w:rsidR="000B473A" w:rsidRPr="0070792A">
        <w:rPr>
          <w:rFonts w:ascii="Bookman Old Style" w:hAnsi="Bookman Old Style" w:cs="AL-Mohanad"/>
          <w:b/>
          <w:bCs/>
          <w:caps/>
          <w:sz w:val="24"/>
          <w:szCs w:val="24"/>
        </w:rPr>
        <w:sym w:font="AGA Arabesque" w:char="F072"/>
      </w:r>
      <w:r w:rsidRPr="0070792A">
        <w:rPr>
          <w:rFonts w:ascii="Bookman Old Style" w:hAnsi="Bookman Old Style" w:cs="AL-Mohanad"/>
          <w:b/>
          <w:bCs/>
          <w:caps/>
          <w:sz w:val="24"/>
          <w:szCs w:val="24"/>
        </w:rPr>
        <w:t xml:space="preserve"> </w:t>
      </w:r>
    </w:p>
    <w:p w:rsidR="000B473A" w:rsidRPr="0070792A" w:rsidRDefault="000B473A" w:rsidP="000B473A">
      <w:pPr>
        <w:pStyle w:val="BodyText"/>
        <w:spacing w:before="120" w:after="120"/>
        <w:ind w:left="57" w:right="57" w:hanging="57"/>
        <w:jc w:val="center"/>
        <w:rPr>
          <w:rFonts w:ascii="Bookman Old Style" w:hAnsi="Bookman Old Style" w:cs="AL-Mohanad"/>
          <w:caps/>
          <w:sz w:val="24"/>
          <w:szCs w:val="24"/>
        </w:rPr>
      </w:pPr>
    </w:p>
    <w:p w:rsidR="00B23C76" w:rsidRPr="0070792A" w:rsidRDefault="00B23C76" w:rsidP="0036411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Para ulama sirah nabawiyah telah menghitung mukjizat-mukjizat beliau yang membuktikan kebenaran risalahnya, </w:t>
      </w:r>
      <w:r w:rsidR="0036411F" w:rsidRPr="0070792A">
        <w:rPr>
          <w:rFonts w:ascii="Bookman Old Style" w:hAnsi="Bookman Old Style" w:cs="AL-Mohanad"/>
          <w:sz w:val="24"/>
          <w:szCs w:val="24"/>
          <w:lang w:val="id-ID"/>
        </w:rPr>
        <w:t xml:space="preserve">ternyata </w:t>
      </w:r>
      <w:r w:rsidR="0036411F" w:rsidRPr="0070792A">
        <w:rPr>
          <w:rFonts w:ascii="Bookman Old Style" w:hAnsi="Bookman Old Style" w:cs="AL-Mohanad"/>
          <w:sz w:val="24"/>
          <w:szCs w:val="24"/>
          <w:lang w:val="fr-FR"/>
        </w:rPr>
        <w:t xml:space="preserve">mencapai lebih </w:t>
      </w:r>
      <w:r w:rsidR="0036411F" w:rsidRPr="0070792A">
        <w:rPr>
          <w:rFonts w:ascii="Bookman Old Style" w:hAnsi="Bookman Old Style" w:cs="AL-Mohanad"/>
          <w:sz w:val="24"/>
          <w:szCs w:val="24"/>
          <w:lang w:val="id-ID"/>
        </w:rPr>
        <w:t xml:space="preserve">dari </w:t>
      </w:r>
      <w:r w:rsidR="0036411F" w:rsidRPr="0070792A">
        <w:rPr>
          <w:rFonts w:ascii="Bookman Old Style" w:hAnsi="Bookman Old Style" w:cs="AL-Mohanad"/>
          <w:sz w:val="24"/>
          <w:szCs w:val="24"/>
          <w:lang w:val="fr-FR"/>
        </w:rPr>
        <w:t>seribu mukjizat.</w:t>
      </w:r>
      <w:r w:rsidRPr="0070792A">
        <w:rPr>
          <w:rFonts w:ascii="Bookman Old Style" w:hAnsi="Bookman Old Style" w:cs="AL-Mohanad"/>
          <w:sz w:val="24"/>
          <w:szCs w:val="24"/>
        </w:rPr>
        <w:t xml:space="preserve"> Diantaranya</w:t>
      </w:r>
      <w:r w:rsidR="0036411F"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36411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1-</w:t>
      </w:r>
      <w:r w:rsidR="0036411F" w:rsidRPr="0070792A">
        <w:rPr>
          <w:rFonts w:ascii="Bookman Old Style" w:hAnsi="Bookman Old Style" w:cs="AL-Mohanad"/>
          <w:sz w:val="24"/>
          <w:szCs w:val="24"/>
          <w:lang w:val="id-ID"/>
        </w:rPr>
        <w:t xml:space="preserve"> Stempel</w:t>
      </w:r>
      <w:r w:rsidR="0036411F" w:rsidRPr="0070792A">
        <w:rPr>
          <w:rFonts w:ascii="Bookman Old Style" w:hAnsi="Bookman Old Style" w:cs="AL-Mohanad"/>
          <w:sz w:val="24"/>
          <w:szCs w:val="24"/>
        </w:rPr>
        <w:t xml:space="preserve"> ke</w:t>
      </w:r>
      <w:r w:rsidR="0036411F" w:rsidRPr="0070792A">
        <w:rPr>
          <w:rFonts w:ascii="Bookman Old Style" w:hAnsi="Bookman Old Style" w:cs="AL-Mohanad"/>
          <w:sz w:val="24"/>
          <w:szCs w:val="24"/>
          <w:lang w:val="id-ID"/>
        </w:rPr>
        <w:t>n</w:t>
      </w:r>
      <w:r w:rsidR="0036411F" w:rsidRPr="0070792A">
        <w:rPr>
          <w:rFonts w:ascii="Bookman Old Style" w:hAnsi="Bookman Old Style" w:cs="AL-Mohanad"/>
          <w:sz w:val="24"/>
          <w:szCs w:val="24"/>
        </w:rPr>
        <w:t>abian yang Allah</w:t>
      </w:r>
      <w:r w:rsidR="0036411F" w:rsidRPr="0070792A">
        <w:rPr>
          <w:rFonts w:ascii="Bookman Old Style" w:hAnsi="Bookman Old Style" w:cs="AL-Mohanad"/>
          <w:sz w:val="24"/>
          <w:szCs w:val="24"/>
          <w:lang w:val="id-ID"/>
        </w:rPr>
        <w:t xml:space="preserve"> tampakkan</w:t>
      </w:r>
      <w:r w:rsidR="0036411F" w:rsidRPr="0070792A">
        <w:rPr>
          <w:rFonts w:ascii="Bookman Old Style" w:hAnsi="Bookman Old Style" w:cs="AL-Mohanad"/>
          <w:sz w:val="24"/>
          <w:szCs w:val="24"/>
        </w:rPr>
        <w:t xml:space="preserve"> di antara kedua pundak</w:t>
      </w:r>
      <w:r w:rsidR="0036411F" w:rsidRPr="0070792A">
        <w:rPr>
          <w:rFonts w:ascii="Bookman Old Style" w:hAnsi="Bookman Old Style" w:cs="AL-Mohanad"/>
          <w:sz w:val="24"/>
          <w:szCs w:val="24"/>
          <w:lang w:val="id-ID"/>
        </w:rPr>
        <w:t xml:space="preserve"> beliau</w:t>
      </w:r>
      <w:r w:rsidRPr="0070792A">
        <w:rPr>
          <w:rFonts w:ascii="Bookman Old Style" w:hAnsi="Bookman Old Style" w:cs="AL-Mohanad"/>
          <w:sz w:val="24"/>
          <w:szCs w:val="24"/>
        </w:rPr>
        <w:t>, yaitu tulisan:</w:t>
      </w:r>
    </w:p>
    <w:p w:rsidR="00B23C76" w:rsidRPr="0070792A" w:rsidRDefault="00B23C76" w:rsidP="006A40FE">
      <w:pPr>
        <w:pStyle w:val="BodyText"/>
        <w:bidi/>
        <w:spacing w:before="120" w:after="120"/>
        <w:ind w:left="57" w:right="57" w:firstLine="340"/>
        <w:rPr>
          <w:rFonts w:ascii="Bookman Old Style" w:hAnsi="Bookman Old Style" w:cs="AL-Mohanad"/>
          <w:sz w:val="32"/>
          <w:szCs w:val="32"/>
          <w:rtl/>
        </w:rPr>
      </w:pPr>
      <w:r w:rsidRPr="0070792A">
        <w:rPr>
          <w:rFonts w:ascii="Bookman Old Style" w:hAnsi="Bookman Old Style" w:cs="AL-Mohanad"/>
          <w:sz w:val="32"/>
          <w:szCs w:val="32"/>
          <w:rtl/>
        </w:rPr>
        <w:t>محمد رسول الله</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Tulisan ini terbentuk dari kulit keras mirip kutil.</w:t>
      </w:r>
    </w:p>
    <w:p w:rsidR="00B23C76" w:rsidRPr="0070792A" w:rsidRDefault="00B23C76" w:rsidP="0036411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2-</w:t>
      </w:r>
      <w:r w:rsidR="0036411F" w:rsidRPr="0070792A">
        <w:rPr>
          <w:rFonts w:ascii="Bookman Old Style" w:hAnsi="Bookman Old Style" w:cs="AL-Mohanad"/>
          <w:sz w:val="24"/>
          <w:szCs w:val="24"/>
        </w:rPr>
        <w:t xml:space="preserve"> Awan menaungi</w:t>
      </w:r>
      <w:r w:rsidR="0036411F" w:rsidRPr="0070792A">
        <w:rPr>
          <w:rFonts w:ascii="Bookman Old Style" w:hAnsi="Bookman Old Style" w:cs="AL-Mohanad"/>
          <w:sz w:val="24"/>
          <w:szCs w:val="24"/>
          <w:lang w:val="id-ID"/>
        </w:rPr>
        <w:t xml:space="preserve"> beliau</w:t>
      </w:r>
      <w:r w:rsidR="0036411F" w:rsidRPr="0070792A">
        <w:rPr>
          <w:rFonts w:ascii="Bookman Old Style" w:hAnsi="Bookman Old Style" w:cs="AL-Mohanad"/>
          <w:sz w:val="24"/>
          <w:szCs w:val="24"/>
        </w:rPr>
        <w:t xml:space="preserve"> ketika berjalan di</w:t>
      </w:r>
      <w:r w:rsidR="0036411F" w:rsidRPr="0070792A">
        <w:rPr>
          <w:rFonts w:ascii="Bookman Old Style" w:hAnsi="Bookman Old Style" w:cs="AL-Mohanad"/>
          <w:sz w:val="24"/>
          <w:szCs w:val="24"/>
          <w:lang w:val="id-ID"/>
        </w:rPr>
        <w:t xml:space="preserve"> bawah</w:t>
      </w:r>
      <w:r w:rsidR="0036411F" w:rsidRPr="0070792A">
        <w:rPr>
          <w:rFonts w:ascii="Bookman Old Style" w:hAnsi="Bookman Old Style" w:cs="AL-Mohanad"/>
          <w:sz w:val="24"/>
          <w:szCs w:val="24"/>
        </w:rPr>
        <w:t xml:space="preserve"> terik matahari musim panas</w:t>
      </w:r>
      <w:r w:rsidR="0036411F" w:rsidRPr="0070792A">
        <w:rPr>
          <w:rFonts w:ascii="Bookman Old Style" w:hAnsi="Bookman Old Style" w:cs="AL-Mohanad"/>
          <w:sz w:val="24"/>
          <w:szCs w:val="24"/>
          <w:lang w:val="id-ID"/>
        </w:rPr>
        <w:t xml:space="preserve"> yang menyengat</w:t>
      </w:r>
      <w:r w:rsidR="0036411F"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3-</w:t>
      </w:r>
      <w:r w:rsidR="0036411F" w:rsidRPr="0070792A">
        <w:rPr>
          <w:rFonts w:ascii="Bookman Old Style" w:hAnsi="Bookman Old Style" w:cs="AL-Mohanad"/>
          <w:sz w:val="24"/>
          <w:szCs w:val="24"/>
        </w:rPr>
        <w:t xml:space="preserve"> </w:t>
      </w:r>
      <w:r w:rsidRPr="0070792A">
        <w:rPr>
          <w:rFonts w:ascii="Bookman Old Style" w:hAnsi="Bookman Old Style" w:cs="AL-Mohanad"/>
          <w:sz w:val="24"/>
          <w:szCs w:val="24"/>
        </w:rPr>
        <w:t>Batu bertasbih di tangannya dan pohon mengucapkan salam kepadanya.</w:t>
      </w:r>
    </w:p>
    <w:p w:rsidR="00B23C76" w:rsidRPr="0070792A" w:rsidRDefault="00B23C76" w:rsidP="0036411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4-</w:t>
      </w:r>
      <w:r w:rsidR="0036411F"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Dia mengabarkan perkara-perkara </w:t>
      </w:r>
      <w:r w:rsidR="0036411F" w:rsidRPr="0070792A">
        <w:rPr>
          <w:rFonts w:ascii="Bookman Old Style" w:hAnsi="Bookman Old Style" w:cs="AL-Mohanad"/>
          <w:sz w:val="24"/>
          <w:szCs w:val="24"/>
        </w:rPr>
        <w:t xml:space="preserve">gaib </w:t>
      </w:r>
      <w:r w:rsidRPr="0070792A">
        <w:rPr>
          <w:rFonts w:ascii="Bookman Old Style" w:hAnsi="Bookman Old Style" w:cs="AL-Mohanad"/>
          <w:sz w:val="24"/>
          <w:szCs w:val="24"/>
        </w:rPr>
        <w:t>yang akan terjadi di akhir zaman. Dan sekarang satu persatu telah terjadi sesuai dengan yang dia kabarkan.</w:t>
      </w:r>
    </w:p>
    <w:p w:rsidR="00B23C76" w:rsidRPr="0070792A" w:rsidRDefault="00B23C76" w:rsidP="002C239E">
      <w:pPr>
        <w:jc w:val="both"/>
        <w:rPr>
          <w:rFonts w:ascii="Bookman Old Style" w:hAnsi="Bookman Old Style" w:cs="AL-Mohanad"/>
        </w:rPr>
      </w:pPr>
      <w:r w:rsidRPr="0070792A">
        <w:rPr>
          <w:rFonts w:ascii="Bookman Old Style" w:hAnsi="Bookman Old Style" w:cs="AL-Mohanad"/>
        </w:rPr>
        <w:t xml:space="preserve">Perkara-perkara </w:t>
      </w:r>
      <w:r w:rsidR="0036411F" w:rsidRPr="0070792A">
        <w:rPr>
          <w:rFonts w:ascii="Bookman Old Style" w:hAnsi="Bookman Old Style" w:cs="AL-Mohanad"/>
        </w:rPr>
        <w:t xml:space="preserve">gaib </w:t>
      </w:r>
      <w:r w:rsidRPr="0070792A">
        <w:rPr>
          <w:rFonts w:ascii="Bookman Old Style" w:hAnsi="Bookman Old Style" w:cs="AL-Mohanad"/>
        </w:rPr>
        <w:t xml:space="preserve">yang terjadi sepeninggal penutup para rasul Muhammad </w:t>
      </w:r>
      <w:r w:rsidR="001452D6" w:rsidRPr="0070792A">
        <w:rPr>
          <w:rFonts w:ascii="Bookman Old Style" w:hAnsi="Bookman Old Style" w:cs="AL-Mohanad"/>
        </w:rPr>
        <w:t>-</w:t>
      </w:r>
      <w:r w:rsidR="001452D6" w:rsidRPr="0070792A">
        <w:rPr>
          <w:rFonts w:ascii="Cambria" w:hAnsi="Cambria" w:cs="Cambria"/>
        </w:rPr>
        <w:t>ṣ</w:t>
      </w:r>
      <w:r w:rsidR="001452D6" w:rsidRPr="0070792A">
        <w:rPr>
          <w:rFonts w:ascii="Bookman Old Style" w:hAnsi="Bookman Old Style" w:cs="AL-Mohanad"/>
        </w:rPr>
        <w:t>allallāhu 'alaihi wa sallam-</w:t>
      </w:r>
      <w:r w:rsidRPr="0070792A">
        <w:rPr>
          <w:rFonts w:ascii="Bookman Old Style" w:hAnsi="Bookman Old Style" w:cs="AL-Mohanad"/>
        </w:rPr>
        <w:t xml:space="preserve"> hingga hari akhir nanti </w:t>
      </w:r>
      <w:r w:rsidR="001C66A0" w:rsidRPr="0070792A">
        <w:rPr>
          <w:rFonts w:ascii="Bookman Old Style" w:hAnsi="Bookman Old Style" w:cs="AL-Mohanad"/>
          <w:lang w:val="id-ID"/>
        </w:rPr>
        <w:t>dan yang telah</w:t>
      </w:r>
      <w:r w:rsidR="001C66A0" w:rsidRPr="0070792A">
        <w:rPr>
          <w:rFonts w:ascii="Bookman Old Style" w:hAnsi="Bookman Old Style" w:cs="AL-Mohanad"/>
        </w:rPr>
        <w:t xml:space="preserve"> Allah perlihat</w:t>
      </w:r>
      <w:r w:rsidR="001C66A0" w:rsidRPr="0070792A">
        <w:rPr>
          <w:rFonts w:ascii="Bookman Old Style" w:hAnsi="Bookman Old Style" w:cs="AL-Mohanad"/>
          <w:lang w:val="id-ID"/>
        </w:rPr>
        <w:t>kan</w:t>
      </w:r>
      <w:r w:rsidR="001C66A0" w:rsidRPr="0070792A">
        <w:rPr>
          <w:rFonts w:ascii="Bookman Old Style" w:hAnsi="Bookman Old Style" w:cs="AL-Mohanad"/>
        </w:rPr>
        <w:t xml:space="preserve"> </w:t>
      </w:r>
      <w:r w:rsidR="001C66A0" w:rsidRPr="0070792A">
        <w:rPr>
          <w:rFonts w:ascii="Bookman Old Style" w:hAnsi="Bookman Old Style" w:cs="AL-Mohanad"/>
          <w:lang w:val="id-ID"/>
        </w:rPr>
        <w:t>serta</w:t>
      </w:r>
      <w:r w:rsidR="001C66A0" w:rsidRPr="0070792A">
        <w:rPr>
          <w:rFonts w:ascii="Bookman Old Style" w:hAnsi="Bookman Old Style" w:cs="AL-Mohanad"/>
        </w:rPr>
        <w:t xml:space="preserve"> kabarkan kepada</w:t>
      </w:r>
      <w:r w:rsidR="001C66A0" w:rsidRPr="0070792A">
        <w:rPr>
          <w:rFonts w:ascii="Bookman Old Style" w:hAnsi="Bookman Old Style" w:cs="AL-Mohanad"/>
          <w:lang w:val="id-ID"/>
        </w:rPr>
        <w:t xml:space="preserve"> beliau</w:t>
      </w:r>
      <w:r w:rsidR="001C66A0" w:rsidRPr="0070792A">
        <w:rPr>
          <w:rFonts w:ascii="Bookman Old Style" w:hAnsi="Bookman Old Style" w:cs="AL-Mohanad"/>
        </w:rPr>
        <w:t xml:space="preserve"> ini</w:t>
      </w:r>
      <w:r w:rsidRPr="0070792A">
        <w:rPr>
          <w:rFonts w:ascii="Bookman Old Style" w:hAnsi="Bookman Old Style" w:cs="AL-Mohanad"/>
        </w:rPr>
        <w:t xml:space="preserve"> tertulis di kitab-kitab </w:t>
      </w:r>
      <w:r w:rsidR="00481419" w:rsidRPr="0070792A">
        <w:rPr>
          <w:rFonts w:ascii="Bookman Old Style" w:hAnsi="Bookman Old Style" w:cs="AL-Mohanad"/>
        </w:rPr>
        <w:t>hadis</w:t>
      </w:r>
      <w:r w:rsidRPr="0070792A">
        <w:rPr>
          <w:rFonts w:ascii="Bookman Old Style" w:hAnsi="Bookman Old Style" w:cs="AL-Mohanad"/>
        </w:rPr>
        <w:t xml:space="preserve">, kitab-kitab tentang tanda-tanda </w:t>
      </w:r>
      <w:r w:rsidRPr="0070792A">
        <w:rPr>
          <w:rFonts w:ascii="Bookman Old Style" w:hAnsi="Bookman Old Style" w:cs="AL-Mohanad"/>
        </w:rPr>
        <w:lastRenderedPageBreak/>
        <w:t xml:space="preserve">hari Kiamat. Seperti; kitab </w:t>
      </w:r>
      <w:r w:rsidR="002C239E" w:rsidRPr="0070792A">
        <w:rPr>
          <w:rFonts w:ascii="Bookman Old Style" w:hAnsi="Bookman Old Style" w:cs="AL-Mohanad"/>
        </w:rPr>
        <w:t>"</w:t>
      </w:r>
      <w:r w:rsidR="002C239E" w:rsidRPr="0070792A">
        <w:rPr>
          <w:rFonts w:ascii="Bookman Old Style" w:hAnsi="Bookman Old Style"/>
        </w:rPr>
        <w:t>An</w:t>
      </w:r>
      <w:r w:rsidR="002C239E" w:rsidRPr="0070792A">
        <w:rPr>
          <w:rFonts w:ascii="Bookman Old Style" w:hAnsi="Bookman Old Style"/>
          <w:lang w:val="id-ID"/>
        </w:rPr>
        <w:t>-</w:t>
      </w:r>
      <w:r w:rsidR="002C239E" w:rsidRPr="0070792A">
        <w:rPr>
          <w:rFonts w:ascii="Bookman Old Style" w:hAnsi="Bookman Old Style"/>
        </w:rPr>
        <w:t>Nihāyah" karangan Ibnu Ka</w:t>
      </w:r>
      <w:r w:rsidR="002C239E" w:rsidRPr="0070792A">
        <w:rPr>
          <w:rFonts w:ascii="Cambria" w:hAnsi="Cambria" w:cs="Cambria"/>
        </w:rPr>
        <w:t>ṡ</w:t>
      </w:r>
      <w:r w:rsidR="002C239E" w:rsidRPr="0070792A">
        <w:rPr>
          <w:rFonts w:ascii="Bookman Old Style" w:hAnsi="Bookman Old Style"/>
        </w:rPr>
        <w:t>ir, dan kitab "Al</w:t>
      </w:r>
      <w:r w:rsidR="002C239E" w:rsidRPr="0070792A">
        <w:rPr>
          <w:rFonts w:ascii="Bookman Old Style" w:hAnsi="Bookman Old Style"/>
          <w:lang w:val="id-ID"/>
        </w:rPr>
        <w:t>-</w:t>
      </w:r>
      <w:r w:rsidR="002C239E" w:rsidRPr="0070792A">
        <w:rPr>
          <w:rFonts w:ascii="Bookman Old Style" w:hAnsi="Bookman Old Style"/>
        </w:rPr>
        <w:t xml:space="preserve">Akhbār </w:t>
      </w:r>
      <w:r w:rsidR="002C239E" w:rsidRPr="0070792A">
        <w:rPr>
          <w:rFonts w:ascii="Bookman Old Style" w:hAnsi="Bookman Old Style"/>
          <w:lang w:val="id-ID"/>
        </w:rPr>
        <w:t>a</w:t>
      </w:r>
      <w:r w:rsidR="002C239E" w:rsidRPr="0070792A">
        <w:rPr>
          <w:rFonts w:ascii="Bookman Old Style" w:hAnsi="Bookman Old Style"/>
        </w:rPr>
        <w:t>l</w:t>
      </w:r>
      <w:r w:rsidR="002C239E" w:rsidRPr="0070792A">
        <w:rPr>
          <w:rFonts w:ascii="Bookman Old Style" w:hAnsi="Bookman Old Style"/>
          <w:lang w:val="id-ID"/>
        </w:rPr>
        <w:t>-</w:t>
      </w:r>
      <w:r w:rsidR="002C239E" w:rsidRPr="0070792A">
        <w:rPr>
          <w:rFonts w:ascii="Bookman Old Style" w:hAnsi="Bookman Old Style"/>
        </w:rPr>
        <w:t>Musyā'ah fī Asyrā</w:t>
      </w:r>
      <w:r w:rsidR="002C239E" w:rsidRPr="0070792A">
        <w:rPr>
          <w:rFonts w:ascii="Cambria" w:hAnsi="Cambria" w:cs="Cambria"/>
        </w:rPr>
        <w:t>ṭ</w:t>
      </w:r>
      <w:r w:rsidR="002C239E" w:rsidRPr="0070792A">
        <w:rPr>
          <w:rFonts w:ascii="Bookman Old Style" w:hAnsi="Bookman Old Style"/>
        </w:rPr>
        <w:t>i</w:t>
      </w:r>
      <w:r w:rsidR="002C239E" w:rsidRPr="0070792A">
        <w:rPr>
          <w:rFonts w:ascii="Bookman Old Style" w:hAnsi="Bookman Old Style"/>
          <w:lang w:val="id-ID"/>
        </w:rPr>
        <w:t xml:space="preserve"> as-</w:t>
      </w:r>
      <w:r w:rsidR="002C239E" w:rsidRPr="0070792A">
        <w:rPr>
          <w:rFonts w:ascii="Bookman Old Style" w:hAnsi="Bookman Old Style"/>
        </w:rPr>
        <w:t>Sā'ah",</w:t>
      </w:r>
      <w:r w:rsidR="002C239E" w:rsidRPr="0070792A">
        <w:rPr>
          <w:rFonts w:ascii="Bookman Old Style" w:hAnsi="Bookman Old Style"/>
          <w:lang w:val="id-ID"/>
        </w:rPr>
        <w:t xml:space="preserve"> dan</w:t>
      </w:r>
      <w:r w:rsidR="002C239E" w:rsidRPr="0070792A">
        <w:rPr>
          <w:rFonts w:ascii="Bookman Old Style" w:hAnsi="Bookman Old Style"/>
        </w:rPr>
        <w:t xml:space="preserve"> </w:t>
      </w:r>
      <w:r w:rsidR="002C239E" w:rsidRPr="0070792A">
        <w:rPr>
          <w:rFonts w:ascii="Bookman Old Style" w:hAnsi="Bookman Old Style"/>
          <w:lang w:val="id-ID"/>
        </w:rPr>
        <w:t>bab-bab</w:t>
      </w:r>
      <w:r w:rsidR="002C239E" w:rsidRPr="0070792A">
        <w:rPr>
          <w:rFonts w:ascii="Bookman Old Style" w:hAnsi="Bookman Old Style"/>
        </w:rPr>
        <w:t xml:space="preserve"> </w:t>
      </w:r>
      <w:r w:rsidR="002C239E" w:rsidRPr="0070792A">
        <w:rPr>
          <w:rFonts w:ascii="Bookman Old Style" w:hAnsi="Bookman Old Style"/>
          <w:lang w:val="id-ID"/>
        </w:rPr>
        <w:t>al-</w:t>
      </w:r>
      <w:r w:rsidR="002C239E" w:rsidRPr="0070792A">
        <w:rPr>
          <w:rFonts w:ascii="Bookman Old Style" w:hAnsi="Bookman Old Style"/>
        </w:rPr>
        <w:t>Fitan wa</w:t>
      </w:r>
      <w:r w:rsidR="002C239E" w:rsidRPr="0070792A">
        <w:rPr>
          <w:rFonts w:ascii="Bookman Old Style" w:hAnsi="Bookman Old Style"/>
          <w:lang w:val="id-ID"/>
        </w:rPr>
        <w:t xml:space="preserve"> a</w:t>
      </w:r>
      <w:r w:rsidR="002C239E" w:rsidRPr="0070792A">
        <w:rPr>
          <w:rFonts w:ascii="Bookman Old Style" w:hAnsi="Bookman Old Style"/>
        </w:rPr>
        <w:t>l</w:t>
      </w:r>
      <w:r w:rsidR="002C239E" w:rsidRPr="0070792A">
        <w:rPr>
          <w:rFonts w:ascii="Bookman Old Style" w:hAnsi="Bookman Old Style"/>
          <w:lang w:val="id-ID"/>
        </w:rPr>
        <w:t>-</w:t>
      </w:r>
      <w:r w:rsidR="002C239E" w:rsidRPr="0070792A">
        <w:rPr>
          <w:rFonts w:ascii="Bookman Old Style" w:hAnsi="Bookman Old Style"/>
        </w:rPr>
        <w:t>Malā</w:t>
      </w:r>
      <w:r w:rsidR="002C239E" w:rsidRPr="0070792A">
        <w:rPr>
          <w:rFonts w:ascii="Cambria" w:hAnsi="Cambria" w:cs="Cambria"/>
        </w:rPr>
        <w:t>ḥ</w:t>
      </w:r>
      <w:r w:rsidR="002C239E" w:rsidRPr="0070792A">
        <w:rPr>
          <w:rFonts w:ascii="Bookman Old Style" w:hAnsi="Bookman Old Style"/>
        </w:rPr>
        <w:t>im</w:t>
      </w:r>
      <w:r w:rsidR="002C239E" w:rsidRPr="0070792A">
        <w:rPr>
          <w:rFonts w:ascii="Bookman Old Style" w:hAnsi="Bookman Old Style"/>
          <w:lang w:val="id-ID"/>
        </w:rPr>
        <w:t xml:space="preserve"> dalam kitab-kitab hadis.</w:t>
      </w:r>
      <w:r w:rsidRPr="0070792A">
        <w:rPr>
          <w:rFonts w:ascii="Bookman Old Style" w:hAnsi="Bookman Old Style" w:cs="AL-Mohanad"/>
        </w:rPr>
        <w:t xml:space="preserve"> </w:t>
      </w:r>
    </w:p>
    <w:p w:rsidR="00B23C76" w:rsidRPr="0070792A" w:rsidRDefault="00B23C76" w:rsidP="002B2EF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Mukjizat-mukjizat ini serupa dengan mukjizat Nabi-Nabi sebelumnya. Hanya saja Allah mengistimewakan beliau dengan mukjizat yang bisa diterima akal dan akan tetap langgeng sepanjang masa hingga usainya dunia, yang belum pernah Allah berikan kepada Nabi selainnya. Mukjizat tersebut adalah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yang maha agung (kalam Allah), yang Allah telah jamin akan menjaganya. Sehingga tidak ada satu tanganpun yang coba-coba hendak merubahnya dapat menyentuhnya. Sekiranya seseorang berusaha merubah satu huruf saja dari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pasti terbongkar. Inilah ratusan juta cetakan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ada di tangan kaum muslimin tidak ada perbedaan satu dengan yang lain sekalipun satu huruf. Adapun cetakan Taurat dan Injil beraneka ragam dan satu sama lain saling berbeda. Karena kaum Yahudi dan Nasrani telah mempermainkan dan me</w:t>
      </w:r>
      <w:r w:rsidR="00F833F4" w:rsidRPr="0070792A">
        <w:rPr>
          <w:rFonts w:ascii="Bookman Old Style" w:hAnsi="Bookman Old Style" w:cs="AL-Mohanad"/>
          <w:sz w:val="24"/>
          <w:szCs w:val="24"/>
        </w:rPr>
        <w:t>ng</w:t>
      </w:r>
      <w:r w:rsidRPr="0070792A">
        <w:rPr>
          <w:rFonts w:ascii="Bookman Old Style" w:hAnsi="Bookman Old Style" w:cs="AL-Mohanad"/>
          <w:sz w:val="24"/>
          <w:szCs w:val="24"/>
        </w:rPr>
        <w:t xml:space="preserve">ubah-ubah keduanya ketika Allah menugaskan mereka untuk menjaganya. Sedangkan </w:t>
      </w:r>
      <w:r w:rsidR="002B2EF7"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Allah tidak menyerahkan kepada seorangpun selain-Nya untuk menjaganya. Sebagaimana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394" name="Picture 1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395" name="Picture 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396" name="Picture 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397" name="Picture 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398" name="Picture 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399" name="Picture 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400" name="Picture 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3401" name="Picture 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02" name="Picture 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84A2D"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"Sesungguhnya Kami</w:t>
      </w:r>
      <w:r w:rsidR="00B23C76" w:rsidRPr="0070792A">
        <w:rPr>
          <w:rFonts w:ascii="Bookman Old Style" w:hAnsi="Bookman Old Style" w:cs="AL-Mohanad"/>
          <w:i/>
          <w:iCs/>
          <w:sz w:val="24"/>
          <w:szCs w:val="24"/>
        </w:rPr>
        <w:t xml:space="preserve">lah yang menurunkan </w:t>
      </w:r>
      <w:r w:rsidR="004E5E5E" w:rsidRPr="0070792A">
        <w:rPr>
          <w:rFonts w:ascii="Bookman Old Style" w:hAnsi="Bookman Old Style" w:cs="AL-Mohanad"/>
          <w:i/>
          <w:iCs/>
          <w:sz w:val="24"/>
          <w:szCs w:val="24"/>
        </w:rPr>
        <w:t>Alquran</w:t>
      </w:r>
      <w:r w:rsidR="00B23C76" w:rsidRPr="0070792A">
        <w:rPr>
          <w:rFonts w:ascii="Bookman Old Style" w:hAnsi="Bookman Old Style" w:cs="AL-Mohanad"/>
          <w:i/>
          <w:iCs/>
          <w:sz w:val="24"/>
          <w:szCs w:val="24"/>
        </w:rPr>
        <w:t>, dan sesungguhnya kami benar-benar memeliharanya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2C239E"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2C239E" w:rsidRPr="0070792A">
        <w:rPr>
          <w:rFonts w:ascii="Bookman Old Style" w:hAnsi="Bookman Old Style" w:cs="AL-Mohanad"/>
          <w:sz w:val="24"/>
          <w:szCs w:val="24"/>
        </w:rPr>
        <w:t>-</w:t>
      </w:r>
      <w:r w:rsidR="002C239E" w:rsidRPr="0070792A">
        <w:rPr>
          <w:rFonts w:ascii="Cambria" w:hAnsi="Cambria" w:cs="Cambria"/>
          <w:sz w:val="24"/>
          <w:szCs w:val="24"/>
        </w:rPr>
        <w:t>Ḥ</w:t>
      </w:r>
      <w:r w:rsidR="00B23C76" w:rsidRPr="0070792A">
        <w:rPr>
          <w:rFonts w:ascii="Bookman Old Style" w:hAnsi="Bookman Old Style" w:cs="AL-Mohanad"/>
          <w:sz w:val="24"/>
          <w:szCs w:val="24"/>
        </w:rPr>
        <w:t>ijr: 9)</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857DFD" w:rsidRPr="0070792A" w:rsidRDefault="00857DFD" w:rsidP="00857DFD">
      <w:pPr>
        <w:pStyle w:val="BodyText"/>
        <w:spacing w:before="120" w:after="120"/>
        <w:ind w:left="360" w:right="57"/>
        <w:jc w:val="center"/>
        <w:rPr>
          <w:rFonts w:ascii="Bookman Old Style" w:hAnsi="Bookman Old Style" w:cs="AL-Mohanad"/>
          <w:caps/>
          <w:sz w:val="24"/>
          <w:szCs w:val="24"/>
        </w:rPr>
      </w:pPr>
    </w:p>
    <w:p w:rsidR="00B23C76" w:rsidRPr="0070792A" w:rsidRDefault="002C239E" w:rsidP="00857DFD">
      <w:pPr>
        <w:pStyle w:val="BodyText"/>
        <w:spacing w:before="120" w:after="120"/>
        <w:ind w:left="360" w:right="57"/>
        <w:jc w:val="center"/>
        <w:rPr>
          <w:rFonts w:ascii="Bookman Old Style" w:hAnsi="Bookman Old Style" w:cs="AL-Mohanad"/>
          <w:b/>
          <w:bCs/>
          <w:caps/>
          <w:sz w:val="24"/>
          <w:szCs w:val="24"/>
        </w:rPr>
      </w:pPr>
      <w:r w:rsidRPr="0070792A">
        <w:rPr>
          <w:rFonts w:ascii="Bookman Old Style" w:hAnsi="Bookman Old Style" w:cs="AL-Mohanad"/>
          <w:b/>
          <w:bCs/>
          <w:caps/>
          <w:sz w:val="24"/>
          <w:szCs w:val="24"/>
        </w:rPr>
        <w:t>Bukti l</w:t>
      </w:r>
      <w:r w:rsidRPr="0070792A">
        <w:rPr>
          <w:rFonts w:ascii="Bookman Old Style" w:hAnsi="Bookman Old Style" w:cs="AL-Mohanad"/>
          <w:b/>
          <w:bCs/>
          <w:caps/>
          <w:sz w:val="24"/>
          <w:szCs w:val="24"/>
          <w:lang w:val="id-ID"/>
        </w:rPr>
        <w:t>ogis</w:t>
      </w:r>
      <w:r w:rsidRPr="0070792A">
        <w:rPr>
          <w:rFonts w:ascii="Bookman Old Style" w:hAnsi="Bookman Old Style" w:cs="AL-Mohanad"/>
          <w:b/>
          <w:bCs/>
          <w:caps/>
          <w:sz w:val="24"/>
          <w:szCs w:val="24"/>
        </w:rPr>
        <w:t xml:space="preserve"> dan Dalil dari Kalam Allah Ta'</w:t>
      </w:r>
      <w:r w:rsidRPr="0070792A">
        <w:rPr>
          <w:rFonts w:ascii="Bookman Old Style" w:hAnsi="Bookman Old Style"/>
          <w:b/>
          <w:bCs/>
          <w:sz w:val="24"/>
          <w:szCs w:val="24"/>
        </w:rPr>
        <w:t>Ā</w:t>
      </w:r>
      <w:r w:rsidRPr="0070792A">
        <w:rPr>
          <w:rFonts w:ascii="Bookman Old Style" w:hAnsi="Bookman Old Style" w:cs="AL-Mohanad"/>
          <w:b/>
          <w:bCs/>
          <w:caps/>
          <w:sz w:val="24"/>
          <w:szCs w:val="24"/>
        </w:rPr>
        <w:t>l</w:t>
      </w:r>
      <w:r w:rsidRPr="0070792A">
        <w:rPr>
          <w:rFonts w:ascii="Bookman Old Style" w:hAnsi="Bookman Old Style"/>
          <w:b/>
          <w:bCs/>
          <w:sz w:val="24"/>
          <w:szCs w:val="24"/>
        </w:rPr>
        <w:t>Ā</w:t>
      </w:r>
      <w:r w:rsidRPr="0070792A">
        <w:rPr>
          <w:rFonts w:ascii="Bookman Old Style" w:hAnsi="Bookman Old Style" w:cs="AL-Mohanad"/>
          <w:b/>
          <w:bCs/>
          <w:caps/>
          <w:sz w:val="24"/>
          <w:szCs w:val="24"/>
        </w:rPr>
        <w:t xml:space="preserve"> Bahwa AlQuran Kalam Allah dan Muhammad Utusan Allah</w:t>
      </w:r>
    </w:p>
    <w:p w:rsidR="00A81913" w:rsidRPr="0070792A" w:rsidRDefault="00A81913" w:rsidP="00857DFD">
      <w:pPr>
        <w:pStyle w:val="BodyText"/>
        <w:spacing w:before="120" w:after="120"/>
        <w:ind w:left="360" w:right="57"/>
        <w:jc w:val="center"/>
        <w:rPr>
          <w:rFonts w:ascii="Bookman Old Style" w:hAnsi="Bookman Old Style" w:cs="AL-Mohanad"/>
          <w:caps/>
          <w:sz w:val="24"/>
          <w:szCs w:val="24"/>
        </w:rPr>
      </w:pPr>
    </w:p>
    <w:p w:rsidR="00B23C76" w:rsidRPr="0070792A" w:rsidRDefault="005049D5"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 antara bukti-bukti </w:t>
      </w:r>
      <w:r w:rsidRPr="0070792A">
        <w:rPr>
          <w:rFonts w:ascii="Bookman Old Style" w:hAnsi="Bookman Old Style" w:cs="AL-Mohanad"/>
          <w:sz w:val="24"/>
          <w:szCs w:val="24"/>
          <w:lang w:val="id-ID"/>
        </w:rPr>
        <w:t>logis nan rasional</w:t>
      </w:r>
      <w:r w:rsidRPr="0070792A">
        <w:rPr>
          <w:rFonts w:ascii="Bookman Old Style" w:hAnsi="Bookman Old Style" w:cs="AL-Mohanad"/>
          <w:sz w:val="24"/>
          <w:szCs w:val="24"/>
        </w:rPr>
        <w:t xml:space="preserve"> yang me</w:t>
      </w:r>
      <w:r w:rsidRPr="0070792A">
        <w:rPr>
          <w:rFonts w:ascii="Bookman Old Style" w:hAnsi="Bookman Old Style" w:cs="AL-Mohanad"/>
          <w:sz w:val="24"/>
          <w:szCs w:val="24"/>
          <w:lang w:val="id-ID"/>
        </w:rPr>
        <w:t>nunjuk</w:t>
      </w:r>
      <w:r w:rsidRPr="0070792A">
        <w:rPr>
          <w:rFonts w:ascii="Bookman Old Style" w:hAnsi="Bookman Old Style" w:cs="AL-Mohanad"/>
          <w:sz w:val="24"/>
          <w:szCs w:val="24"/>
        </w:rPr>
        <w:t>kan</w:t>
      </w:r>
      <w:r w:rsidR="00B23C76"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kalam Allah</w:t>
      </w:r>
      <w:r w:rsidR="004E5E5E" w:rsidRPr="0070792A">
        <w:rPr>
          <w:rFonts w:ascii="Bookman Old Style" w:hAnsi="Bookman Old Style" w:cs="AL-Mohanad"/>
          <w:sz w:val="24"/>
          <w:szCs w:val="24"/>
        </w:rPr>
        <w:t xml:space="preserve"> -Ta'ālā-</w:t>
      </w:r>
      <w:r w:rsidR="00B23C76" w:rsidRPr="0070792A">
        <w:rPr>
          <w:rFonts w:ascii="Bookman Old Style" w:hAnsi="Bookman Old Style" w:cs="AL-Mohanad"/>
          <w:sz w:val="24"/>
          <w:szCs w:val="24"/>
        </w:rPr>
        <w:t xml:space="preserve"> dan Muhammad utusan Allah; bahwa Allah menantang kaum kafir Quraisy ketika mereka mendustakan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00B23C76" w:rsidRPr="0070792A">
        <w:rPr>
          <w:rFonts w:ascii="Bookman Old Style" w:hAnsi="Bookman Old Style" w:cs="AL-Mohanad"/>
          <w:sz w:val="24"/>
          <w:szCs w:val="24"/>
        </w:rPr>
        <w:t xml:space="preserve"> sebagaimana orang-orang yang mendustakan Nabi-Nabi yang lain pada umat-umat dahulu. Mereka menyatakan</w:t>
      </w:r>
      <w:r w:rsidR="002C239E" w:rsidRPr="0070792A">
        <w:rPr>
          <w:rFonts w:ascii="Bookman Old Style" w:hAnsi="Bookman Old Style" w:cs="AL-Mohanad"/>
          <w:sz w:val="24"/>
          <w:szCs w:val="24"/>
        </w:rPr>
        <w:t>: "</w:t>
      </w:r>
      <w:r w:rsidR="004E5E5E" w:rsidRPr="0070792A">
        <w:rPr>
          <w:rFonts w:ascii="Bookman Old Style" w:hAnsi="Bookman Old Style" w:cs="AL-Mohanad"/>
          <w:sz w:val="24"/>
          <w:szCs w:val="24"/>
        </w:rPr>
        <w:t xml:space="preserve">Alquran </w:t>
      </w:r>
      <w:r w:rsidR="002C239E" w:rsidRPr="0070792A">
        <w:rPr>
          <w:rFonts w:ascii="Bookman Old Style" w:hAnsi="Bookman Old Style" w:cs="AL-Mohanad"/>
          <w:sz w:val="24"/>
          <w:szCs w:val="24"/>
        </w:rPr>
        <w:t>bukan kalam Allah"</w:t>
      </w:r>
      <w:r w:rsidR="00B23C76" w:rsidRPr="0070792A">
        <w:rPr>
          <w:rFonts w:ascii="Bookman Old Style" w:hAnsi="Bookman Old Style" w:cs="AL-Mohanad"/>
          <w:sz w:val="24"/>
          <w:szCs w:val="24"/>
        </w:rPr>
        <w:t xml:space="preserve">. Maka Allah menantang mereka supaya membuat kitab serupa </w:t>
      </w:r>
      <w:r w:rsidR="004E5E5E" w:rsidRPr="0070792A">
        <w:rPr>
          <w:rFonts w:ascii="Bookman Old Style" w:hAnsi="Bookman Old Style" w:cs="AL-Mohanad"/>
          <w:sz w:val="24"/>
          <w:szCs w:val="24"/>
        </w:rPr>
        <w:t>Alquran</w:t>
      </w:r>
      <w:r w:rsidR="00B23C76" w:rsidRPr="0070792A">
        <w:rPr>
          <w:rFonts w:ascii="Bookman Old Style" w:hAnsi="Bookman Old Style" w:cs="AL-Mohanad"/>
          <w:sz w:val="24"/>
          <w:szCs w:val="24"/>
        </w:rPr>
        <w:t xml:space="preserve">. Mereka tidak sanggup kendati </w:t>
      </w:r>
      <w:r w:rsidR="004E5E5E"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dengan bahasa mereka, kendati mereka manusia paling fasih, dan kendati diantara mereka terdapat juru pidato, ahli-ahli bahasa, para pujangga. Kemudian Allah menantang mereka untuk membuat sepuluh sura</w:t>
      </w:r>
      <w:r w:rsidRPr="0070792A">
        <w:rPr>
          <w:rFonts w:ascii="Bookman Old Style" w:hAnsi="Bookman Old Style" w:cs="AL-Mohanad"/>
          <w:sz w:val="24"/>
          <w:szCs w:val="24"/>
        </w:rPr>
        <w:t>h</w:t>
      </w:r>
      <w:r w:rsidR="00B23C76" w:rsidRPr="0070792A">
        <w:rPr>
          <w:rFonts w:ascii="Bookman Old Style" w:hAnsi="Bookman Old Style" w:cs="AL-Mohanad"/>
          <w:sz w:val="24"/>
          <w:szCs w:val="24"/>
        </w:rPr>
        <w:t xml:space="preserve"> buatan semisal </w:t>
      </w:r>
      <w:r w:rsidR="004E5E5E" w:rsidRPr="0070792A">
        <w:rPr>
          <w:rFonts w:ascii="Bookman Old Style" w:hAnsi="Bookman Old Style" w:cs="AL-Mohanad"/>
          <w:sz w:val="24"/>
          <w:szCs w:val="24"/>
        </w:rPr>
        <w:t>Alquran</w:t>
      </w:r>
      <w:r w:rsidR="00B23C76" w:rsidRPr="0070792A">
        <w:rPr>
          <w:rFonts w:ascii="Bookman Old Style" w:hAnsi="Bookman Old Style" w:cs="AL-Mohanad"/>
          <w:sz w:val="24"/>
          <w:szCs w:val="24"/>
        </w:rPr>
        <w:t>, merekapun tidak mampu. Kemudian Allah menantang mereka untuk membuat satu sura</w:t>
      </w:r>
      <w:r w:rsidRPr="0070792A">
        <w:rPr>
          <w:rFonts w:ascii="Bookman Old Style" w:hAnsi="Bookman Old Style" w:cs="AL-Mohanad"/>
          <w:sz w:val="24"/>
          <w:szCs w:val="24"/>
        </w:rPr>
        <w:t>h</w:t>
      </w:r>
      <w:r w:rsidR="00B23C76" w:rsidRPr="0070792A">
        <w:rPr>
          <w:rFonts w:ascii="Bookman Old Style" w:hAnsi="Bookman Old Style" w:cs="AL-Mohanad"/>
          <w:sz w:val="24"/>
          <w:szCs w:val="24"/>
        </w:rPr>
        <w:t xml:space="preserve"> saja yang serupa </w:t>
      </w:r>
      <w:r w:rsidRPr="0070792A">
        <w:rPr>
          <w:rFonts w:ascii="Bookman Old Style" w:hAnsi="Bookman Old Style" w:cs="AL-Mohanad"/>
          <w:sz w:val="24"/>
          <w:szCs w:val="24"/>
        </w:rPr>
        <w:t>Alquran</w:t>
      </w:r>
      <w:r w:rsidR="00B23C76" w:rsidRPr="0070792A">
        <w:rPr>
          <w:rFonts w:ascii="Bookman Old Style" w:hAnsi="Bookman Old Style" w:cs="AL-Mohanad"/>
          <w:sz w:val="24"/>
          <w:szCs w:val="24"/>
        </w:rPr>
        <w:t xml:space="preserve">, mereka pun menyerah. </w:t>
      </w:r>
      <w:r w:rsidRPr="0070792A">
        <w:rPr>
          <w:rFonts w:ascii="Bookman Old Style" w:hAnsi="Bookman Old Style" w:cs="AL-Mohanad"/>
          <w:sz w:val="24"/>
          <w:szCs w:val="24"/>
        </w:rPr>
        <w:t xml:space="preserve">Kemudian Allah </w:t>
      </w:r>
      <w:r w:rsidRPr="0070792A">
        <w:rPr>
          <w:rFonts w:ascii="Bookman Old Style" w:hAnsi="Bookman Old Style" w:cs="AL-Mohanad"/>
          <w:sz w:val="24"/>
          <w:szCs w:val="24"/>
          <w:lang w:val="id-ID"/>
        </w:rPr>
        <w:t>mengumumkan</w:t>
      </w:r>
      <w:r w:rsidRPr="0070792A">
        <w:rPr>
          <w:rFonts w:ascii="Bookman Old Style" w:hAnsi="Bookman Old Style" w:cs="AL-Mohanad"/>
          <w:sz w:val="24"/>
          <w:szCs w:val="24"/>
        </w:rPr>
        <w:t xml:space="preserve"> ketidak-sanggupan mereka</w:t>
      </w:r>
      <w:r w:rsidRPr="0070792A">
        <w:rPr>
          <w:rFonts w:ascii="Bookman Old Style" w:hAnsi="Bookman Old Style" w:cs="AL-Mohanad"/>
          <w:sz w:val="24"/>
          <w:szCs w:val="24"/>
          <w:lang w:val="id-ID"/>
        </w:rPr>
        <w:t xml:space="preserve"> dan ketidak berdayaan s</w:t>
      </w:r>
      <w:r w:rsidRPr="0070792A">
        <w:rPr>
          <w:rFonts w:ascii="Bookman Old Style" w:hAnsi="Bookman Old Style" w:cs="AL-Mohanad"/>
          <w:sz w:val="24"/>
          <w:szCs w:val="24"/>
        </w:rPr>
        <w:t xml:space="preserve">eluruh bangsa jin dan manusia </w:t>
      </w:r>
      <w:r w:rsidRPr="0070792A">
        <w:rPr>
          <w:rFonts w:ascii="Bookman Old Style" w:hAnsi="Bookman Old Style" w:cs="AL-Mohanad"/>
          <w:sz w:val="24"/>
          <w:szCs w:val="24"/>
          <w:lang w:val="id-ID"/>
        </w:rPr>
        <w:t>untuk</w:t>
      </w:r>
      <w:r w:rsidRPr="0070792A">
        <w:rPr>
          <w:rFonts w:ascii="Bookman Old Style" w:hAnsi="Bookman Old Style" w:cs="AL-Mohanad"/>
          <w:sz w:val="24"/>
          <w:szCs w:val="24"/>
        </w:rPr>
        <w:t xml:space="preserve"> membuat yang serupa dengan Alquran sekalipun mereka saling bahu-membahu.</w:t>
      </w:r>
      <w:r w:rsidR="00B23C76" w:rsidRPr="0070792A">
        <w:rPr>
          <w:rFonts w:ascii="Bookman Old Style" w:hAnsi="Bookman Old Style" w:cs="AL-Mohanad"/>
          <w:sz w:val="24"/>
          <w:szCs w:val="24"/>
        </w:rPr>
        <w:t xml:space="preserve">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xml:space="preserve"> berfirman</w:t>
      </w:r>
      <w:r w:rsidR="00084A2D"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03" name="Picture 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404" name="Picture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405" name="Picture 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406" name="Picture 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407" name="Picture 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408" name="Picture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409" name="Picture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410" name="Picture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11" name="Picture 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412" name="Picture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13" name="Picture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414" name="Picture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415" name="Picture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416" name="Picture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417" name="Picture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418" name="Picture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419" name="Picture 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420" name="Picture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421" name="Picture 1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422" name="Picture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23" name="Picture 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84A2D"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lastRenderedPageBreak/>
        <w:t>"</w:t>
      </w:r>
      <w:r w:rsidR="00B23C76" w:rsidRPr="0070792A">
        <w:rPr>
          <w:rFonts w:ascii="Bookman Old Style" w:hAnsi="Bookman Old Style" w:cs="AL-Mohanad"/>
          <w:i/>
          <w:iCs/>
          <w:sz w:val="24"/>
          <w:szCs w:val="24"/>
        </w:rPr>
        <w:t xml:space="preserve">Katakanlah sesungguhnya jika manusia dan jin berkumpul untuk membuat yang serupa </w:t>
      </w:r>
      <w:r w:rsidR="005049D5" w:rsidRPr="0070792A">
        <w:rPr>
          <w:rFonts w:ascii="Bookman Old Style" w:hAnsi="Bookman Old Style" w:cs="AL-Mohanad"/>
          <w:i/>
          <w:iCs/>
          <w:sz w:val="24"/>
          <w:szCs w:val="24"/>
        </w:rPr>
        <w:t xml:space="preserve">Alquran </w:t>
      </w:r>
      <w:r w:rsidR="00B23C76" w:rsidRPr="0070792A">
        <w:rPr>
          <w:rFonts w:ascii="Bookman Old Style" w:hAnsi="Bookman Old Style" w:cs="AL-Mohanad"/>
          <w:i/>
          <w:iCs/>
          <w:sz w:val="24"/>
          <w:szCs w:val="24"/>
        </w:rPr>
        <w:t>ini, niscaya mereka tidak akan dapat membuat yang serupa dengan dia, sekalipun sebagian mereka menjadi pembantu bagi sebagian lain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5049D5" w:rsidRPr="0070792A">
        <w:rPr>
          <w:rFonts w:ascii="Bookman Old Style" w:hAnsi="Bookman Old Style" w:cs="AL-Mohanad"/>
          <w:sz w:val="24"/>
          <w:szCs w:val="24"/>
        </w:rPr>
        <w:t xml:space="preserve">QS. </w:t>
      </w:r>
      <w:r w:rsidR="00B23C76" w:rsidRPr="0070792A">
        <w:rPr>
          <w:rFonts w:ascii="Bookman Old Style" w:hAnsi="Bookman Old Style" w:cs="AL-Mohanad"/>
          <w:sz w:val="24"/>
          <w:szCs w:val="24"/>
        </w:rPr>
        <w:t>Al</w:t>
      </w:r>
      <w:r w:rsidR="005049D5" w:rsidRPr="0070792A">
        <w:rPr>
          <w:rFonts w:ascii="Bookman Old Style" w:hAnsi="Bookman Old Style" w:cs="AL-Mohanad"/>
          <w:sz w:val="24"/>
          <w:szCs w:val="24"/>
        </w:rPr>
        <w:t>-</w:t>
      </w:r>
      <w:r w:rsidR="00B23C76" w:rsidRPr="0070792A">
        <w:rPr>
          <w:rFonts w:ascii="Bookman Old Style" w:hAnsi="Bookman Old Style" w:cs="AL-Mohanad"/>
          <w:sz w:val="24"/>
          <w:szCs w:val="24"/>
        </w:rPr>
        <w:t>Isr</w:t>
      </w:r>
      <w:r w:rsidR="005049D5" w:rsidRPr="0070792A">
        <w:rPr>
          <w:rFonts w:ascii="Bookman Old Style" w:hAnsi="Bookman Old Style" w:cs="AL-Mohanad"/>
          <w:sz w:val="24"/>
          <w:szCs w:val="24"/>
        </w:rPr>
        <w:t>ā`</w:t>
      </w:r>
      <w:r w:rsidR="00B23C76" w:rsidRPr="0070792A">
        <w:rPr>
          <w:rFonts w:ascii="Bookman Old Style" w:hAnsi="Bookman Old Style" w:cs="AL-Mohanad"/>
          <w:sz w:val="24"/>
          <w:szCs w:val="24"/>
        </w:rPr>
        <w:t>: 88)</w:t>
      </w:r>
    </w:p>
    <w:p w:rsidR="00B23C76" w:rsidRPr="0070792A" w:rsidRDefault="005049D5" w:rsidP="005049D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Sekiranya Alquran </w:t>
      </w:r>
      <w:r w:rsidR="00B23C76" w:rsidRPr="0070792A">
        <w:rPr>
          <w:rFonts w:ascii="Bookman Old Style" w:hAnsi="Bookman Old Style" w:cs="AL-Mohanad"/>
          <w:sz w:val="24"/>
          <w:szCs w:val="24"/>
        </w:rPr>
        <w:t xml:space="preserve">berasal dari ucapan Muhammad atau manusia lain, tentu para ahli bahasa yang lain mampu membuat yang serupa </w:t>
      </w:r>
      <w:r w:rsidRPr="0070792A">
        <w:rPr>
          <w:rFonts w:ascii="Bookman Old Style" w:hAnsi="Bookman Old Style" w:cs="AL-Mohanad"/>
          <w:sz w:val="24"/>
          <w:szCs w:val="24"/>
        </w:rPr>
        <w:t>Alquran</w:t>
      </w:r>
      <w:r w:rsidR="00B23C76" w:rsidRPr="0070792A">
        <w:rPr>
          <w:rFonts w:ascii="Bookman Old Style" w:hAnsi="Bookman Old Style" w:cs="AL-Mohanad"/>
          <w:sz w:val="24"/>
          <w:szCs w:val="24"/>
        </w:rPr>
        <w:t xml:space="preserve">. Akan tetapi </w:t>
      </w:r>
      <w:r w:rsidR="004E5E5E"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 xml:space="preserve">itu kalam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Keutamaan dan ketinggian kalam Allah atas perkataan manusia seperti keutamaan Allah atas manusia.</w:t>
      </w:r>
    </w:p>
    <w:p w:rsidR="00B23C76" w:rsidRPr="0070792A" w:rsidRDefault="005049D5" w:rsidP="00084A2D">
      <w:pPr>
        <w:jc w:val="both"/>
        <w:rPr>
          <w:rFonts w:ascii="Bookman Old Style" w:hAnsi="Bookman Old Style" w:cs="AL-Mohanad"/>
          <w:lang w:val="id-ID"/>
        </w:rPr>
      </w:pPr>
      <w:r w:rsidRPr="0070792A">
        <w:rPr>
          <w:rFonts w:ascii="Bookman Old Style" w:hAnsi="Bookman Old Style" w:cs="AL-Mohanad"/>
          <w:lang w:val="id-ID"/>
        </w:rPr>
        <w:t>Oleh karena</w:t>
      </w:r>
      <w:r w:rsidRPr="0070792A">
        <w:rPr>
          <w:rFonts w:ascii="Bookman Old Style" w:hAnsi="Bookman Old Style" w:cs="AL-Mohanad"/>
        </w:rPr>
        <w:t xml:space="preserve"> tidak ada </w:t>
      </w:r>
      <w:r w:rsidRPr="0070792A">
        <w:rPr>
          <w:rFonts w:ascii="Bookman Old Style" w:hAnsi="Bookman Old Style" w:cs="AL-Mohanad"/>
          <w:lang w:val="id-ID"/>
        </w:rPr>
        <w:t>yang serupa dengan</w:t>
      </w:r>
      <w:r w:rsidRPr="0070792A">
        <w:rPr>
          <w:rFonts w:ascii="Bookman Old Style" w:hAnsi="Bookman Old Style" w:cs="AL-Mohanad"/>
        </w:rPr>
        <w:t xml:space="preserve"> Allah</w:t>
      </w:r>
      <w:r w:rsidRPr="0070792A">
        <w:rPr>
          <w:rFonts w:ascii="Bookman Old Style" w:hAnsi="Bookman Old Style" w:cs="AL-Mohanad"/>
          <w:lang w:val="id-ID"/>
        </w:rPr>
        <w:t>,</w:t>
      </w:r>
      <w:r w:rsidRPr="0070792A">
        <w:rPr>
          <w:rFonts w:ascii="Bookman Old Style" w:hAnsi="Bookman Old Style" w:cs="AL-Mohanad"/>
        </w:rPr>
        <w:t xml:space="preserve"> maka tidak ada</w:t>
      </w:r>
      <w:r w:rsidRPr="0070792A">
        <w:rPr>
          <w:rFonts w:ascii="Bookman Old Style" w:hAnsi="Bookman Old Style" w:cs="AL-Mohanad"/>
          <w:lang w:val="id-ID"/>
        </w:rPr>
        <w:t xml:space="preserve"> pula</w:t>
      </w:r>
      <w:r w:rsidRPr="0070792A">
        <w:rPr>
          <w:rFonts w:ascii="Bookman Old Style" w:hAnsi="Bookman Old Style" w:cs="AL-Mohanad"/>
        </w:rPr>
        <w:t xml:space="preserve"> yang </w:t>
      </w:r>
      <w:r w:rsidRPr="0070792A">
        <w:rPr>
          <w:rFonts w:ascii="Bookman Old Style" w:hAnsi="Bookman Old Style" w:cs="AL-Mohanad"/>
          <w:lang w:val="id-ID"/>
        </w:rPr>
        <w:t>serupa</w:t>
      </w:r>
      <w:r w:rsidRPr="0070792A">
        <w:rPr>
          <w:rFonts w:ascii="Bookman Old Style" w:hAnsi="Bookman Old Style" w:cs="AL-Mohanad"/>
        </w:rPr>
        <w:t xml:space="preserve"> dengan kalam-Nya.</w:t>
      </w:r>
      <w:r w:rsidRPr="0070792A">
        <w:rPr>
          <w:rFonts w:ascii="Bookman Old Style" w:hAnsi="Bookman Old Style" w:cs="AL-Mohanad"/>
          <w:lang w:val="id-ID"/>
        </w:rPr>
        <w:t xml:space="preserve"> Dengan demikian, jelaslah bahwa Alquran adalah kalam Allah </w:t>
      </w:r>
      <w:r w:rsidRPr="0070792A">
        <w:rPr>
          <w:rFonts w:ascii="Bookman Old Style" w:hAnsi="Bookman Old Style"/>
          <w:szCs w:val="26"/>
          <w:lang w:val="id-ID"/>
        </w:rPr>
        <w:t>–Ta'ālā-</w:t>
      </w:r>
      <w:r w:rsidRPr="0070792A">
        <w:rPr>
          <w:rFonts w:ascii="Bookman Old Style" w:hAnsi="Bookman Old Style" w:cs="AL-Mohanad"/>
          <w:lang w:val="id-ID"/>
        </w:rPr>
        <w:t xml:space="preserve"> dan Muhammad utusan Allah; karena kalam Allah tidak dibawa kecuali oleh utusan dari sisi-Nya.</w:t>
      </w:r>
      <w:r w:rsidR="00B23C76" w:rsidRPr="0070792A">
        <w:rPr>
          <w:rFonts w:ascii="Bookman Old Style" w:hAnsi="Bookman Old Style" w:cs="AL-Mohanad"/>
          <w:lang w:val="id-ID"/>
        </w:rPr>
        <w:t xml:space="preserve"> Allah</w:t>
      </w:r>
      <w:r w:rsidR="004E5E5E" w:rsidRPr="0070792A">
        <w:rPr>
          <w:rFonts w:ascii="Bookman Old Style" w:hAnsi="Bookman Old Style" w:cs="AL-Mohanad"/>
          <w:lang w:val="id-ID"/>
        </w:rPr>
        <w:t xml:space="preserve"> -Ta'ālā-</w:t>
      </w:r>
      <w:r w:rsidR="00B23C76" w:rsidRPr="0070792A">
        <w:rPr>
          <w:rFonts w:ascii="Bookman Old Style" w:hAnsi="Bookman Old Style" w:cs="AL-Mohanad"/>
          <w:lang w:val="id-ID"/>
        </w:rPr>
        <w:t xml:space="preserve"> berfirman</w:t>
      </w:r>
      <w:r w:rsidR="00084A2D" w:rsidRPr="0070792A">
        <w:rPr>
          <w:rFonts w:ascii="Bookman Old Style" w:hAnsi="Bookman Old Style" w:cs="AL-Mohanad"/>
          <w:lang w:val="id-ID"/>
        </w:rPr>
        <w:t>,</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24" name="Picture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425" name="Picture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426" name="Picture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427" name="Picture 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428" name="Picture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429" name="Picture 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430" name="Picture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431" name="Picture 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432" name="Picture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433" name="Picture 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434" name="Picture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435" name="Picture 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3436" name="Picture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437" name="Picture 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439" name="Picture 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441" name="Picture 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42" name="Picture 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84A2D"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lang w:val="id-ID"/>
        </w:rPr>
        <w:t>"</w:t>
      </w:r>
      <w:r w:rsidR="00B23C76" w:rsidRPr="0070792A">
        <w:rPr>
          <w:rFonts w:ascii="Bookman Old Style" w:hAnsi="Bookman Old Style" w:cs="AL-Mohanad"/>
          <w:i/>
          <w:iCs/>
          <w:sz w:val="24"/>
          <w:szCs w:val="24"/>
          <w:lang w:val="id-ID"/>
        </w:rPr>
        <w:t xml:space="preserve">Muhammad itu sekali-kali bukanlah bapak dari seorang laki-laki di antara kamu, tetapi dia adalah Rasulullah dan penutup para Nabi. </w:t>
      </w:r>
      <w:r w:rsidR="00B23C76" w:rsidRPr="0070792A">
        <w:rPr>
          <w:rFonts w:ascii="Bookman Old Style" w:hAnsi="Bookman Old Style" w:cs="AL-Mohanad"/>
          <w:i/>
          <w:iCs/>
          <w:sz w:val="24"/>
          <w:szCs w:val="24"/>
        </w:rPr>
        <w:t>Dan adalah Allah Maha Mengetahui segala sesuatu</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5049D5"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5049D5" w:rsidRPr="0070792A">
        <w:rPr>
          <w:rFonts w:ascii="Bookman Old Style" w:hAnsi="Bookman Old Style" w:cs="AL-Mohanad"/>
          <w:sz w:val="24"/>
          <w:szCs w:val="24"/>
        </w:rPr>
        <w:t>-</w:t>
      </w:r>
      <w:r w:rsidR="00B23C76" w:rsidRPr="0070792A">
        <w:rPr>
          <w:rFonts w:ascii="Bookman Old Style" w:hAnsi="Bookman Old Style" w:cs="AL-Mohanad"/>
          <w:sz w:val="24"/>
          <w:szCs w:val="24"/>
        </w:rPr>
        <w:t>A</w:t>
      </w:r>
      <w:bookmarkStart w:id="10" w:name="_Hlk484206594"/>
      <w:r w:rsidR="00B54D6E" w:rsidRPr="0070792A">
        <w:rPr>
          <w:sz w:val="24"/>
          <w:szCs w:val="24"/>
        </w:rPr>
        <w:t>ḥ</w:t>
      </w:r>
      <w:bookmarkEnd w:id="10"/>
      <w:r w:rsidR="00B23C76" w:rsidRPr="0070792A">
        <w:rPr>
          <w:rFonts w:ascii="Bookman Old Style" w:hAnsi="Bookman Old Style" w:cs="AL-Mohanad"/>
          <w:sz w:val="24"/>
          <w:szCs w:val="24"/>
        </w:rPr>
        <w:t>z</w:t>
      </w:r>
      <w:r w:rsidR="00B54D6E" w:rsidRPr="0070792A">
        <w:rPr>
          <w:rFonts w:ascii="Bookman Old Style" w:hAnsi="Bookman Old Style" w:cs="AL-Mohanad"/>
          <w:sz w:val="24"/>
          <w:szCs w:val="24"/>
        </w:rPr>
        <w:t>ā</w:t>
      </w:r>
      <w:r w:rsidR="00B23C76" w:rsidRPr="0070792A">
        <w:rPr>
          <w:rFonts w:ascii="Bookman Old Style" w:hAnsi="Bookman Old Style" w:cs="AL-Mohanad"/>
          <w:sz w:val="24"/>
          <w:szCs w:val="24"/>
        </w:rPr>
        <w:t>b: 40)</w:t>
      </w:r>
    </w:p>
    <w:p w:rsidR="00857DFD" w:rsidRPr="0070792A" w:rsidRDefault="00857DFD"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w:t>
      </w:r>
      <w:r w:rsidR="00084A2D" w:rsidRPr="0070792A">
        <w:rPr>
          <w:rFonts w:ascii="Bookman Old Style" w:hAnsi="Bookman Old Style" w:cs="AL-Mohanad"/>
          <w:sz w:val="24"/>
          <w:szCs w:val="24"/>
        </w:rPr>
        <w:t xml:space="preserve">juga </w:t>
      </w:r>
      <w:r w:rsidRPr="0070792A">
        <w:rPr>
          <w:rFonts w:ascii="Bookman Old Style" w:hAnsi="Bookman Old Style" w:cs="AL-Mohanad"/>
          <w:sz w:val="24"/>
          <w:szCs w:val="24"/>
        </w:rPr>
        <w:t>berfirman</w:t>
      </w:r>
      <w:r w:rsidR="00084A2D" w:rsidRPr="0070792A">
        <w:rPr>
          <w:rFonts w:ascii="Bookman Old Style" w:hAnsi="Bookman Old Style" w:cs="AL-Mohanad"/>
          <w:sz w:val="24"/>
          <w:szCs w:val="24"/>
        </w:rPr>
        <w:t>,</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3443" name="Picture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445" name="Picture 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446" name="Picture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447" name="Picture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449" name="Picture 1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450" name="Picture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451" name="Picture 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452" name="Picture 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453" name="Picture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454" name="Picture 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14350" cy="390525"/>
            <wp:effectExtent l="0" t="0" r="0" b="0"/>
            <wp:docPr id="13455" name="Picture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56" name="Picture 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84A2D"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Dan Kami tidak mengutus kamu, melainkan kepada umat manusia seluruhnya sebagai pembawa berita gembira dan sebagai pemberi peringatan, tetapi kebanyakan manusia tidak mengetahui</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F833F4" w:rsidRPr="0070792A">
        <w:rPr>
          <w:rFonts w:ascii="Bookman Old Style" w:hAnsi="Bookman Old Style" w:cs="AL-Mohanad"/>
          <w:sz w:val="24"/>
          <w:szCs w:val="24"/>
        </w:rPr>
        <w:t xml:space="preserve">QS. </w:t>
      </w:r>
      <w:r w:rsidR="00B23C76" w:rsidRPr="0070792A">
        <w:rPr>
          <w:rFonts w:ascii="Bookman Old Style" w:hAnsi="Bookman Old Style" w:cs="AL-Mohanad"/>
          <w:sz w:val="24"/>
          <w:szCs w:val="24"/>
        </w:rPr>
        <w:t>Saba</w:t>
      </w:r>
      <w:r w:rsidR="00244CEA" w:rsidRPr="0070792A">
        <w:rPr>
          <w:rFonts w:ascii="Bookman Old Style" w:hAnsi="Bookman Old Style" w:cs="AL-Mohanad"/>
          <w:sz w:val="24"/>
          <w:szCs w:val="24"/>
        </w:rPr>
        <w:t>`</w:t>
      </w:r>
      <w:r w:rsidR="00B23C76" w:rsidRPr="0070792A">
        <w:rPr>
          <w:rFonts w:ascii="Bookman Old Style" w:hAnsi="Bookman Old Style" w:cs="AL-Mohanad"/>
          <w:sz w:val="24"/>
          <w:szCs w:val="24"/>
        </w:rPr>
        <w:t>: 28)</w:t>
      </w:r>
    </w:p>
    <w:p w:rsidR="00B23C76" w:rsidRPr="0070792A" w:rsidRDefault="00B23C76"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berfirman di dalam </w:t>
      </w:r>
      <w:r w:rsidR="006F33F0" w:rsidRPr="0070792A">
        <w:rPr>
          <w:rFonts w:ascii="Bookman Old Style" w:hAnsi="Bookman Old Style" w:cs="AL-Mohanad"/>
          <w:sz w:val="24"/>
          <w:szCs w:val="24"/>
        </w:rPr>
        <w:t>Alquran</w:t>
      </w:r>
      <w:r w:rsidR="00084A2D"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57" name="Picture 1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71500" cy="390525"/>
            <wp:effectExtent l="0" t="0" r="0" b="0"/>
            <wp:docPr id="13459" name="Picture 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460" name="Picture 1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461" name="Picture 1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462" name="Picture 1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63" name="Picture 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84A2D" w:rsidP="00244CE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Dan tiadalah Kami mengutus kamu, melainkan untuk (menjadi) rahmat bagi semesta alam</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F833F4" w:rsidRPr="0070792A">
        <w:rPr>
          <w:rFonts w:ascii="Bookman Old Style" w:hAnsi="Bookman Old Style" w:cs="AL-Mohanad"/>
          <w:sz w:val="24"/>
          <w:szCs w:val="24"/>
        </w:rPr>
        <w:t xml:space="preserve">QS. </w:t>
      </w:r>
      <w:r w:rsidR="00B23C76" w:rsidRPr="0070792A">
        <w:rPr>
          <w:rFonts w:ascii="Bookman Old Style" w:hAnsi="Bookman Old Style" w:cs="AL-Mohanad"/>
          <w:sz w:val="24"/>
          <w:szCs w:val="24"/>
        </w:rPr>
        <w:t>Al</w:t>
      </w:r>
      <w:r w:rsidR="00244CEA" w:rsidRPr="0070792A">
        <w:rPr>
          <w:rFonts w:ascii="Bookman Old Style" w:hAnsi="Bookman Old Style" w:cs="AL-Mohanad"/>
          <w:sz w:val="24"/>
          <w:szCs w:val="24"/>
        </w:rPr>
        <w:t>-</w:t>
      </w:r>
      <w:r w:rsidR="00B23C76" w:rsidRPr="0070792A">
        <w:rPr>
          <w:rFonts w:ascii="Bookman Old Style" w:hAnsi="Bookman Old Style" w:cs="AL-Mohanad"/>
          <w:sz w:val="24"/>
          <w:szCs w:val="24"/>
        </w:rPr>
        <w:t>Anbiy</w:t>
      </w:r>
      <w:r w:rsidR="00244CEA" w:rsidRPr="0070792A">
        <w:rPr>
          <w:rFonts w:ascii="Bookman Old Style" w:hAnsi="Bookman Old Style" w:cs="AL-Mohanad"/>
          <w:sz w:val="24"/>
          <w:szCs w:val="24"/>
        </w:rPr>
        <w:t>ā`</w:t>
      </w:r>
      <w:r w:rsidR="00B23C76" w:rsidRPr="0070792A">
        <w:rPr>
          <w:rFonts w:ascii="Bookman Old Style" w:hAnsi="Bookman Old Style" w:cs="AL-Mohanad"/>
          <w:sz w:val="24"/>
          <w:szCs w:val="24"/>
        </w:rPr>
        <w:t>: 107)</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Makna global Ayat:</w:t>
      </w:r>
    </w:p>
    <w:p w:rsidR="00B23C76" w:rsidRPr="0070792A"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pertama,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mengabarkan bahwa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adalah sebagai utusan-Nya kepada seluruh manusia sekaligus penutup Nabi-Nabi-Nya sehingga tidak ada lagi Nabi sepeninggalnya. Allah mengabarkan bahwa Dia memilih Muhammad untuk mengemban risalah-Nya dan menjadi penutup bagi rasul-rasul-Nya. Karena Allah mengetahui bahwa Muhammad lah yang paling layak di antara manusia untuk mengemban tugas itu. </w:t>
      </w:r>
    </w:p>
    <w:p w:rsidR="00B23C76" w:rsidRPr="0070792A"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Pada ayat lain 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mengabarkan bahwa Dia mengutus rasul-Nya, Muhammad kepada seluruh lapisan manusia, baik kulit putih at</w:t>
      </w:r>
      <w:r w:rsidR="00084A2D" w:rsidRPr="0070792A">
        <w:rPr>
          <w:rFonts w:ascii="Bookman Old Style" w:hAnsi="Bookman Old Style" w:cs="AL-Mohanad"/>
          <w:sz w:val="24"/>
          <w:szCs w:val="24"/>
        </w:rPr>
        <w:t xml:space="preserve">au kulit hitam, </w:t>
      </w:r>
      <w:r w:rsidR="00084A2D" w:rsidRPr="0070792A">
        <w:rPr>
          <w:rFonts w:ascii="Bookman Old Style" w:hAnsi="Bookman Old Style" w:cs="AL-Mohanad"/>
          <w:sz w:val="24"/>
          <w:szCs w:val="24"/>
        </w:rPr>
        <w:lastRenderedPageBreak/>
        <w:t>Arab maupun non</w:t>
      </w:r>
      <w:r w:rsidRPr="0070792A">
        <w:rPr>
          <w:rFonts w:ascii="Bookman Old Style" w:hAnsi="Bookman Old Style" w:cs="AL-Mohanad"/>
          <w:sz w:val="24"/>
          <w:szCs w:val="24"/>
        </w:rPr>
        <w:t>Arab. Dia mengabarkan bahwa mayoritas manusia tidak mengetahui kebenaran. Oleh karenanya mereka sesat dan kafir karena tidak mengikuti Muhammad.</w:t>
      </w:r>
    </w:p>
    <w:p w:rsidR="00B23C76" w:rsidRPr="0070792A"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ketiga Allah berbicara kepada Rasul-Nya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Allah mengabarkan kepada beliau bahwa Dia mengutusnya untuk menjadi rahmat bagi seluruh alam. Jadi beliau adalah sebagai manifestasi rahmat Allah yang dikaruniakan-Nya kepada manusia berkat kemurahan-Nya. Siapa mengimani dan mengikutinya berarti ia telah menerima rahmat Allah dan baginya surga. Sedang siapa yang tidak mengimani Muhammad dan tidak mau mengikutinya, berarti ia telah menolak rahmat Allah dan berhak mendapat siksa pedih di neraka.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8B023F" w:rsidRPr="0070792A" w:rsidRDefault="008B023F" w:rsidP="00F833F4">
      <w:pPr>
        <w:pStyle w:val="BodyText"/>
        <w:spacing w:before="120" w:after="120"/>
        <w:ind w:left="360" w:right="57"/>
        <w:jc w:val="lowKashida"/>
        <w:rPr>
          <w:rFonts w:ascii="Bookman Old Style" w:hAnsi="Bookman Old Style" w:cs="AL-Mohanad"/>
          <w:caps/>
          <w:sz w:val="24"/>
          <w:szCs w:val="24"/>
        </w:rPr>
      </w:pPr>
    </w:p>
    <w:p w:rsidR="001F5EDF" w:rsidRDefault="001F5EDF" w:rsidP="00857DFD">
      <w:pPr>
        <w:pStyle w:val="BodyText"/>
        <w:spacing w:before="120" w:after="120"/>
        <w:ind w:left="360" w:right="57"/>
        <w:jc w:val="center"/>
        <w:rPr>
          <w:rFonts w:ascii="Bookman Old Style" w:hAnsi="Bookman Old Style" w:cs="AL-Mohanad"/>
          <w:b/>
          <w:bCs/>
          <w:caps/>
          <w:sz w:val="24"/>
          <w:szCs w:val="24"/>
        </w:rPr>
      </w:pPr>
      <w:r>
        <w:rPr>
          <w:rFonts w:ascii="Bookman Old Style" w:hAnsi="Bookman Old Style" w:cs="AL-Mohanad"/>
          <w:b/>
          <w:bCs/>
          <w:caps/>
          <w:sz w:val="24"/>
          <w:szCs w:val="24"/>
        </w:rPr>
        <w:br w:type="page"/>
      </w:r>
    </w:p>
    <w:p w:rsidR="00B23C76" w:rsidRPr="0070792A" w:rsidRDefault="00B23C76" w:rsidP="00857DFD">
      <w:pPr>
        <w:pStyle w:val="BodyText"/>
        <w:spacing w:before="120" w:after="120"/>
        <w:ind w:left="360" w:right="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Seruan</w:t>
      </w:r>
      <w:r w:rsidR="00857DFD" w:rsidRPr="0070792A">
        <w:rPr>
          <w:rFonts w:ascii="Bookman Old Style" w:hAnsi="Bookman Old Style" w:cs="AL-Mohanad"/>
          <w:b/>
          <w:bCs/>
          <w:caps/>
          <w:sz w:val="24"/>
          <w:szCs w:val="24"/>
        </w:rPr>
        <w:t xml:space="preserve"> Beriman Kepada Allah dan Rasul</w:t>
      </w:r>
      <w:r w:rsidRPr="0070792A">
        <w:rPr>
          <w:rFonts w:ascii="Bookman Old Style" w:hAnsi="Bookman Old Style" w:cs="AL-Mohanad"/>
          <w:b/>
          <w:bCs/>
          <w:caps/>
          <w:sz w:val="24"/>
          <w:szCs w:val="24"/>
        </w:rPr>
        <w:t xml:space="preserve">Nya Muhammad </w:t>
      </w:r>
      <w:r w:rsidR="00F833F4" w:rsidRPr="0070792A">
        <w:rPr>
          <w:rFonts w:ascii="Bookman Old Style" w:hAnsi="Bookman Old Style" w:cs="AL-Mohanad"/>
          <w:b/>
          <w:bCs/>
          <w:caps/>
          <w:sz w:val="24"/>
          <w:szCs w:val="24"/>
        </w:rPr>
        <w:sym w:font="AGA Arabesque" w:char="F072"/>
      </w:r>
    </w:p>
    <w:p w:rsidR="00B23C76" w:rsidRPr="0070792A" w:rsidRDefault="00B23C76" w:rsidP="001F5EDF">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Oleh karenanya, kami menyeru anda –wahai orang yang berakal- untuk beriman kepada Allah sebagai Rabb dan Muhammad sebagai utusan-Nya. Kami menyeru anda untuk mengikutinya dan beramal menurut </w:t>
      </w:r>
      <w:r w:rsidR="00A22BE6" w:rsidRPr="0070792A">
        <w:rPr>
          <w:rFonts w:ascii="Bookman Old Style" w:hAnsi="Bookman Old Style" w:cs="AL-Mohanad"/>
          <w:sz w:val="24"/>
          <w:szCs w:val="24"/>
        </w:rPr>
        <w:t xml:space="preserve">syariat </w:t>
      </w:r>
      <w:r w:rsidRPr="0070792A">
        <w:rPr>
          <w:rFonts w:ascii="Bookman Old Style" w:hAnsi="Bookman Old Style" w:cs="AL-Mohanad"/>
          <w:sz w:val="24"/>
          <w:szCs w:val="24"/>
        </w:rPr>
        <w:t xml:space="preserve">yang Allah embankan kepada Muhammad. Itulah agama Islam yang sumbernya adalah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yang agung (kalam Allah) serta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penutup para rasul,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yang diriwayatkan darinya. Sebab Allah telah menjaganya dari kesalahan sehingga tidaklah ia memerintah melainkan dengan titah Allah dan tidaklah melarang melainkan apa yang Allah larang. Untuk itu katakanlah dari lubuk hatimu, “Aku beriman bahwa hanya Allah Rabb dan sesembahanku” dan katakan pula,</w:t>
      </w:r>
      <w:r w:rsidR="00244CEA" w:rsidRPr="0070792A">
        <w:rPr>
          <w:rFonts w:ascii="Bookman Old Style" w:hAnsi="Bookman Old Style" w:cs="AL-Mohanad"/>
          <w:sz w:val="24"/>
          <w:szCs w:val="24"/>
        </w:rPr>
        <w:t xml:space="preserve"> "</w:t>
      </w:r>
      <w:r w:rsidRPr="0070792A">
        <w:rPr>
          <w:rFonts w:ascii="Bookman Old Style" w:hAnsi="Bookman Old Style" w:cs="AL-Mohanad"/>
          <w:sz w:val="24"/>
          <w:szCs w:val="24"/>
        </w:rPr>
        <w:t>Aku beriman bahwa Muhammad utusan Allah dan aku akan mengikutinya</w:t>
      </w:r>
      <w:r w:rsidR="00244CEA" w:rsidRPr="0070792A">
        <w:rPr>
          <w:rFonts w:ascii="Bookman Old Style" w:hAnsi="Bookman Old Style" w:cs="AL-Mohanad"/>
          <w:sz w:val="24"/>
          <w:szCs w:val="24"/>
        </w:rPr>
        <w:t>"</w:t>
      </w:r>
      <w:r w:rsidRPr="0070792A">
        <w:rPr>
          <w:rFonts w:ascii="Bookman Old Style" w:hAnsi="Bookman Old Style" w:cs="AL-Mohanad"/>
          <w:sz w:val="24"/>
          <w:szCs w:val="24"/>
        </w:rPr>
        <w:t xml:space="preserve">. Sebab hanya dengan itulah anda bisa selamat. </w:t>
      </w:r>
      <w:r w:rsidR="00692F56" w:rsidRPr="0070792A">
        <w:rPr>
          <w:rFonts w:ascii="Bookman Old Style" w:hAnsi="Bookman Old Style" w:cs="AL-Mohanad"/>
          <w:sz w:val="24"/>
          <w:szCs w:val="24"/>
        </w:rPr>
        <w:t xml:space="preserve">Semoga Allah </w:t>
      </w:r>
      <w:r w:rsidR="00692F56" w:rsidRPr="0070792A">
        <w:rPr>
          <w:rFonts w:ascii="Bookman Old Style" w:hAnsi="Bookman Old Style" w:cs="AL-Mohanad"/>
          <w:sz w:val="24"/>
          <w:szCs w:val="24"/>
          <w:lang w:val="id-ID"/>
        </w:rPr>
        <w:t>membimbing</w:t>
      </w:r>
      <w:r w:rsidR="00692F56" w:rsidRPr="0070792A">
        <w:rPr>
          <w:rFonts w:ascii="Bookman Old Style" w:hAnsi="Bookman Old Style" w:cs="AL-Mohanad"/>
          <w:sz w:val="24"/>
          <w:szCs w:val="24"/>
        </w:rPr>
        <w:t xml:space="preserve"> saya dan anda kepada kebahagiaan dan keselamatan.</w:t>
      </w:r>
      <w:r w:rsidRPr="0070792A">
        <w:rPr>
          <w:rFonts w:ascii="Bookman Old Style" w:hAnsi="Bookman Old Style" w:cs="AL-Mohanad"/>
          <w:sz w:val="24"/>
          <w:szCs w:val="24"/>
        </w:rPr>
        <w:t xml:space="preserve"> Amin </w:t>
      </w:r>
    </w:p>
    <w:p w:rsidR="00B23C76" w:rsidRPr="0070792A" w:rsidRDefault="00B23C76" w:rsidP="00F833F4">
      <w:pPr>
        <w:pStyle w:val="BodyText"/>
        <w:spacing w:before="120" w:after="120"/>
        <w:ind w:left="57" w:right="57" w:hanging="57"/>
        <w:rPr>
          <w:rFonts w:ascii="Bookman Old Style" w:hAnsi="Bookman Old Style" w:cs="AL-Mohanad"/>
          <w:caps/>
          <w:sz w:val="24"/>
          <w:szCs w:val="24"/>
        </w:rPr>
      </w:pPr>
      <w:r w:rsidRPr="0070792A">
        <w:rPr>
          <w:rFonts w:ascii="Bookman Old Style" w:hAnsi="Bookman Old Style" w:cs="AL-Mohanad"/>
          <w:sz w:val="24"/>
          <w:szCs w:val="24"/>
        </w:rPr>
        <w:br w:type="page"/>
      </w:r>
    </w:p>
    <w:p w:rsidR="00B23C76" w:rsidRPr="0070792A" w:rsidRDefault="00B23C76" w:rsidP="00F833F4">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BAB III</w:t>
      </w:r>
    </w:p>
    <w:p w:rsidR="00F833F4" w:rsidRPr="0070792A" w:rsidRDefault="00B23C76" w:rsidP="00244CEA">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t>Mengenal D</w:t>
      </w:r>
      <w:r w:rsidR="00244CEA" w:rsidRPr="0070792A">
        <w:rPr>
          <w:rFonts w:ascii="Bookman Old Style" w:hAnsi="Bookman Old Style"/>
          <w:b/>
          <w:bCs/>
          <w:sz w:val="24"/>
          <w:szCs w:val="20"/>
        </w:rPr>
        <w:t>Ī</w:t>
      </w:r>
      <w:r w:rsidRPr="0070792A">
        <w:rPr>
          <w:rFonts w:ascii="Bookman Old Style" w:hAnsi="Bookman Old Style" w:cs="AL-Mohanad"/>
          <w:b/>
          <w:bCs/>
          <w:caps/>
          <w:sz w:val="24"/>
          <w:szCs w:val="24"/>
        </w:rPr>
        <w:t>nul Haq (Islam)</w:t>
      </w:r>
    </w:p>
    <w:p w:rsidR="00244CEA" w:rsidRPr="0070792A" w:rsidRDefault="00244CEA" w:rsidP="00FB1379">
      <w:pPr>
        <w:pStyle w:val="BodyText"/>
        <w:spacing w:before="120" w:after="120"/>
        <w:ind w:left="57" w:right="57" w:hanging="57"/>
        <w:jc w:val="center"/>
        <w:rPr>
          <w:rFonts w:ascii="Bookman Old Style" w:hAnsi="Bookman Old Style" w:cs="AL-Mohanad"/>
          <w:caps/>
          <w:sz w:val="24"/>
          <w:szCs w:val="24"/>
        </w:rPr>
      </w:pPr>
    </w:p>
    <w:p w:rsidR="00B23C76" w:rsidRPr="0070792A" w:rsidRDefault="00B23C76" w:rsidP="00244CE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anda telah mengenal bahwa 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Rabbmu yang telah menciptakan dan memberimu rizki. Dialah satu-satu-Nya sesembahan yang haq yang tiada sekutu bagi-Nya, dan anda wajib beribadah kepada-Nya saja. Dan anda mengenal bahwa Muhammad adalah utusan Allah kepada anda serta kepada seluruh manusia. Maka ketahuilah bahwa keimananmu kepada Allah </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dan kepada Rasul-Nya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tidak sah melainkan jika anda juga mengenal agama Islam, mengimani serta mengamalkannya. Sebab itulah agama yang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w:t>
      </w:r>
      <w:r w:rsidR="00244CEA"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i dan agama yang dititahkan-Nya kepada seluruh rasul, yang juga diembankan kepada penutup para rasul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untuk seluruh manusia dan mereka wajib mengamalkannya.</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Pengertian Islam</w:t>
      </w:r>
    </w:p>
    <w:p w:rsidR="00B23C76" w:rsidRPr="0070792A" w:rsidRDefault="00692F56" w:rsidP="00244CE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Penutup para </w:t>
      </w:r>
      <w:r w:rsidRPr="0070792A">
        <w:rPr>
          <w:rFonts w:ascii="Bookman Old Style" w:hAnsi="Bookman Old Style" w:cs="AL-Mohanad"/>
          <w:sz w:val="24"/>
          <w:szCs w:val="24"/>
          <w:lang w:val="id-ID"/>
        </w:rPr>
        <w:t>rasul dan utusan Allah</w:t>
      </w:r>
      <w:r w:rsidRPr="0070792A">
        <w:rPr>
          <w:rFonts w:ascii="Bookman Old Style" w:hAnsi="Bookman Old Style" w:cs="AL-Mohanad"/>
          <w:sz w:val="24"/>
          <w:szCs w:val="24"/>
        </w:rPr>
        <w:t xml:space="preserve"> kepada seluruh manusia bersabda</w:t>
      </w:r>
      <w:r w:rsidR="00244CEA" w:rsidRPr="0070792A">
        <w:rPr>
          <w:rFonts w:ascii="Bookman Old Style" w:hAnsi="Bookman Old Style" w:cs="AL-Mohanad"/>
          <w:sz w:val="24"/>
          <w:szCs w:val="24"/>
        </w:rPr>
        <w:t>,</w:t>
      </w:r>
    </w:p>
    <w:p w:rsidR="00B23C76" w:rsidRPr="0070792A" w:rsidRDefault="00B23C76" w:rsidP="00244CEA">
      <w:pPr>
        <w:pStyle w:val="BodyText"/>
        <w:bidi/>
        <w:spacing w:before="120" w:after="120"/>
        <w:ind w:left="57" w:right="57"/>
        <w:rPr>
          <w:rFonts w:ascii="Bookman Old Style" w:hAnsi="Bookman Old Style" w:cs="AL-Mohanad"/>
          <w:sz w:val="32"/>
          <w:szCs w:val="32"/>
          <w:rtl/>
        </w:rPr>
      </w:pPr>
      <w:r w:rsidRPr="0070792A">
        <w:rPr>
          <w:rFonts w:ascii="Bookman Old Style" w:hAnsi="Bookman Old Style" w:cs="AL-Mohanad"/>
          <w:sz w:val="32"/>
          <w:szCs w:val="32"/>
          <w:rtl/>
        </w:rPr>
        <w:t>((الإِسْلاَمُ أَنْ تَشْهَدَ أَنْ لاَ إِلَهَ إِلاَّ اللهُ وَأَنَّ مُحَمَّداً رَسُوْلُ اللهِ وَتُقِيْمَ الصَّلاَةَ وَتُؤْتِيَ الزَّكاَةَ وَتَصُوْمَ رَمَضَانَ وَتَحُجَّ الْبَيْتَ إِن اسْت</w:t>
      </w:r>
      <w:r w:rsidR="00244CEA" w:rsidRPr="0070792A">
        <w:rPr>
          <w:rFonts w:ascii="Bookman Old Style" w:hAnsi="Bookman Old Style" w:cs="AL-Mohanad"/>
          <w:sz w:val="32"/>
          <w:szCs w:val="32"/>
          <w:rtl/>
        </w:rPr>
        <w:t>َطَعْتَ إِلَيْهِ سَبِيْلاً</w:t>
      </w:r>
      <w:r w:rsidRPr="0070792A">
        <w:rPr>
          <w:rFonts w:ascii="Bookman Old Style" w:hAnsi="Bookman Old Style" w:cs="AL-Mohanad"/>
          <w:sz w:val="32"/>
          <w:szCs w:val="32"/>
          <w:rtl/>
        </w:rPr>
        <w:t>)) متفق عليه.</w:t>
      </w:r>
    </w:p>
    <w:p w:rsidR="00B23C76" w:rsidRPr="0070792A" w:rsidRDefault="00084A2D" w:rsidP="00084A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Islam adalah engkau bersaksi bahwa tiada ilah yang berhak disembah </w:t>
      </w:r>
      <w:r w:rsidR="0051243A" w:rsidRPr="0070792A">
        <w:rPr>
          <w:rFonts w:ascii="Bookman Old Style" w:hAnsi="Bookman Old Style" w:cs="AL-Mohanad"/>
          <w:i/>
          <w:iCs/>
          <w:sz w:val="24"/>
          <w:szCs w:val="24"/>
          <w:lang w:val="id-ID"/>
        </w:rPr>
        <w:t>s</w:t>
      </w:r>
      <w:r w:rsidR="0051243A" w:rsidRPr="0070792A">
        <w:rPr>
          <w:rFonts w:ascii="Bookman Old Style" w:hAnsi="Bookman Old Style" w:cs="AL-Mohanad"/>
          <w:i/>
          <w:iCs/>
          <w:sz w:val="24"/>
          <w:szCs w:val="24"/>
        </w:rPr>
        <w:t xml:space="preserve">elain </w:t>
      </w:r>
      <w:r w:rsidR="00B23C76" w:rsidRPr="0070792A">
        <w:rPr>
          <w:rFonts w:ascii="Bookman Old Style" w:hAnsi="Bookman Old Style" w:cs="AL-Mohanad"/>
          <w:i/>
          <w:iCs/>
          <w:sz w:val="24"/>
          <w:szCs w:val="24"/>
        </w:rPr>
        <w:t xml:space="preserve">Allah dan Muhammad utusan Allah, menegakkan </w:t>
      </w:r>
      <w:r w:rsidR="00E04D79" w:rsidRPr="0070792A">
        <w:rPr>
          <w:rFonts w:ascii="Bookman Old Style" w:hAnsi="Bookman Old Style" w:cs="AL-Mohanad"/>
          <w:i/>
          <w:iCs/>
          <w:sz w:val="24"/>
          <w:szCs w:val="24"/>
        </w:rPr>
        <w:t>salat</w:t>
      </w:r>
      <w:r w:rsidR="00B23C76" w:rsidRPr="0070792A">
        <w:rPr>
          <w:rFonts w:ascii="Bookman Old Style" w:hAnsi="Bookman Old Style" w:cs="AL-Mohanad"/>
          <w:i/>
          <w:iCs/>
          <w:sz w:val="24"/>
          <w:szCs w:val="24"/>
        </w:rPr>
        <w:t xml:space="preserve">, menunaikan zakat, </w:t>
      </w:r>
      <w:r w:rsidR="00B23C76" w:rsidRPr="0070792A">
        <w:rPr>
          <w:rFonts w:ascii="Bookman Old Style" w:hAnsi="Bookman Old Style" w:cs="AL-Mohanad"/>
          <w:i/>
          <w:iCs/>
          <w:sz w:val="24"/>
          <w:szCs w:val="24"/>
        </w:rPr>
        <w:lastRenderedPageBreak/>
        <w:t>berpuasa pada bulan Ramadan dan haji ke Baitullah jika engkau mampu</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244CEA" w:rsidRPr="0070792A">
        <w:rPr>
          <w:rFonts w:ascii="Bookman Old Style" w:hAnsi="Bookman Old Style" w:cs="AL-Mohanad"/>
          <w:sz w:val="24"/>
          <w:szCs w:val="24"/>
        </w:rPr>
        <w:t xml:space="preserve"> (</w:t>
      </w:r>
      <w:r w:rsidR="004B1D94" w:rsidRPr="0070792A">
        <w:rPr>
          <w:rFonts w:ascii="Bookman Old Style" w:hAnsi="Bookman Old Style" w:cs="AL-Mohanad"/>
          <w:sz w:val="24"/>
          <w:szCs w:val="24"/>
        </w:rPr>
        <w:t>Muttafaq 'alaih</w:t>
      </w:r>
      <w:r w:rsidR="00B23C76" w:rsidRPr="0070792A">
        <w:rPr>
          <w:rFonts w:ascii="Bookman Old Style" w:hAnsi="Bookman Old Style" w:cs="AL-Mohanad"/>
          <w:sz w:val="24"/>
          <w:szCs w:val="24"/>
        </w:rPr>
        <w:t>)</w:t>
      </w:r>
    </w:p>
    <w:p w:rsidR="00B23C76" w:rsidRPr="0070792A" w:rsidRDefault="00614F45" w:rsidP="00244CE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Islam adalah agama universal</w:t>
      </w:r>
      <w:r w:rsidRPr="0070792A">
        <w:rPr>
          <w:rFonts w:ascii="Bookman Old Style" w:hAnsi="Bookman Old Style" w:cs="AL-Mohanad"/>
          <w:sz w:val="24"/>
          <w:szCs w:val="24"/>
          <w:lang w:val="id-ID"/>
        </w:rPr>
        <w:t xml:space="preserve">, </w:t>
      </w:r>
      <w:r w:rsidRPr="0070792A">
        <w:rPr>
          <w:rFonts w:ascii="Bookman Old Style" w:hAnsi="Bookman Old Style" w:cs="AL-Mohanad"/>
          <w:sz w:val="24"/>
          <w:szCs w:val="24"/>
        </w:rPr>
        <w:t xml:space="preserve">Allah perintahkan kepada seluruh manusia memeluk islam dan para rasul telah mengimaninya. Mereka telah mengikrarkan keislaman mereka kepada Allah. </w:t>
      </w:r>
      <w:r w:rsidR="00B23C76" w:rsidRPr="0070792A">
        <w:rPr>
          <w:rFonts w:ascii="Bookman Old Style" w:hAnsi="Bookman Old Style" w:cs="AL-Mohanad"/>
          <w:sz w:val="24"/>
          <w:szCs w:val="24"/>
        </w:rPr>
        <w:t xml:space="preserve">Allah telah nyatakan bahwa Islam adalah agama yang benar dan Allah tidak akan menerima dari siapapun agama selainnya.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xml:space="preserve"> berfirman</w:t>
      </w:r>
      <w:r w:rsidR="00244CEA"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64" name="Picture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465" name="Picture 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466" name="Picture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467" name="Picture 1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468" name="Picture 1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3469" name="Picture 1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70" name="Picture 1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D2A8A"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Sesungguhnya agama (yang di</w:t>
      </w:r>
      <w:r w:rsidR="001452D6" w:rsidRPr="0070792A">
        <w:rPr>
          <w:rFonts w:ascii="Bookman Old Style" w:hAnsi="Bookman Old Style" w:cs="AL-Mohanad"/>
          <w:i/>
          <w:iCs/>
          <w:sz w:val="24"/>
          <w:szCs w:val="24"/>
        </w:rPr>
        <w:t xml:space="preserve"> Rida</w:t>
      </w:r>
      <w:r w:rsidR="00B23C76" w:rsidRPr="0070792A">
        <w:rPr>
          <w:rFonts w:ascii="Bookman Old Style" w:hAnsi="Bookman Old Style" w:cs="AL-Mohanad"/>
          <w:i/>
          <w:iCs/>
          <w:sz w:val="24"/>
          <w:szCs w:val="24"/>
        </w:rPr>
        <w:t>i) di sisi Allah hanyalah Islam</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244CEA"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Ali Imran: 19) </w:t>
      </w:r>
    </w:p>
    <w:p w:rsidR="00B23C76" w:rsidRPr="0070792A" w:rsidRDefault="00B23C76"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244CEA" w:rsidRPr="0070792A">
        <w:rPr>
          <w:rFonts w:ascii="Bookman Old Style" w:hAnsi="Bookman Old Style" w:cs="AL-Mohanad"/>
          <w:sz w:val="24"/>
          <w:szCs w:val="24"/>
        </w:rPr>
        <w:t xml:space="preserve"> berfirman</w:t>
      </w:r>
      <w:r w:rsidR="00DD2A8A" w:rsidRPr="0070792A">
        <w:rPr>
          <w:rFonts w:ascii="Bookman Old Style" w:hAnsi="Bookman Old Style" w:cs="AL-Mohanad"/>
          <w:sz w:val="24"/>
          <w:szCs w:val="24"/>
        </w:rPr>
        <w:t>,</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71" name="Picture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472" name="Picture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473" name="Picture 1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474" name="Picture 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475" name="Picture 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76" name="Picture 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477" name="Picture 1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478" name="Picture 1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79" name="Picture 1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480" name="Picture 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481" name="Picture 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482" name="Picture 1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483" name="Picture 1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484" name="Picture 1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485" name="Picture 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D2A8A" w:rsidP="00F833F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Barang siapa mencari agama selain agama Islam, maka sekali-kali tidaklah akan diterima (agama itu) darinya. Dan dia di akhirat termasuk orang-orang yang rugi</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Ali Imran: 85)</w:t>
      </w:r>
    </w:p>
    <w:p w:rsidR="00B23C76" w:rsidRPr="0070792A" w:rsidRDefault="00614F45"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Makna global dua a</w:t>
      </w:r>
      <w:r w:rsidR="00B23C76" w:rsidRPr="0070792A">
        <w:rPr>
          <w:rFonts w:ascii="Bookman Old Style" w:hAnsi="Bookman Old Style" w:cs="AL-Mohanad"/>
          <w:sz w:val="24"/>
          <w:szCs w:val="24"/>
        </w:rPr>
        <w:t>yat di</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atas:</w:t>
      </w:r>
    </w:p>
    <w:p w:rsidR="00B23C76" w:rsidRPr="0070792A" w:rsidRDefault="00B23C76" w:rsidP="00614F4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mengabarkan </w:t>
      </w:r>
      <w:r w:rsidR="00614F45" w:rsidRPr="0070792A">
        <w:rPr>
          <w:rFonts w:ascii="Bookman Old Style" w:hAnsi="Bookman Old Style" w:cs="AL-Mohanad"/>
          <w:sz w:val="24"/>
          <w:szCs w:val="24"/>
        </w:rPr>
        <w:t>bahwa agama yang diakui di sisi-Nya hanyalah Islam</w:t>
      </w:r>
      <w:r w:rsidRPr="0070792A">
        <w:rPr>
          <w:rFonts w:ascii="Bookman Old Style" w:hAnsi="Bookman Old Style" w:cs="AL-Mohanad"/>
          <w:sz w:val="24"/>
          <w:szCs w:val="24"/>
        </w:rPr>
        <w:t>. Pada ayat lain Allah mengabarkan bahwa Dia tidak akan menerima dari siapapun agama selain agama Islam. Orang-orang yang bahagia setelah mati hanyalah orang-orang Islam saja. Sedang orang-orang yang mati dalam keadaan tidak beragama Islam merugi di kampung akhirat serta disiksa di neraka.</w:t>
      </w:r>
    </w:p>
    <w:p w:rsidR="00F833F4" w:rsidRPr="0070792A" w:rsidRDefault="00B23C76"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Oleh karena i</w:t>
      </w:r>
      <w:r w:rsidR="00692F56" w:rsidRPr="0070792A">
        <w:rPr>
          <w:rFonts w:ascii="Bookman Old Style" w:hAnsi="Bookman Old Style" w:cs="AL-Mohanad"/>
          <w:sz w:val="24"/>
          <w:szCs w:val="24"/>
        </w:rPr>
        <w:t>tu</w:t>
      </w:r>
      <w:r w:rsidRPr="0070792A">
        <w:rPr>
          <w:rFonts w:ascii="Bookman Old Style" w:hAnsi="Bookman Old Style" w:cs="AL-Mohanad"/>
          <w:sz w:val="24"/>
          <w:szCs w:val="24"/>
        </w:rPr>
        <w:t xml:space="preserve">, seluruh Nabi menyatakan keislaman mereka kepada Allah sekaligus mereka menyatakan berlepas diri dari siapa saja yang tidak mau masuk Islam. Siapa saja dari kalangan Yahudi dan Nasrani yang ingin selamat dan bahagia maka silahkan masuk Islam dan mengikuti Rasul agama Islam,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sehingga ia benar-benar menjadi pengikut Musa dan Isa ‘alaihimassalam. Karena Musa, Isa, Muhammad dan seluruh utusan Allah adalah orang Islam. Mereka semua menyeru kepada Islam, karena itulah agama yang diembankan Allah kepada mereka. Tidak sah -bagi siapa saja yang hidup setelah diutusnya penutup para rasul,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hingga dunia berakhir- menamakan diri sebagai seorang muslim (menyerah) kepada Allah </w:t>
      </w:r>
      <w:r w:rsidR="00D27662" w:rsidRPr="0070792A">
        <w:rPr>
          <w:rFonts w:ascii="Bookman Old Style" w:hAnsi="Bookman Old Style" w:cs="AL-Mohanad"/>
          <w:sz w:val="24"/>
          <w:szCs w:val="24"/>
          <w:lang w:val="id-ID"/>
        </w:rPr>
        <w:t>d</w:t>
      </w:r>
      <w:r w:rsidR="00D27662" w:rsidRPr="0070792A">
        <w:rPr>
          <w:rFonts w:ascii="Bookman Old Style" w:hAnsi="Bookman Old Style" w:cs="AL-Mohanad"/>
          <w:sz w:val="24"/>
          <w:szCs w:val="24"/>
        </w:rPr>
        <w:t>an</w:t>
      </w:r>
      <w:r w:rsidR="00D27662" w:rsidRPr="0070792A">
        <w:rPr>
          <w:rFonts w:ascii="Bookman Old Style" w:hAnsi="Bookman Old Style" w:cs="AL-Mohanad"/>
          <w:sz w:val="24"/>
          <w:szCs w:val="24"/>
          <w:lang w:val="id-ID"/>
        </w:rPr>
        <w:t xml:space="preserve"> Allah</w:t>
      </w:r>
      <w:r w:rsidR="00D27662" w:rsidRPr="0070792A">
        <w:rPr>
          <w:rFonts w:ascii="Bookman Old Style" w:hAnsi="Bookman Old Style" w:cs="AL-Mohanad"/>
          <w:sz w:val="24"/>
          <w:szCs w:val="24"/>
        </w:rPr>
        <w:t xml:space="preserve"> tidak akan </w:t>
      </w:r>
      <w:r w:rsidR="00D27662" w:rsidRPr="0070792A">
        <w:rPr>
          <w:rFonts w:ascii="Bookman Old Style" w:hAnsi="Bookman Old Style" w:cs="AL-Mohanad"/>
          <w:sz w:val="24"/>
          <w:szCs w:val="24"/>
          <w:lang w:val="id-ID"/>
        </w:rPr>
        <w:t>mene</w:t>
      </w:r>
      <w:r w:rsidR="00D27662" w:rsidRPr="0070792A">
        <w:rPr>
          <w:rFonts w:ascii="Bookman Old Style" w:hAnsi="Bookman Old Style" w:cs="AL-Mohanad"/>
          <w:sz w:val="24"/>
          <w:szCs w:val="24"/>
        </w:rPr>
        <w:t>rima klaim ini darinya</w:t>
      </w:r>
      <w:r w:rsidRPr="0070792A">
        <w:rPr>
          <w:rFonts w:ascii="Bookman Old Style" w:hAnsi="Bookman Old Style" w:cs="AL-Mohanad"/>
          <w:sz w:val="24"/>
          <w:szCs w:val="24"/>
        </w:rPr>
        <w:t xml:space="preserve"> melainkan jika ia mengimani Muhammad sebagai utusan (rasul) yang datang dari Allah, mengikutinya dan mengamalkan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yang diturunkan oleh Allah kepadanya.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DD2A8A" w:rsidRPr="0070792A">
        <w:rPr>
          <w:rFonts w:ascii="Bookman Old Style" w:hAnsi="Bookman Old Style" w:cs="AL-Mohanad"/>
          <w:sz w:val="24"/>
          <w:szCs w:val="24"/>
        </w:rPr>
        <w:t>,</w:t>
      </w:r>
    </w:p>
    <w:p w:rsidR="00B23C76" w:rsidRPr="0070792A" w:rsidRDefault="00243EED" w:rsidP="00F833F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486" name="Picture 1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487" name="Picture 1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488" name="Picture 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489" name="Picture 1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490" name="Picture 1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491" name="Picture 1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492" name="Picture 1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493" name="Picture 1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494" name="Picture 1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495" name="Picture 1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96" name="Picture 1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497" name="Picture 1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498" name="Picture 1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499" name="Picture 1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500" name="Picture 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01" name="Picture 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DD2A8A" w:rsidRPr="0070792A">
        <w:rPr>
          <w:rFonts w:ascii="Bookman Old Style" w:hAnsi="Bookman Old Style" w:cs="AL-Mohanad"/>
          <w:i/>
          <w:iCs/>
          <w:sz w:val="24"/>
          <w:szCs w:val="24"/>
        </w:rPr>
        <w:t>"</w:t>
      </w:r>
      <w:r w:rsidRPr="0070792A">
        <w:rPr>
          <w:rFonts w:ascii="Bookman Old Style" w:hAnsi="Bookman Old Style" w:cs="AL-Mohanad"/>
          <w:i/>
          <w:iCs/>
          <w:sz w:val="24"/>
          <w:szCs w:val="24"/>
        </w:rPr>
        <w:t>Katakanlah</w:t>
      </w:r>
      <w:r w:rsidR="00692F56" w:rsidRPr="0070792A">
        <w:rPr>
          <w:rFonts w:ascii="Bookman Old Style" w:hAnsi="Bookman Old Style" w:cs="AL-Mohanad"/>
          <w:i/>
          <w:iCs/>
          <w:sz w:val="24"/>
          <w:szCs w:val="24"/>
        </w:rPr>
        <w:t>,</w:t>
      </w:r>
      <w:r w:rsidR="00DD2A8A"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Jika kamu (benar-benar) mencintai Allah, ikutilah aku, niscaya Allah mengasihi dan mengampuni dosa-dosamu</w:t>
      </w:r>
      <w:r w:rsidR="00DD2A8A"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 Sesungguhnya Allah Maha Pengampun lagi Maha Penyayang</w:t>
      </w:r>
      <w:r w:rsidR="004B7032" w:rsidRPr="0070792A">
        <w:rPr>
          <w:rFonts w:ascii="Bookman Old Style" w:hAnsi="Bookman Old Style" w:cs="AL-Mohanad"/>
          <w:i/>
          <w:iCs/>
          <w:sz w:val="24"/>
          <w:szCs w:val="24"/>
        </w:rPr>
        <w:t>.</w:t>
      </w:r>
      <w:r w:rsidR="00DD2A8A"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(QS.</w:t>
      </w:r>
      <w:r w:rsidR="00692F56" w:rsidRPr="0070792A">
        <w:rPr>
          <w:rFonts w:ascii="Bookman Old Style" w:hAnsi="Bookman Old Style" w:cs="AL-Mohanad"/>
          <w:sz w:val="24"/>
          <w:szCs w:val="24"/>
        </w:rPr>
        <w:t xml:space="preserve"> </w:t>
      </w:r>
      <w:r w:rsidRPr="0070792A">
        <w:rPr>
          <w:rFonts w:ascii="Bookman Old Style" w:hAnsi="Bookman Old Style" w:cs="AL-Mohanad"/>
          <w:sz w:val="24"/>
          <w:szCs w:val="24"/>
        </w:rPr>
        <w:t>Ali Imran: 31)</w:t>
      </w:r>
    </w:p>
    <w:p w:rsidR="00CE6991" w:rsidRDefault="00CE6991" w:rsidP="006A40FE">
      <w:pPr>
        <w:pStyle w:val="BodyText"/>
        <w:spacing w:before="120" w:after="120"/>
        <w:ind w:left="57" w:right="57" w:firstLine="340"/>
        <w:rPr>
          <w:rFonts w:ascii="Bookman Old Style" w:hAnsi="Bookman Old Style" w:cs="AL-Mohanad"/>
          <w:b/>
          <w:bCs/>
          <w:sz w:val="24"/>
          <w:szCs w:val="24"/>
        </w:rPr>
      </w:pPr>
    </w:p>
    <w:p w:rsidR="00CE6991" w:rsidRDefault="00CE6991" w:rsidP="006A40FE">
      <w:pPr>
        <w:pStyle w:val="BodyText"/>
        <w:spacing w:before="120" w:after="120"/>
        <w:ind w:left="57" w:right="57" w:firstLine="340"/>
        <w:rPr>
          <w:rFonts w:ascii="Bookman Old Style" w:hAnsi="Bookman Old Style" w:cs="AL-Mohanad"/>
          <w:b/>
          <w:bCs/>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Makna Global Ayat:</w:t>
      </w:r>
    </w:p>
    <w:p w:rsidR="00B23C76" w:rsidRPr="0070792A" w:rsidRDefault="00DD197C" w:rsidP="00DD197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w:t>
      </w:r>
      <w:r w:rsidRPr="0070792A">
        <w:rPr>
          <w:rFonts w:ascii="Bookman Old Style" w:hAnsi="Bookman Old Style" w:cs="AL-Mohanad"/>
          <w:sz w:val="24"/>
          <w:szCs w:val="24"/>
          <w:lang w:val="id-ID"/>
        </w:rPr>
        <w:t xml:space="preserve">Rasul-Nya, </w:t>
      </w:r>
      <w:r w:rsidRPr="0070792A">
        <w:rPr>
          <w:rFonts w:ascii="Bookman Old Style" w:hAnsi="Bookman Old Style" w:cs="AL-Mohanad"/>
          <w:sz w:val="24"/>
          <w:szCs w:val="24"/>
        </w:rPr>
        <w:t xml:space="preserve">Muhammad </w:t>
      </w:r>
      <w:r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supaya mengatakan kepada orang yang mengaku mencintai Allah</w:t>
      </w:r>
      <w:r w:rsidRPr="0070792A">
        <w:rPr>
          <w:rFonts w:ascii="Bookman Old Style" w:hAnsi="Bookman Old Style" w:cs="AL-Mohanad"/>
          <w:sz w:val="24"/>
          <w:szCs w:val="24"/>
        </w:rPr>
        <w:t>,</w:t>
      </w:r>
      <w:r w:rsidR="004B1D94"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Jika kalian benar-benar mencintai Allah maka ikutilah aku niscaya Allah mencintai kalian.</w:t>
      </w:r>
      <w:r w:rsidR="004B1D94"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Sebab Allah tidak akan mencintai kalian dan mengampuni dosa-dosa kalian melainkan jika kalian mengimani dan mengikuti rasul-Nya, Muhammad </w:t>
      </w:r>
      <w:r w:rsidR="002A63BF"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w:t>
      </w:r>
    </w:p>
    <w:p w:rsidR="00B23C76" w:rsidRPr="0070792A" w:rsidRDefault="00B23C76" w:rsidP="00DD197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Agama Islam -yang Allah embankan kepada rasul-Nya Muhammad </w:t>
      </w:r>
      <w:r w:rsidR="001452D6" w:rsidRPr="0070792A">
        <w:rPr>
          <w:rFonts w:ascii="Bookman Old Style" w:hAnsi="Bookman Old Style" w:cs="AL-Mohanad"/>
          <w:sz w:val="24"/>
          <w:szCs w:val="24"/>
        </w:rPr>
        <w:t>-</w:t>
      </w:r>
      <w:r w:rsidR="001452D6" w:rsidRPr="0070792A">
        <w:rPr>
          <w:rFonts w:ascii="Cambria" w:hAnsi="Cambria" w:cs="Cambria"/>
          <w:sz w:val="24"/>
          <w:szCs w:val="24"/>
        </w:rPr>
        <w:t>ṣ</w:t>
      </w:r>
      <w:r w:rsidR="001452D6" w:rsidRPr="0070792A">
        <w:rPr>
          <w:rFonts w:ascii="Bookman Old Style" w:hAnsi="Bookman Old Style" w:cs="AL-Mohanad"/>
          <w:sz w:val="24"/>
          <w:szCs w:val="24"/>
        </w:rPr>
        <w:t>allall</w:t>
      </w:r>
      <w:r w:rsidR="001452D6" w:rsidRPr="0070792A">
        <w:rPr>
          <w:rFonts w:ascii="Bookman Old Style" w:hAnsi="Bookman Old Style" w:cs="Bookman Old Style"/>
          <w:sz w:val="24"/>
          <w:szCs w:val="24"/>
        </w:rPr>
        <w:t>ā</w:t>
      </w:r>
      <w:r w:rsidR="001452D6" w:rsidRPr="0070792A">
        <w:rPr>
          <w:rFonts w:ascii="Bookman Old Style" w:hAnsi="Bookman Old Style" w:cs="AL-Mohanad"/>
          <w:sz w:val="24"/>
          <w:szCs w:val="24"/>
        </w:rPr>
        <w:t>hu 'alaihi wa sallam-</w:t>
      </w:r>
      <w:r w:rsidRPr="0070792A">
        <w:rPr>
          <w:rFonts w:ascii="Bookman Old Style" w:hAnsi="Bookman Old Style" w:cs="AL-Mohanad"/>
          <w:sz w:val="24"/>
          <w:szCs w:val="24"/>
        </w:rPr>
        <w:t xml:space="preserve"> untuk seluruh manusia- adalah agama Islam yang sempurna, universal lagi penuh toleran, yang telah Allah sempurnakan dan Allah </w:t>
      </w:r>
      <w:r w:rsidR="004B1D94" w:rsidRPr="0070792A">
        <w:rPr>
          <w:rFonts w:ascii="Bookman Old Style" w:hAnsi="Bookman Old Style" w:cs="AL-Mohanad"/>
          <w:sz w:val="24"/>
          <w:szCs w:val="24"/>
        </w:rPr>
        <w:t xml:space="preserve"> 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i sebagai agama bagi hamba-Nya dan </w:t>
      </w:r>
      <w:r w:rsidR="00DD197C" w:rsidRPr="0070792A">
        <w:rPr>
          <w:rFonts w:ascii="Bookman Old Style" w:hAnsi="Bookman Old Style" w:cs="AL-Mohanad"/>
          <w:sz w:val="24"/>
          <w:szCs w:val="24"/>
          <w:lang w:val="id-ID"/>
        </w:rPr>
        <w:t xml:space="preserve">Dia </w:t>
      </w:r>
      <w:r w:rsidR="00DD197C" w:rsidRPr="0070792A">
        <w:rPr>
          <w:rFonts w:ascii="Bookman Old Style" w:hAnsi="Bookman Old Style" w:cs="AL-Mohanad"/>
          <w:sz w:val="24"/>
          <w:szCs w:val="24"/>
        </w:rPr>
        <w:t xml:space="preserve">tidak </w:t>
      </w:r>
      <w:r w:rsidR="00DD197C" w:rsidRPr="0070792A">
        <w:rPr>
          <w:rFonts w:ascii="Bookman Old Style" w:hAnsi="Bookman Old Style" w:cs="AL-Mohanad"/>
          <w:sz w:val="24"/>
          <w:szCs w:val="24"/>
          <w:lang w:val="id-ID"/>
        </w:rPr>
        <w:t>mau menerima</w:t>
      </w:r>
      <w:r w:rsidR="00DD197C" w:rsidRPr="0070792A">
        <w:rPr>
          <w:rFonts w:ascii="Bookman Old Style" w:hAnsi="Bookman Old Style" w:cs="AL-Mohanad"/>
          <w:sz w:val="24"/>
          <w:szCs w:val="24"/>
        </w:rPr>
        <w:t xml:space="preserve"> dari mereka agama apapun selainnya. </w:t>
      </w:r>
      <w:r w:rsidRPr="0070792A">
        <w:rPr>
          <w:rFonts w:ascii="Bookman Old Style" w:hAnsi="Bookman Old Style" w:cs="AL-Mohanad"/>
          <w:sz w:val="24"/>
          <w:szCs w:val="24"/>
        </w:rPr>
        <w:t xml:space="preserve">Agama Islam inilah yang diberitakan sebagai kabar gembira dan diimani oleh para Nabi. </w:t>
      </w:r>
    </w:p>
    <w:p w:rsidR="00B23C76" w:rsidRPr="0070792A" w:rsidRDefault="00B23C76" w:rsidP="00692F5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beriman</w:t>
      </w:r>
      <w:r w:rsidR="00692F56" w:rsidRPr="0070792A">
        <w:rPr>
          <w:rFonts w:ascii="Bookman Old Style" w:hAnsi="Bookman Old Style" w:cs="AL-Mohanad"/>
          <w:sz w:val="24"/>
          <w:szCs w:val="24"/>
        </w:rPr>
        <w:t>,</w:t>
      </w:r>
    </w:p>
    <w:p w:rsidR="00B23C76" w:rsidRPr="0070792A" w:rsidRDefault="00243EED" w:rsidP="002A63BF">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02" name="Picture 1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503" name="Picture 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504" name="Picture 1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505" name="Picture 1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506" name="Picture 1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507" name="Picture 1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508" name="Picture 1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509" name="Picture 1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510" name="Picture 1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511" name="Picture 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512" name="Picture 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513" name="Picture 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14" name="Picture 1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D2A8A" w:rsidP="004B1D9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Pada hari ini telah Kusempurnakan untuk kamu agamamu, dan telah Kucukupkan kepadamu nikmat-Ku, dan telah Ku</w:t>
      </w:r>
      <w:r w:rsidR="001452D6" w:rsidRPr="0070792A">
        <w:rPr>
          <w:rFonts w:ascii="Bookman Old Style" w:hAnsi="Bookman Old Style" w:cs="AL-Mohanad"/>
          <w:i/>
          <w:iCs/>
          <w:sz w:val="24"/>
          <w:szCs w:val="24"/>
        </w:rPr>
        <w:t xml:space="preserve"> </w:t>
      </w:r>
      <w:r w:rsidR="004B1D94" w:rsidRPr="0070792A">
        <w:rPr>
          <w:rFonts w:ascii="Bookman Old Style" w:hAnsi="Bookman Old Style" w:cs="AL-Mohanad"/>
          <w:i/>
          <w:iCs/>
          <w:sz w:val="24"/>
          <w:szCs w:val="24"/>
        </w:rPr>
        <w:t>r</w:t>
      </w:r>
      <w:r w:rsidR="001452D6" w:rsidRPr="0070792A">
        <w:rPr>
          <w:rFonts w:ascii="Bookman Old Style" w:hAnsi="Bookman Old Style" w:cs="AL-Mohanad"/>
          <w:i/>
          <w:iCs/>
          <w:sz w:val="24"/>
          <w:szCs w:val="24"/>
        </w:rPr>
        <w:t>ida</w:t>
      </w:r>
      <w:r w:rsidR="00B23C76" w:rsidRPr="0070792A">
        <w:rPr>
          <w:rFonts w:ascii="Bookman Old Style" w:hAnsi="Bookman Old Style" w:cs="AL-Mohanad"/>
          <w:i/>
          <w:iCs/>
          <w:sz w:val="24"/>
          <w:szCs w:val="24"/>
        </w:rPr>
        <w:t>i Islam itu jadi agama bagimu</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692F56"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692F56" w:rsidRPr="0070792A">
        <w:rPr>
          <w:rFonts w:ascii="Bookman Old Style" w:hAnsi="Bookman Old Style" w:cs="AL-Mohanad"/>
          <w:sz w:val="24"/>
          <w:szCs w:val="24"/>
        </w:rPr>
        <w:t>-</w:t>
      </w:r>
      <w:r w:rsidR="00B23C76" w:rsidRPr="0070792A">
        <w:rPr>
          <w:rFonts w:ascii="Bookman Old Style" w:hAnsi="Bookman Old Style" w:cs="AL-Mohanad"/>
          <w:sz w:val="24"/>
          <w:szCs w:val="24"/>
        </w:rPr>
        <w:t>Maidah: 3)</w:t>
      </w:r>
    </w:p>
    <w:p w:rsidR="00692F56" w:rsidRPr="0070792A" w:rsidRDefault="00692F56" w:rsidP="00692F56">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 xml:space="preserve">Makna Global Ayat: </w:t>
      </w:r>
    </w:p>
    <w:p w:rsidR="00B23C76" w:rsidRPr="0070792A" w:rsidRDefault="00B23C76"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memberitahukan pada ayat mulia yang diturunkan kepada penutup para rasul, Muhammad </w:t>
      </w:r>
      <w:r w:rsidR="002A63BF" w:rsidRPr="0070792A">
        <w:rPr>
          <w:rFonts w:ascii="Bookman Old Style" w:hAnsi="Bookman Old Style" w:cs="AL-Mohanad"/>
          <w:sz w:val="24"/>
          <w:szCs w:val="24"/>
        </w:rPr>
        <w:sym w:font="AGA Arabesque" w:char="F072"/>
      </w:r>
      <w:r w:rsidR="002A63BF"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disaat beliau bersama kaum muslimin sedang wukuf di Arafah di Makkah pada haji Wada’, (mereka sedang bermunajat dan berdoa kepada </w:t>
      </w:r>
      <w:r w:rsidRPr="0070792A">
        <w:rPr>
          <w:rFonts w:ascii="Bookman Old Style" w:hAnsi="Bookman Old Style" w:cs="AL-Mohanad"/>
          <w:sz w:val="24"/>
          <w:szCs w:val="24"/>
        </w:rPr>
        <w:lastRenderedPageBreak/>
        <w:t xml:space="preserve">Allah). Peristiwa tersebut terjadi di akhir kehidupan Rasulullah Muhammad </w:t>
      </w:r>
      <w:r w:rsidR="002A63BF"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setelah Allah memenangkan beliau, Islam tersebar luas dan</w:t>
      </w:r>
      <w:r w:rsidR="004E5E5E" w:rsidRPr="0070792A">
        <w:rPr>
          <w:rFonts w:ascii="Bookman Old Style" w:hAnsi="Bookman Old Style" w:cs="AL-Mohanad"/>
          <w:sz w:val="24"/>
          <w:szCs w:val="24"/>
        </w:rPr>
        <w:t xml:space="preserve"> Alquran </w:t>
      </w:r>
      <w:r w:rsidRPr="0070792A">
        <w:rPr>
          <w:rFonts w:ascii="Bookman Old Style" w:hAnsi="Bookman Old Style" w:cs="AL-Mohanad"/>
          <w:sz w:val="24"/>
          <w:szCs w:val="24"/>
        </w:rPr>
        <w:t>telah turun sempurna.</w:t>
      </w:r>
    </w:p>
    <w:p w:rsidR="00B23C76" w:rsidRPr="0070792A" w:rsidRDefault="00DD197C" w:rsidP="00621B8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mengabarkan bahwa Dia telah menyempurnakan untuk kaum muslimin agama</w:t>
      </w:r>
      <w:r w:rsidRPr="0070792A">
        <w:rPr>
          <w:rFonts w:ascii="Bookman Old Style" w:hAnsi="Bookman Old Style" w:cs="AL-Mohanad"/>
          <w:sz w:val="24"/>
          <w:szCs w:val="24"/>
          <w:lang w:val="id-ID"/>
        </w:rPr>
        <w:t xml:space="preserve"> mereka</w:t>
      </w:r>
      <w:r w:rsidRPr="0070792A">
        <w:rPr>
          <w:rFonts w:ascii="Bookman Old Style" w:hAnsi="Bookman Old Style" w:cs="AL-Mohanad"/>
          <w:sz w:val="24"/>
          <w:szCs w:val="24"/>
        </w:rPr>
        <w:t>, dan telah mem</w:t>
      </w:r>
      <w:r w:rsidRPr="0070792A">
        <w:rPr>
          <w:rFonts w:ascii="Bookman Old Style" w:hAnsi="Bookman Old Style" w:cs="AL-Mohanad"/>
          <w:sz w:val="24"/>
          <w:szCs w:val="24"/>
          <w:lang w:val="id-ID"/>
        </w:rPr>
        <w:t>pari</w:t>
      </w:r>
      <w:r w:rsidRPr="0070792A">
        <w:rPr>
          <w:rFonts w:ascii="Bookman Old Style" w:hAnsi="Bookman Old Style" w:cs="AL-Mohanad"/>
          <w:sz w:val="24"/>
          <w:szCs w:val="24"/>
        </w:rPr>
        <w:t>purnakan nikmat-Nya</w:t>
      </w:r>
      <w:r w:rsidRPr="0070792A">
        <w:rPr>
          <w:rFonts w:ascii="Bookman Old Style" w:hAnsi="Bookman Old Style" w:cs="AL-Mohanad"/>
          <w:sz w:val="24"/>
          <w:szCs w:val="24"/>
          <w:lang w:val="id-ID"/>
        </w:rPr>
        <w:t xml:space="preserve"> kepada mereka,</w:t>
      </w:r>
      <w:r w:rsidR="00B23C76" w:rsidRPr="0070792A">
        <w:rPr>
          <w:rFonts w:ascii="Bookman Old Style" w:hAnsi="Bookman Old Style" w:cs="AL-Mohanad"/>
          <w:sz w:val="24"/>
          <w:szCs w:val="24"/>
        </w:rPr>
        <w:t xml:space="preserve"> yaitu dengan diutusnya Muhammad </w:t>
      </w:r>
      <w:r w:rsidR="002A63BF"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dan diturunkan-Nya </w:t>
      </w:r>
      <w:r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 xml:space="preserve">yang agung kepada beliau. Allah mengabarkan </w:t>
      </w:r>
      <w:r w:rsidR="00621B85" w:rsidRPr="0070792A">
        <w:rPr>
          <w:rFonts w:ascii="Bookman Old Style" w:hAnsi="Bookman Old Style" w:cs="AL-Mohanad"/>
          <w:sz w:val="24"/>
          <w:szCs w:val="24"/>
        </w:rPr>
        <w:t>bahwa Dia telah meridai Islam</w:t>
      </w:r>
      <w:r w:rsidR="00621B85" w:rsidRPr="0070792A">
        <w:rPr>
          <w:rFonts w:ascii="Bookman Old Style" w:hAnsi="Bookman Old Style" w:cs="AL-Mohanad"/>
          <w:sz w:val="24"/>
          <w:szCs w:val="24"/>
          <w:lang w:val="id-ID"/>
        </w:rPr>
        <w:t xml:space="preserve"> sebagai</w:t>
      </w:r>
      <w:r w:rsidR="00621B85" w:rsidRPr="0070792A">
        <w:rPr>
          <w:rFonts w:ascii="Bookman Old Style" w:hAnsi="Bookman Old Style" w:cs="AL-Mohanad"/>
          <w:sz w:val="24"/>
          <w:szCs w:val="24"/>
        </w:rPr>
        <w:t xml:space="preserve"> agama mereka</w:t>
      </w:r>
      <w:r w:rsidR="00621B85" w:rsidRPr="0070792A">
        <w:rPr>
          <w:rFonts w:ascii="Bookman Old Style" w:hAnsi="Bookman Old Style" w:cs="AL-Mohanad"/>
          <w:sz w:val="24"/>
          <w:szCs w:val="24"/>
          <w:lang w:val="id-ID"/>
        </w:rPr>
        <w:t>,</w:t>
      </w:r>
      <w:r w:rsidR="00621B85" w:rsidRPr="0070792A">
        <w:rPr>
          <w:rFonts w:ascii="Bookman Old Style" w:hAnsi="Bookman Old Style" w:cs="AL-Mohanad"/>
          <w:sz w:val="24"/>
          <w:szCs w:val="24"/>
        </w:rPr>
        <w:t xml:space="preserve"> yang tidak akan Dia murkai selamanya</w:t>
      </w:r>
      <w:r w:rsidR="00621B85" w:rsidRPr="0070792A">
        <w:rPr>
          <w:rFonts w:ascii="Bookman Old Style" w:hAnsi="Bookman Old Style" w:cs="AL-Mohanad"/>
          <w:sz w:val="24"/>
          <w:szCs w:val="24"/>
          <w:lang w:val="id-ID"/>
        </w:rPr>
        <w:t xml:space="preserve">, </w:t>
      </w:r>
      <w:r w:rsidR="00621B85" w:rsidRPr="0070792A">
        <w:rPr>
          <w:rFonts w:ascii="Bookman Old Style" w:hAnsi="Bookman Old Style" w:cs="AL-Mohanad"/>
          <w:sz w:val="24"/>
          <w:szCs w:val="24"/>
        </w:rPr>
        <w:t>dan</w:t>
      </w:r>
      <w:r w:rsidR="00621B85" w:rsidRPr="0070792A">
        <w:rPr>
          <w:rFonts w:ascii="Bookman Old Style" w:hAnsi="Bookman Old Style" w:cs="AL-Mohanad"/>
          <w:sz w:val="24"/>
          <w:szCs w:val="24"/>
          <w:lang w:val="id-ID"/>
        </w:rPr>
        <w:t xml:space="preserve"> Dia</w:t>
      </w:r>
      <w:r w:rsidR="00621B85" w:rsidRPr="0070792A">
        <w:rPr>
          <w:rFonts w:ascii="Bookman Old Style" w:hAnsi="Bookman Old Style" w:cs="AL-Mohanad"/>
          <w:sz w:val="24"/>
          <w:szCs w:val="24"/>
        </w:rPr>
        <w:t xml:space="preserve"> tidak akan </w:t>
      </w:r>
      <w:r w:rsidR="00621B85" w:rsidRPr="0070792A">
        <w:rPr>
          <w:rFonts w:ascii="Bookman Old Style" w:hAnsi="Bookman Old Style" w:cs="AL-Mohanad"/>
          <w:sz w:val="24"/>
          <w:szCs w:val="24"/>
          <w:lang w:val="id-ID"/>
        </w:rPr>
        <w:t>men</w:t>
      </w:r>
      <w:r w:rsidR="00621B85" w:rsidRPr="0070792A">
        <w:rPr>
          <w:rFonts w:ascii="Bookman Old Style" w:hAnsi="Bookman Old Style" w:cs="AL-Mohanad"/>
          <w:sz w:val="24"/>
          <w:szCs w:val="24"/>
        </w:rPr>
        <w:t xml:space="preserve">erima dari </w:t>
      </w:r>
      <w:r w:rsidR="00621B85" w:rsidRPr="0070792A">
        <w:rPr>
          <w:rFonts w:ascii="Bookman Old Style" w:hAnsi="Bookman Old Style" w:cs="AL-Mohanad"/>
          <w:sz w:val="24"/>
          <w:szCs w:val="24"/>
          <w:lang w:val="id-ID"/>
        </w:rPr>
        <w:t>seorang</w:t>
      </w:r>
      <w:r w:rsidR="00621B85" w:rsidRPr="0070792A">
        <w:rPr>
          <w:rFonts w:ascii="Bookman Old Style" w:hAnsi="Bookman Old Style" w:cs="AL-Mohanad"/>
          <w:sz w:val="24"/>
          <w:szCs w:val="24"/>
        </w:rPr>
        <w:t>pun agama selainnya</w:t>
      </w:r>
      <w:r w:rsidR="00621B85" w:rsidRPr="0070792A">
        <w:rPr>
          <w:rFonts w:ascii="Bookman Old Style" w:hAnsi="Bookman Old Style" w:cs="AL-Mohanad"/>
          <w:sz w:val="24"/>
          <w:szCs w:val="24"/>
          <w:lang w:val="id-ID"/>
        </w:rPr>
        <w:t>, selamanya</w:t>
      </w:r>
      <w:r w:rsidR="00621B85" w:rsidRPr="0070792A">
        <w:rPr>
          <w:rFonts w:ascii="Bookman Old Style" w:hAnsi="Bookman Old Style" w:cs="AL-Mohanad"/>
          <w:sz w:val="24"/>
          <w:szCs w:val="24"/>
        </w:rPr>
        <w:t>.</w:t>
      </w:r>
    </w:p>
    <w:p w:rsidR="00B23C76" w:rsidRPr="0070792A" w:rsidRDefault="00B23C76" w:rsidP="00706282">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mengabarkan bahwa Islam yang dibawa Rasul-Nya Muhammad untuk seluruh manusia merupakan agama yang sempurna, </w:t>
      </w:r>
      <w:r w:rsidR="00621B85" w:rsidRPr="0070792A">
        <w:rPr>
          <w:rFonts w:ascii="Bookman Old Style" w:hAnsi="Bookman Old Style" w:cs="AL-Mohanad"/>
          <w:sz w:val="24"/>
          <w:szCs w:val="24"/>
        </w:rPr>
        <w:t>komprehensip</w:t>
      </w:r>
      <w:r w:rsidRPr="0070792A">
        <w:rPr>
          <w:rFonts w:ascii="Bookman Old Style" w:hAnsi="Bookman Old Style" w:cs="AL-Mohanad"/>
          <w:sz w:val="24"/>
          <w:szCs w:val="24"/>
        </w:rPr>
        <w:t>, relevan untuk setiap masa, tempat dan masyarakat. Islam merupakan agama yang penuh ilmu, kemudahan, keadilan dan kebaikan. Islam merupakan konsep yang jelas, sempurna dan lurus untuk segala bidang kehidupan. Islam mengatur kehidupan beragama dan bernegara, di</w:t>
      </w:r>
      <w:r w:rsidR="006F7A57"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dalamnya terdapat konsep yang benar untuk </w:t>
      </w:r>
      <w:r w:rsidR="00621B85" w:rsidRPr="0070792A">
        <w:rPr>
          <w:rFonts w:ascii="Bookman Old Style" w:hAnsi="Bookman Old Style" w:cs="AL-Mohanad"/>
          <w:sz w:val="24"/>
          <w:szCs w:val="24"/>
          <w:lang w:val="id-ID"/>
        </w:rPr>
        <w:t>pemerintahan</w:t>
      </w:r>
      <w:r w:rsidRPr="0070792A">
        <w:rPr>
          <w:rFonts w:ascii="Bookman Old Style" w:hAnsi="Bookman Old Style" w:cs="AL-Mohanad"/>
          <w:sz w:val="24"/>
          <w:szCs w:val="24"/>
        </w:rPr>
        <w:t>, pengadilan, politik, sosial, ekonomi dan apa saja yang dibutuhkan manusia dalam kehidupan mereka di dunia. Hanya Agama Islam yang di</w:t>
      </w:r>
      <w:r w:rsidR="00706282"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dalamnya </w:t>
      </w:r>
      <w:r w:rsidR="00706282" w:rsidRPr="0070792A">
        <w:rPr>
          <w:rFonts w:ascii="Bookman Old Style" w:hAnsi="Bookman Old Style" w:cs="AL-Mohanad"/>
          <w:sz w:val="24"/>
          <w:szCs w:val="24"/>
        </w:rPr>
        <w:t xml:space="preserve">membawa </w:t>
      </w:r>
      <w:r w:rsidRPr="0070792A">
        <w:rPr>
          <w:rFonts w:ascii="Bookman Old Style" w:hAnsi="Bookman Old Style" w:cs="AL-Mohanad"/>
          <w:sz w:val="24"/>
          <w:szCs w:val="24"/>
        </w:rPr>
        <w:t>kebahagi</w:t>
      </w:r>
      <w:r w:rsidR="00706282" w:rsidRPr="0070792A">
        <w:rPr>
          <w:rFonts w:ascii="Bookman Old Style" w:hAnsi="Bookman Old Style" w:cs="AL-Mohanad"/>
          <w:sz w:val="24"/>
          <w:szCs w:val="24"/>
        </w:rPr>
        <w:t>a</w:t>
      </w:r>
      <w:r w:rsidRPr="0070792A">
        <w:rPr>
          <w:rFonts w:ascii="Bookman Old Style" w:hAnsi="Bookman Old Style" w:cs="AL-Mohanad"/>
          <w:sz w:val="24"/>
          <w:szCs w:val="24"/>
        </w:rPr>
        <w:t xml:space="preserve">an di kehidupan akhirat setelah mati.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br w:type="page"/>
      </w:r>
    </w:p>
    <w:p w:rsidR="00B23C76" w:rsidRPr="0070792A" w:rsidRDefault="00B23C76" w:rsidP="00CE25F3">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Rukun Islam</w:t>
      </w:r>
    </w:p>
    <w:p w:rsidR="00B23C76" w:rsidRPr="0070792A" w:rsidRDefault="00706282" w:rsidP="00706282">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Islam sempurna yang </w:t>
      </w:r>
      <w:r w:rsidRPr="0070792A">
        <w:rPr>
          <w:rFonts w:ascii="Bookman Old Style" w:hAnsi="Bookman Old Style" w:cs="AL-Mohanad"/>
          <w:sz w:val="24"/>
          <w:szCs w:val="24"/>
          <w:lang w:val="id-ID"/>
        </w:rPr>
        <w:t xml:space="preserve">Allah </w:t>
      </w:r>
      <w:r w:rsidRPr="0070792A">
        <w:rPr>
          <w:rFonts w:ascii="Bookman Old Style" w:hAnsi="Bookman Old Style" w:cs="AL-Mohanad"/>
          <w:sz w:val="24"/>
          <w:szCs w:val="24"/>
        </w:rPr>
        <w:t>utus dengannya Rasul-Nya Muhammad</w:t>
      </w:r>
      <w:r w:rsidRPr="0070792A">
        <w:rPr>
          <w:rFonts w:ascii="Bookman Old Style" w:hAnsi="Bookman Old Style" w:cs="AL-Mohanad"/>
          <w:sz w:val="24"/>
          <w:szCs w:val="24"/>
          <w:lang w:val="id-ID"/>
        </w:rPr>
        <w:t xml:space="preserve"> </w:t>
      </w:r>
      <w:r w:rsidR="00CE25F3"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dibangun di atas lima dasar. Seseorang tidak akan menjadi muslim se</w:t>
      </w:r>
      <w:r w:rsidRPr="0070792A">
        <w:rPr>
          <w:rFonts w:ascii="Bookman Old Style" w:hAnsi="Bookman Old Style" w:cs="AL-Mohanad"/>
          <w:sz w:val="24"/>
          <w:szCs w:val="24"/>
        </w:rPr>
        <w:t>jati</w:t>
      </w:r>
      <w:r w:rsidR="00B23C76" w:rsidRPr="0070792A">
        <w:rPr>
          <w:rFonts w:ascii="Bookman Old Style" w:hAnsi="Bookman Old Style" w:cs="AL-Mohanad"/>
          <w:sz w:val="24"/>
          <w:szCs w:val="24"/>
        </w:rPr>
        <w:t xml:space="preserve"> sampai ia beriman kepada lima dasar tersebut </w:t>
      </w:r>
      <w:r w:rsidRPr="0070792A">
        <w:rPr>
          <w:rFonts w:ascii="Bookman Old Style" w:hAnsi="Bookman Old Style" w:cs="AL-Mohanad"/>
          <w:sz w:val="24"/>
          <w:szCs w:val="24"/>
        </w:rPr>
        <w:t>sekaligus menjalankannya. Yaitu</w:t>
      </w:r>
      <w:r w:rsidR="00B23C76" w:rsidRPr="0070792A">
        <w:rPr>
          <w:rFonts w:ascii="Bookman Old Style" w:hAnsi="Bookman Old Style" w:cs="AL-Mohanad"/>
          <w:sz w:val="24"/>
          <w:szCs w:val="24"/>
        </w:rPr>
        <w:t xml:space="preserve">: </w:t>
      </w:r>
    </w:p>
    <w:p w:rsidR="00B23C76" w:rsidRPr="0070792A"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Bersaksi tidak ada Ilah yang berhak disembah secara hak melainkan Allah dan Muhammad adalah utusan Allah.</w:t>
      </w:r>
    </w:p>
    <w:p w:rsidR="00B23C76" w:rsidRPr="0070792A" w:rsidRDefault="00B23C76" w:rsidP="00706282">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Mendirikan </w:t>
      </w:r>
      <w:r w:rsidR="00E04D79" w:rsidRPr="0070792A">
        <w:rPr>
          <w:rFonts w:ascii="Bookman Old Style" w:hAnsi="Bookman Old Style" w:cs="AL-Mohanad"/>
          <w:sz w:val="24"/>
          <w:szCs w:val="24"/>
        </w:rPr>
        <w:t>salat</w:t>
      </w:r>
      <w:r w:rsidRPr="0070792A">
        <w:rPr>
          <w:rFonts w:ascii="Bookman Old Style" w:hAnsi="Bookman Old Style" w:cs="AL-Mohanad"/>
          <w:sz w:val="24"/>
          <w:szCs w:val="24"/>
        </w:rPr>
        <w:t>.</w:t>
      </w:r>
    </w:p>
    <w:p w:rsidR="00B23C76" w:rsidRPr="0070792A"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Menunaikan zakat.</w:t>
      </w:r>
    </w:p>
    <w:p w:rsidR="00B23C76" w:rsidRPr="0070792A" w:rsidRDefault="00B23C76" w:rsidP="00706282">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Berpuasa bulan Ramadan.</w:t>
      </w:r>
    </w:p>
    <w:p w:rsidR="00B23C76" w:rsidRPr="0070792A"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Menunaikan haji ke Baitullah </w:t>
      </w:r>
      <w:r w:rsidR="00706282" w:rsidRPr="0070792A">
        <w:rPr>
          <w:rFonts w:ascii="Bookman Old Style" w:hAnsi="Bookman Old Style" w:cs="AL-Mohanad"/>
          <w:sz w:val="24"/>
          <w:szCs w:val="24"/>
        </w:rPr>
        <w:t>al-</w:t>
      </w:r>
      <w:r w:rsidRPr="0070792A">
        <w:rPr>
          <w:rFonts w:ascii="Bookman Old Style" w:hAnsi="Bookman Old Style" w:cs="AL-Mohanad"/>
          <w:sz w:val="24"/>
          <w:szCs w:val="24"/>
        </w:rPr>
        <w:t>Haram jika mampu</w:t>
      </w:r>
      <w:r w:rsidRPr="0070792A">
        <w:rPr>
          <w:rStyle w:val="FootnoteReference"/>
          <w:rFonts w:ascii="Bookman Old Style" w:hAnsi="Bookman Old Style" w:cs="AL-Mohanad"/>
          <w:sz w:val="24"/>
          <w:szCs w:val="24"/>
        </w:rPr>
        <w:footnoteReference w:id="9"/>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jc w:val="center"/>
        <w:rPr>
          <w:rFonts w:ascii="Bookman Old Style" w:hAnsi="Bookman Old Style" w:cs="AL-Mohanad"/>
          <w:sz w:val="24"/>
          <w:szCs w:val="24"/>
        </w:rPr>
      </w:pPr>
      <w:r w:rsidRPr="0070792A">
        <w:rPr>
          <w:rFonts w:ascii="Bookman Old Style" w:hAnsi="Bookman Old Style" w:cs="AL-Mohanad"/>
          <w:sz w:val="24"/>
          <w:szCs w:val="24"/>
        </w:rPr>
        <w:br w:type="page"/>
      </w:r>
    </w:p>
    <w:p w:rsidR="00B23C76" w:rsidRPr="0070792A" w:rsidRDefault="00B23C76" w:rsidP="00BE049C">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Rukun Islam I</w:t>
      </w:r>
    </w:p>
    <w:p w:rsidR="00CE25F3" w:rsidRPr="0070792A" w:rsidRDefault="00B23C76" w:rsidP="00FB1379">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t>Bersaksi tidak ada ilah yang berhak disembah melainkan</w:t>
      </w:r>
      <w:r w:rsidR="00CE25F3" w:rsidRPr="0070792A">
        <w:rPr>
          <w:rFonts w:ascii="Bookman Old Style" w:hAnsi="Bookman Old Style" w:cs="AL-Mohanad"/>
          <w:b/>
          <w:bCs/>
          <w:caps/>
          <w:sz w:val="24"/>
          <w:szCs w:val="24"/>
        </w:rPr>
        <w:t xml:space="preserve"> </w:t>
      </w:r>
      <w:r w:rsidRPr="0070792A">
        <w:rPr>
          <w:rFonts w:ascii="Bookman Old Style" w:hAnsi="Bookman Old Style" w:cs="AL-Mohanad"/>
          <w:b/>
          <w:bCs/>
          <w:caps/>
          <w:sz w:val="24"/>
          <w:szCs w:val="24"/>
        </w:rPr>
        <w:t>Allah dan</w:t>
      </w:r>
      <w:r w:rsidR="00CE25F3" w:rsidRPr="0070792A">
        <w:rPr>
          <w:rFonts w:ascii="Bookman Old Style" w:hAnsi="Bookman Old Style" w:cs="AL-Mohanad"/>
          <w:b/>
          <w:bCs/>
          <w:caps/>
          <w:sz w:val="24"/>
          <w:szCs w:val="24"/>
        </w:rPr>
        <w:t xml:space="preserve"> </w:t>
      </w:r>
      <w:r w:rsidRPr="0070792A">
        <w:rPr>
          <w:rFonts w:ascii="Bookman Old Style" w:hAnsi="Bookman Old Style" w:cs="AL-Mohanad"/>
          <w:b/>
          <w:bCs/>
          <w:caps/>
          <w:sz w:val="24"/>
          <w:szCs w:val="24"/>
        </w:rPr>
        <w:t>Muhammad utusan Allah</w:t>
      </w:r>
    </w:p>
    <w:p w:rsidR="00DD2A8A" w:rsidRPr="0070792A" w:rsidRDefault="00DD2A8A" w:rsidP="00FB1379">
      <w:pPr>
        <w:pStyle w:val="BodyText"/>
        <w:spacing w:before="120" w:after="120"/>
        <w:ind w:left="57" w:right="57" w:hanging="57"/>
        <w:jc w:val="center"/>
        <w:rPr>
          <w:rFonts w:ascii="Bookman Old Style" w:hAnsi="Bookman Old Style" w:cs="AL-Mohanad"/>
          <w:b/>
          <w:bCs/>
          <w:caps/>
          <w:sz w:val="24"/>
          <w:szCs w:val="24"/>
        </w:rPr>
      </w:pPr>
    </w:p>
    <w:p w:rsidR="00B23C76" w:rsidRPr="0070792A" w:rsidRDefault="00B23C76"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Syahadat (persaksian) ini memiliki makna yang harus diketahui dan diamalkan oleh seorang muslim. Adapun orang yang mengucapkannya secara lisan namun tidak mengetahui maknanya dan tidak mengamalkannya </w:t>
      </w:r>
      <w:r w:rsidR="006D22A3" w:rsidRPr="0070792A">
        <w:rPr>
          <w:rFonts w:ascii="Bookman Old Style" w:hAnsi="Bookman Old Style" w:cs="AL-Mohanad"/>
          <w:sz w:val="24"/>
          <w:szCs w:val="24"/>
        </w:rPr>
        <w:t xml:space="preserve">maka </w:t>
      </w:r>
      <w:r w:rsidR="006D22A3" w:rsidRPr="0070792A">
        <w:rPr>
          <w:rFonts w:ascii="Bookman Old Style" w:hAnsi="Bookman Old Style" w:cs="AL-Mohanad"/>
          <w:sz w:val="24"/>
          <w:szCs w:val="24"/>
          <w:lang w:val="id-ID"/>
        </w:rPr>
        <w:t>ia tidak mendapatkan manfaat dari</w:t>
      </w:r>
      <w:r w:rsidR="006D22A3" w:rsidRPr="0070792A">
        <w:rPr>
          <w:rFonts w:ascii="Bookman Old Style" w:hAnsi="Bookman Old Style" w:cs="AL-Mohanad"/>
          <w:sz w:val="24"/>
          <w:szCs w:val="24"/>
        </w:rPr>
        <w:t xml:space="preserve"> syahadatnya</w:t>
      </w:r>
      <w:r w:rsidR="006D22A3" w:rsidRPr="0070792A">
        <w:rPr>
          <w:rFonts w:ascii="Bookman Old Style" w:hAnsi="Bookman Old Style" w:cs="AL-Mohanad"/>
          <w:sz w:val="24"/>
          <w:szCs w:val="24"/>
          <w:lang w:val="id-ID"/>
        </w:rPr>
        <w:t>.</w:t>
      </w:r>
      <w:r w:rsidRPr="0070792A">
        <w:rPr>
          <w:rFonts w:ascii="Bookman Old Style" w:hAnsi="Bookman Old Style" w:cs="AL-Mohanad"/>
          <w:sz w:val="24"/>
          <w:szCs w:val="24"/>
        </w:rPr>
        <w:t xml:space="preserve"> Makna </w:t>
      </w:r>
      <w:r w:rsidR="00DD2A8A" w:rsidRPr="0070792A">
        <w:rPr>
          <w:rFonts w:ascii="Bookman Old Style" w:hAnsi="Bookman Old Style" w:cs="AL-Mohanad"/>
          <w:sz w:val="24"/>
          <w:szCs w:val="24"/>
        </w:rPr>
        <w:t>"</w:t>
      </w:r>
      <w:r w:rsidRPr="0070792A">
        <w:rPr>
          <w:rFonts w:ascii="Bookman Old Style" w:hAnsi="Bookman Old Style" w:cs="AL-Mohanad"/>
          <w:i/>
          <w:iCs/>
          <w:sz w:val="24"/>
          <w:szCs w:val="24"/>
        </w:rPr>
        <w:t>l</w:t>
      </w:r>
      <w:r w:rsidR="00DD2A8A" w:rsidRPr="0070792A">
        <w:rPr>
          <w:rFonts w:ascii="Bookman Old Style" w:hAnsi="Bookman Old Style"/>
          <w:i/>
          <w:iCs/>
          <w:sz w:val="24"/>
          <w:szCs w:val="20"/>
        </w:rPr>
        <w:t>ā</w:t>
      </w:r>
      <w:r w:rsidRPr="0070792A">
        <w:rPr>
          <w:rFonts w:ascii="Bookman Old Style" w:hAnsi="Bookman Old Style" w:cs="AL-Mohanad"/>
          <w:i/>
          <w:iCs/>
          <w:sz w:val="24"/>
          <w:szCs w:val="24"/>
        </w:rPr>
        <w:t xml:space="preserve"> il</w:t>
      </w:r>
      <w:r w:rsidR="00DD2A8A" w:rsidRPr="0070792A">
        <w:rPr>
          <w:rFonts w:ascii="Bookman Old Style" w:hAnsi="Bookman Old Style"/>
          <w:i/>
          <w:iCs/>
          <w:sz w:val="24"/>
          <w:szCs w:val="20"/>
        </w:rPr>
        <w:t>ā</w:t>
      </w:r>
      <w:r w:rsidRPr="0070792A">
        <w:rPr>
          <w:rFonts w:ascii="Bookman Old Style" w:hAnsi="Bookman Old Style" w:cs="AL-Mohanad"/>
          <w:i/>
          <w:iCs/>
          <w:sz w:val="24"/>
          <w:szCs w:val="24"/>
        </w:rPr>
        <w:t>ha Illall</w:t>
      </w:r>
      <w:r w:rsidR="00DD2A8A" w:rsidRPr="0070792A">
        <w:rPr>
          <w:rFonts w:ascii="Bookman Old Style" w:hAnsi="Bookman Old Style"/>
          <w:i/>
          <w:iCs/>
          <w:sz w:val="24"/>
          <w:szCs w:val="20"/>
        </w:rPr>
        <w:t>ā</w:t>
      </w:r>
      <w:r w:rsidRPr="0070792A">
        <w:rPr>
          <w:rFonts w:ascii="Bookman Old Style" w:hAnsi="Bookman Old Style" w:cs="AL-Mohanad"/>
          <w:i/>
          <w:iCs/>
          <w:sz w:val="24"/>
          <w:szCs w:val="24"/>
        </w:rPr>
        <w:t>h</w:t>
      </w:r>
      <w:r w:rsidR="00DD2A8A" w:rsidRPr="0070792A">
        <w:rPr>
          <w:rFonts w:ascii="Bookman Old Style" w:hAnsi="Bookman Old Style" w:cs="AL-Mohanad"/>
          <w:sz w:val="24"/>
          <w:szCs w:val="24"/>
        </w:rPr>
        <w:t>"</w:t>
      </w:r>
      <w:r w:rsidRPr="0070792A">
        <w:rPr>
          <w:rFonts w:ascii="Bookman Old Style" w:hAnsi="Bookman Old Style" w:cs="AL-Mohanad"/>
          <w:sz w:val="24"/>
          <w:szCs w:val="24"/>
        </w:rPr>
        <w:t xml:space="preserve"> yaitu; </w:t>
      </w:r>
      <w:r w:rsidR="006D22A3" w:rsidRPr="0070792A">
        <w:rPr>
          <w:rFonts w:ascii="Bookman Old Style" w:hAnsi="Bookman Old Style" w:cs="AL-Mohanad"/>
          <w:sz w:val="24"/>
          <w:szCs w:val="24"/>
          <w:lang w:val="fr-FR"/>
        </w:rPr>
        <w:t xml:space="preserve">tidak </w:t>
      </w:r>
      <w:r w:rsidR="006D22A3" w:rsidRPr="0070792A">
        <w:rPr>
          <w:rFonts w:ascii="Bookman Old Style" w:hAnsi="Bookman Old Style" w:cs="AL-Mohanad"/>
          <w:sz w:val="24"/>
          <w:szCs w:val="24"/>
          <w:lang w:val="id-ID"/>
        </w:rPr>
        <w:t xml:space="preserve">ada </w:t>
      </w:r>
      <w:r w:rsidR="006D22A3" w:rsidRPr="0070792A">
        <w:rPr>
          <w:rFonts w:ascii="Bookman Old Style" w:hAnsi="Bookman Old Style" w:cs="AL-Mohanad"/>
          <w:sz w:val="24"/>
          <w:szCs w:val="24"/>
          <w:lang w:val="fr-FR"/>
        </w:rPr>
        <w:t xml:space="preserve">yang berhak diibadahi di bumi maupun di langit </w:t>
      </w:r>
      <w:r w:rsidR="006D22A3" w:rsidRPr="0070792A">
        <w:rPr>
          <w:rFonts w:ascii="Bookman Old Style" w:hAnsi="Bookman Old Style" w:cs="AL-Mohanad"/>
          <w:sz w:val="24"/>
          <w:szCs w:val="24"/>
        </w:rPr>
        <w:t>kecuali</w:t>
      </w:r>
      <w:r w:rsidR="006D22A3" w:rsidRPr="0070792A">
        <w:rPr>
          <w:rFonts w:ascii="Bookman Old Style" w:hAnsi="Bookman Old Style" w:cs="AL-Mohanad"/>
          <w:sz w:val="24"/>
          <w:szCs w:val="24"/>
          <w:lang w:val="fr-FR"/>
        </w:rPr>
        <w:t xml:space="preserve"> Allah semata.</w:t>
      </w:r>
      <w:r w:rsidRPr="0070792A">
        <w:rPr>
          <w:rFonts w:ascii="Bookman Old Style" w:hAnsi="Bookman Old Style" w:cs="AL-Mohanad"/>
          <w:sz w:val="24"/>
          <w:szCs w:val="24"/>
        </w:rPr>
        <w:t xml:space="preserve"> Dialah ilah yang hak sedang ilah (sesembahan) selain-Nya adalah batil. Ilah maknanya ma</w:t>
      </w:r>
      <w:r w:rsidR="00706282" w:rsidRPr="0070792A">
        <w:rPr>
          <w:rFonts w:ascii="Bookman Old Style" w:hAnsi="Bookman Old Style" w:cs="AL-Mohanad"/>
          <w:sz w:val="24"/>
          <w:szCs w:val="24"/>
        </w:rPr>
        <w:t>'</w:t>
      </w:r>
      <w:r w:rsidRPr="0070792A">
        <w:rPr>
          <w:rFonts w:ascii="Bookman Old Style" w:hAnsi="Bookman Old Style" w:cs="AL-Mohanad"/>
          <w:sz w:val="24"/>
          <w:szCs w:val="24"/>
        </w:rPr>
        <w:t>bud (yang diibadahi).</w:t>
      </w:r>
    </w:p>
    <w:p w:rsidR="00123177" w:rsidRPr="0070792A" w:rsidRDefault="00B23C76" w:rsidP="00DD2A8A">
      <w:pPr>
        <w:jc w:val="both"/>
        <w:rPr>
          <w:rFonts w:ascii="Bookman Old Style" w:hAnsi="Bookman Old Style" w:cs="AL-Mohanad"/>
          <w:lang w:val="id-ID"/>
        </w:rPr>
      </w:pPr>
      <w:r w:rsidRPr="0070792A">
        <w:rPr>
          <w:rFonts w:ascii="Bookman Old Style" w:hAnsi="Bookman Old Style" w:cs="AL-Mohanad"/>
        </w:rPr>
        <w:t xml:space="preserve">Orang yang beribadah kepada selain Allah adalah kafir dan musyrik terhadap Allah sekalipun yang dia sembah itu seorang Nabi atau wali. Sekalipun ia beralasan supaya bisa mendekatkan diri kepada Allah </w:t>
      </w:r>
      <w:r w:rsidR="004E5E5E" w:rsidRPr="0070792A">
        <w:rPr>
          <w:rFonts w:ascii="Bookman Old Style" w:hAnsi="Bookman Old Style" w:cs="AL-Mohanad"/>
        </w:rPr>
        <w:t>-Ta'ālā-</w:t>
      </w:r>
      <w:r w:rsidRPr="0070792A">
        <w:rPr>
          <w:rFonts w:ascii="Bookman Old Style" w:hAnsi="Bookman Old Style" w:cs="AL-Mohanad"/>
        </w:rPr>
        <w:t xml:space="preserve"> dan bertawasul kepada-Nya. </w:t>
      </w:r>
      <w:r w:rsidR="006D22A3" w:rsidRPr="0070792A">
        <w:rPr>
          <w:rFonts w:ascii="Bookman Old Style" w:hAnsi="Bookman Old Style" w:cs="AL-Mohanad"/>
        </w:rPr>
        <w:t xml:space="preserve">Sebab orang-orang musyrik yang dulu </w:t>
      </w:r>
      <w:r w:rsidR="006D22A3" w:rsidRPr="0070792A">
        <w:rPr>
          <w:rFonts w:ascii="Bookman Old Style" w:hAnsi="Bookman Old Style" w:cs="AL-Mohanad"/>
          <w:lang w:val="id-ID"/>
        </w:rPr>
        <w:t>dip</w:t>
      </w:r>
      <w:r w:rsidR="006D22A3" w:rsidRPr="0070792A">
        <w:rPr>
          <w:rFonts w:ascii="Bookman Old Style" w:hAnsi="Bookman Old Style" w:cs="AL-Mohanad"/>
        </w:rPr>
        <w:t>erangi Rasul</w:t>
      </w:r>
      <w:r w:rsidR="006D22A3" w:rsidRPr="0070792A">
        <w:rPr>
          <w:rFonts w:ascii="Bookman Old Style" w:hAnsi="Bookman Old Style" w:cs="AL-Mohanad"/>
          <w:lang w:val="id-ID"/>
        </w:rPr>
        <w:t>ullah</w:t>
      </w:r>
      <w:r w:rsidR="00DD2A8A" w:rsidRPr="0070792A">
        <w:rPr>
          <w:rFonts w:ascii="Bookman Old Style" w:hAnsi="Bookman Old Style" w:cs="AL-Mohanad"/>
          <w:lang w:val="id-ID"/>
        </w:rPr>
        <w:t xml:space="preserve"> </w:t>
      </w:r>
      <w:r w:rsidR="00F8606F" w:rsidRPr="0070792A">
        <w:rPr>
          <w:rFonts w:ascii="Bookman Old Style" w:hAnsi="Bookman Old Style" w:cs="AL-Mohanad"/>
        </w:rPr>
        <w:sym w:font="AGA Arabesque" w:char="F072"/>
      </w:r>
      <w:r w:rsidR="00F8606F" w:rsidRPr="0070792A">
        <w:rPr>
          <w:rFonts w:ascii="Bookman Old Style" w:hAnsi="Bookman Old Style" w:cs="AL-Mohanad"/>
        </w:rPr>
        <w:t xml:space="preserve"> </w:t>
      </w:r>
      <w:r w:rsidRPr="0070792A">
        <w:rPr>
          <w:rFonts w:ascii="Bookman Old Style" w:hAnsi="Bookman Old Style" w:cs="AL-Mohanad"/>
        </w:rPr>
        <w:t xml:space="preserve">mereka tidak menyembah para Nabi dan wali melainkan dengan alasan ini. Akan tetapi itu merupakan alasan batil lagi tertolak. Sebab mendekatkan diri kepada Allah </w:t>
      </w:r>
      <w:r w:rsidR="004E5E5E" w:rsidRPr="0070792A">
        <w:rPr>
          <w:rFonts w:ascii="Bookman Old Style" w:hAnsi="Bookman Old Style" w:cs="AL-Mohanad"/>
        </w:rPr>
        <w:t>-Ta'ālā-</w:t>
      </w:r>
      <w:r w:rsidRPr="0070792A">
        <w:rPr>
          <w:rFonts w:ascii="Bookman Old Style" w:hAnsi="Bookman Old Style" w:cs="AL-Mohanad"/>
        </w:rPr>
        <w:t xml:space="preserve"> dan bertawasul kepada-Nya tidak boleh dengan cara memperuntukkan ibadah kepada selain Allah. Melainkan hanya dengan menggunakan nama-nama dan sifat-Nya, dengan perantaraan amal sal</w:t>
      </w:r>
      <w:r w:rsidR="00F8606F" w:rsidRPr="0070792A">
        <w:rPr>
          <w:rFonts w:ascii="Bookman Old Style" w:hAnsi="Bookman Old Style" w:cs="AL-Mohanad"/>
        </w:rPr>
        <w:t>e</w:t>
      </w:r>
      <w:r w:rsidRPr="0070792A">
        <w:rPr>
          <w:rFonts w:ascii="Bookman Old Style" w:hAnsi="Bookman Old Style" w:cs="AL-Mohanad"/>
        </w:rPr>
        <w:t xml:space="preserve">h yang diperintahkan-Nya seperti </w:t>
      </w:r>
      <w:r w:rsidR="00E04D79" w:rsidRPr="0070792A">
        <w:rPr>
          <w:rFonts w:ascii="Bookman Old Style" w:hAnsi="Bookman Old Style" w:cs="AL-Mohanad"/>
        </w:rPr>
        <w:t>salat</w:t>
      </w:r>
      <w:r w:rsidRPr="0070792A">
        <w:rPr>
          <w:rFonts w:ascii="Bookman Old Style" w:hAnsi="Bookman Old Style" w:cs="AL-Mohanad"/>
        </w:rPr>
        <w:t>, s</w:t>
      </w:r>
      <w:r w:rsidR="00F8606F" w:rsidRPr="0070792A">
        <w:rPr>
          <w:rFonts w:ascii="Bookman Old Style" w:hAnsi="Bookman Old Style" w:cs="AL-Mohanad"/>
        </w:rPr>
        <w:t>e</w:t>
      </w:r>
      <w:r w:rsidRPr="0070792A">
        <w:rPr>
          <w:rFonts w:ascii="Bookman Old Style" w:hAnsi="Bookman Old Style" w:cs="AL-Mohanad"/>
        </w:rPr>
        <w:t>d</w:t>
      </w:r>
      <w:r w:rsidR="00F8606F" w:rsidRPr="0070792A">
        <w:rPr>
          <w:rFonts w:ascii="Bookman Old Style" w:hAnsi="Bookman Old Style" w:cs="AL-Mohanad"/>
        </w:rPr>
        <w:t>ek</w:t>
      </w:r>
      <w:r w:rsidRPr="0070792A">
        <w:rPr>
          <w:rFonts w:ascii="Bookman Old Style" w:hAnsi="Bookman Old Style" w:cs="AL-Mohanad"/>
        </w:rPr>
        <w:t xml:space="preserve">ah, zikir, puasa, jihad, haji, bakti kepada orang tua dan lain-lain, demikian pula dengan perantara doa seorang mukmin </w:t>
      </w:r>
      <w:r w:rsidRPr="0070792A">
        <w:rPr>
          <w:rFonts w:ascii="Bookman Old Style" w:hAnsi="Bookman Old Style" w:cs="AL-Mohanad"/>
        </w:rPr>
        <w:lastRenderedPageBreak/>
        <w:t>yang masih hidup dan hadir dihadapannya ketika ia mendoakan.</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p>
    <w:p w:rsidR="00B23C76" w:rsidRPr="0070792A" w:rsidRDefault="00DD2A8A" w:rsidP="00857DFD">
      <w:pPr>
        <w:pStyle w:val="BodyText"/>
        <w:spacing w:before="120" w:after="120"/>
        <w:ind w:left="57" w:right="57" w:firstLine="340"/>
        <w:jc w:val="center"/>
        <w:rPr>
          <w:rFonts w:ascii="Bookman Old Style" w:hAnsi="Bookman Old Style" w:cs="AL-Mohanad"/>
          <w:b/>
          <w:bCs/>
          <w:caps/>
          <w:sz w:val="24"/>
          <w:szCs w:val="24"/>
        </w:rPr>
      </w:pPr>
      <w:r w:rsidRPr="0070792A">
        <w:rPr>
          <w:rFonts w:ascii="Bookman Old Style" w:hAnsi="Bookman Old Style" w:cs="AL-Mohanad"/>
          <w:b/>
          <w:bCs/>
          <w:caps/>
          <w:sz w:val="24"/>
          <w:szCs w:val="24"/>
        </w:rPr>
        <w:t>Aneka Ragam Ibadah</w:t>
      </w:r>
    </w:p>
    <w:p w:rsidR="00B23C76" w:rsidRPr="0070792A" w:rsidRDefault="00B23C76" w:rsidP="004B1D9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Doa</w:t>
      </w:r>
      <w:r w:rsidRPr="0070792A">
        <w:rPr>
          <w:rFonts w:ascii="Bookman Old Style" w:hAnsi="Bookman Old Style" w:cs="AL-Mohanad"/>
          <w:sz w:val="24"/>
          <w:szCs w:val="24"/>
        </w:rPr>
        <w:t xml:space="preserve"> yaitu </w:t>
      </w:r>
      <w:r w:rsidR="00F8606F" w:rsidRPr="0070792A">
        <w:rPr>
          <w:rFonts w:ascii="Bookman Old Style" w:hAnsi="Bookman Old Style" w:cs="AL-Mohanad"/>
          <w:sz w:val="24"/>
          <w:szCs w:val="24"/>
        </w:rPr>
        <w:t xml:space="preserve">memohon kebutuhan yang </w:t>
      </w:r>
      <w:r w:rsidR="00F8606F" w:rsidRPr="0070792A">
        <w:rPr>
          <w:rFonts w:ascii="Bookman Old Style" w:hAnsi="Bookman Old Style" w:cs="AL-Mohanad"/>
          <w:sz w:val="24"/>
          <w:szCs w:val="24"/>
          <w:lang w:val="id-ID"/>
        </w:rPr>
        <w:t>tidak</w:t>
      </w:r>
      <w:r w:rsidR="00F8606F" w:rsidRPr="0070792A">
        <w:rPr>
          <w:rFonts w:ascii="Bookman Old Style" w:hAnsi="Bookman Old Style" w:cs="AL-Mohanad"/>
          <w:sz w:val="24"/>
          <w:szCs w:val="24"/>
        </w:rPr>
        <w:t xml:space="preserve"> </w:t>
      </w:r>
      <w:r w:rsidR="00F8606F" w:rsidRPr="0070792A">
        <w:rPr>
          <w:rFonts w:ascii="Bookman Old Style" w:hAnsi="Bookman Old Style" w:cs="AL-Mohanad"/>
          <w:sz w:val="24"/>
          <w:szCs w:val="24"/>
          <w:lang w:val="id-ID"/>
        </w:rPr>
        <w:t xml:space="preserve">mampu diwujudkan kecuali oleh </w:t>
      </w:r>
      <w:r w:rsidR="00F8606F" w:rsidRPr="0070792A">
        <w:rPr>
          <w:rFonts w:ascii="Bookman Old Style" w:hAnsi="Bookman Old Style" w:cs="AL-Mohanad"/>
          <w:sz w:val="24"/>
          <w:szCs w:val="24"/>
        </w:rPr>
        <w:t>Allah</w:t>
      </w:r>
      <w:r w:rsidRPr="0070792A">
        <w:rPr>
          <w:rFonts w:ascii="Bookman Old Style" w:hAnsi="Bookman Old Style" w:cs="AL-Mohanad"/>
          <w:sz w:val="24"/>
          <w:szCs w:val="24"/>
        </w:rPr>
        <w:t>, seperti: menurunkan hujan, menyembuhkan orang sakit, menghilangkan kesusahan yang tidak mampu dilakukan oleh makhluk. Seperti pula memohon surga dan selamat dari neraka, memohon keturunan, rizki, kebahagiaan dan sebagainya.</w:t>
      </w:r>
    </w:p>
    <w:p w:rsidR="00B23C76" w:rsidRPr="0070792A" w:rsidRDefault="00B23C76" w:rsidP="00F860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Semua ini tidak boleh dimohonkan kecuali kepada Allah. Siapa yang memohon hal itu kepada makhluk; baik masih hidup atau sudah mati berarti ia telah menyembahnya.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 memerintahkan hamba-hamba-Nya supaya berdoa hanya kepada-Nya berikut mengabarkan bahwa doa itu adalah ibadah. Siapa yang menujukannya kepada selain Allah maka ia termasuk penghun</w:t>
      </w:r>
      <w:r w:rsidR="00F8606F" w:rsidRPr="0070792A">
        <w:rPr>
          <w:rFonts w:ascii="Bookman Old Style" w:hAnsi="Bookman Old Style" w:cs="AL-Mohanad"/>
          <w:sz w:val="24"/>
          <w:szCs w:val="24"/>
        </w:rPr>
        <w:t>i neraka. Dan Rabbmu berfirman,</w:t>
      </w:r>
    </w:p>
    <w:p w:rsidR="00B23C76" w:rsidRPr="0070792A" w:rsidRDefault="00243EED" w:rsidP="003C0322">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04825" cy="390525"/>
            <wp:effectExtent l="0" t="0" r="0" b="0"/>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519" name="Picture 1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520" name="Picture 1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521" name="Picture 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522" name="Picture 1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19125" cy="390525"/>
            <wp:effectExtent l="0" t="0" r="0" b="0"/>
            <wp:docPr id="13523" name="Picture 1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524" name="Picture 1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525" name="Picture 1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81025" cy="390525"/>
            <wp:effectExtent l="0" t="0" r="0" b="0"/>
            <wp:docPr id="13526" name="Picture 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527" name="Picture 1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42925" cy="390525"/>
            <wp:effectExtent l="0" t="0" r="0" b="0"/>
            <wp:docPr id="13528" name="Picture 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29" name="Picture 1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D2A8A"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Berdoalah kepada-Ku, niscaya Kuperkenankan bagimu. Sesungguhnya orang-orang yang menyombongkan diri dari menyembah-Ku (yakni berdoa kepada-Ku) akan masuk neraka dalam keadaan hina dina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(QS. Al-</w:t>
      </w:r>
      <w:r w:rsidR="00B23C76" w:rsidRPr="0070792A">
        <w:rPr>
          <w:rFonts w:ascii="Bookman Old Style" w:hAnsi="Bookman Old Style" w:cs="AL-Mohanad"/>
          <w:sz w:val="24"/>
          <w:szCs w:val="24"/>
        </w:rPr>
        <w:t>Mukmin: 60)</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 mengabarkan bahwa semua yang diseru selain Allah tidak memiliki </w:t>
      </w:r>
      <w:r w:rsidRPr="0070792A">
        <w:rPr>
          <w:rFonts w:ascii="Bookman Old Style" w:hAnsi="Bookman Old Style" w:cs="AL-Mohanad"/>
          <w:sz w:val="24"/>
          <w:szCs w:val="24"/>
        </w:rPr>
        <w:lastRenderedPageBreak/>
        <w:t xml:space="preserve">manfaat atau </w:t>
      </w:r>
      <w:r w:rsidR="00C67D67" w:rsidRPr="0070792A">
        <w:rPr>
          <w:rFonts w:ascii="Bookman Old Style" w:hAnsi="Bookman Old Style" w:cs="AL-Mohanad"/>
          <w:sz w:val="24"/>
          <w:szCs w:val="24"/>
        </w:rPr>
        <w:t xml:space="preserve">mudarat </w:t>
      </w:r>
      <w:r w:rsidRPr="0070792A">
        <w:rPr>
          <w:rFonts w:ascii="Bookman Old Style" w:hAnsi="Bookman Old Style" w:cs="AL-Mohanad"/>
          <w:sz w:val="24"/>
          <w:szCs w:val="24"/>
        </w:rPr>
        <w:t>untuk seorangpun sekalipun yang diseru itu Nabi-Nabi atau para wali</w:t>
      </w:r>
      <w:r w:rsidR="00C67D67"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3C0322">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30" name="Picture 1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531" name="Picture 1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533" name="Picture 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534" name="Picture 1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535" name="Picture 1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536" name="Picture 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537" name="Picture 1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538" name="Picture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539" name="Picture 1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540" name="Picture 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541" name="Pictur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542" name="Picture 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543" name="Picture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285750"/>
            <wp:effectExtent l="0" t="0" r="0" b="0"/>
            <wp:docPr id="13544" name="Picture 1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D2A8A" w:rsidP="00DD2A8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w:t>
      </w:r>
      <w:r w:rsidR="00B23C76" w:rsidRPr="0070792A">
        <w:rPr>
          <w:rFonts w:ascii="Bookman Old Style" w:hAnsi="Bookman Old Style" w:cs="AL-Mohanad"/>
          <w:i/>
          <w:iCs/>
          <w:sz w:val="24"/>
          <w:szCs w:val="24"/>
        </w:rPr>
        <w:t>Katakanlah</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Panggillah mereka yang kamu anggap (Rabb) selain Allah, maka mereka tidak akan mempunyai kekuasaan untuk menghilangkan bahaya darimu dan tidak pula memindahkannya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Pr="0070792A">
        <w:rPr>
          <w:rFonts w:ascii="Bookman Old Style" w:hAnsi="Bookman Old Style" w:cs="AL-Mohanad"/>
          <w:sz w:val="24"/>
          <w:szCs w:val="24"/>
        </w:rPr>
        <w:t>-</w:t>
      </w:r>
      <w:r w:rsidR="00B23C76" w:rsidRPr="0070792A">
        <w:rPr>
          <w:rFonts w:ascii="Bookman Old Style" w:hAnsi="Bookman Old Style" w:cs="AL-Mohanad"/>
          <w:sz w:val="24"/>
          <w:szCs w:val="24"/>
        </w:rPr>
        <w:t>Isr</w:t>
      </w:r>
      <w:r w:rsidRPr="0070792A">
        <w:rPr>
          <w:rFonts w:ascii="Bookman Old Style" w:hAnsi="Bookman Old Style" w:cs="AL-Mohanad"/>
          <w:sz w:val="24"/>
          <w:szCs w:val="24"/>
        </w:rPr>
        <w:t>ā`</w:t>
      </w:r>
      <w:r w:rsidR="00B23C76" w:rsidRPr="0070792A">
        <w:rPr>
          <w:rFonts w:ascii="Bookman Old Style" w:hAnsi="Bookman Old Style" w:cs="AL-Mohanad"/>
          <w:sz w:val="24"/>
          <w:szCs w:val="24"/>
        </w:rPr>
        <w:t>: 56)</w:t>
      </w:r>
      <w:r w:rsidR="00B403E9" w:rsidRPr="0070792A">
        <w:rPr>
          <w:rFonts w:ascii="Bookman Old Style" w:hAnsi="Bookman Old Style" w:cs="AL-Mohanad"/>
          <w:sz w:val="24"/>
          <w:szCs w:val="24"/>
        </w:rPr>
        <w:t>.</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C67D67" w:rsidRPr="0070792A">
        <w:rPr>
          <w:rFonts w:ascii="Bookman Old Style" w:hAnsi="Bookman Old Style" w:cs="AL-Mohanad"/>
          <w:sz w:val="24"/>
          <w:szCs w:val="24"/>
        </w:rPr>
        <w:t xml:space="preserve"> pula,</w:t>
      </w:r>
      <w:r w:rsidRPr="0070792A">
        <w:rPr>
          <w:rFonts w:ascii="Bookman Old Style" w:hAnsi="Bookman Old Style" w:cs="AL-Mohanad"/>
          <w:sz w:val="24"/>
          <w:szCs w:val="24"/>
        </w:rPr>
        <w:t xml:space="preserve"> </w:t>
      </w:r>
    </w:p>
    <w:p w:rsidR="00B23C76" w:rsidRPr="0070792A" w:rsidRDefault="00243EED" w:rsidP="00B403E9">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45" name="Picture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546" name="Picture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547" name="Picture 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548" name="Picture 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549" name="Picture 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550" name="Picture 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551" name="Picture 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552" name="Picture 1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553" name="Picture 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54" name="Picture 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C67D67"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Dan sesungguhnya masjid-masjid itu adalah kepunyaan Allah. Maka janganlah kamu menyembah seseorangpun di dalamnya di samping menyembah Allah</w:t>
      </w:r>
      <w:r w:rsidR="004B7032" w:rsidRPr="0070792A">
        <w:rPr>
          <w:rFonts w:ascii="Bookman Old Style" w:hAnsi="Bookman Old Style" w:cs="AL-Mohanad"/>
          <w:sz w:val="24"/>
          <w:szCs w:val="24"/>
        </w:rPr>
        <w:t>.</w:t>
      </w:r>
      <w:r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(QS.</w:t>
      </w:r>
      <w:r w:rsidR="00B403E9"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Jin: 18)</w:t>
      </w:r>
    </w:p>
    <w:p w:rsidR="00B23C76" w:rsidRPr="0070792A" w:rsidRDefault="00B23C76" w:rsidP="009D40F6">
      <w:pPr>
        <w:pStyle w:val="BodyText"/>
        <w:spacing w:before="120" w:after="120"/>
        <w:ind w:left="57" w:right="57" w:firstLine="340"/>
        <w:jc w:val="left"/>
        <w:rPr>
          <w:rFonts w:ascii="Bookman Old Style" w:hAnsi="Bookman Old Style" w:cs="AL-Mohanad"/>
          <w:sz w:val="24"/>
          <w:szCs w:val="24"/>
        </w:rPr>
      </w:pPr>
      <w:r w:rsidRPr="0070792A">
        <w:rPr>
          <w:rFonts w:ascii="Bookman Old Style" w:hAnsi="Bookman Old Style" w:cs="AL-Mohanad"/>
          <w:b/>
          <w:bCs/>
          <w:sz w:val="24"/>
          <w:szCs w:val="24"/>
        </w:rPr>
        <w:t>Menyembelih binatang, ber</w:t>
      </w:r>
      <w:r w:rsidR="00C67D67" w:rsidRPr="0070792A">
        <w:rPr>
          <w:rFonts w:ascii="Bookman Old Style" w:hAnsi="Bookman Old Style" w:cs="AL-Mohanad"/>
          <w:b/>
          <w:bCs/>
          <w:sz w:val="24"/>
          <w:szCs w:val="24"/>
        </w:rPr>
        <w:t>nazar</w:t>
      </w:r>
      <w:r w:rsidR="008B2A29">
        <w:rPr>
          <w:rFonts w:ascii="Bookman Old Style" w:hAnsi="Bookman Old Style" w:cs="AL-Mohanad"/>
          <w:b/>
          <w:bCs/>
          <w:sz w:val="24"/>
          <w:szCs w:val="24"/>
        </w:rPr>
        <w:t xml:space="preserve"> </w:t>
      </w:r>
      <w:r w:rsidRPr="0070792A">
        <w:rPr>
          <w:rFonts w:ascii="Bookman Old Style" w:hAnsi="Bookman Old Style" w:cs="AL-Mohanad"/>
          <w:b/>
          <w:bCs/>
          <w:sz w:val="24"/>
          <w:szCs w:val="24"/>
        </w:rPr>
        <w:t>dan mempersembahkan hewan kurban</w:t>
      </w:r>
      <w:r w:rsidRPr="0070792A">
        <w:rPr>
          <w:rFonts w:ascii="Bookman Old Style" w:hAnsi="Bookman Old Style" w:cs="AL-Mohanad"/>
          <w:sz w:val="24"/>
          <w:szCs w:val="24"/>
        </w:rPr>
        <w:t>:</w:t>
      </w:r>
    </w:p>
    <w:p w:rsidR="00B23C76" w:rsidRPr="0070792A" w:rsidRDefault="00B23C76" w:rsidP="004B1D9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Tidak dibenark</w:t>
      </w:r>
      <w:r w:rsidR="00C67D67" w:rsidRPr="0070792A">
        <w:rPr>
          <w:rFonts w:ascii="Bookman Old Style" w:hAnsi="Bookman Old Style" w:cs="AL-Mohanad"/>
          <w:sz w:val="24"/>
          <w:szCs w:val="24"/>
        </w:rPr>
        <w:t>an seseorang berta</w:t>
      </w:r>
      <w:r w:rsidR="004B1D94" w:rsidRPr="0070792A">
        <w:rPr>
          <w:rFonts w:ascii="Bookman Old Style" w:hAnsi="Bookman Old Style" w:cs="AL-Mohanad"/>
          <w:sz w:val="24"/>
          <w:szCs w:val="24"/>
        </w:rPr>
        <w:t>k</w:t>
      </w:r>
      <w:r w:rsidR="00C67D67" w:rsidRPr="0070792A">
        <w:rPr>
          <w:rFonts w:ascii="Bookman Old Style" w:hAnsi="Bookman Old Style" w:cs="AL-Mohanad"/>
          <w:sz w:val="24"/>
          <w:szCs w:val="24"/>
        </w:rPr>
        <w:t xml:space="preserve">arub dengan </w:t>
      </w:r>
      <w:r w:rsidRPr="0070792A">
        <w:rPr>
          <w:rFonts w:ascii="Bookman Old Style" w:hAnsi="Bookman Old Style" w:cs="AL-Mohanad"/>
          <w:sz w:val="24"/>
          <w:szCs w:val="24"/>
        </w:rPr>
        <w:t xml:space="preserve">cara menyembelih binatang atau mempersembahkan hewan kurban atau bernazar kecuali hanya ditujukan kepada Allah. Barangsiapa menyembelih karena selain Allah seperti orang yang menyembelih untuk kuburan atau jin berarti ia telah menyembah selain Allah dan berhak mendapat laknat-Nya. </w:t>
      </w:r>
    </w:p>
    <w:p w:rsidR="00857DFD" w:rsidRPr="0070792A" w:rsidRDefault="00857DFD"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C67D67" w:rsidRPr="0070792A">
        <w:rPr>
          <w:rFonts w:ascii="Bookman Old Style" w:hAnsi="Bookman Old Style" w:cs="AL-Mohanad"/>
          <w:sz w:val="24"/>
          <w:szCs w:val="24"/>
        </w:rPr>
        <w:t xml:space="preserve"> berfirman,</w:t>
      </w:r>
    </w:p>
    <w:p w:rsidR="00B23C76" w:rsidRPr="0070792A" w:rsidRDefault="00243EED" w:rsidP="00A332EF">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3555" name="Picture 1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556" name="Picture 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557" name="Picture 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558" name="Picture 1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559" name="Picture 1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560" name="Picture 1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561" name="Picture 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562" name="Picture 1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563" name="Picture 1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3564" name="Picture 1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565" name="Picture 1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566" name="Picture 1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567" name="Picture 1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568" name="Picture 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569" name="Picture 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570" name="Picture 1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571" name="Picture 1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572" name="Picture 1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573" name="Picture 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74" name="Picture 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C67D67" w:rsidRPr="0070792A">
        <w:rPr>
          <w:rFonts w:ascii="Bookman Old Style" w:hAnsi="Bookman Old Style" w:cs="AL-Mohanad"/>
          <w:i/>
          <w:iCs/>
          <w:sz w:val="24"/>
          <w:szCs w:val="24"/>
        </w:rPr>
        <w:t>"</w:t>
      </w:r>
      <w:r w:rsidRPr="0070792A">
        <w:rPr>
          <w:rFonts w:ascii="Bookman Old Style" w:hAnsi="Bookman Old Style" w:cs="AL-Mohanad"/>
          <w:i/>
          <w:iCs/>
          <w:sz w:val="24"/>
          <w:szCs w:val="24"/>
        </w:rPr>
        <w:t>Katakanlah</w:t>
      </w:r>
      <w:r w:rsidR="00C67D67"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 </w:t>
      </w:r>
      <w:r w:rsidR="00C67D67"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Sesungguhnya </w:t>
      </w:r>
      <w:r w:rsidR="00E04D79" w:rsidRPr="0070792A">
        <w:rPr>
          <w:rFonts w:ascii="Bookman Old Style" w:hAnsi="Bookman Old Style" w:cs="AL-Mohanad"/>
          <w:i/>
          <w:iCs/>
          <w:sz w:val="24"/>
          <w:szCs w:val="24"/>
        </w:rPr>
        <w:t xml:space="preserve">salat </w:t>
      </w:r>
      <w:r w:rsidRPr="0070792A">
        <w:rPr>
          <w:rFonts w:ascii="Bookman Old Style" w:hAnsi="Bookman Old Style" w:cs="AL-Mohanad"/>
          <w:i/>
          <w:iCs/>
          <w:sz w:val="24"/>
          <w:szCs w:val="24"/>
        </w:rPr>
        <w:t>ku, ibadahku, hidup dan matiku hanyalah untuk Allah, Rabb seemesta alam, tiada sekutu bagi-Nya; dan demikian itulah yang diperintahkan kepadaku dan aku adalah orang yang pertama-tama menyerahkan diri (kepada Allah)</w:t>
      </w:r>
      <w:r w:rsidR="004B7032" w:rsidRPr="0070792A">
        <w:rPr>
          <w:rFonts w:ascii="Bookman Old Style" w:hAnsi="Bookman Old Style" w:cs="AL-Mohanad"/>
          <w:i/>
          <w:iCs/>
          <w:sz w:val="24"/>
          <w:szCs w:val="24"/>
        </w:rPr>
        <w:t>.</w:t>
      </w:r>
      <w:r w:rsidR="00C67D67"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(QS.</w:t>
      </w:r>
      <w:r w:rsidR="00C67D67" w:rsidRPr="0070792A">
        <w:rPr>
          <w:rFonts w:ascii="Bookman Old Style" w:hAnsi="Bookman Old Style" w:cs="AL-Mohanad"/>
          <w:sz w:val="24"/>
          <w:szCs w:val="24"/>
        </w:rPr>
        <w:t xml:space="preserve"> </w:t>
      </w:r>
      <w:r w:rsidRPr="0070792A">
        <w:rPr>
          <w:rFonts w:ascii="Bookman Old Style" w:hAnsi="Bookman Old Style" w:cs="AL-Mohanad"/>
          <w:sz w:val="24"/>
          <w:szCs w:val="24"/>
        </w:rPr>
        <w:t>Al</w:t>
      </w:r>
      <w:r w:rsidR="00C67D67" w:rsidRPr="0070792A">
        <w:rPr>
          <w:rFonts w:ascii="Bookman Old Style" w:hAnsi="Bookman Old Style" w:cs="AL-Mohanad"/>
          <w:sz w:val="24"/>
          <w:szCs w:val="24"/>
        </w:rPr>
        <w:t>-An'</w:t>
      </w:r>
      <w:r w:rsidRPr="0070792A">
        <w:rPr>
          <w:rFonts w:ascii="Bookman Old Style" w:hAnsi="Bookman Old Style" w:cs="AL-Mohanad"/>
          <w:sz w:val="24"/>
          <w:szCs w:val="24"/>
        </w:rPr>
        <w:t>am: 162-163)</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Rasululullah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bersabda</w:t>
      </w:r>
      <w:r w:rsidR="00C67D67"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C67D67">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((لَعَنَ اللهُ مَنْ ذَبَحَ لِغَيْرِ اللهِ))</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“Allah melakna</w:t>
      </w:r>
      <w:r w:rsidR="00C67D67" w:rsidRPr="0070792A">
        <w:rPr>
          <w:rFonts w:ascii="Bookman Old Style" w:hAnsi="Bookman Old Style" w:cs="AL-Mohanad"/>
          <w:i/>
          <w:iCs/>
          <w:sz w:val="24"/>
          <w:szCs w:val="24"/>
        </w:rPr>
        <w:t xml:space="preserve">t orang yang menyembelih untuk </w:t>
      </w:r>
      <w:r w:rsidRPr="0070792A">
        <w:rPr>
          <w:rFonts w:ascii="Bookman Old Style" w:hAnsi="Bookman Old Style" w:cs="AL-Mohanad"/>
          <w:i/>
          <w:iCs/>
          <w:sz w:val="24"/>
          <w:szCs w:val="24"/>
        </w:rPr>
        <w:t>selain-Nya</w:t>
      </w:r>
      <w:r w:rsidR="004B7032" w:rsidRPr="0070792A">
        <w:rPr>
          <w:rFonts w:ascii="Bookman Old Style" w:hAnsi="Bookman Old Style" w:cs="AL-Mohanad"/>
          <w:i/>
          <w:iCs/>
          <w:sz w:val="24"/>
          <w:szCs w:val="24"/>
        </w:rPr>
        <w:t>.</w:t>
      </w:r>
      <w:r w:rsidR="00C67D67"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r w:rsidR="00A332EF" w:rsidRPr="0070792A">
        <w:rPr>
          <w:rFonts w:ascii="Bookman Old Style" w:hAnsi="Bookman Old Style" w:cs="AL-Mohanad"/>
          <w:sz w:val="24"/>
          <w:szCs w:val="24"/>
        </w:rPr>
        <w:t>(HR. Muslim).</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seseorang berkata</w:t>
      </w:r>
      <w:r w:rsidR="00C67D67" w:rsidRPr="0070792A">
        <w:rPr>
          <w:rFonts w:ascii="Bookman Old Style" w:hAnsi="Bookman Old Style" w:cs="AL-Mohanad"/>
          <w:sz w:val="24"/>
          <w:szCs w:val="24"/>
        </w:rPr>
        <w:t>,</w:t>
      </w:r>
      <w:r w:rsidRPr="0070792A">
        <w:rPr>
          <w:rFonts w:ascii="Bookman Old Style" w:hAnsi="Bookman Old Style" w:cs="AL-Mohanad"/>
          <w:sz w:val="24"/>
          <w:szCs w:val="24"/>
        </w:rPr>
        <w:t xml:space="preserve"> </w:t>
      </w:r>
      <w:r w:rsidR="00C67D67" w:rsidRPr="0070792A">
        <w:rPr>
          <w:rFonts w:ascii="Bookman Old Style" w:hAnsi="Bookman Old Style" w:cs="AL-Mohanad"/>
          <w:sz w:val="24"/>
          <w:szCs w:val="24"/>
        </w:rPr>
        <w:t>"</w:t>
      </w:r>
      <w:r w:rsidRPr="0070792A">
        <w:rPr>
          <w:rFonts w:ascii="Bookman Old Style" w:hAnsi="Bookman Old Style" w:cs="AL-Mohanad"/>
          <w:sz w:val="24"/>
          <w:szCs w:val="24"/>
        </w:rPr>
        <w:t>Demi si fulan saya ber</w:t>
      </w:r>
      <w:r w:rsidR="00C67D67" w:rsidRPr="0070792A">
        <w:rPr>
          <w:rFonts w:ascii="Bookman Old Style" w:hAnsi="Bookman Old Style" w:cs="AL-Mohanad"/>
          <w:sz w:val="24"/>
          <w:szCs w:val="24"/>
        </w:rPr>
        <w:t xml:space="preserve">nazar </w:t>
      </w:r>
      <w:r w:rsidRPr="0070792A">
        <w:rPr>
          <w:rFonts w:ascii="Bookman Old Style" w:hAnsi="Bookman Old Style" w:cs="AL-Mohanad"/>
          <w:sz w:val="24"/>
          <w:szCs w:val="24"/>
        </w:rPr>
        <w:t xml:space="preserve">jika saya memperoleh ini, saya akan bersedekah sekian </w:t>
      </w:r>
      <w:r w:rsidR="00C67D67" w:rsidRPr="0070792A">
        <w:rPr>
          <w:rFonts w:ascii="Bookman Old Style" w:hAnsi="Bookman Old Style" w:cs="AL-Mohanad"/>
          <w:sz w:val="24"/>
          <w:szCs w:val="24"/>
        </w:rPr>
        <w:t>atau saya akan berbuat demikian"</w:t>
      </w:r>
      <w:r w:rsidRPr="0070792A">
        <w:rPr>
          <w:rFonts w:ascii="Bookman Old Style" w:hAnsi="Bookman Old Style" w:cs="AL-Mohanad"/>
          <w:sz w:val="24"/>
          <w:szCs w:val="24"/>
        </w:rPr>
        <w:t>. Nazar</w:t>
      </w:r>
      <w:r w:rsidR="00C67D67"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seperti ini merupakan syirik kepada Allah sebab ia bernazar kepada makhluk. Sedang </w:t>
      </w:r>
      <w:r w:rsidR="00C67D67" w:rsidRPr="0070792A">
        <w:rPr>
          <w:rFonts w:ascii="Bookman Old Style" w:hAnsi="Bookman Old Style" w:cs="AL-Mohanad"/>
          <w:sz w:val="24"/>
          <w:szCs w:val="24"/>
        </w:rPr>
        <w:t xml:space="preserve">nazar </w:t>
      </w:r>
      <w:r w:rsidRPr="0070792A">
        <w:rPr>
          <w:rFonts w:ascii="Bookman Old Style" w:hAnsi="Bookman Old Style" w:cs="AL-Mohanad"/>
          <w:sz w:val="24"/>
          <w:szCs w:val="24"/>
        </w:rPr>
        <w:t xml:space="preserve">itu satu bentuk ibadah tidak boleh dilakukan kecuali ditujukan hanya kepada Allah. Adapun </w:t>
      </w:r>
      <w:r w:rsidR="00C67D67" w:rsidRPr="0070792A">
        <w:rPr>
          <w:rFonts w:ascii="Bookman Old Style" w:hAnsi="Bookman Old Style" w:cs="AL-Mohanad"/>
          <w:sz w:val="24"/>
          <w:szCs w:val="24"/>
        </w:rPr>
        <w:t xml:space="preserve">nazar </w:t>
      </w:r>
      <w:r w:rsidRPr="0070792A">
        <w:rPr>
          <w:rFonts w:ascii="Bookman Old Style" w:hAnsi="Bookman Old Style" w:cs="AL-Mohanad"/>
          <w:sz w:val="24"/>
          <w:szCs w:val="24"/>
        </w:rPr>
        <w:t>yang dibolehkan adalah; ucapan, “Demi Allah saya ber</w:t>
      </w:r>
      <w:r w:rsidR="00C67D67" w:rsidRPr="0070792A">
        <w:rPr>
          <w:rFonts w:ascii="Bookman Old Style" w:hAnsi="Bookman Old Style" w:cs="AL-Mohanad"/>
          <w:sz w:val="24"/>
          <w:szCs w:val="24"/>
        </w:rPr>
        <w:t xml:space="preserve">nazar </w:t>
      </w:r>
      <w:r w:rsidRPr="0070792A">
        <w:rPr>
          <w:rFonts w:ascii="Bookman Old Style" w:hAnsi="Bookman Old Style" w:cs="AL-Mohanad"/>
          <w:sz w:val="24"/>
          <w:szCs w:val="24"/>
        </w:rPr>
        <w:t>akan bersedekah sekian atau berbuat ketaatan demikian, jika saya memperoleh demikian”</w:t>
      </w:r>
    </w:p>
    <w:p w:rsidR="00FB1379" w:rsidRPr="0070792A" w:rsidRDefault="00FB1379" w:rsidP="006A40FE">
      <w:pPr>
        <w:pStyle w:val="BodyText"/>
        <w:spacing w:before="120" w:after="120"/>
        <w:ind w:left="57" w:right="57" w:firstLine="340"/>
        <w:rPr>
          <w:rFonts w:ascii="Bookman Old Style" w:hAnsi="Bookman Old Style" w:cs="AL-Mohanad"/>
          <w:b/>
          <w:bCs/>
          <w:sz w:val="24"/>
          <w:szCs w:val="24"/>
        </w:rPr>
      </w:pPr>
    </w:p>
    <w:p w:rsidR="006972F4" w:rsidRDefault="006972F4" w:rsidP="00C67D67">
      <w:pPr>
        <w:pStyle w:val="BodyText"/>
        <w:spacing w:before="120" w:after="120"/>
        <w:ind w:left="57" w:right="57" w:firstLine="340"/>
        <w:rPr>
          <w:rFonts w:ascii="Bookman Old Style" w:hAnsi="Bookman Old Style" w:cs="AL-Mohanad"/>
          <w:b/>
          <w:bCs/>
          <w:sz w:val="24"/>
          <w:szCs w:val="24"/>
        </w:rPr>
      </w:pPr>
    </w:p>
    <w:p w:rsidR="006972F4" w:rsidRDefault="006972F4" w:rsidP="00C67D67">
      <w:pPr>
        <w:pStyle w:val="BodyText"/>
        <w:spacing w:before="120" w:after="120"/>
        <w:ind w:left="57" w:right="57" w:firstLine="340"/>
        <w:rPr>
          <w:rFonts w:ascii="Bookman Old Style" w:hAnsi="Bookman Old Style" w:cs="AL-Mohanad"/>
          <w:b/>
          <w:bCs/>
          <w:sz w:val="24"/>
          <w:szCs w:val="24"/>
        </w:rPr>
      </w:pPr>
    </w:p>
    <w:p w:rsidR="006972F4" w:rsidRDefault="006972F4" w:rsidP="00C67D67">
      <w:pPr>
        <w:pStyle w:val="BodyText"/>
        <w:spacing w:before="120" w:after="120"/>
        <w:ind w:left="57" w:right="57" w:firstLine="340"/>
        <w:rPr>
          <w:rFonts w:ascii="Bookman Old Style" w:hAnsi="Bookman Old Style" w:cs="AL-Mohanad"/>
          <w:b/>
          <w:bCs/>
          <w:sz w:val="24"/>
          <w:szCs w:val="24"/>
        </w:rPr>
      </w:pP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lastRenderedPageBreak/>
        <w:t>Istigasah</w:t>
      </w:r>
      <w:r w:rsidRPr="0070792A">
        <w:rPr>
          <w:rFonts w:ascii="Bookman Old Style" w:hAnsi="Bookman Old Style" w:cs="AL-Mohanad"/>
          <w:sz w:val="24"/>
          <w:szCs w:val="24"/>
        </w:rPr>
        <w:t xml:space="preserve"> (memohon bantuan), </w:t>
      </w:r>
      <w:r w:rsidRPr="0070792A">
        <w:rPr>
          <w:rFonts w:ascii="Bookman Old Style" w:hAnsi="Bookman Old Style" w:cs="AL-Mohanad"/>
          <w:b/>
          <w:bCs/>
          <w:sz w:val="24"/>
          <w:szCs w:val="24"/>
        </w:rPr>
        <w:t>isti</w:t>
      </w:r>
      <w:r w:rsidR="00C67D67" w:rsidRPr="0070792A">
        <w:rPr>
          <w:rFonts w:ascii="Bookman Old Style" w:hAnsi="Bookman Old Style" w:cs="AL-Mohanad"/>
          <w:b/>
          <w:bCs/>
          <w:sz w:val="24"/>
          <w:szCs w:val="24"/>
        </w:rPr>
        <w:t>'</w:t>
      </w:r>
      <w:r w:rsidRPr="0070792A">
        <w:rPr>
          <w:rFonts w:ascii="Bookman Old Style" w:hAnsi="Bookman Old Style" w:cs="AL-Mohanad"/>
          <w:b/>
          <w:bCs/>
          <w:sz w:val="24"/>
          <w:szCs w:val="24"/>
        </w:rPr>
        <w:t>anah</w:t>
      </w:r>
      <w:r w:rsidRPr="0070792A">
        <w:rPr>
          <w:rFonts w:ascii="Bookman Old Style" w:hAnsi="Bookman Old Style" w:cs="AL-Mohanad"/>
          <w:sz w:val="24"/>
          <w:szCs w:val="24"/>
        </w:rPr>
        <w:t xml:space="preserve"> (memohon pertolongan) dan </w:t>
      </w:r>
      <w:r w:rsidR="00C67D67" w:rsidRPr="0070792A">
        <w:rPr>
          <w:rFonts w:ascii="Bookman Old Style" w:hAnsi="Bookman Old Style" w:cs="AL-Mohanad"/>
          <w:b/>
          <w:bCs/>
          <w:sz w:val="24"/>
          <w:szCs w:val="24"/>
        </w:rPr>
        <w:t>isti'</w:t>
      </w:r>
      <w:r w:rsidRPr="0070792A">
        <w:rPr>
          <w:rFonts w:ascii="Bookman Old Style" w:hAnsi="Bookman Old Style" w:cs="AL-Mohanad"/>
          <w:b/>
          <w:bCs/>
          <w:sz w:val="24"/>
          <w:szCs w:val="24"/>
        </w:rPr>
        <w:t>a</w:t>
      </w:r>
      <w:r w:rsidR="00C67D67" w:rsidRPr="0070792A">
        <w:rPr>
          <w:rFonts w:ascii="Bookman Old Style" w:hAnsi="Bookman Old Style"/>
          <w:b/>
          <w:bCs/>
          <w:sz w:val="24"/>
          <w:szCs w:val="24"/>
        </w:rPr>
        <w:t>ż</w:t>
      </w:r>
      <w:r w:rsidRPr="0070792A">
        <w:rPr>
          <w:rFonts w:ascii="Bookman Old Style" w:hAnsi="Bookman Old Style" w:cs="AL-Mohanad"/>
          <w:b/>
          <w:bCs/>
          <w:sz w:val="24"/>
          <w:szCs w:val="24"/>
        </w:rPr>
        <w:t>ah</w:t>
      </w:r>
      <w:r w:rsidRPr="0070792A">
        <w:rPr>
          <w:rFonts w:ascii="Bookman Old Style" w:hAnsi="Bookman Old Style" w:cs="AL-Mohanad"/>
          <w:sz w:val="24"/>
          <w:szCs w:val="24"/>
        </w:rPr>
        <w:t xml:space="preserve"> (memohon perlindungan):</w:t>
      </w:r>
    </w:p>
    <w:p w:rsidR="005B787A"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Tidak ada yang boleh dimintai bantuan, pertolongan ataupun perlindungan kecuali Allah saja.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 dalam </w:t>
      </w:r>
      <w:r w:rsidR="00C67D67" w:rsidRPr="0070792A">
        <w:rPr>
          <w:rFonts w:ascii="Bookman Old Style" w:hAnsi="Bookman Old Style" w:cs="AL-Mohanad"/>
          <w:sz w:val="24"/>
          <w:szCs w:val="24"/>
        </w:rPr>
        <w:t xml:space="preserve">Alquran </w:t>
      </w:r>
      <w:r w:rsidRPr="0070792A">
        <w:rPr>
          <w:rFonts w:ascii="Bookman Old Style" w:hAnsi="Bookman Old Style" w:cs="AL-Mohanad"/>
          <w:sz w:val="24"/>
          <w:szCs w:val="24"/>
        </w:rPr>
        <w:t>Al</w:t>
      </w:r>
      <w:r w:rsidR="00C67D67" w:rsidRPr="0070792A">
        <w:rPr>
          <w:rFonts w:ascii="Bookman Old Style" w:hAnsi="Bookman Old Style" w:cs="AL-Mohanad"/>
          <w:sz w:val="24"/>
          <w:szCs w:val="24"/>
        </w:rPr>
        <w:t>-K</w:t>
      </w:r>
      <w:r w:rsidRPr="0070792A">
        <w:rPr>
          <w:rFonts w:ascii="Bookman Old Style" w:hAnsi="Bookman Old Style" w:cs="AL-Mohanad"/>
          <w:sz w:val="24"/>
          <w:szCs w:val="24"/>
        </w:rPr>
        <w:t>arim</w:t>
      </w:r>
      <w:r w:rsidR="00C67D67" w:rsidRPr="0070792A">
        <w:rPr>
          <w:rFonts w:ascii="Bookman Old Style" w:hAnsi="Bookman Old Style" w:cs="AL-Mohanad"/>
          <w:sz w:val="24"/>
          <w:szCs w:val="24"/>
        </w:rPr>
        <w:t>,</w:t>
      </w:r>
    </w:p>
    <w:p w:rsidR="00B23C76" w:rsidRPr="0070792A" w:rsidRDefault="00243EED" w:rsidP="005B787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75" name="Picture 1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576" name="Picture 1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577" name="Picture 1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578" name="Picture 1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752475" cy="390525"/>
            <wp:effectExtent l="0" t="0" r="0" b="0"/>
            <wp:docPr id="13579" name="Picture 1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80" name="Picture 1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C67D67"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Hanya kepada-Mu kami menyembah dan hanya kepada-Mu kami memohon pertolongan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(QS.</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Pr="0070792A">
        <w:rPr>
          <w:rFonts w:ascii="Bookman Old Style" w:hAnsi="Bookman Old Style" w:cs="AL-Mohanad"/>
          <w:sz w:val="24"/>
          <w:szCs w:val="24"/>
        </w:rPr>
        <w:t>-</w:t>
      </w:r>
      <w:r w:rsidR="00B23C76" w:rsidRPr="0070792A">
        <w:rPr>
          <w:rFonts w:ascii="Bookman Old Style" w:hAnsi="Bookman Old Style" w:cs="AL-Mohanad"/>
          <w:sz w:val="24"/>
          <w:szCs w:val="24"/>
        </w:rPr>
        <w:t>F</w:t>
      </w:r>
      <w:r w:rsidRPr="0070792A">
        <w:rPr>
          <w:rFonts w:ascii="Bookman Old Style" w:hAnsi="Bookman Old Style" w:cs="AL-Mohanad"/>
          <w:sz w:val="24"/>
          <w:szCs w:val="24"/>
        </w:rPr>
        <w:t>ā</w:t>
      </w:r>
      <w:r w:rsidR="00B23C76" w:rsidRPr="0070792A">
        <w:rPr>
          <w:rFonts w:ascii="Bookman Old Style" w:hAnsi="Bookman Old Style" w:cs="AL-Mohanad"/>
          <w:sz w:val="24"/>
          <w:szCs w:val="24"/>
        </w:rPr>
        <w:t>ti</w:t>
      </w:r>
      <w:r w:rsidRPr="0070792A">
        <w:rPr>
          <w:rFonts w:ascii="Cambria" w:hAnsi="Cambria" w:cs="Cambria"/>
          <w:sz w:val="24"/>
          <w:szCs w:val="24"/>
        </w:rPr>
        <w:t>ḥ</w:t>
      </w:r>
      <w:r w:rsidR="00B23C76" w:rsidRPr="0070792A">
        <w:rPr>
          <w:rFonts w:ascii="Bookman Old Style" w:hAnsi="Bookman Old Style" w:cs="AL-Mohanad"/>
          <w:sz w:val="24"/>
          <w:szCs w:val="24"/>
        </w:rPr>
        <w:t>ah: 4).</w:t>
      </w:r>
    </w:p>
    <w:p w:rsidR="00B23C76" w:rsidRPr="0070792A" w:rsidRDefault="00B23C76" w:rsidP="00C67D6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C67D67"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5B787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81" name="Picture 1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582" name="Picture 1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583" name="Picture 1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584" name="Picture 1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585" name="Picture 1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586" name="Picture 1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587" name="Picture 1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588" name="Picture 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3589" name="Picture 1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590" name="Picture 1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591" name="Picture 1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63089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630896" w:rsidRPr="0070792A">
        <w:rPr>
          <w:rFonts w:ascii="Bookman Old Style" w:hAnsi="Bookman Old Style" w:cs="AL-Mohanad"/>
          <w:i/>
          <w:iCs/>
          <w:sz w:val="24"/>
          <w:szCs w:val="24"/>
        </w:rPr>
        <w:t>"Katakanlah, "</w:t>
      </w:r>
      <w:r w:rsidRPr="0070792A">
        <w:rPr>
          <w:rFonts w:ascii="Bookman Old Style" w:hAnsi="Bookman Old Style" w:cs="AL-Mohanad"/>
          <w:i/>
          <w:iCs/>
          <w:sz w:val="24"/>
          <w:szCs w:val="24"/>
        </w:rPr>
        <w:t>Aku berlindung kepada Rabb Yang Menguasai Subuh, dari kejahatan makhluk-Nya</w:t>
      </w:r>
      <w:r w:rsidR="004B7032" w:rsidRPr="0070792A">
        <w:rPr>
          <w:rFonts w:ascii="Bookman Old Style" w:hAnsi="Bookman Old Style" w:cs="AL-Mohanad"/>
          <w:i/>
          <w:iCs/>
          <w:sz w:val="24"/>
          <w:szCs w:val="24"/>
        </w:rPr>
        <w:t>.</w:t>
      </w:r>
      <w:r w:rsidR="00630896" w:rsidRPr="0070792A">
        <w:rPr>
          <w:rFonts w:ascii="Bookman Old Style" w:hAnsi="Bookman Old Style" w:cs="AL-Mohanad"/>
          <w:i/>
          <w:iCs/>
          <w:sz w:val="24"/>
          <w:szCs w:val="24"/>
        </w:rPr>
        <w:t>"</w:t>
      </w:r>
      <w:r w:rsidR="004B7032" w:rsidRPr="0070792A">
        <w:rPr>
          <w:rFonts w:ascii="Bookman Old Style" w:hAnsi="Bookman Old Style" w:cs="AL-Mohanad"/>
          <w:i/>
          <w:iCs/>
          <w:sz w:val="24"/>
          <w:szCs w:val="24"/>
        </w:rPr>
        <w:t xml:space="preserve"> </w:t>
      </w:r>
      <w:r w:rsidR="00630896" w:rsidRPr="0070792A">
        <w:rPr>
          <w:rFonts w:ascii="Bookman Old Style" w:hAnsi="Bookman Old Style" w:cs="AL-Mohanad"/>
          <w:sz w:val="24"/>
          <w:szCs w:val="24"/>
        </w:rPr>
        <w:t>(QS. Al-</w:t>
      </w:r>
      <w:r w:rsidRPr="0070792A">
        <w:rPr>
          <w:rFonts w:ascii="Bookman Old Style" w:hAnsi="Bookman Old Style" w:cs="AL-Mohanad"/>
          <w:sz w:val="24"/>
          <w:szCs w:val="24"/>
        </w:rPr>
        <w:t>Falaq:1-2)</w:t>
      </w:r>
    </w:p>
    <w:p w:rsidR="00B23C76" w:rsidRPr="0070792A" w:rsidRDefault="00B23C76" w:rsidP="0063089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bersabda</w:t>
      </w:r>
      <w:r w:rsidR="00630896" w:rsidRPr="0070792A">
        <w:rPr>
          <w:rFonts w:ascii="Bookman Old Style" w:hAnsi="Bookman Old Style" w:cs="AL-Mohanad"/>
          <w:sz w:val="24"/>
          <w:szCs w:val="24"/>
        </w:rPr>
        <w:t>,</w:t>
      </w:r>
    </w:p>
    <w:p w:rsidR="00B23C76" w:rsidRPr="0070792A" w:rsidRDefault="00B23C76" w:rsidP="00630896">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 xml:space="preserve">((لاَ يُسْتَغَاثُ بِيْ إِنَّمَا يُسْتَغَاثُ بِاللهِ)) </w:t>
      </w:r>
    </w:p>
    <w:p w:rsidR="00B23C76" w:rsidRPr="0070792A" w:rsidRDefault="00630896" w:rsidP="0063089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Tidak boleh beristigasah (memohon bantuan) kepadaku. Yang boleh dimohoni bantuan hanyalah Allah saja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s</w:t>
      </w:r>
      <w:r w:rsidR="00B23C76" w:rsidRPr="0070792A">
        <w:rPr>
          <w:rFonts w:ascii="Bookman Old Style" w:hAnsi="Bookman Old Style" w:cs="AL-Mohanad"/>
          <w:sz w:val="24"/>
          <w:szCs w:val="24"/>
        </w:rPr>
        <w:t xml:space="preserve">ahih diriwayatkan oleh </w:t>
      </w:r>
      <w:r w:rsidRPr="0070792A">
        <w:rPr>
          <w:rFonts w:ascii="Cambria" w:hAnsi="Cambria" w:cs="Cambria"/>
          <w:sz w:val="24"/>
          <w:szCs w:val="24"/>
        </w:rPr>
        <w:t>Ṭ</w:t>
      </w:r>
      <w:r w:rsidR="00B23C76" w:rsidRPr="0070792A">
        <w:rPr>
          <w:rFonts w:ascii="Bookman Old Style" w:hAnsi="Bookman Old Style" w:cs="AL-Mohanad"/>
          <w:sz w:val="24"/>
          <w:szCs w:val="24"/>
        </w:rPr>
        <w:t xml:space="preserve">abrani). </w:t>
      </w:r>
    </w:p>
    <w:p w:rsidR="00B23C76" w:rsidRPr="0070792A" w:rsidRDefault="00B23C76" w:rsidP="0063089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bersabda</w:t>
      </w:r>
      <w:r w:rsidR="0063089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A862D5">
      <w:pPr>
        <w:pStyle w:val="BodyText"/>
        <w:bidi/>
        <w:spacing w:before="120" w:after="120"/>
        <w:ind w:left="57" w:right="57"/>
        <w:rPr>
          <w:rFonts w:ascii="Bookman Old Style" w:hAnsi="Bookman Old Style" w:cs="AL-Mohanad"/>
          <w:sz w:val="32"/>
          <w:szCs w:val="32"/>
          <w:rtl/>
        </w:rPr>
      </w:pPr>
      <w:r w:rsidRPr="0070792A">
        <w:rPr>
          <w:rFonts w:ascii="Bookman Old Style" w:hAnsi="Bookman Old Style" w:cs="AL-Mohanad"/>
          <w:sz w:val="32"/>
          <w:szCs w:val="32"/>
          <w:rtl/>
        </w:rPr>
        <w:t xml:space="preserve">(( إِذَا سَأَلْتَ فَاسْأَلِ اللهَ وَإِذَا اسْتَعَنْتَ فَاسْتَعِنْ بِاللهِ )) </w:t>
      </w:r>
    </w:p>
    <w:p w:rsidR="00B23C76" w:rsidRPr="0070792A" w:rsidRDefault="00630896" w:rsidP="0063089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Jika kamu memohon maka mohonlah kepada Allah dan jika kamu minta tolong maka mintalah pertolongan kepada Allah</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481419" w:rsidRPr="0070792A">
        <w:rPr>
          <w:rFonts w:ascii="Bookman Old Style" w:hAnsi="Bookman Old Style" w:cs="AL-Mohanad"/>
          <w:sz w:val="24"/>
          <w:szCs w:val="24"/>
        </w:rPr>
        <w:t>Hadis</w:t>
      </w:r>
      <w:r w:rsidR="00B23C76" w:rsidRPr="0070792A">
        <w:rPr>
          <w:rFonts w:ascii="Bookman Old Style" w:hAnsi="Bookman Old Style" w:cs="AL-Mohanad"/>
          <w:sz w:val="24"/>
          <w:szCs w:val="24"/>
        </w:rPr>
        <w:t xml:space="preserve"> sahih diriwayatkan oleh Tirmi</w:t>
      </w:r>
      <w:r w:rsidRPr="0070792A">
        <w:rPr>
          <w:sz w:val="24"/>
          <w:szCs w:val="24"/>
        </w:rPr>
        <w:t>ż</w:t>
      </w:r>
      <w:r w:rsidR="00B23C76" w:rsidRPr="0070792A">
        <w:rPr>
          <w:rFonts w:ascii="Bookman Old Style" w:hAnsi="Bookman Old Style" w:cs="AL-Mohanad"/>
          <w:sz w:val="24"/>
          <w:szCs w:val="24"/>
        </w:rPr>
        <w:t>i)</w:t>
      </w:r>
    </w:p>
    <w:p w:rsidR="00B23C76" w:rsidRPr="0070792A" w:rsidRDefault="00B23C76" w:rsidP="00F8606F">
      <w:pPr>
        <w:pStyle w:val="BodyTextInden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Orang yang masih hidup dan hadir boleh dimintai bantuan </w:t>
      </w:r>
      <w:r w:rsidR="00F8606F" w:rsidRPr="0070792A">
        <w:rPr>
          <w:rFonts w:ascii="Bookman Old Style" w:hAnsi="Bookman Old Style" w:cs="AL-Mohanad"/>
          <w:sz w:val="24"/>
          <w:szCs w:val="24"/>
          <w:lang w:val="fr-FR"/>
        </w:rPr>
        <w:t xml:space="preserve">dan </w:t>
      </w:r>
      <w:r w:rsidR="00F8606F" w:rsidRPr="0070792A">
        <w:rPr>
          <w:rFonts w:ascii="Bookman Old Style" w:hAnsi="Bookman Old Style" w:cs="AL-Mohanad"/>
          <w:sz w:val="24"/>
          <w:szCs w:val="24"/>
          <w:lang w:val="id-ID"/>
        </w:rPr>
        <w:t>ia digunak</w:t>
      </w:r>
      <w:r w:rsidR="00F8606F" w:rsidRPr="0070792A">
        <w:rPr>
          <w:rFonts w:ascii="Bookman Old Style" w:hAnsi="Bookman Old Style" w:cs="AL-Mohanad"/>
          <w:sz w:val="24"/>
          <w:szCs w:val="24"/>
          <w:lang w:val="fr-FR"/>
        </w:rPr>
        <w:t xml:space="preserve">an </w:t>
      </w:r>
      <w:r w:rsidR="00F8606F" w:rsidRPr="0070792A">
        <w:rPr>
          <w:rFonts w:ascii="Bookman Old Style" w:hAnsi="Bookman Old Style" w:cs="AL-Mohanad"/>
          <w:sz w:val="24"/>
          <w:szCs w:val="24"/>
          <w:lang w:val="id-ID"/>
        </w:rPr>
        <w:t>dalam</w:t>
      </w:r>
      <w:r w:rsidR="00F8606F" w:rsidRPr="0070792A">
        <w:rPr>
          <w:rFonts w:ascii="Bookman Old Style" w:hAnsi="Bookman Old Style" w:cs="AL-Mohanad"/>
          <w:sz w:val="24"/>
          <w:szCs w:val="24"/>
          <w:lang w:val="fr-FR"/>
        </w:rPr>
        <w:t xml:space="preserve"> </w:t>
      </w:r>
      <w:r w:rsidR="00F8606F" w:rsidRPr="0070792A">
        <w:rPr>
          <w:rFonts w:ascii="Bookman Old Style" w:hAnsi="Bookman Old Style" w:cs="AL-Mohanad"/>
          <w:sz w:val="24"/>
          <w:szCs w:val="24"/>
        </w:rPr>
        <w:t xml:space="preserve">suatu </w:t>
      </w:r>
      <w:r w:rsidR="00F8606F" w:rsidRPr="0070792A">
        <w:rPr>
          <w:rFonts w:ascii="Bookman Old Style" w:hAnsi="Bookman Old Style" w:cs="AL-Mohanad"/>
          <w:sz w:val="24"/>
          <w:szCs w:val="24"/>
          <w:lang w:val="fr-FR"/>
        </w:rPr>
        <w:t>perkara</w:t>
      </w:r>
      <w:r w:rsidRPr="0070792A">
        <w:rPr>
          <w:rFonts w:ascii="Bookman Old Style" w:hAnsi="Bookman Old Style" w:cs="AL-Mohanad"/>
          <w:sz w:val="24"/>
          <w:szCs w:val="24"/>
        </w:rPr>
        <w:t xml:space="preserve"> yang mampu ia lakukan saja. </w:t>
      </w:r>
      <w:r w:rsidR="00F8606F" w:rsidRPr="0070792A">
        <w:rPr>
          <w:rFonts w:ascii="Bookman Old Style" w:hAnsi="Bookman Old Style" w:cs="AL-Mohanad"/>
          <w:sz w:val="24"/>
          <w:szCs w:val="24"/>
        </w:rPr>
        <w:t xml:space="preserve">Adapun </w:t>
      </w:r>
      <w:r w:rsidR="00F8606F" w:rsidRPr="0070792A">
        <w:rPr>
          <w:rFonts w:ascii="Bookman Old Style" w:hAnsi="Bookman Old Style" w:cs="AL-Mohanad"/>
          <w:sz w:val="24"/>
          <w:szCs w:val="24"/>
          <w:lang w:val="id-ID"/>
        </w:rPr>
        <w:t>memohon</w:t>
      </w:r>
      <w:r w:rsidR="00F8606F" w:rsidRPr="0070792A">
        <w:rPr>
          <w:rFonts w:ascii="Bookman Old Style" w:hAnsi="Bookman Old Style" w:cs="AL-Mohanad"/>
          <w:sz w:val="24"/>
          <w:szCs w:val="24"/>
        </w:rPr>
        <w:t xml:space="preserve"> perlindungan maka </w:t>
      </w:r>
      <w:r w:rsidR="00F8606F" w:rsidRPr="0070792A">
        <w:rPr>
          <w:rFonts w:ascii="Bookman Old Style" w:hAnsi="Bookman Old Style" w:cs="AL-Mohanad"/>
          <w:sz w:val="24"/>
          <w:szCs w:val="24"/>
          <w:lang w:val="id-ID"/>
        </w:rPr>
        <w:t xml:space="preserve">tidak </w:t>
      </w:r>
      <w:r w:rsidR="00F8606F" w:rsidRPr="0070792A">
        <w:rPr>
          <w:rFonts w:ascii="Bookman Old Style" w:hAnsi="Bookman Old Style" w:cs="AL-Mohanad"/>
          <w:sz w:val="24"/>
          <w:szCs w:val="24"/>
        </w:rPr>
        <w:t xml:space="preserve">boleh </w:t>
      </w:r>
      <w:r w:rsidR="00F8606F" w:rsidRPr="0070792A">
        <w:rPr>
          <w:rFonts w:ascii="Bookman Old Style" w:hAnsi="Bookman Old Style" w:cs="AL-Mohanad"/>
          <w:sz w:val="24"/>
          <w:szCs w:val="24"/>
          <w:lang w:val="id-ID"/>
        </w:rPr>
        <w:t>dipanjatkan</w:t>
      </w:r>
      <w:r w:rsidR="00F8606F" w:rsidRPr="0070792A">
        <w:rPr>
          <w:rFonts w:ascii="Bookman Old Style" w:hAnsi="Bookman Old Style" w:cs="AL-Mohanad"/>
          <w:sz w:val="24"/>
          <w:szCs w:val="24"/>
        </w:rPr>
        <w:t xml:space="preserve"> </w:t>
      </w:r>
      <w:r w:rsidR="00F8606F" w:rsidRPr="0070792A">
        <w:rPr>
          <w:rFonts w:ascii="Bookman Old Style" w:hAnsi="Bookman Old Style" w:cs="AL-Mohanad"/>
          <w:sz w:val="24"/>
          <w:szCs w:val="24"/>
          <w:lang w:val="id-ID"/>
        </w:rPr>
        <w:t xml:space="preserve">kecuali </w:t>
      </w:r>
      <w:r w:rsidR="00F8606F" w:rsidRPr="0070792A">
        <w:rPr>
          <w:rFonts w:ascii="Bookman Old Style" w:hAnsi="Bookman Old Style" w:cs="AL-Mohanad"/>
          <w:sz w:val="24"/>
          <w:szCs w:val="24"/>
        </w:rPr>
        <w:t>kehadirat Allah</w:t>
      </w:r>
      <w:r w:rsidR="00F8606F" w:rsidRPr="0070792A">
        <w:rPr>
          <w:rFonts w:ascii="Bookman Old Style" w:hAnsi="Bookman Old Style" w:cs="AL-Mohanad"/>
          <w:sz w:val="24"/>
          <w:szCs w:val="24"/>
          <w:lang w:val="id-ID"/>
        </w:rPr>
        <w:t xml:space="preserve"> semata</w:t>
      </w:r>
      <w:r w:rsidR="00F8606F" w:rsidRPr="0070792A">
        <w:rPr>
          <w:rFonts w:ascii="Bookman Old Style" w:hAnsi="Bookman Old Style" w:cs="AL-Mohanad"/>
          <w:sz w:val="24"/>
          <w:szCs w:val="24"/>
        </w:rPr>
        <w:t>.</w:t>
      </w:r>
      <w:r w:rsidRPr="0070792A">
        <w:rPr>
          <w:rFonts w:ascii="Bookman Old Style" w:hAnsi="Bookman Old Style" w:cs="AL-Mohanad"/>
          <w:sz w:val="24"/>
          <w:szCs w:val="24"/>
        </w:rPr>
        <w:t xml:space="preserve"> Sedang orang mati atau tidak ada maka tidak boleh dimintai bantuan maupun pertolongan sama sekali. Karena ia tidak memiliki apa-apa sekalipun ia adalah seorang Nabi, Wali atau Malaikat.</w:t>
      </w:r>
    </w:p>
    <w:p w:rsidR="00B23C76" w:rsidRPr="0070792A" w:rsidRDefault="00B23C76" w:rsidP="00630896">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Tidak ada yang mengetahui perkara </w:t>
      </w:r>
      <w:r w:rsidR="0036411F" w:rsidRPr="0070792A">
        <w:rPr>
          <w:rFonts w:ascii="Bookman Old Style" w:hAnsi="Bookman Old Style" w:cs="AL-Mohanad"/>
        </w:rPr>
        <w:t>gaib</w:t>
      </w:r>
      <w:r w:rsidRPr="0070792A">
        <w:rPr>
          <w:rFonts w:ascii="Bookman Old Style" w:hAnsi="Bookman Old Style" w:cs="AL-Mohanad"/>
        </w:rPr>
        <w:t xml:space="preserve"> melainkan</w:t>
      </w:r>
      <w:r w:rsidR="00630896" w:rsidRPr="0070792A">
        <w:rPr>
          <w:rFonts w:ascii="Bookman Old Style" w:hAnsi="Bookman Old Style" w:cs="AL-Mohanad"/>
        </w:rPr>
        <w:t xml:space="preserve"> </w:t>
      </w:r>
      <w:r w:rsidRPr="0070792A">
        <w:rPr>
          <w:rFonts w:ascii="Bookman Old Style" w:hAnsi="Bookman Old Style" w:cs="AL-Mohanad"/>
        </w:rPr>
        <w:t xml:space="preserve">Allah saja. Maka siapa yang mendakwakan dirinya mengetahui perkara </w:t>
      </w:r>
      <w:r w:rsidR="0036411F" w:rsidRPr="0070792A">
        <w:rPr>
          <w:rFonts w:ascii="Bookman Old Style" w:hAnsi="Bookman Old Style" w:cs="AL-Mohanad"/>
        </w:rPr>
        <w:t>gaib</w:t>
      </w:r>
      <w:r w:rsidRPr="0070792A">
        <w:rPr>
          <w:rFonts w:ascii="Bookman Old Style" w:hAnsi="Bookman Old Style" w:cs="AL-Mohanad"/>
        </w:rPr>
        <w:t xml:space="preserve"> berarti ia kafir dan wajib didustakan. Sekalipun ia meramal sesuatu lalu benar terjadi maka hal itu hanya bersifat kebetulan. Rasulullah </w:t>
      </w:r>
      <w:r w:rsidR="00A862D5" w:rsidRPr="0070792A">
        <w:rPr>
          <w:rFonts w:ascii="Bookman Old Style" w:hAnsi="Bookman Old Style" w:cs="AL-Mohanad"/>
        </w:rPr>
        <w:sym w:font="AGA Arabesque" w:char="F072"/>
      </w:r>
      <w:r w:rsidRPr="0070792A">
        <w:rPr>
          <w:rFonts w:ascii="Bookman Old Style" w:hAnsi="Bookman Old Style" w:cs="AL-Mohanad"/>
        </w:rPr>
        <w:t xml:space="preserve"> bersabda</w:t>
      </w:r>
      <w:r w:rsidR="00982D82" w:rsidRPr="0070792A">
        <w:rPr>
          <w:rFonts w:ascii="Bookman Old Style" w:hAnsi="Bookman Old Style" w:cs="AL-Mohanad"/>
        </w:rPr>
        <w:t>,</w:t>
      </w:r>
      <w:r w:rsidRPr="0070792A">
        <w:rPr>
          <w:rFonts w:ascii="Bookman Old Style" w:hAnsi="Bookman Old Style" w:cs="AL-Mohanad"/>
        </w:rPr>
        <w:t xml:space="preserve"> </w:t>
      </w:r>
      <w:r w:rsidRPr="0070792A">
        <w:rPr>
          <w:rFonts w:ascii="Bookman Old Style" w:hAnsi="Bookman Old Style" w:cs="AL-Mohanad"/>
          <w:i/>
          <w:iCs/>
        </w:rPr>
        <w:t>"Barangsiapa mendatangi dukun atau peramal lalu mempercayai apa yang dikatakannya maka ia telah kafir terhadap apa yang diturunkan kepada Muhammad"</w:t>
      </w:r>
      <w:r w:rsidR="00630896" w:rsidRPr="0070792A">
        <w:rPr>
          <w:rFonts w:ascii="Bookman Old Style" w:hAnsi="Bookman Old Style" w:cs="AL-Mohanad"/>
          <w:i/>
          <w:iCs/>
        </w:rPr>
        <w:t>.</w:t>
      </w:r>
      <w:r w:rsidRPr="0070792A">
        <w:rPr>
          <w:rFonts w:ascii="Bookman Old Style" w:hAnsi="Bookman Old Style" w:cs="AL-Mohanad"/>
          <w:i/>
          <w:iCs/>
        </w:rPr>
        <w:t xml:space="preserve"> </w:t>
      </w:r>
      <w:r w:rsidRPr="0070792A">
        <w:rPr>
          <w:rFonts w:ascii="Bookman Old Style" w:hAnsi="Bookman Old Style" w:cs="AL-Mohanad"/>
        </w:rPr>
        <w:t>(</w:t>
      </w:r>
      <w:r w:rsidR="00982D82" w:rsidRPr="0070792A">
        <w:rPr>
          <w:rFonts w:ascii="Bookman Old Style" w:hAnsi="Bookman Old Style" w:cs="AL-Mohanad"/>
        </w:rPr>
        <w:t>HR.</w:t>
      </w:r>
      <w:r w:rsidRPr="0070792A">
        <w:rPr>
          <w:rFonts w:ascii="Bookman Old Style" w:hAnsi="Bookman Old Style" w:cs="AL-Mohanad"/>
        </w:rPr>
        <w:t xml:space="preserve"> </w:t>
      </w:r>
      <w:r w:rsidR="00982D82" w:rsidRPr="0070792A">
        <w:rPr>
          <w:rFonts w:ascii="Bookman Old Style" w:hAnsi="Bookman Old Style" w:cs="AL-Mohanad"/>
        </w:rPr>
        <w:t>Ahmad dan Al-H</w:t>
      </w:r>
      <w:r w:rsidRPr="0070792A">
        <w:rPr>
          <w:rFonts w:ascii="Bookman Old Style" w:hAnsi="Bookman Old Style" w:cs="AL-Mohanad"/>
        </w:rPr>
        <w:t>akim).</w:t>
      </w:r>
    </w:p>
    <w:p w:rsidR="00982D82" w:rsidRPr="0070792A" w:rsidRDefault="00982D82" w:rsidP="00982D82">
      <w:pPr>
        <w:spacing w:before="120" w:after="120"/>
        <w:ind w:left="57" w:right="57" w:firstLine="340"/>
        <w:jc w:val="both"/>
        <w:rPr>
          <w:rFonts w:ascii="Bookman Old Style" w:hAnsi="Bookman Old Style" w:cs="AL-Mohanad"/>
        </w:rPr>
      </w:pPr>
    </w:p>
    <w:p w:rsidR="00B23C76" w:rsidRPr="0070792A" w:rsidRDefault="00B23C76" w:rsidP="00630896">
      <w:pPr>
        <w:spacing w:before="120" w:after="120"/>
        <w:ind w:left="57" w:right="57" w:firstLine="340"/>
        <w:jc w:val="both"/>
        <w:rPr>
          <w:rFonts w:ascii="Bookman Old Style" w:hAnsi="Bookman Old Style" w:cs="AL-Mohanad"/>
        </w:rPr>
      </w:pPr>
      <w:r w:rsidRPr="0070792A">
        <w:rPr>
          <w:rFonts w:ascii="Bookman Old Style" w:hAnsi="Bookman Old Style" w:cs="AL-Mohanad"/>
          <w:b/>
          <w:bCs/>
        </w:rPr>
        <w:t>Tawakal, Raj</w:t>
      </w:r>
      <w:r w:rsidR="00630896" w:rsidRPr="0070792A">
        <w:rPr>
          <w:rFonts w:ascii="Bookman Old Style" w:hAnsi="Bookman Old Style" w:cs="AL-Mohanad"/>
          <w:b/>
          <w:bCs/>
        </w:rPr>
        <w:t>ā</w:t>
      </w:r>
      <w:r w:rsidR="00982D82" w:rsidRPr="0070792A">
        <w:rPr>
          <w:rFonts w:ascii="Bookman Old Style" w:hAnsi="Bookman Old Style" w:cs="AL-Mohanad"/>
        </w:rPr>
        <w:t>`</w:t>
      </w:r>
      <w:r w:rsidRPr="0070792A">
        <w:rPr>
          <w:rFonts w:ascii="Bookman Old Style" w:hAnsi="Bookman Old Style" w:cs="AL-Mohanad"/>
        </w:rPr>
        <w:t xml:space="preserve"> (berharap) dan </w:t>
      </w:r>
      <w:r w:rsidRPr="0070792A">
        <w:rPr>
          <w:rFonts w:ascii="Bookman Old Style" w:hAnsi="Bookman Old Style" w:cs="AL-Mohanad"/>
          <w:b/>
          <w:bCs/>
        </w:rPr>
        <w:t>Khusyu</w:t>
      </w:r>
      <w:r w:rsidR="00630896" w:rsidRPr="0070792A">
        <w:rPr>
          <w:rFonts w:ascii="Bookman Old Style" w:hAnsi="Bookman Old Style" w:cs="AL-Mohanad"/>
          <w:b/>
          <w:bCs/>
        </w:rPr>
        <w:t>k</w:t>
      </w:r>
      <w:r w:rsidRPr="0070792A">
        <w:rPr>
          <w:rFonts w:ascii="Bookman Old Style" w:hAnsi="Bookman Old Style" w:cs="AL-Mohanad"/>
        </w:rPr>
        <w:t>:</w:t>
      </w:r>
    </w:p>
    <w:p w:rsidR="00B23C76" w:rsidRPr="0070792A" w:rsidRDefault="00B23C76" w:rsidP="00630896">
      <w:pPr>
        <w:spacing w:before="120" w:after="120"/>
        <w:ind w:left="57" w:right="57" w:firstLine="340"/>
        <w:jc w:val="both"/>
        <w:rPr>
          <w:rFonts w:ascii="Bookman Old Style" w:hAnsi="Bookman Old Style" w:cs="AL-Mohanad"/>
        </w:rPr>
      </w:pPr>
      <w:r w:rsidRPr="0070792A">
        <w:rPr>
          <w:rFonts w:ascii="Bookman Old Style" w:hAnsi="Bookman Old Style" w:cs="AL-Mohanad"/>
        </w:rPr>
        <w:t>Manusia tidak boleh bertawakal selain kepada Allah, tidak boleh berharap selain kepada Allah, dan tidak boleh khusyu</w:t>
      </w:r>
      <w:r w:rsidR="00630896" w:rsidRPr="0070792A">
        <w:rPr>
          <w:rFonts w:ascii="Bookman Old Style" w:hAnsi="Bookman Old Style" w:cs="AL-Mohanad"/>
        </w:rPr>
        <w:t>k</w:t>
      </w:r>
      <w:r w:rsidRPr="0070792A">
        <w:rPr>
          <w:rFonts w:ascii="Bookman Old Style" w:hAnsi="Bookman Old Style" w:cs="AL-Mohanad"/>
        </w:rPr>
        <w:t xml:space="preserve"> melainkan kepada Allah.</w:t>
      </w:r>
    </w:p>
    <w:p w:rsidR="00B23C76" w:rsidRPr="0070792A" w:rsidRDefault="00B23C76" w:rsidP="00630896">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Sangat disayangkan mayoritas orang-orang yang mengaku beragama Islam menyekutukan Allah. Mereka berdoa kepada selain Allah baik berupa orang-orang yang masih hidup lagi diagungkan atau kepada orang dalam kubur. Melakukan </w:t>
      </w:r>
      <w:r w:rsidR="00E132F0" w:rsidRPr="0070792A">
        <w:rPr>
          <w:rFonts w:ascii="Bookman Old Style" w:hAnsi="Bookman Old Style" w:cs="AL-Mohanad"/>
        </w:rPr>
        <w:t xml:space="preserve">tawaf </w:t>
      </w:r>
      <w:r w:rsidRPr="0070792A">
        <w:rPr>
          <w:rFonts w:ascii="Bookman Old Style" w:hAnsi="Bookman Old Style" w:cs="AL-Mohanad"/>
        </w:rPr>
        <w:t xml:space="preserve">di kuburan mereka dan meminta dipenuhi hajatnya kepada mereka. Ini merupakan bentuk peribadatan kepada selain Allah dimana pelakunya bukan lagi </w:t>
      </w:r>
      <w:r w:rsidRPr="0070792A">
        <w:rPr>
          <w:rFonts w:ascii="Bookman Old Style" w:hAnsi="Bookman Old Style" w:cs="AL-Mohanad"/>
        </w:rPr>
        <w:lastRenderedPageBreak/>
        <w:t xml:space="preserve">disebut sebagai seorang muslim, sekalipun mengaku Islam, mengucapkan </w:t>
      </w:r>
      <w:r w:rsidR="00982D82" w:rsidRPr="0070792A">
        <w:rPr>
          <w:rFonts w:ascii="Bookman Old Style" w:hAnsi="Bookman Old Style" w:cs="AL-Mohanad"/>
        </w:rPr>
        <w:t>lā ilā illallāh</w:t>
      </w:r>
      <w:r w:rsidRPr="0070792A">
        <w:rPr>
          <w:rFonts w:ascii="Bookman Old Style" w:hAnsi="Bookman Old Style" w:cs="AL-Mohanad"/>
        </w:rPr>
        <w:t xml:space="preserve"> Muhammad rasulullah, mengerjakan </w:t>
      </w:r>
      <w:r w:rsidR="00E04D79" w:rsidRPr="0070792A">
        <w:rPr>
          <w:rFonts w:ascii="Bookman Old Style" w:hAnsi="Bookman Old Style" w:cs="AL-Mohanad"/>
        </w:rPr>
        <w:t>salat</w:t>
      </w:r>
      <w:r w:rsidRPr="0070792A">
        <w:rPr>
          <w:rFonts w:ascii="Bookman Old Style" w:hAnsi="Bookman Old Style" w:cs="AL-Mohanad"/>
        </w:rPr>
        <w:t>, berpuasa dan bahkan haji ke baitullah.</w:t>
      </w:r>
    </w:p>
    <w:p w:rsidR="00B23C76" w:rsidRPr="0070792A" w:rsidRDefault="00B23C76" w:rsidP="00982D8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w:t>
      </w:r>
      <w:r w:rsidR="004E5E5E" w:rsidRPr="0070792A">
        <w:rPr>
          <w:rFonts w:ascii="Bookman Old Style" w:hAnsi="Bookman Old Style" w:cs="AL-Mohanad"/>
        </w:rPr>
        <w:t>-Ta'ālā-</w:t>
      </w:r>
      <w:r w:rsidRPr="0070792A">
        <w:rPr>
          <w:rFonts w:ascii="Bookman Old Style" w:hAnsi="Bookman Old Style" w:cs="AL-Mohanad"/>
        </w:rPr>
        <w:t xml:space="preserve"> berfirman</w:t>
      </w:r>
      <w:r w:rsidR="00982D82" w:rsidRPr="0070792A">
        <w:rPr>
          <w:rFonts w:ascii="Bookman Old Style" w:hAnsi="Bookman Old Style" w:cs="AL-Mohanad"/>
        </w:rPr>
        <w:t>,</w:t>
      </w:r>
    </w:p>
    <w:p w:rsidR="00B23C76" w:rsidRPr="0070792A" w:rsidRDefault="00243EED" w:rsidP="002545B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592" name="Picture 1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593" name="Picture 1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594" name="Picture 1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595" name="Picture 1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596" name="Picture 1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597" name="Picture 1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598" name="Picture 1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3599" name="Picture 1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600" name="Picture 1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601" name="Picture 1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602" name="Picture 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603" name="Picture 1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604" name="Picture 1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605" name="Picture 1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606" name="Picture 1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07" name="Picture 1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982D82">
      <w:pPr>
        <w:spacing w:before="120" w:after="120"/>
        <w:ind w:left="57" w:right="57" w:firstLine="340"/>
        <w:jc w:val="both"/>
        <w:rPr>
          <w:rFonts w:ascii="Bookman Old Style" w:hAnsi="Bookman Old Style" w:cs="AL-Mohanad"/>
        </w:rPr>
      </w:pPr>
      <w:r w:rsidRPr="0070792A">
        <w:rPr>
          <w:rFonts w:ascii="Bookman Old Style" w:hAnsi="Bookman Old Style" w:cs="AL-Mohanad"/>
          <w:i/>
          <w:iCs/>
        </w:rPr>
        <w:t>"Dan sesungguhnya telah diwahyukan kepadamu dan kepada (Nabi-Nabi) yang sebelummu: "Jika kamu menyekutukan (Allah), niscaya akan hapuslah amalmu dan tentulah kamu termasuk orang-orang yang merugi</w:t>
      </w:r>
      <w:r w:rsidR="004B7032" w:rsidRPr="0070792A">
        <w:rPr>
          <w:rFonts w:ascii="Bookman Old Style" w:hAnsi="Bookman Old Style" w:cs="AL-Mohanad"/>
          <w:i/>
          <w:iCs/>
        </w:rPr>
        <w:t>.</w:t>
      </w:r>
      <w:r w:rsidRPr="0070792A">
        <w:rPr>
          <w:rFonts w:ascii="Bookman Old Style" w:hAnsi="Bookman Old Style" w:cs="AL-Mohanad"/>
          <w:i/>
          <w:iCs/>
        </w:rPr>
        <w:t>"</w:t>
      </w:r>
      <w:r w:rsidRPr="0070792A">
        <w:rPr>
          <w:rFonts w:ascii="Bookman Old Style" w:hAnsi="Bookman Old Style" w:cs="AL-Mohanad"/>
        </w:rPr>
        <w:t xml:space="preserve"> (QS.</w:t>
      </w:r>
      <w:r w:rsidR="00982D82" w:rsidRPr="0070792A">
        <w:rPr>
          <w:rFonts w:ascii="Bookman Old Style" w:hAnsi="Bookman Old Style" w:cs="AL-Mohanad"/>
        </w:rPr>
        <w:t xml:space="preserve"> Az-</w:t>
      </w:r>
      <w:r w:rsidRPr="0070792A">
        <w:rPr>
          <w:rFonts w:ascii="Bookman Old Style" w:hAnsi="Bookman Old Style" w:cs="AL-Mohanad"/>
        </w:rPr>
        <w:t>Zuma</w:t>
      </w:r>
      <w:r w:rsidR="002844CB" w:rsidRPr="0070792A">
        <w:rPr>
          <w:rFonts w:ascii="Bookman Old Style" w:hAnsi="Bookman Old Style" w:cs="AL-Mohanad"/>
        </w:rPr>
        <w:t>r</w:t>
      </w:r>
      <w:r w:rsidRPr="0070792A">
        <w:rPr>
          <w:rFonts w:ascii="Bookman Old Style" w:hAnsi="Bookman Old Style" w:cs="AL-Mohanad"/>
        </w:rPr>
        <w:t>: 65)</w:t>
      </w:r>
    </w:p>
    <w:p w:rsidR="00B23C76" w:rsidRPr="0070792A" w:rsidRDefault="00B23C76" w:rsidP="00630896">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w:t>
      </w:r>
      <w:r w:rsidR="004E5E5E" w:rsidRPr="0070792A">
        <w:rPr>
          <w:rFonts w:ascii="Bookman Old Style" w:hAnsi="Bookman Old Style" w:cs="AL-Mohanad"/>
        </w:rPr>
        <w:t>-Ta'ālā-</w:t>
      </w:r>
      <w:r w:rsidRPr="0070792A">
        <w:rPr>
          <w:rFonts w:ascii="Bookman Old Style" w:hAnsi="Bookman Old Style" w:cs="AL-Mohanad"/>
        </w:rPr>
        <w:t xml:space="preserve"> berfirman</w:t>
      </w:r>
      <w:r w:rsidR="00630896" w:rsidRPr="0070792A">
        <w:rPr>
          <w:rFonts w:ascii="Bookman Old Style" w:hAnsi="Bookman Old Style" w:cs="AL-Mohanad"/>
        </w:rPr>
        <w:t>,</w:t>
      </w:r>
    </w:p>
    <w:p w:rsidR="00B23C76" w:rsidRPr="0070792A" w:rsidRDefault="00243EED" w:rsidP="002545B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08" name="Picture 1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09" name="Picture 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610" name="Picture 1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611" name="Picture 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12" name="Picture 1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13" name="Picture 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614" name="Picture 1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615" name="Picture 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616" name="Picture 1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617" name="Picture 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618" name="Picture 1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619" name="Picture 1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620" name="Picture 1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90550" cy="390525"/>
            <wp:effectExtent l="0" t="0" r="0" b="0"/>
            <wp:docPr id="13621" name="Picture 1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622" name="Picture 1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3623" name="Picture 1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24" name="Picture 1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7E2AC3">
      <w:pPr>
        <w:pStyle w:val="BodyTextInden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"…Sesungguhnya orang yang mempersekutukan (sesuatu dengan) Allah,</w:t>
      </w:r>
      <w:r w:rsidR="007E2AC3" w:rsidRPr="0070792A">
        <w:rPr>
          <w:rFonts w:ascii="Bookman Old Style" w:hAnsi="Bookman Old Style" w:cs="AL-Mohanad"/>
          <w:i/>
          <w:iCs/>
          <w:sz w:val="24"/>
          <w:szCs w:val="24"/>
        </w:rPr>
        <w:t xml:space="preserve"> maka pasti Allah mengharamkan </w:t>
      </w:r>
      <w:r w:rsidRPr="0070792A">
        <w:rPr>
          <w:rFonts w:ascii="Bookman Old Style" w:hAnsi="Bookman Old Style" w:cs="AL-Mohanad"/>
          <w:i/>
          <w:iCs/>
          <w:sz w:val="24"/>
          <w:szCs w:val="24"/>
        </w:rPr>
        <w:t>padanya surga, dan tempatnya ialah neraka, tidak ada bagi orang-orang yang zalim itu seorang penolongpun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r w:rsidR="00982D82" w:rsidRPr="0070792A">
        <w:rPr>
          <w:rFonts w:ascii="Bookman Old Style" w:hAnsi="Bookman Old Style" w:cs="AL-Mohanad"/>
          <w:sz w:val="24"/>
          <w:szCs w:val="24"/>
        </w:rPr>
        <w:t xml:space="preserve">QS. </w:t>
      </w:r>
      <w:r w:rsidRPr="0070792A">
        <w:rPr>
          <w:rFonts w:ascii="Bookman Old Style" w:hAnsi="Bookman Old Style" w:cs="AL-Mohanad"/>
          <w:sz w:val="24"/>
          <w:szCs w:val="24"/>
        </w:rPr>
        <w:t>Al</w:t>
      </w:r>
      <w:r w:rsidR="00982D82" w:rsidRPr="0070792A">
        <w:rPr>
          <w:rFonts w:ascii="Bookman Old Style" w:hAnsi="Bookman Old Style" w:cs="AL-Mohanad"/>
          <w:sz w:val="24"/>
          <w:szCs w:val="24"/>
        </w:rPr>
        <w:t>-</w:t>
      </w:r>
      <w:r w:rsidRPr="0070792A">
        <w:rPr>
          <w:rFonts w:ascii="Bookman Old Style" w:hAnsi="Bookman Old Style" w:cs="AL-Mohanad"/>
          <w:sz w:val="24"/>
          <w:szCs w:val="24"/>
        </w:rPr>
        <w:t>M</w:t>
      </w:r>
      <w:r w:rsidR="00630896" w:rsidRPr="0070792A">
        <w:rPr>
          <w:rFonts w:ascii="Bookman Old Style" w:hAnsi="Bookman Old Style" w:cs="AL-Mohanad"/>
          <w:sz w:val="24"/>
          <w:szCs w:val="24"/>
        </w:rPr>
        <w:t>ā</w:t>
      </w:r>
      <w:r w:rsidRPr="0070792A">
        <w:rPr>
          <w:rFonts w:ascii="Bookman Old Style" w:hAnsi="Bookman Old Style" w:cs="AL-Mohanad"/>
          <w:sz w:val="24"/>
          <w:szCs w:val="24"/>
        </w:rPr>
        <w:t>idah: 72)</w:t>
      </w:r>
    </w:p>
    <w:p w:rsidR="00B23C76" w:rsidRPr="0070792A" w:rsidRDefault="00982D82" w:rsidP="00630896">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w:t>
      </w:r>
      <w:r w:rsidR="004E5E5E" w:rsidRPr="0070792A">
        <w:rPr>
          <w:rFonts w:ascii="Bookman Old Style" w:hAnsi="Bookman Old Style" w:cs="AL-Mohanad"/>
        </w:rPr>
        <w:t>-Ta'ālā-</w:t>
      </w:r>
      <w:r w:rsidR="00B23C76" w:rsidRPr="0070792A">
        <w:rPr>
          <w:rFonts w:ascii="Bookman Old Style" w:hAnsi="Bookman Old Style" w:cs="AL-Mohanad"/>
        </w:rPr>
        <w:t xml:space="preserve"> memerintahkan Rasul-Nya Muhammad </w:t>
      </w:r>
      <w:r w:rsidR="002545BA" w:rsidRPr="0070792A">
        <w:rPr>
          <w:rFonts w:ascii="Bookman Old Style" w:hAnsi="Bookman Old Style" w:cs="AL-Mohanad"/>
        </w:rPr>
        <w:sym w:font="AGA Arabesque" w:char="F072"/>
      </w:r>
      <w:r w:rsidR="00B23C76" w:rsidRPr="0070792A">
        <w:rPr>
          <w:rFonts w:ascii="Bookman Old Style" w:hAnsi="Bookman Old Style" w:cs="AL-Mohanad"/>
        </w:rPr>
        <w:t xml:space="preserve"> supaya menyatakan kepada manusia</w:t>
      </w:r>
      <w:r w:rsidR="00630896" w:rsidRPr="0070792A">
        <w:rPr>
          <w:rFonts w:ascii="Bookman Old Style" w:hAnsi="Bookman Old Style" w:cs="AL-Mohanad"/>
        </w:rPr>
        <w:t>,</w:t>
      </w:r>
    </w:p>
    <w:p w:rsidR="00B23C76" w:rsidRPr="0070792A" w:rsidRDefault="00243EED" w:rsidP="002545B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25" name="Picture 1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626" name="Picture 1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27" name="Picture 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628" name="Picture 1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29" name="Picture 1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630" name="Picture 1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631" name="Picture 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632" name="Picture 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633" name="Picture 1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634" name="Picture 1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635" name="Picture 1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636" name="Picture 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637" name="Picture 1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638" name="Picture 1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639" name="Picture 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640" name="Picture 1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41" name="Picture 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642" name="Picture 1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643" name="Picture 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644" name="Picture 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645" name="Picture 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646" name="Picture 1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647" name="Picture 1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648" name="Picture 1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649" name="Picture 1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50" name="Picture 1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982D82">
      <w:pPr>
        <w:spacing w:before="120" w:after="120"/>
        <w:ind w:left="57" w:right="57" w:firstLine="303"/>
        <w:jc w:val="both"/>
        <w:rPr>
          <w:rFonts w:ascii="Bookman Old Style" w:hAnsi="Bookman Old Style" w:cs="AL-Mohanad"/>
        </w:rPr>
      </w:pPr>
      <w:r w:rsidRPr="0070792A">
        <w:rPr>
          <w:rFonts w:ascii="Bookman Old Style" w:hAnsi="Bookman Old Style" w:cs="AL-Mohanad"/>
          <w:i/>
          <w:iCs/>
        </w:rPr>
        <w:lastRenderedPageBreak/>
        <w:t>"</w:t>
      </w:r>
      <w:r w:rsidR="002545BA" w:rsidRPr="0070792A">
        <w:rPr>
          <w:rFonts w:ascii="Bookman Old Style" w:hAnsi="Bookman Old Style" w:cs="AL-Mohanad"/>
          <w:i/>
          <w:iCs/>
        </w:rPr>
        <w:t>K</w:t>
      </w:r>
      <w:r w:rsidRPr="0070792A">
        <w:rPr>
          <w:rFonts w:ascii="Bookman Old Style" w:hAnsi="Bookman Old Style" w:cs="AL-Mohanad"/>
          <w:i/>
          <w:iCs/>
        </w:rPr>
        <w:t>atakanlah: "Sesungguhnya aku ini hanya seorang manusia seperti kamu, yang diwahyukan kepadaku: "Bahwa sesungguhnya Rabb kamu itu adalah Rabb Yang Esa". Barangsiapa mengharap perjumpaan dengan Rabbnya maka hendaklah ia mengerjakan amal yang sal</w:t>
      </w:r>
      <w:r w:rsidR="00982D82" w:rsidRPr="0070792A">
        <w:rPr>
          <w:rFonts w:ascii="Bookman Old Style" w:hAnsi="Bookman Old Style" w:cs="AL-Mohanad"/>
          <w:i/>
          <w:iCs/>
        </w:rPr>
        <w:t>e</w:t>
      </w:r>
      <w:r w:rsidRPr="0070792A">
        <w:rPr>
          <w:rFonts w:ascii="Bookman Old Style" w:hAnsi="Bookman Old Style" w:cs="AL-Mohanad"/>
          <w:i/>
          <w:iCs/>
        </w:rPr>
        <w:t>h dan janganlah ia mempersekutukan seorangpun dalam beribadah kepada-Nya</w:t>
      </w:r>
      <w:r w:rsidR="004B7032" w:rsidRPr="0070792A">
        <w:rPr>
          <w:rFonts w:ascii="Bookman Old Style" w:hAnsi="Bookman Old Style" w:cs="AL-Mohanad"/>
          <w:i/>
          <w:iCs/>
        </w:rPr>
        <w:t>.</w:t>
      </w:r>
      <w:r w:rsidRPr="0070792A">
        <w:rPr>
          <w:rFonts w:ascii="Bookman Old Style" w:hAnsi="Bookman Old Style" w:cs="AL-Mohanad"/>
          <w:i/>
          <w:iCs/>
        </w:rPr>
        <w:t>"</w:t>
      </w:r>
      <w:r w:rsidRPr="0070792A">
        <w:rPr>
          <w:rFonts w:ascii="Bookman Old Style" w:hAnsi="Bookman Old Style" w:cs="AL-Mohanad"/>
        </w:rPr>
        <w:t xml:space="preserve"> (QS.</w:t>
      </w:r>
      <w:r w:rsidR="00982D82" w:rsidRPr="0070792A">
        <w:rPr>
          <w:rFonts w:ascii="Bookman Old Style" w:hAnsi="Bookman Old Style" w:cs="AL-Mohanad"/>
        </w:rPr>
        <w:t xml:space="preserve"> </w:t>
      </w:r>
      <w:r w:rsidRPr="0070792A">
        <w:rPr>
          <w:rFonts w:ascii="Bookman Old Style" w:hAnsi="Bookman Old Style" w:cs="AL-Mohanad"/>
        </w:rPr>
        <w:t>Al</w:t>
      </w:r>
      <w:r w:rsidR="00982D82" w:rsidRPr="0070792A">
        <w:rPr>
          <w:rFonts w:ascii="Bookman Old Style" w:hAnsi="Bookman Old Style" w:cs="AL-Mohanad"/>
        </w:rPr>
        <w:t>-</w:t>
      </w:r>
      <w:r w:rsidRPr="0070792A">
        <w:rPr>
          <w:rFonts w:ascii="Bookman Old Style" w:hAnsi="Bookman Old Style" w:cs="AL-Mohanad"/>
        </w:rPr>
        <w:t>Kahfi: 110)</w:t>
      </w:r>
    </w:p>
    <w:p w:rsidR="00B23C76" w:rsidRPr="0070792A" w:rsidRDefault="00B23C76" w:rsidP="007E2AC3">
      <w:pPr>
        <w:spacing w:before="120" w:after="120"/>
        <w:ind w:left="57" w:right="57" w:firstLine="340"/>
        <w:jc w:val="both"/>
        <w:rPr>
          <w:rFonts w:ascii="Bookman Old Style" w:hAnsi="Bookman Old Style" w:cs="AL-Mohanad"/>
        </w:rPr>
      </w:pPr>
      <w:r w:rsidRPr="0070792A">
        <w:rPr>
          <w:rFonts w:ascii="Bookman Old Style" w:hAnsi="Bookman Old Style" w:cs="AL-Mohanad"/>
        </w:rPr>
        <w:t>Orang-orang bodoh telah tertipu dengan ulama jahat lagi sesat yang hanya sekedar tahu sebagian ilmu-ilmu keislaman namun bodoh terhadap tauhid yang merupakan dasar agama. Jadilah mereka menyeru pada kesyirikan, karena memang tidak memahami maknany</w:t>
      </w:r>
      <w:r w:rsidR="00982D82" w:rsidRPr="0070792A">
        <w:rPr>
          <w:rFonts w:ascii="Bookman Old Style" w:hAnsi="Bookman Old Style" w:cs="AL-Mohanad"/>
        </w:rPr>
        <w:t xml:space="preserve">a dengan nama </w:t>
      </w:r>
      <w:r w:rsidR="007E2AC3" w:rsidRPr="0070792A">
        <w:rPr>
          <w:rFonts w:ascii="Bookman Old Style" w:hAnsi="Bookman Old Style" w:cs="AL-Mohanad"/>
        </w:rPr>
        <w:t>syafaat dan wasilah</w:t>
      </w:r>
      <w:r w:rsidRPr="0070792A">
        <w:rPr>
          <w:rFonts w:ascii="Bookman Old Style" w:hAnsi="Bookman Old Style" w:cs="AL-Mohanad"/>
        </w:rPr>
        <w:t>. Alasan mereka mengenai hal itu hanya berupa ta</w:t>
      </w:r>
      <w:r w:rsidR="00982D82" w:rsidRPr="0070792A">
        <w:rPr>
          <w:rFonts w:ascii="Bookman Old Style" w:hAnsi="Bookman Old Style" w:cs="AL-Mohanad"/>
        </w:rPr>
        <w:t>kwil-tak</w:t>
      </w:r>
      <w:r w:rsidRPr="0070792A">
        <w:rPr>
          <w:rFonts w:ascii="Bookman Old Style" w:hAnsi="Bookman Old Style" w:cs="AL-Mohanad"/>
        </w:rPr>
        <w:t xml:space="preserve">wil salah terhadap nas-nas dan </w:t>
      </w:r>
      <w:r w:rsidR="00481419" w:rsidRPr="0070792A">
        <w:rPr>
          <w:rFonts w:ascii="Bookman Old Style" w:hAnsi="Bookman Old Style" w:cs="AL-Mohanad"/>
        </w:rPr>
        <w:t>hadis</w:t>
      </w:r>
      <w:r w:rsidRPr="0070792A">
        <w:rPr>
          <w:rFonts w:ascii="Bookman Old Style" w:hAnsi="Bookman Old Style" w:cs="AL-Mohanad"/>
        </w:rPr>
        <w:t>-</w:t>
      </w:r>
      <w:r w:rsidR="00481419" w:rsidRPr="0070792A">
        <w:rPr>
          <w:rFonts w:ascii="Bookman Old Style" w:hAnsi="Bookman Old Style" w:cs="AL-Mohanad"/>
        </w:rPr>
        <w:t>hadis</w:t>
      </w:r>
      <w:r w:rsidRPr="0070792A">
        <w:rPr>
          <w:rFonts w:ascii="Bookman Old Style" w:hAnsi="Bookman Old Style" w:cs="AL-Mohanad"/>
        </w:rPr>
        <w:t xml:space="preserve"> yang didustakan atas nama Rasulullah </w:t>
      </w:r>
      <w:r w:rsidRPr="0070792A">
        <w:rPr>
          <w:rFonts w:ascii="Bookman Old Style" w:hAnsi="Bookman Old Style" w:cs="AL-Mohanad"/>
        </w:rPr>
        <w:sym w:font="AGA Arabesque" w:char="F065"/>
      </w:r>
      <w:r w:rsidR="007E2AC3" w:rsidRPr="0070792A">
        <w:rPr>
          <w:rFonts w:ascii="Bookman Old Style" w:hAnsi="Bookman Old Style" w:cs="AL-Mohanad"/>
        </w:rPr>
        <w:t xml:space="preserve"> </w:t>
      </w:r>
      <w:r w:rsidRPr="0070792A">
        <w:rPr>
          <w:rFonts w:ascii="Bookman Old Style" w:hAnsi="Bookman Old Style" w:cs="AL-Mohanad"/>
        </w:rPr>
        <w:t xml:space="preserve">baik dulu maupun sekarang, kisah-kisah dan mimpi </w:t>
      </w:r>
      <w:r w:rsidR="00982D82" w:rsidRPr="0070792A">
        <w:rPr>
          <w:rFonts w:ascii="Bookman Old Style" w:hAnsi="Bookman Old Style" w:cs="AL-Mohanad"/>
        </w:rPr>
        <w:t>yang di</w:t>
      </w:r>
      <w:r w:rsidR="00982D82" w:rsidRPr="0070792A">
        <w:rPr>
          <w:rFonts w:ascii="Bookman Old Style" w:hAnsi="Bookman Old Style" w:cs="AL-Mohanad"/>
          <w:lang w:val="id-ID"/>
        </w:rPr>
        <w:t>rangkai</w:t>
      </w:r>
      <w:r w:rsidR="00982D82" w:rsidRPr="0070792A">
        <w:rPr>
          <w:rFonts w:ascii="Bookman Old Style" w:hAnsi="Bookman Old Style" w:cs="AL-Mohanad"/>
        </w:rPr>
        <w:t xml:space="preserve"> setan untuk mereka</w:t>
      </w:r>
      <w:r w:rsidRPr="0070792A">
        <w:rPr>
          <w:rFonts w:ascii="Bookman Old Style" w:hAnsi="Bookman Old Style" w:cs="AL-Mohanad"/>
        </w:rPr>
        <w:t xml:space="preserve"> serta berbagai bentuk kesesatan semisal itu yang mereka kumpulkan di buku-buku mereka dalam rangka membenarkan peribadatan mereka kepada selain Allah demi mengikuti </w:t>
      </w:r>
      <w:r w:rsidR="00982D82" w:rsidRPr="0070792A">
        <w:rPr>
          <w:rFonts w:ascii="Bookman Old Style" w:hAnsi="Bookman Old Style" w:cs="AL-Mohanad"/>
        </w:rPr>
        <w:t>setan</w:t>
      </w:r>
      <w:r w:rsidRPr="0070792A">
        <w:rPr>
          <w:rFonts w:ascii="Bookman Old Style" w:hAnsi="Bookman Old Style" w:cs="AL-Mohanad"/>
        </w:rPr>
        <w:t xml:space="preserve"> dan hawa nafsu serta taklid buta kepada nenek moyang persis seperti orang-orang musyrik dulu.</w:t>
      </w:r>
    </w:p>
    <w:p w:rsidR="00B23C76" w:rsidRPr="0070792A" w:rsidRDefault="00B23C76" w:rsidP="00982D8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Wasilah yang Allah perintahkan </w:t>
      </w:r>
      <w:r w:rsidR="00EE2B0D" w:rsidRPr="0070792A">
        <w:rPr>
          <w:rFonts w:ascii="Bookman Old Style" w:hAnsi="Bookman Old Style" w:cs="AL-Mohanad"/>
        </w:rPr>
        <w:t xml:space="preserve">pada </w:t>
      </w:r>
      <w:r w:rsidRPr="0070792A">
        <w:rPr>
          <w:rFonts w:ascii="Bookman Old Style" w:hAnsi="Bookman Old Style" w:cs="AL-Mohanad"/>
        </w:rPr>
        <w:t>kita untuk mencarinya dalam fir</w:t>
      </w:r>
      <w:r w:rsidR="007E2AC3" w:rsidRPr="0070792A">
        <w:rPr>
          <w:rFonts w:ascii="Bookman Old Style" w:hAnsi="Bookman Old Style" w:cs="AL-Mohanad"/>
        </w:rPr>
        <w:t>man Allah</w:t>
      </w:r>
      <w:r w:rsidRPr="0070792A">
        <w:rPr>
          <w:rFonts w:ascii="Bookman Old Style" w:hAnsi="Bookman Old Style" w:cs="AL-Mohanad"/>
        </w:rPr>
        <w:sym w:font="AGA Arabesque" w:char="F055"/>
      </w:r>
      <w:r w:rsidR="00982D82" w:rsidRPr="0070792A">
        <w:rPr>
          <w:rFonts w:ascii="Bookman Old Style" w:hAnsi="Bookman Old Style" w:cs="AL-Mohanad"/>
        </w:rPr>
        <w:t>,</w:t>
      </w:r>
    </w:p>
    <w:p w:rsidR="00B23C76" w:rsidRPr="0070792A" w:rsidRDefault="00243EED" w:rsidP="002545BA">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51" name="Picture 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652" name="Picture 1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653" name="Picture 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14350" cy="390525"/>
            <wp:effectExtent l="0" t="0" r="0" b="0"/>
            <wp:docPr id="13654" name="Picture 1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55" name="Picture 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7E2AC3">
      <w:pPr>
        <w:spacing w:before="120" w:after="120"/>
        <w:ind w:left="57" w:right="57" w:firstLine="340"/>
        <w:jc w:val="both"/>
        <w:rPr>
          <w:rFonts w:ascii="Bookman Old Style" w:hAnsi="Bookman Old Style" w:cs="AL-Mohanad"/>
        </w:rPr>
      </w:pPr>
      <w:r w:rsidRPr="0070792A">
        <w:rPr>
          <w:rFonts w:ascii="Bookman Old Style" w:hAnsi="Bookman Old Style" w:cs="AL-Mohanad"/>
          <w:i/>
          <w:iCs/>
        </w:rPr>
        <w:t>“Dan carilah jalan yang mendekatkan diri kepada-Nya</w:t>
      </w:r>
      <w:r w:rsidR="004B7032" w:rsidRPr="0070792A">
        <w:rPr>
          <w:rFonts w:ascii="Bookman Old Style" w:hAnsi="Bookman Old Style" w:cs="AL-Mohanad"/>
          <w:i/>
          <w:iCs/>
        </w:rPr>
        <w:t>.</w:t>
      </w:r>
      <w:r w:rsidRPr="0070792A">
        <w:rPr>
          <w:rFonts w:ascii="Bookman Old Style" w:hAnsi="Bookman Old Style" w:cs="AL-Mohanad"/>
          <w:i/>
          <w:iCs/>
        </w:rPr>
        <w:t>”</w:t>
      </w:r>
      <w:r w:rsidRPr="0070792A">
        <w:rPr>
          <w:rFonts w:ascii="Bookman Old Style" w:hAnsi="Bookman Old Style" w:cs="AL-Mohanad"/>
        </w:rPr>
        <w:t xml:space="preserve"> (QS.</w:t>
      </w:r>
      <w:r w:rsidR="00982D82" w:rsidRPr="0070792A">
        <w:rPr>
          <w:rFonts w:ascii="Bookman Old Style" w:hAnsi="Bookman Old Style" w:cs="AL-Mohanad"/>
        </w:rPr>
        <w:t xml:space="preserve"> </w:t>
      </w:r>
      <w:r w:rsidRPr="0070792A">
        <w:rPr>
          <w:rFonts w:ascii="Bookman Old Style" w:hAnsi="Bookman Old Style" w:cs="AL-Mohanad"/>
        </w:rPr>
        <w:t>Al</w:t>
      </w:r>
      <w:r w:rsidR="00982D82" w:rsidRPr="0070792A">
        <w:rPr>
          <w:rFonts w:ascii="Bookman Old Style" w:hAnsi="Bookman Old Style" w:cs="AL-Mohanad"/>
        </w:rPr>
        <w:t>-</w:t>
      </w:r>
      <w:r w:rsidRPr="0070792A">
        <w:rPr>
          <w:rFonts w:ascii="Bookman Old Style" w:hAnsi="Bookman Old Style" w:cs="AL-Mohanad"/>
        </w:rPr>
        <w:t>M</w:t>
      </w:r>
      <w:r w:rsidR="007E2AC3" w:rsidRPr="0070792A">
        <w:rPr>
          <w:rFonts w:ascii="Bookman Old Style" w:hAnsi="Bookman Old Style" w:cs="AL-Mohanad"/>
        </w:rPr>
        <w:t>ā</w:t>
      </w:r>
      <w:r w:rsidRPr="0070792A">
        <w:rPr>
          <w:rFonts w:ascii="Bookman Old Style" w:hAnsi="Bookman Old Style" w:cs="AL-Mohanad"/>
        </w:rPr>
        <w:t>idah: 35)</w:t>
      </w:r>
    </w:p>
    <w:p w:rsidR="00B23C76" w:rsidRPr="0070792A" w:rsidRDefault="007E2AC3" w:rsidP="007E2AC3">
      <w:pPr>
        <w:spacing w:before="120" w:after="120"/>
        <w:ind w:left="57" w:right="57" w:firstLine="340"/>
        <w:jc w:val="both"/>
        <w:rPr>
          <w:rFonts w:ascii="Bookman Old Style" w:hAnsi="Bookman Old Style" w:cs="AL-Mohanad"/>
        </w:rPr>
      </w:pPr>
      <w:r w:rsidRPr="0070792A">
        <w:rPr>
          <w:rFonts w:ascii="Bookman Old Style" w:hAnsi="Bookman Old Style" w:cs="AL-Mohanad"/>
        </w:rPr>
        <w:lastRenderedPageBreak/>
        <w:t xml:space="preserve">Yaitu </w:t>
      </w:r>
      <w:r w:rsidR="00EE2B0D" w:rsidRPr="0070792A">
        <w:rPr>
          <w:rFonts w:ascii="Bookman Old Style" w:hAnsi="Bookman Old Style" w:cs="AL-Mohanad"/>
        </w:rPr>
        <w:t>amal-amal s</w:t>
      </w:r>
      <w:r w:rsidR="00B23C76" w:rsidRPr="0070792A">
        <w:rPr>
          <w:rFonts w:ascii="Bookman Old Style" w:hAnsi="Bookman Old Style" w:cs="AL-Mohanad"/>
        </w:rPr>
        <w:t>al</w:t>
      </w:r>
      <w:r w:rsidR="00EE2B0D" w:rsidRPr="0070792A">
        <w:rPr>
          <w:rFonts w:ascii="Bookman Old Style" w:hAnsi="Bookman Old Style" w:cs="AL-Mohanad"/>
        </w:rPr>
        <w:t>e</w:t>
      </w:r>
      <w:r w:rsidR="00B23C76" w:rsidRPr="0070792A">
        <w:rPr>
          <w:rFonts w:ascii="Bookman Old Style" w:hAnsi="Bookman Old Style" w:cs="AL-Mohanad"/>
        </w:rPr>
        <w:t xml:space="preserve">h, berupa; mentauhidkan Allah, </w:t>
      </w:r>
      <w:r w:rsidR="00E04D79" w:rsidRPr="0070792A">
        <w:rPr>
          <w:rFonts w:ascii="Bookman Old Style" w:hAnsi="Bookman Old Style" w:cs="AL-Mohanad"/>
        </w:rPr>
        <w:t>salat</w:t>
      </w:r>
      <w:r w:rsidR="00B23C76" w:rsidRPr="0070792A">
        <w:rPr>
          <w:rFonts w:ascii="Bookman Old Style" w:hAnsi="Bookman Old Style" w:cs="AL-Mohanad"/>
        </w:rPr>
        <w:t>, sedekah, puasa, haji, jihad, amar ma</w:t>
      </w:r>
      <w:r w:rsidR="00EE2B0D" w:rsidRPr="0070792A">
        <w:rPr>
          <w:rFonts w:ascii="Bookman Old Style" w:hAnsi="Bookman Old Style" w:cs="AL-Mohanad"/>
        </w:rPr>
        <w:t>k</w:t>
      </w:r>
      <w:r w:rsidR="00B23C76" w:rsidRPr="0070792A">
        <w:rPr>
          <w:rFonts w:ascii="Bookman Old Style" w:hAnsi="Bookman Old Style" w:cs="AL-Mohanad"/>
        </w:rPr>
        <w:t>ruf nahi mungkar, menyambung tali silaturrahim dan semisalnya. Adapun berdoa kepada orang-orang mati dan meminta bantuan kepada mereka ketika menghadapi kesulitan maka ini merupakan peribadatan kepada selain Allah.</w:t>
      </w:r>
    </w:p>
    <w:p w:rsidR="00B23C76" w:rsidRPr="0070792A" w:rsidRDefault="00B23C76" w:rsidP="007E2AC3">
      <w:pPr>
        <w:spacing w:before="120" w:after="120"/>
        <w:ind w:left="57" w:right="57" w:firstLine="340"/>
        <w:jc w:val="both"/>
        <w:rPr>
          <w:rFonts w:ascii="Bookman Old Style" w:hAnsi="Bookman Old Style" w:cs="AL-Mohanad"/>
        </w:rPr>
      </w:pPr>
      <w:r w:rsidRPr="0070792A">
        <w:rPr>
          <w:rFonts w:ascii="Bookman Old Style" w:hAnsi="Bookman Old Style" w:cs="AL-Mohanad"/>
        </w:rPr>
        <w:t>Syafaat para Nabi, wali dan selain mereka dari kalangan kaum muslimin yang diizinkan Allah untuk memberi syafaat adalah kebenaran yang harus kita imani. Akan tetapi syafaat tersebut tidak boleh diminta dari orang-orang mati. Karena syafaat itu hak Allah yang tidak seorangpun memperolehnya melainkan atas izin-Nya. Maka seorang yang bertauhid kepada Allah meminta syafaat kepada Allah</w:t>
      </w:r>
      <w:r w:rsidR="004E5E5E" w:rsidRPr="0070792A">
        <w:rPr>
          <w:rFonts w:ascii="Bookman Old Style" w:hAnsi="Bookman Old Style" w:cs="AL-Mohanad"/>
        </w:rPr>
        <w:t xml:space="preserve"> -Ta'ālā-</w:t>
      </w:r>
      <w:r w:rsidRPr="0070792A">
        <w:rPr>
          <w:rFonts w:ascii="Bookman Old Style" w:hAnsi="Bookman Old Style" w:cs="AL-Mohanad"/>
        </w:rPr>
        <w:t xml:space="preserve"> dengan mengatakan, </w:t>
      </w:r>
      <w:r w:rsidR="007E2AC3" w:rsidRPr="0070792A">
        <w:rPr>
          <w:rFonts w:ascii="Bookman Old Style" w:hAnsi="Bookman Old Style" w:cs="AL-Mohanad"/>
        </w:rPr>
        <w:t>"</w:t>
      </w:r>
      <w:r w:rsidRPr="0070792A">
        <w:rPr>
          <w:rFonts w:ascii="Bookman Old Style" w:hAnsi="Bookman Old Style" w:cs="AL-Mohanad"/>
        </w:rPr>
        <w:t>Ya Allah, izinkanlah Ras</w:t>
      </w:r>
      <w:r w:rsidR="007E2AC3" w:rsidRPr="0070792A">
        <w:rPr>
          <w:rFonts w:ascii="Bookman Old Style" w:hAnsi="Bookman Old Style" w:cs="AL-Mohanad"/>
        </w:rPr>
        <w:t>ul-Mu dan hamba-hamba-Mu yang s</w:t>
      </w:r>
      <w:r w:rsidRPr="0070792A">
        <w:rPr>
          <w:rFonts w:ascii="Bookman Old Style" w:hAnsi="Bookman Old Style" w:cs="AL-Mohanad"/>
        </w:rPr>
        <w:t>al</w:t>
      </w:r>
      <w:r w:rsidR="007E2AC3" w:rsidRPr="0070792A">
        <w:rPr>
          <w:rFonts w:ascii="Bookman Old Style" w:hAnsi="Bookman Old Style" w:cs="AL-Mohanad"/>
        </w:rPr>
        <w:t>e</w:t>
      </w:r>
      <w:r w:rsidRPr="0070792A">
        <w:rPr>
          <w:rFonts w:ascii="Bookman Old Style" w:hAnsi="Bookman Old Style" w:cs="AL-Mohanad"/>
        </w:rPr>
        <w:t>h untuk memberi syafaat kepadaku.</w:t>
      </w:r>
      <w:r w:rsidR="007E2AC3" w:rsidRPr="0070792A">
        <w:rPr>
          <w:rFonts w:ascii="Bookman Old Style" w:hAnsi="Bookman Old Style" w:cs="AL-Mohanad"/>
        </w:rPr>
        <w:t>" Dan tidak boleh mengatakan, "</w:t>
      </w:r>
      <w:r w:rsidRPr="0070792A">
        <w:rPr>
          <w:rFonts w:ascii="Bookman Old Style" w:hAnsi="Bookman Old Style" w:cs="AL-Mohanad"/>
        </w:rPr>
        <w:t>Wahai Fulan, berilah aku syafaat</w:t>
      </w:r>
      <w:r w:rsidR="007E2AC3" w:rsidRPr="0070792A">
        <w:rPr>
          <w:rFonts w:ascii="Bookman Old Style" w:hAnsi="Bookman Old Style" w:cs="AL-Mohanad"/>
        </w:rPr>
        <w:t>"</w:t>
      </w:r>
      <w:r w:rsidRPr="0070792A">
        <w:rPr>
          <w:rFonts w:ascii="Bookman Old Style" w:hAnsi="Bookman Old Style" w:cs="AL-Mohanad"/>
        </w:rPr>
        <w:t xml:space="preserve"> karena ia sudah mati. Sedangkan orang mati tidak boleh dimintai sesuatupun selamanya. Allah</w:t>
      </w:r>
      <w:r w:rsidR="004E5E5E" w:rsidRPr="0070792A">
        <w:rPr>
          <w:rFonts w:ascii="Bookman Old Style" w:hAnsi="Bookman Old Style" w:cs="AL-Mohanad"/>
        </w:rPr>
        <w:t xml:space="preserve"> -Ta'ālā-</w:t>
      </w:r>
      <w:r w:rsidRPr="0070792A">
        <w:rPr>
          <w:rFonts w:ascii="Bookman Old Style" w:hAnsi="Bookman Old Style" w:cs="AL-Mohanad"/>
        </w:rPr>
        <w:t xml:space="preserve"> berfirman</w:t>
      </w:r>
      <w:r w:rsidR="00EE2B0D" w:rsidRPr="0070792A">
        <w:rPr>
          <w:rFonts w:ascii="Bookman Old Style" w:hAnsi="Bookman Old Style" w:cs="AL-Mohanad"/>
        </w:rPr>
        <w:t>,</w:t>
      </w:r>
      <w:r w:rsidRPr="0070792A">
        <w:rPr>
          <w:rFonts w:ascii="Bookman Old Style" w:hAnsi="Bookman Old Style" w:cs="AL-Mohanad"/>
          <w:rtl/>
        </w:rPr>
        <w:t xml:space="preserve"> </w:t>
      </w:r>
    </w:p>
    <w:p w:rsidR="00B23C76" w:rsidRPr="0070792A" w:rsidRDefault="00243EED" w:rsidP="009C1A3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56" name="Picture 1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657" name="Picture 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658" name="Picture 1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3659" name="Picture 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660" name="Picture 1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0"/>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661" name="Picture 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662" name="Picture 1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33400" cy="390525"/>
            <wp:effectExtent l="0" t="0" r="0" b="0"/>
            <wp:docPr id="13663" name="Picture 1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664" name="Picture 1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665" name="Picture 1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666" name="Picture 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667" name="Picture 1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68" name="Picture 1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7E2AC3" w:rsidP="007E2AC3">
      <w:pPr>
        <w:spacing w:before="120" w:after="120"/>
        <w:ind w:left="57" w:right="57" w:firstLine="340"/>
        <w:jc w:val="both"/>
        <w:rPr>
          <w:rFonts w:ascii="Bookman Old Style" w:hAnsi="Bookman Old Style" w:cs="AL-Mohanad"/>
        </w:rPr>
      </w:pPr>
      <w:r w:rsidRPr="0070792A">
        <w:rPr>
          <w:rFonts w:ascii="Bookman Old Style" w:hAnsi="Bookman Old Style" w:cs="AL-Mohanad"/>
          <w:i/>
          <w:iCs/>
        </w:rPr>
        <w:t xml:space="preserve"> "</w:t>
      </w:r>
      <w:r w:rsidR="00B23C76" w:rsidRPr="0070792A">
        <w:rPr>
          <w:rFonts w:ascii="Bookman Old Style" w:hAnsi="Bookman Old Style" w:cs="AL-Mohanad"/>
          <w:i/>
          <w:iCs/>
        </w:rPr>
        <w:t xml:space="preserve">Katakanlah: </w:t>
      </w:r>
      <w:r w:rsidRPr="0070792A">
        <w:rPr>
          <w:rFonts w:ascii="Bookman Old Style" w:hAnsi="Bookman Old Style" w:cs="AL-Mohanad"/>
          <w:i/>
          <w:iCs/>
        </w:rPr>
        <w:t>"</w:t>
      </w:r>
      <w:r w:rsidR="00B23C76" w:rsidRPr="0070792A">
        <w:rPr>
          <w:rFonts w:ascii="Bookman Old Style" w:hAnsi="Bookman Old Style" w:cs="AL-Mohanad"/>
          <w:i/>
          <w:iCs/>
        </w:rPr>
        <w:t>Hanya kepunyaan Allah syafaat itu semuanya. Kepunyaan-Nya kerajaan langit dan bumi. Kemudian kepada-Nyalah kamu dikembalikan</w:t>
      </w:r>
      <w:r w:rsidR="004B7032" w:rsidRPr="0070792A">
        <w:rPr>
          <w:rFonts w:ascii="Bookman Old Style" w:hAnsi="Bookman Old Style" w:cs="AL-Mohanad"/>
          <w:i/>
          <w:iCs/>
        </w:rPr>
        <w:t>.</w:t>
      </w:r>
      <w:r w:rsidRPr="0070792A">
        <w:rPr>
          <w:rFonts w:ascii="Bookman Old Style" w:hAnsi="Bookman Old Style" w:cs="AL-Mohanad"/>
          <w:i/>
          <w:iCs/>
        </w:rPr>
        <w:t>"</w:t>
      </w:r>
      <w:r w:rsidRPr="0070792A">
        <w:rPr>
          <w:rFonts w:ascii="Bookman Old Style" w:hAnsi="Bookman Old Style" w:cs="AL-Mohanad"/>
        </w:rPr>
        <w:t xml:space="preserve"> (QS. Az-Zumar</w:t>
      </w:r>
      <w:r w:rsidR="00B23C76" w:rsidRPr="0070792A">
        <w:rPr>
          <w:rFonts w:ascii="Bookman Old Style" w:hAnsi="Bookman Old Style" w:cs="AL-Mohanad"/>
        </w:rPr>
        <w:t>: 44)</w:t>
      </w:r>
    </w:p>
    <w:p w:rsidR="00EE2B0D" w:rsidRPr="0070792A" w:rsidRDefault="007E2AC3" w:rsidP="007E2AC3">
      <w:pPr>
        <w:spacing w:before="120" w:after="120"/>
        <w:ind w:left="57" w:right="57" w:firstLine="340"/>
        <w:jc w:val="both"/>
        <w:rPr>
          <w:rFonts w:ascii="Bookman Old Style" w:hAnsi="Bookman Old Style" w:cs="AL-Mohanad"/>
          <w:lang w:val="id-ID"/>
        </w:rPr>
      </w:pPr>
      <w:r w:rsidRPr="0070792A">
        <w:rPr>
          <w:rFonts w:ascii="Bookman Old Style" w:hAnsi="Bookman Old Style" w:cs="AL-Mohanad"/>
        </w:rPr>
        <w:t>Termasuk bid</w:t>
      </w:r>
      <w:r w:rsidR="00B23C76" w:rsidRPr="0070792A">
        <w:rPr>
          <w:rFonts w:ascii="Bookman Old Style" w:hAnsi="Bookman Old Style" w:cs="AL-Mohanad"/>
        </w:rPr>
        <w:t xml:space="preserve">ah haram yang menyelisihi Islam dan dilarang oleh Rasulullah </w:t>
      </w:r>
      <w:r w:rsidR="00B23C76" w:rsidRPr="0070792A">
        <w:rPr>
          <w:rFonts w:ascii="Bookman Old Style" w:hAnsi="Bookman Old Style" w:cs="AL-Mohanad"/>
        </w:rPr>
        <w:sym w:font="AGA Arabesque" w:char="F065"/>
      </w:r>
      <w:r w:rsidR="00B23C76" w:rsidRPr="0070792A">
        <w:rPr>
          <w:rFonts w:ascii="Bookman Old Style" w:hAnsi="Bookman Old Style" w:cs="AL-Mohanad"/>
        </w:rPr>
        <w:t xml:space="preserve"> dalam </w:t>
      </w:r>
      <w:r w:rsidR="00481419" w:rsidRPr="0070792A">
        <w:rPr>
          <w:rFonts w:ascii="Bookman Old Style" w:hAnsi="Bookman Old Style" w:cs="AL-Mohanad"/>
        </w:rPr>
        <w:t>hadis</w:t>
      </w:r>
      <w:r w:rsidR="00B23C76" w:rsidRPr="0070792A">
        <w:rPr>
          <w:rFonts w:ascii="Bookman Old Style" w:hAnsi="Bookman Old Style" w:cs="AL-Mohanad"/>
        </w:rPr>
        <w:t>-</w:t>
      </w:r>
      <w:r w:rsidR="00481419" w:rsidRPr="0070792A">
        <w:rPr>
          <w:rFonts w:ascii="Bookman Old Style" w:hAnsi="Bookman Old Style" w:cs="AL-Mohanad"/>
        </w:rPr>
        <w:t>hadis</w:t>
      </w:r>
      <w:r w:rsidR="00B23C76" w:rsidRPr="0070792A">
        <w:rPr>
          <w:rFonts w:ascii="Bookman Old Style" w:hAnsi="Bookman Old Style" w:cs="AL-Mohanad"/>
        </w:rPr>
        <w:t xml:space="preserve"> sahih di kitab Sahih Bukhari dan Muslim serta kitab-kitab Sunan; yaitu membangun masjid di atas kuburan </w:t>
      </w:r>
      <w:r w:rsidR="00B23C76" w:rsidRPr="0070792A">
        <w:rPr>
          <w:rFonts w:ascii="Bookman Old Style" w:hAnsi="Bookman Old Style" w:cs="AL-Mohanad"/>
        </w:rPr>
        <w:lastRenderedPageBreak/>
        <w:t xml:space="preserve">dan menaruh lampu di atasnya, membuat bangunan di atasnya dan menulisi batu nisannya, membuat tabir di atasnya serta </w:t>
      </w:r>
      <w:r w:rsidR="00E04D79" w:rsidRPr="0070792A">
        <w:rPr>
          <w:rFonts w:ascii="Bookman Old Style" w:hAnsi="Bookman Old Style" w:cs="AL-Mohanad"/>
        </w:rPr>
        <w:t xml:space="preserve">salat </w:t>
      </w:r>
      <w:r w:rsidR="00B23C76" w:rsidRPr="0070792A">
        <w:rPr>
          <w:rFonts w:ascii="Bookman Old Style" w:hAnsi="Bookman Old Style" w:cs="AL-Mohanad"/>
        </w:rPr>
        <w:t xml:space="preserve">di kuburan. Semua ini dilarang oleh Rasul </w:t>
      </w:r>
      <w:r w:rsidR="00B23C76" w:rsidRPr="0070792A">
        <w:rPr>
          <w:rFonts w:ascii="Bookman Old Style" w:hAnsi="Bookman Old Style" w:cs="AL-Mohanad"/>
        </w:rPr>
        <w:sym w:font="AGA Arabesque" w:char="F065"/>
      </w:r>
      <w:r w:rsidR="00B23C76" w:rsidRPr="0070792A">
        <w:rPr>
          <w:rFonts w:ascii="Bookman Old Style" w:hAnsi="Bookman Old Style" w:cs="AL-Mohanad"/>
        </w:rPr>
        <w:t xml:space="preserve"> karena termasuk sebab terbesar disembahnya </w:t>
      </w:r>
      <w:r w:rsidR="00EE2B0D" w:rsidRPr="0070792A">
        <w:rPr>
          <w:rFonts w:ascii="Bookman Old Style" w:hAnsi="Bookman Old Style" w:cs="AL-Mohanad"/>
          <w:lang w:val="fr-FR"/>
        </w:rPr>
        <w:t>para penghuni kubur.</w:t>
      </w:r>
    </w:p>
    <w:p w:rsidR="00B23C76" w:rsidRPr="0070792A" w:rsidRDefault="00B23C76" w:rsidP="00D729CA">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Berdasarkan hal ini jelaslah bahwa </w:t>
      </w:r>
      <w:r w:rsidR="00EE2B0D" w:rsidRPr="0070792A">
        <w:rPr>
          <w:rFonts w:ascii="Bookman Old Style" w:hAnsi="Bookman Old Style" w:cs="AL-Mohanad"/>
          <w:lang w:val="id-ID"/>
        </w:rPr>
        <w:t>di antara bentuk kesyirikan pada Allah adalah apa yang diperbuat orang-orang jahil</w:t>
      </w:r>
      <w:r w:rsidRPr="0070792A">
        <w:rPr>
          <w:rFonts w:ascii="Bookman Old Style" w:hAnsi="Bookman Old Style" w:cs="AL-Mohanad"/>
          <w:lang w:val="id-ID"/>
        </w:rPr>
        <w:t xml:space="preserve"> di banyak negara, seperti kuburan Badawi dan Sayyidah Zainab di Mesir, kuburan Abdul Qadir Jailani di Iraq, kuburan orang-orang yang dianggap Ahli Bait </w:t>
      </w:r>
      <w:r w:rsidR="00E132F0" w:rsidRPr="0070792A">
        <w:rPr>
          <w:rFonts w:ascii="Bookman Old Style" w:hAnsi="Bookman Old Style" w:cs="AL-Mohanad"/>
          <w:lang w:val="id-ID"/>
        </w:rPr>
        <w:t>-ra</w:t>
      </w:r>
      <w:r w:rsidR="00E132F0" w:rsidRPr="0070792A">
        <w:rPr>
          <w:rFonts w:ascii="Cambria" w:hAnsi="Cambria" w:cs="Cambria"/>
          <w:lang w:val="id-ID"/>
        </w:rPr>
        <w:t>ḍ</w:t>
      </w:r>
      <w:r w:rsidR="00E132F0" w:rsidRPr="0070792A">
        <w:rPr>
          <w:rFonts w:ascii="Bookman Old Style" w:hAnsi="Bookman Old Style" w:cs="AL-Mohanad"/>
          <w:lang w:val="id-ID"/>
        </w:rPr>
        <w:t>iyall</w:t>
      </w:r>
      <w:r w:rsidR="00E132F0" w:rsidRPr="0070792A">
        <w:rPr>
          <w:rFonts w:ascii="Bookman Old Style" w:hAnsi="Bookman Old Style" w:cs="Bookman Old Style"/>
          <w:lang w:val="id-ID"/>
        </w:rPr>
        <w:t>ā</w:t>
      </w:r>
      <w:r w:rsidR="00E132F0" w:rsidRPr="0070792A">
        <w:rPr>
          <w:rFonts w:ascii="Bookman Old Style" w:hAnsi="Bookman Old Style" w:cs="AL-Mohanad"/>
          <w:lang w:val="id-ID"/>
        </w:rPr>
        <w:t>hu 'anhu-</w:t>
      </w:r>
      <w:r w:rsidRPr="0070792A">
        <w:rPr>
          <w:rFonts w:ascii="Bookman Old Style" w:hAnsi="Bookman Old Style" w:cs="AL-Mohanad"/>
          <w:lang w:val="id-ID"/>
        </w:rPr>
        <w:t xml:space="preserve"> di daerah Najf dan Karbala di Iraq serta kuburan-kuburan lain di banyak negara yang orang-orang melakukan </w:t>
      </w:r>
      <w:r w:rsidR="00E132F0" w:rsidRPr="0070792A">
        <w:rPr>
          <w:rFonts w:ascii="Bookman Old Style" w:hAnsi="Bookman Old Style" w:cs="AL-Mohanad"/>
          <w:lang w:val="id-ID"/>
        </w:rPr>
        <w:t xml:space="preserve">tawaf </w:t>
      </w:r>
      <w:r w:rsidR="00D729CA" w:rsidRPr="0070792A">
        <w:rPr>
          <w:rFonts w:ascii="Bookman Old Style" w:hAnsi="Bookman Old Style" w:cs="AL-Mohanad"/>
          <w:lang w:val="id-ID"/>
        </w:rPr>
        <w:t>mengelilinginya, meminta kebutuhan kepada penghuninya dan meyakini mereka dapat memberi manfaat dan mudarat.</w:t>
      </w:r>
    </w:p>
    <w:p w:rsidR="00B23C76" w:rsidRPr="0070792A" w:rsidRDefault="00B23C76" w:rsidP="00D729CA">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Jelaslah akibat perbuatan mereka ini, mereka menjadi orang-orang musyrik lagi sesat sekalipun mereka mengaku Islam, mengerjakan </w:t>
      </w:r>
      <w:r w:rsidR="00E04D79" w:rsidRPr="0070792A">
        <w:rPr>
          <w:rFonts w:ascii="Bookman Old Style" w:hAnsi="Bookman Old Style" w:cs="AL-Mohanad"/>
          <w:lang w:val="id-ID"/>
        </w:rPr>
        <w:t>salat</w:t>
      </w:r>
      <w:r w:rsidRPr="0070792A">
        <w:rPr>
          <w:rFonts w:ascii="Bookman Old Style" w:hAnsi="Bookman Old Style" w:cs="AL-Mohanad"/>
          <w:lang w:val="id-ID"/>
        </w:rPr>
        <w:t xml:space="preserve">, puasa, haji ke baitullah dan mengucapkan </w:t>
      </w:r>
      <w:r w:rsidR="00E132F0" w:rsidRPr="0070792A">
        <w:rPr>
          <w:rFonts w:ascii="Bookman Old Style" w:hAnsi="Bookman Old Style" w:cs="AL-Mohanad"/>
          <w:lang w:val="id-ID"/>
        </w:rPr>
        <w:t xml:space="preserve">Lā Ilāha Illallāh </w:t>
      </w:r>
      <w:r w:rsidRPr="0070792A">
        <w:rPr>
          <w:rFonts w:ascii="Bookman Old Style" w:hAnsi="Bookman Old Style" w:cs="AL-Mohanad"/>
          <w:lang w:val="id-ID"/>
        </w:rPr>
        <w:t xml:space="preserve">Muhammad Rasulullah. Sebab orang yang mengucapkan </w:t>
      </w:r>
      <w:r w:rsidR="00E132F0" w:rsidRPr="0070792A">
        <w:rPr>
          <w:rFonts w:ascii="Bookman Old Style" w:hAnsi="Bookman Old Style" w:cs="AL-Mohanad"/>
          <w:lang w:val="id-ID"/>
        </w:rPr>
        <w:t>Lā Ilāha Illallāh</w:t>
      </w:r>
      <w:r w:rsidRPr="0070792A">
        <w:rPr>
          <w:rFonts w:ascii="Bookman Old Style" w:hAnsi="Bookman Old Style" w:cs="AL-Mohanad"/>
          <w:lang w:val="id-ID"/>
        </w:rPr>
        <w:t xml:space="preserve"> Muhammad Rasulullah tidak dianggap sebagai orang yang mentauhidkan Allah hingga ia mengetahui sekaligus mengaplikasikan maknanya sebagaimana telah dijelaskan sebelumnya. </w:t>
      </w:r>
      <w:r w:rsidR="00D729CA" w:rsidRPr="0070792A">
        <w:rPr>
          <w:rFonts w:ascii="Bookman Old Style" w:hAnsi="Bookman Old Style" w:cs="AL-Mohanad"/>
          <w:lang w:val="id-ID"/>
        </w:rPr>
        <w:t>Adapun orang non muslim maka ia masuk Islam mula-mula dengan mengucapkan kalimat syahadat, lalu ia tetap disebut seorang muslim sampai ia melakukan perbuatan yang menafikan syahadatnya, yang menunjukkan ia tetap dalam kesyirikan.</w:t>
      </w:r>
      <w:r w:rsidRPr="0070792A">
        <w:rPr>
          <w:rFonts w:ascii="Bookman Old Style" w:hAnsi="Bookman Old Style" w:cs="AL-Mohanad"/>
          <w:lang w:val="id-ID"/>
        </w:rPr>
        <w:t xml:space="preserve"> </w:t>
      </w:r>
    </w:p>
    <w:p w:rsidR="00B23C76" w:rsidRPr="0070792A" w:rsidRDefault="00B23C76" w:rsidP="007712C6">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Para Nabi dan wali berlepas diri dari orang yang berdoa dan meminta bantuan kepada mereka. Karena </w:t>
      </w:r>
      <w:r w:rsidRPr="0070792A">
        <w:rPr>
          <w:rFonts w:ascii="Bookman Old Style" w:hAnsi="Bookman Old Style" w:cs="AL-Mohanad"/>
        </w:rPr>
        <w:lastRenderedPageBreak/>
        <w:t>Allah</w:t>
      </w:r>
      <w:r w:rsidR="004E5E5E" w:rsidRPr="0070792A">
        <w:rPr>
          <w:rFonts w:ascii="Bookman Old Style" w:hAnsi="Bookman Old Style" w:cs="AL-Mohanad"/>
        </w:rPr>
        <w:t xml:space="preserve"> -Ta'ālā-</w:t>
      </w:r>
      <w:r w:rsidRPr="0070792A">
        <w:rPr>
          <w:rFonts w:ascii="Bookman Old Style" w:hAnsi="Bookman Old Style" w:cs="AL-Mohanad"/>
        </w:rPr>
        <w:t xml:space="preserve"> mengutus </w:t>
      </w:r>
      <w:r w:rsidR="007712C6" w:rsidRPr="0070792A">
        <w:rPr>
          <w:rFonts w:ascii="Bookman Old Style" w:hAnsi="Bookman Old Style" w:cs="AL-Mohanad"/>
        </w:rPr>
        <w:t>R</w:t>
      </w:r>
      <w:r w:rsidRPr="0070792A">
        <w:rPr>
          <w:rFonts w:ascii="Bookman Old Style" w:hAnsi="Bookman Old Style" w:cs="AL-Mohanad"/>
        </w:rPr>
        <w:t>asul-</w:t>
      </w:r>
      <w:r w:rsidR="007712C6" w:rsidRPr="0070792A">
        <w:rPr>
          <w:rFonts w:ascii="Bookman Old Style" w:hAnsi="Bookman Old Style" w:cs="AL-Mohanad"/>
        </w:rPr>
        <w:t>R</w:t>
      </w:r>
      <w:r w:rsidRPr="0070792A">
        <w:rPr>
          <w:rFonts w:ascii="Bookman Old Style" w:hAnsi="Bookman Old Style" w:cs="AL-Mohanad"/>
        </w:rPr>
        <w:t>asul-Nya dalam rangka menyeru manusia untuk beribadah kepada-Nya saja dan meninggalkan peribadatan kepada selain-Nya entah itu seorang Nabi, wali atau yang lain.</w:t>
      </w:r>
    </w:p>
    <w:p w:rsidR="009C1A34"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Mencintai Rasul </w:t>
      </w:r>
      <w:r w:rsidRPr="0070792A">
        <w:rPr>
          <w:rFonts w:ascii="Bookman Old Style" w:hAnsi="Bookman Old Style" w:cs="AL-Mohanad"/>
        </w:rPr>
        <w:sym w:font="AGA Arabesque" w:char="F065"/>
      </w:r>
      <w:r w:rsidRPr="0070792A">
        <w:rPr>
          <w:rFonts w:ascii="Bookman Old Style" w:hAnsi="Bookman Old Style" w:cs="AL-Mohanad"/>
        </w:rPr>
        <w:t xml:space="preserve"> dan para wali pengikut beliau, bukan dengan cara menyembah mereka, karena peribadatan kepada mereka berarti memusuhi mereka. Akan tetapi mencintai mereka adalah dengan cara meneladani mereka dan meniti jalannya. Seorang muslim yang benar mencintai para Nabi dan wali</w:t>
      </w:r>
      <w:r w:rsidRPr="0070792A">
        <w:rPr>
          <w:rStyle w:val="FootnoteReference"/>
          <w:rFonts w:ascii="Bookman Old Style" w:hAnsi="Bookman Old Style" w:cs="AL-Mohanad"/>
        </w:rPr>
        <w:footnoteReference w:id="10"/>
      </w:r>
      <w:r w:rsidRPr="0070792A">
        <w:rPr>
          <w:rFonts w:ascii="Bookman Old Style" w:hAnsi="Bookman Old Style" w:cs="AL-Mohanad"/>
        </w:rPr>
        <w:t xml:space="preserve">, namun tidak menyembah mereka. Kita meyakini bahwa mencintai Rasul </w:t>
      </w:r>
      <w:r w:rsidRPr="0070792A">
        <w:rPr>
          <w:rFonts w:ascii="Bookman Old Style" w:hAnsi="Bookman Old Style" w:cs="AL-Mohanad"/>
        </w:rPr>
        <w:sym w:font="AGA Arabesque" w:char="F065"/>
      </w:r>
      <w:r w:rsidRPr="0070792A">
        <w:rPr>
          <w:rFonts w:ascii="Bookman Old Style" w:hAnsi="Bookman Old Style" w:cs="AL-Mohanad"/>
        </w:rPr>
        <w:t xml:space="preserve"> adalah wajib kita dahulukan di atas kecintaan terhadap diri sendiri, keluarga, anak dan seluruh manusia.</w:t>
      </w:r>
    </w:p>
    <w:p w:rsidR="009C1A34" w:rsidRPr="0070792A" w:rsidRDefault="009C1A34" w:rsidP="009C1A34">
      <w:pPr>
        <w:spacing w:before="120" w:after="120"/>
        <w:ind w:left="57" w:right="57" w:hanging="57"/>
        <w:jc w:val="center"/>
        <w:rPr>
          <w:rFonts w:ascii="Bookman Old Style" w:hAnsi="Bookman Old Style" w:cs="AL-Mohanad"/>
        </w:rPr>
      </w:pPr>
      <w:r w:rsidRPr="0070792A">
        <w:rPr>
          <w:rFonts w:ascii="Bookman Old Style" w:hAnsi="Bookman Old Style" w:cs="AL-Mohanad"/>
        </w:rPr>
        <w:br w:type="page"/>
      </w:r>
    </w:p>
    <w:p w:rsidR="00B23C76" w:rsidRPr="0070792A" w:rsidRDefault="00B23C76" w:rsidP="009C1A34">
      <w:pPr>
        <w:spacing w:before="120" w:after="120"/>
        <w:ind w:left="57" w:right="57" w:hanging="57"/>
        <w:jc w:val="center"/>
        <w:rPr>
          <w:rFonts w:ascii="Bookman Old Style" w:hAnsi="Bookman Old Style" w:cs="AL-Mohanad"/>
          <w:b/>
          <w:bCs/>
          <w:caps/>
        </w:rPr>
      </w:pPr>
      <w:r w:rsidRPr="0070792A">
        <w:rPr>
          <w:rFonts w:ascii="Bookman Old Style" w:hAnsi="Bookman Old Style" w:cs="AL-Mohanad"/>
          <w:b/>
          <w:bCs/>
          <w:caps/>
        </w:rPr>
        <w:lastRenderedPageBreak/>
        <w:t>Firqah Najiyah</w:t>
      </w:r>
    </w:p>
    <w:p w:rsidR="007712C6" w:rsidRPr="0070792A" w:rsidRDefault="007712C6" w:rsidP="009C1A34">
      <w:pPr>
        <w:spacing w:before="120" w:after="120"/>
        <w:ind w:left="57" w:right="57" w:hanging="57"/>
        <w:jc w:val="center"/>
        <w:rPr>
          <w:rFonts w:ascii="Bookman Old Style" w:hAnsi="Bookman Old Style" w:cs="AL-Mohanad"/>
          <w:b/>
          <w:bCs/>
          <w:caps/>
        </w:rPr>
      </w:pPr>
    </w:p>
    <w:p w:rsidR="00B23C76" w:rsidRPr="0070792A" w:rsidRDefault="00B23C76" w:rsidP="005D5BA1">
      <w:pPr>
        <w:pStyle w:val="BlockText"/>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sz w:val="24"/>
          <w:szCs w:val="24"/>
        </w:rPr>
        <w:t>Kaum muslimin banyak dalam kwantitas namun sebenarnya sedikit. Kelompok-kelompok yang menisbahkan diri kepada Islam sangat banyak mencapai 73 golongan. Jumlah kaum muslimin satu milyar</w:t>
      </w:r>
      <w:r w:rsidRPr="0070792A">
        <w:rPr>
          <w:rStyle w:val="FootnoteReference"/>
          <w:rFonts w:ascii="Bookman Old Style" w:hAnsi="Bookman Old Style" w:cs="AL-Mohanad"/>
          <w:sz w:val="24"/>
          <w:szCs w:val="24"/>
        </w:rPr>
        <w:footnoteReference w:id="11"/>
      </w:r>
      <w:r w:rsidRPr="0070792A">
        <w:rPr>
          <w:rFonts w:ascii="Bookman Old Style" w:hAnsi="Bookman Old Style" w:cs="AL-Mohanad"/>
          <w:sz w:val="24"/>
          <w:szCs w:val="24"/>
        </w:rPr>
        <w:t xml:space="preserve"> lebih. Akan tetapi golongan Islam yang sebenarnya hanya satu, yaitu: yang mentauhidkan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dan meniti jalan Rasulullah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dan sahabatnya dalam akidah dan amal sal</w:t>
      </w:r>
      <w:r w:rsidR="005D5BA1" w:rsidRPr="0070792A">
        <w:rPr>
          <w:rFonts w:ascii="Bookman Old Style" w:hAnsi="Bookman Old Style" w:cs="AL-Mohanad"/>
          <w:sz w:val="24"/>
          <w:szCs w:val="24"/>
        </w:rPr>
        <w:t>e</w:t>
      </w:r>
      <w:r w:rsidRPr="0070792A">
        <w:rPr>
          <w:rFonts w:ascii="Bookman Old Style" w:hAnsi="Bookman Old Style" w:cs="AL-Mohanad"/>
          <w:sz w:val="24"/>
          <w:szCs w:val="24"/>
        </w:rPr>
        <w:t xml:space="preserve">h. Sebagaimana telah dikabarkan oleh Rasul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dengan sabdanya</w:t>
      </w:r>
      <w:r w:rsidR="007712C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7712C6">
      <w:pPr>
        <w:pStyle w:val="BlockText"/>
        <w:bidi/>
        <w:spacing w:before="120" w:after="120"/>
        <w:ind w:left="57" w:right="57"/>
        <w:jc w:val="both"/>
        <w:rPr>
          <w:rFonts w:ascii="Bookman Old Style" w:hAnsi="Bookman Old Style" w:cs="AL-Mohanad"/>
          <w:sz w:val="32"/>
          <w:szCs w:val="32"/>
        </w:rPr>
      </w:pPr>
      <w:r w:rsidRPr="0070792A">
        <w:rPr>
          <w:rFonts w:ascii="Bookman Old Style" w:hAnsi="Bookman Old Style" w:cs="AL-Mohanad"/>
          <w:sz w:val="32"/>
          <w:szCs w:val="32"/>
          <w:rtl/>
        </w:rPr>
        <w:t>((افْتَرَقَتْ الْيَهُوْدُ عَلىَ إِحْدَى وَسَبْعِيْنَ فِرْقَةً، وَافْتَرَقَتْ النَّصَارَى عَلىَ اثْنَتَيْنِ وَسَبْعِيْنَ فِرْقَةً، وَسَتَفْتَرِقُ هَذِهِ الأُمَّةُ عَلَى ثَلاَثٍ وَسَبْعِيْنَ فِرْقَةً كُلِّهَا فِيْ النَّارِ إِلاَّ وَاحِدَةً، قَالَ الصَّحَابَ</w:t>
      </w:r>
      <w:r w:rsidR="007712C6" w:rsidRPr="0070792A">
        <w:rPr>
          <w:rFonts w:ascii="Bookman Old Style" w:hAnsi="Bookman Old Style" w:cs="AL-Mohanad"/>
          <w:sz w:val="32"/>
          <w:szCs w:val="32"/>
          <w:rtl/>
        </w:rPr>
        <w:t>ةُ: مَنْ هِيَ يَا رَسُوْلَ الله</w:t>
      </w:r>
      <w:r w:rsidRPr="0070792A">
        <w:rPr>
          <w:rFonts w:ascii="Bookman Old Style" w:hAnsi="Bookman Old Style" w:cs="AL-Mohanad"/>
          <w:sz w:val="32"/>
          <w:szCs w:val="32"/>
          <w:rtl/>
        </w:rPr>
        <w:t>؟ مَنْ كَانَ عَلىَ مِثْلِ مَا أَنَا ع</w:t>
      </w:r>
      <w:r w:rsidR="007712C6" w:rsidRPr="0070792A">
        <w:rPr>
          <w:rFonts w:ascii="Bookman Old Style" w:hAnsi="Bookman Old Style" w:cs="AL-Mohanad"/>
          <w:sz w:val="32"/>
          <w:szCs w:val="32"/>
          <w:rtl/>
        </w:rPr>
        <w:t>َلَيْهِ الْيَوْمَ وَأَصْحَابِيْ</w:t>
      </w:r>
      <w:r w:rsidRPr="0070792A">
        <w:rPr>
          <w:rFonts w:ascii="Bookman Old Style" w:hAnsi="Bookman Old Style" w:cs="AL-Mohanad"/>
          <w:sz w:val="32"/>
          <w:szCs w:val="32"/>
          <w:rtl/>
        </w:rPr>
        <w:t xml:space="preserve">)) </w:t>
      </w:r>
    </w:p>
    <w:p w:rsidR="00B23C76" w:rsidRPr="0070792A" w:rsidRDefault="007712C6" w:rsidP="007712C6">
      <w:pPr>
        <w:pStyle w:val="BlockText"/>
        <w:spacing w:before="120" w:after="120"/>
        <w:ind w:left="57" w:right="57" w:firstLine="340"/>
        <w:jc w:val="both"/>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Kaum Yahudi terpecah menjadi 71 golongan, kaum Nasrani terpecah menjadi 72 golongan dan  umat ini akan terpecah menjadi 73 golongan, semuanya di neraka kecuali satu</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Para sahabat berkata</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Siapa golongan yang satu itu wahai Rasulullah </w:t>
      </w:r>
      <w:r w:rsidR="00B23C76" w:rsidRPr="0070792A">
        <w:rPr>
          <w:rFonts w:ascii="Bookman Old Style" w:hAnsi="Bookman Old Style" w:cs="AL-Mohanad"/>
          <w:i/>
          <w:iCs/>
          <w:sz w:val="24"/>
          <w:szCs w:val="24"/>
        </w:rPr>
        <w:sym w:font="AGA Arabesque" w:char="F065"/>
      </w:r>
      <w:r w:rsidR="00B23C76" w:rsidRPr="0070792A">
        <w:rPr>
          <w:rFonts w:ascii="Bookman Old Style" w:hAnsi="Bookman Old Style" w:cs="AL-Mohanad"/>
          <w:i/>
          <w:iCs/>
          <w:sz w:val="24"/>
          <w:szCs w:val="24"/>
        </w:rPr>
        <w:t xml:space="preserve">? Beliau bersabda, </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Yaitu yang berada di atas </w:t>
      </w:r>
      <w:r w:rsidRPr="0070792A">
        <w:rPr>
          <w:rFonts w:ascii="Bookman Old Style" w:hAnsi="Bookman Old Style" w:cs="AL-Mohanad"/>
          <w:i/>
          <w:iCs/>
          <w:sz w:val="24"/>
          <w:szCs w:val="24"/>
        </w:rPr>
        <w:t>jalan</w:t>
      </w:r>
      <w:r w:rsidR="00B23C76" w:rsidRPr="0070792A">
        <w:rPr>
          <w:rFonts w:ascii="Bookman Old Style" w:hAnsi="Bookman Old Style" w:cs="AL-Mohanad"/>
          <w:i/>
          <w:iCs/>
          <w:sz w:val="24"/>
          <w:szCs w:val="24"/>
        </w:rPr>
        <w:t xml:space="preserve"> yang aku dan sahabatku lalui hari ini</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Diriwayatkan </w:t>
      </w:r>
      <w:r w:rsidR="005D5BA1" w:rsidRPr="0070792A">
        <w:rPr>
          <w:rFonts w:ascii="Bookman Old Style" w:hAnsi="Bookman Old Style" w:cs="AL-Mohanad"/>
          <w:sz w:val="24"/>
          <w:szCs w:val="24"/>
        </w:rPr>
        <w:t xml:space="preserve">oleh </w:t>
      </w:r>
      <w:r w:rsidR="00B23C76" w:rsidRPr="0070792A">
        <w:rPr>
          <w:rFonts w:ascii="Bookman Old Style" w:hAnsi="Bookman Old Style" w:cs="AL-Mohanad"/>
          <w:sz w:val="24"/>
          <w:szCs w:val="24"/>
        </w:rPr>
        <w:t>Bukhari dan Muslim.</w:t>
      </w:r>
    </w:p>
    <w:p w:rsidR="00B23C76" w:rsidRPr="0070792A" w:rsidRDefault="00B23C76" w:rsidP="007712C6">
      <w:pPr>
        <w:pStyle w:val="BodyTextInden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Sedang jalan yang dilalui Nabi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dan sahabatnya adalah meyakini makna </w:t>
      </w:r>
      <w:r w:rsidR="00E132F0" w:rsidRPr="0070792A">
        <w:rPr>
          <w:rFonts w:ascii="Bookman Old Style" w:hAnsi="Bookman Old Style" w:cs="AL-Mohanad"/>
          <w:i/>
          <w:iCs/>
          <w:sz w:val="24"/>
          <w:szCs w:val="24"/>
        </w:rPr>
        <w:t xml:space="preserve">Lā Ilāha Illallāh </w:t>
      </w:r>
      <w:r w:rsidRPr="0070792A">
        <w:rPr>
          <w:rFonts w:ascii="Bookman Old Style" w:hAnsi="Bookman Old Style" w:cs="AL-Mohanad"/>
          <w:i/>
          <w:iCs/>
          <w:sz w:val="24"/>
          <w:szCs w:val="24"/>
        </w:rPr>
        <w:t>Muhammad</w:t>
      </w:r>
      <w:r w:rsidR="007712C6" w:rsidRPr="0070792A">
        <w:rPr>
          <w:rFonts w:ascii="Bookman Old Style" w:hAnsi="Bookman Old Style" w:cs="AL-Mohanad"/>
          <w:i/>
          <w:iCs/>
          <w:sz w:val="24"/>
          <w:szCs w:val="24"/>
        </w:rPr>
        <w:t xml:space="preserve">ur </w:t>
      </w:r>
      <w:r w:rsidRPr="0070792A">
        <w:rPr>
          <w:rFonts w:ascii="Bookman Old Style" w:hAnsi="Bookman Old Style" w:cs="AL-Mohanad"/>
          <w:i/>
          <w:iCs/>
          <w:sz w:val="24"/>
          <w:szCs w:val="24"/>
        </w:rPr>
        <w:t>rasulull</w:t>
      </w:r>
      <w:r w:rsidR="007712C6" w:rsidRPr="0070792A">
        <w:rPr>
          <w:rFonts w:ascii="Bookman Old Style" w:hAnsi="Bookman Old Style" w:cs="AL-Mohanad"/>
          <w:i/>
          <w:iCs/>
          <w:sz w:val="24"/>
          <w:szCs w:val="24"/>
        </w:rPr>
        <w:t>ā</w:t>
      </w:r>
      <w:r w:rsidRPr="0070792A">
        <w:rPr>
          <w:rFonts w:ascii="Bookman Old Style" w:hAnsi="Bookman Old Style" w:cs="AL-Mohanad"/>
          <w:i/>
          <w:iCs/>
          <w:sz w:val="24"/>
          <w:szCs w:val="24"/>
        </w:rPr>
        <w:t>h</w:t>
      </w:r>
      <w:r w:rsidRPr="0070792A">
        <w:rPr>
          <w:rFonts w:ascii="Bookman Old Style" w:hAnsi="Bookman Old Style" w:cs="AL-Mohanad"/>
          <w:sz w:val="24"/>
          <w:szCs w:val="24"/>
        </w:rPr>
        <w:t xml:space="preserve"> berikut mengaplikasikannya, dengan hanya berdoa kepada Allah semata, menyembelih binatang dan ber</w:t>
      </w:r>
      <w:r w:rsidR="00C67D67" w:rsidRPr="0070792A">
        <w:rPr>
          <w:rFonts w:ascii="Bookman Old Style" w:hAnsi="Bookman Old Style" w:cs="AL-Mohanad"/>
          <w:sz w:val="24"/>
          <w:szCs w:val="24"/>
        </w:rPr>
        <w:t xml:space="preserve">nazar  </w:t>
      </w:r>
      <w:r w:rsidRPr="0070792A">
        <w:rPr>
          <w:rFonts w:ascii="Bookman Old Style" w:hAnsi="Bookman Old Style" w:cs="AL-Mohanad"/>
          <w:sz w:val="24"/>
          <w:szCs w:val="24"/>
        </w:rPr>
        <w:t xml:space="preserve"> </w:t>
      </w:r>
      <w:r w:rsidRPr="0070792A">
        <w:rPr>
          <w:rFonts w:ascii="Bookman Old Style" w:hAnsi="Bookman Old Style" w:cs="AL-Mohanad"/>
          <w:sz w:val="24"/>
          <w:szCs w:val="24"/>
        </w:rPr>
        <w:lastRenderedPageBreak/>
        <w:t xml:space="preserve">hanya karena Allah, mohon bantuan, pertolongan dan perlindungan hanya kepada Allah. Meyakini yang memberi manfaat dan </w:t>
      </w:r>
      <w:r w:rsidR="00C67D67" w:rsidRPr="0070792A">
        <w:rPr>
          <w:rFonts w:ascii="Bookman Old Style" w:hAnsi="Bookman Old Style" w:cs="AL-Mohanad"/>
          <w:sz w:val="24"/>
          <w:szCs w:val="24"/>
        </w:rPr>
        <w:t xml:space="preserve">mudarat </w:t>
      </w:r>
      <w:r w:rsidRPr="0070792A">
        <w:rPr>
          <w:rFonts w:ascii="Bookman Old Style" w:hAnsi="Bookman Old Style" w:cs="AL-Mohanad"/>
          <w:sz w:val="24"/>
          <w:szCs w:val="24"/>
        </w:rPr>
        <w:t xml:space="preserve">hanya Allah, menunaikan rukun-rukun Islam dengan mengikhlaskan niat karena-Nya. Membenarkan adanya malaikat, kitab-kitab, rasul-rasul, kebangkitan setelah mati, hisab (penghitungan amal), surga dan neraka, takdir yang baik dan yang buruk semuanya dari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Juga berhukum kepada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dan Sunah dalam semua sisi kehidupan dan rela dengan keputusan-Nya, loyalitas kepada wali-wali Allah, sebaliknya menunjukkan sikap permusuhan terhadap musuh-musuh-Nya, berdakwah kepada Allah, berjihad di jalan-Nya dan berkumpul demi itu, mendengar dan taat terhadap pemimpin muslim jika memerintahkan yang ma’ruf, mengatakan kebenaran dimanapun mereka berada. </w:t>
      </w:r>
      <w:r w:rsidRPr="0070792A">
        <w:rPr>
          <w:rFonts w:ascii="Bookman Old Style" w:hAnsi="Bookman Old Style" w:cs="AL-Mohanad"/>
          <w:sz w:val="24"/>
          <w:szCs w:val="24"/>
        </w:rPr>
        <w:tab/>
      </w:r>
    </w:p>
    <w:p w:rsidR="00B23C76" w:rsidRPr="0070792A" w:rsidRDefault="00B23C76" w:rsidP="004B1D94">
      <w:pPr>
        <w:spacing w:before="120" w:after="120"/>
        <w:ind w:left="57" w:right="57" w:firstLine="340"/>
        <w:jc w:val="both"/>
        <w:rPr>
          <w:rFonts w:ascii="Bookman Old Style" w:hAnsi="Bookman Old Style" w:cs="AL-Mohanad"/>
        </w:rPr>
      </w:pPr>
      <w:r w:rsidRPr="0070792A">
        <w:rPr>
          <w:rFonts w:ascii="Bookman Old Style" w:hAnsi="Bookman Old Style" w:cs="AL-Mohanad"/>
        </w:rPr>
        <w:t>Begitu pula mencintai istri-istri dan keluarga Nabi serta mengurusinya, mencintai sahabat Rasulullah, mendahulukan mereka sesuai tingkat keutamaannya, me</w:t>
      </w:r>
      <w:r w:rsidR="007712C6" w:rsidRPr="0070792A">
        <w:rPr>
          <w:rFonts w:ascii="Bookman Old Style" w:hAnsi="Bookman Old Style" w:cs="AL-Mohanad"/>
        </w:rPr>
        <w:t>r</w:t>
      </w:r>
      <w:r w:rsidR="001452D6" w:rsidRPr="0070792A">
        <w:rPr>
          <w:rFonts w:ascii="Bookman Old Style" w:hAnsi="Bookman Old Style" w:cs="AL-Mohanad"/>
        </w:rPr>
        <w:t>ida</w:t>
      </w:r>
      <w:r w:rsidRPr="0070792A">
        <w:rPr>
          <w:rFonts w:ascii="Bookman Old Style" w:hAnsi="Bookman Old Style" w:cs="AL-Mohanad"/>
        </w:rPr>
        <w:t xml:space="preserve">i mereka semua, menahan diri membicarakan sengketa antara mereka, tidak mempercayai tuduhan kaum munafik terhadap sebagian sahabat. Itulah tuduhan yang mereka maksudkan untuk memecah belah kaum muslimin </w:t>
      </w:r>
      <w:r w:rsidR="00D729CA" w:rsidRPr="0070792A">
        <w:rPr>
          <w:rFonts w:ascii="Bookman Old Style" w:hAnsi="Bookman Old Style" w:cs="AL-Mohanad"/>
        </w:rPr>
        <w:t>dan sebagian ulama mereka terpedaya</w:t>
      </w:r>
      <w:r w:rsidRPr="0070792A">
        <w:rPr>
          <w:rFonts w:ascii="Bookman Old Style" w:hAnsi="Bookman Old Style" w:cs="AL-Mohanad"/>
        </w:rPr>
        <w:t xml:space="preserve"> dan ahli sejarah sehingga mereka tulis di buku-buku karangan mereka dengan tujuan niat baik padahal ini </w:t>
      </w:r>
      <w:r w:rsidR="004B1D94" w:rsidRPr="0070792A">
        <w:rPr>
          <w:rFonts w:ascii="Bookman Old Style" w:hAnsi="Bookman Old Style" w:cs="AL-Mohanad"/>
        </w:rPr>
        <w:t xml:space="preserve">adalah </w:t>
      </w:r>
      <w:r w:rsidRPr="0070792A">
        <w:rPr>
          <w:rFonts w:ascii="Bookman Old Style" w:hAnsi="Bookman Old Style" w:cs="AL-Mohanad"/>
        </w:rPr>
        <w:t>suatu kesalahan.</w:t>
      </w:r>
    </w:p>
    <w:p w:rsidR="00B23C76" w:rsidRPr="0070792A" w:rsidRDefault="00B23C76" w:rsidP="003351FE">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Mereka yang mengaku dari kalangan Ahli Bait (keluarga rasul) dan menyebut dirinya para Sayyid hendaknya mereka mengoreksi kembali kebenaran </w:t>
      </w:r>
      <w:r w:rsidRPr="0070792A">
        <w:rPr>
          <w:rFonts w:ascii="Bookman Old Style" w:hAnsi="Bookman Old Style" w:cs="AL-Mohanad"/>
        </w:rPr>
        <w:lastRenderedPageBreak/>
        <w:t xml:space="preserve">nasab (garis keturunan) mereka. </w:t>
      </w:r>
      <w:r w:rsidR="003351FE" w:rsidRPr="0070792A">
        <w:rPr>
          <w:rFonts w:ascii="Bookman Old Style" w:hAnsi="Bookman Old Style" w:cs="AL-Mohanad"/>
        </w:rPr>
        <w:t>Karena Allah melaknat orang yang menasab</w:t>
      </w:r>
      <w:r w:rsidR="003351FE" w:rsidRPr="0070792A">
        <w:rPr>
          <w:rFonts w:ascii="Bookman Old Style" w:hAnsi="Bookman Old Style" w:cs="AL-Mohanad"/>
          <w:lang w:val="id-ID"/>
        </w:rPr>
        <w:t xml:space="preserve">kan diri </w:t>
      </w:r>
      <w:r w:rsidR="003351FE" w:rsidRPr="0070792A">
        <w:rPr>
          <w:rFonts w:ascii="Bookman Old Style" w:hAnsi="Bookman Old Style" w:cs="AL-Mohanad"/>
        </w:rPr>
        <w:t xml:space="preserve">kepada </w:t>
      </w:r>
      <w:r w:rsidR="003351FE" w:rsidRPr="0070792A">
        <w:rPr>
          <w:rFonts w:ascii="Bookman Old Style" w:hAnsi="Bookman Old Style" w:cs="AL-Mohanad"/>
          <w:lang w:val="id-ID"/>
        </w:rPr>
        <w:t>selain</w:t>
      </w:r>
      <w:r w:rsidR="003351FE" w:rsidRPr="0070792A">
        <w:rPr>
          <w:rFonts w:ascii="Bookman Old Style" w:hAnsi="Bookman Old Style" w:cs="AL-Mohanad"/>
        </w:rPr>
        <w:t xml:space="preserve"> bapaknya.</w:t>
      </w:r>
      <w:r w:rsidRPr="0070792A">
        <w:rPr>
          <w:rFonts w:ascii="Bookman Old Style" w:hAnsi="Bookman Old Style" w:cs="AL-Mohanad"/>
        </w:rPr>
        <w:t xml:space="preserve"> Dan jika garis keturunan mereka memang benar maka hendaknya mereka meneladani Rasul dan keluarganya dalam memurnikan tauhid kepada Allah, meninggalkan kemaksiatan dan tidak rela dengan penghomatan manusia kepada mereka, diciumi lutut dan kaki mereka. Janganlah mereka membedakan diri dari saudara-saudara mereka kaum muslimin yang lain dengan pakaian khusus. Karena semua itu menyelisihi tradisi Rasul, dan beliau berlepas diri darinya. Yang paling mulia di sisi Allah adalah yang paling bertaqwa. </w:t>
      </w:r>
    </w:p>
    <w:p w:rsidR="00B23C76" w:rsidRPr="0070792A" w:rsidRDefault="00B23C76" w:rsidP="00982D8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Semoga Allah melimpahkan </w:t>
      </w:r>
      <w:r w:rsidR="00521B0A" w:rsidRPr="0070792A">
        <w:rPr>
          <w:rFonts w:ascii="Bookman Old Style" w:hAnsi="Bookman Old Style" w:cs="AL-Mohanad"/>
        </w:rPr>
        <w:t xml:space="preserve">Selawat </w:t>
      </w:r>
      <w:r w:rsidR="007712C6" w:rsidRPr="0070792A">
        <w:rPr>
          <w:rFonts w:ascii="Bookman Old Style" w:hAnsi="Bookman Old Style" w:cs="AL-Mohanad"/>
        </w:rPr>
        <w:t xml:space="preserve">dan salam </w:t>
      </w:r>
      <w:r w:rsidRPr="0070792A">
        <w:rPr>
          <w:rFonts w:ascii="Bookman Old Style" w:hAnsi="Bookman Old Style" w:cs="AL-Mohanad"/>
        </w:rPr>
        <w:t xml:space="preserve">atas Nabi kita Muhammad dan keluarganya.    </w:t>
      </w:r>
    </w:p>
    <w:p w:rsidR="00B23C76" w:rsidRPr="0070792A" w:rsidRDefault="001C38C0"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br w:type="page"/>
      </w:r>
    </w:p>
    <w:p w:rsidR="00B23C76" w:rsidRPr="0070792A" w:rsidRDefault="00B23C76" w:rsidP="00857DFD">
      <w:pPr>
        <w:pStyle w:val="Heading1"/>
        <w:spacing w:before="120" w:after="120"/>
        <w:ind w:left="180" w:right="57"/>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Hukum dan Syariat Hak Mutlak Allah</w:t>
      </w:r>
    </w:p>
    <w:p w:rsidR="003351FE" w:rsidRPr="0070792A" w:rsidRDefault="003351FE" w:rsidP="003351FE"/>
    <w:p w:rsidR="003351FE" w:rsidRPr="0070792A" w:rsidRDefault="003351FE" w:rsidP="003351FE">
      <w:pPr>
        <w:spacing w:before="120" w:after="120"/>
        <w:ind w:left="57" w:right="57" w:firstLine="340"/>
        <w:jc w:val="both"/>
        <w:rPr>
          <w:rFonts w:ascii="Bookman Old Style" w:hAnsi="Bookman Old Style" w:cs="AL-Mohanad"/>
        </w:rPr>
      </w:pPr>
      <w:r w:rsidRPr="0070792A">
        <w:rPr>
          <w:rFonts w:ascii="Bookman Old Style" w:hAnsi="Bookman Old Style" w:cs="AL-Mohanad"/>
          <w:lang w:val="id-ID"/>
        </w:rPr>
        <w:t>Bilamana syariat di</w:t>
      </w:r>
      <w:r w:rsidRPr="0070792A">
        <w:rPr>
          <w:rFonts w:ascii="Bookman Old Style" w:hAnsi="Bookman Old Style" w:cs="AL-Mohanad"/>
        </w:rPr>
        <w:t>terap</w:t>
      </w:r>
      <w:r w:rsidRPr="0070792A">
        <w:rPr>
          <w:rFonts w:ascii="Bookman Old Style" w:hAnsi="Bookman Old Style" w:cs="AL-Mohanad"/>
          <w:lang w:val="id-ID"/>
        </w:rPr>
        <w:t>kan, terwujudlah keadilan, kasih sayang dan ke</w:t>
      </w:r>
      <w:r w:rsidRPr="0070792A">
        <w:rPr>
          <w:rFonts w:ascii="Bookman Old Style" w:hAnsi="Bookman Old Style" w:cs="AL-Mohanad"/>
        </w:rPr>
        <w:t>bajik</w:t>
      </w:r>
      <w:r w:rsidRPr="0070792A">
        <w:rPr>
          <w:rFonts w:ascii="Bookman Old Style" w:hAnsi="Bookman Old Style" w:cs="AL-Mohanad"/>
          <w:lang w:val="id-ID"/>
        </w:rPr>
        <w:t>an</w:t>
      </w:r>
      <w:r w:rsidRPr="0070792A">
        <w:rPr>
          <w:rFonts w:ascii="Bookman Old Style" w:hAnsi="Bookman Old Style" w:cs="AL-Mohanad"/>
        </w:rPr>
        <w:t>.</w:t>
      </w:r>
    </w:p>
    <w:p w:rsidR="00B23C76" w:rsidRPr="0070792A" w:rsidRDefault="00B23C76" w:rsidP="003351FE">
      <w:pPr>
        <w:spacing w:before="120" w:after="120"/>
        <w:ind w:left="57" w:right="57" w:firstLine="340"/>
        <w:jc w:val="both"/>
        <w:rPr>
          <w:rFonts w:ascii="Bookman Old Style" w:hAnsi="Bookman Old Style" w:cs="AL-Mohanad"/>
        </w:rPr>
      </w:pPr>
      <w:r w:rsidRPr="0070792A">
        <w:rPr>
          <w:rFonts w:ascii="Bookman Old Style" w:hAnsi="Bookman Old Style" w:cs="AL-Mohanad"/>
          <w:lang w:val="tr-TR"/>
        </w:rPr>
        <w:t xml:space="preserve">Diantara makna </w:t>
      </w:r>
      <w:r w:rsidR="003351FE" w:rsidRPr="0070792A">
        <w:rPr>
          <w:rFonts w:ascii="Bookman Old Style" w:hAnsi="Bookman Old Style" w:cs="AL-Mohanad"/>
          <w:i/>
          <w:iCs/>
          <w:lang w:val="tr-TR"/>
        </w:rPr>
        <w:t>Lā Ilāha Illallāh</w:t>
      </w:r>
      <w:r w:rsidRPr="0070792A">
        <w:rPr>
          <w:rFonts w:ascii="Bookman Old Style" w:hAnsi="Bookman Old Style" w:cs="AL-Mohanad"/>
          <w:lang w:val="tr-TR"/>
        </w:rPr>
        <w:t xml:space="preserve"> yang harus diyakini dan diaplikasikan dalam kehidupan adalah bahwa hukum dan membuat syariat adalah hak mutlak Allah. </w:t>
      </w:r>
      <w:r w:rsidRPr="0070792A">
        <w:rPr>
          <w:rFonts w:ascii="Bookman Old Style" w:hAnsi="Bookman Old Style" w:cs="AL-Mohanad"/>
        </w:rPr>
        <w:t xml:space="preserve">Tidak boleh seorang manusiapun membuat undang-undang menyelisihi syariat Allah dalam perkara apapun. Seorang muslim juga tidak boleh memutuskan hukum tanpa merujuk apa yang Allah turunkan dan tidak boleh rela dengan hukum yang menyelisihi syariat Allah. Tidak boleh seorangpun menghalalkan apa yang Allah haramkan atau sebaliknya mengharamkan apa yang Allah halalkan. </w:t>
      </w:r>
      <w:r w:rsidR="003351FE" w:rsidRPr="0070792A">
        <w:rPr>
          <w:rFonts w:ascii="Bookman Old Style" w:hAnsi="Bookman Old Style" w:cs="AL-Mohanad"/>
        </w:rPr>
        <w:t xml:space="preserve">Siapa melakukan </w:t>
      </w:r>
      <w:r w:rsidR="003351FE" w:rsidRPr="0070792A">
        <w:rPr>
          <w:rFonts w:ascii="Bookman Old Style" w:hAnsi="Bookman Old Style" w:cs="AL-Mohanad"/>
          <w:lang w:val="id-ID"/>
        </w:rPr>
        <w:t>hal tersebut karena sengaja menentang</w:t>
      </w:r>
      <w:r w:rsidRPr="0070792A">
        <w:rPr>
          <w:rFonts w:ascii="Bookman Old Style" w:hAnsi="Bookman Old Style" w:cs="AL-Mohanad"/>
        </w:rPr>
        <w:t xml:space="preserve"> atau rela dengannya, berarti ia kafir kepada Allah. Allah</w:t>
      </w:r>
      <w:r w:rsidR="004E5E5E" w:rsidRPr="0070792A">
        <w:rPr>
          <w:rFonts w:ascii="Bookman Old Style" w:hAnsi="Bookman Old Style" w:cs="AL-Mohanad"/>
        </w:rPr>
        <w:t xml:space="preserve"> -Ta'ālā-</w:t>
      </w:r>
      <w:r w:rsidRPr="0070792A">
        <w:rPr>
          <w:rFonts w:ascii="Bookman Old Style" w:hAnsi="Bookman Old Style" w:cs="AL-Mohanad"/>
        </w:rPr>
        <w:t xml:space="preserve"> berfirman</w:t>
      </w:r>
      <w:r w:rsidR="003351FE" w:rsidRPr="0070792A">
        <w:rPr>
          <w:rFonts w:ascii="Bookman Old Style" w:hAnsi="Bookman Old Style" w:cs="AL-Mohanad"/>
        </w:rPr>
        <w:t>,</w:t>
      </w:r>
      <w:r w:rsidRPr="0070792A">
        <w:rPr>
          <w:rFonts w:ascii="Bookman Old Style" w:hAnsi="Bookman Old Style" w:cs="AL-Mohanad"/>
        </w:rPr>
        <w:t xml:space="preserve"> </w:t>
      </w:r>
    </w:p>
    <w:p w:rsidR="00B23C76" w:rsidRPr="0070792A" w:rsidRDefault="00243EED" w:rsidP="001C38C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69" name="Picture 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670" name="Picture 1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671" name="Picture 1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672" name="Picture 1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673" name="Picture 1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674" name="Picture 1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675" name="Picture 1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676" name="Picture 1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677" name="Picture 1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04825" cy="390525"/>
            <wp:effectExtent l="0" t="0" r="0" b="0"/>
            <wp:docPr id="13678" name="Picture 1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00B23C76" w:rsidRPr="0070792A">
        <w:rPr>
          <w:rFonts w:ascii="Bookman Old Style" w:hAnsi="Bookman Old Style" w:cs="AL-Mohanad"/>
          <w:position w:val="-16"/>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79" name="Picture 1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7712C6" w:rsidP="007712C6">
      <w:pPr>
        <w:spacing w:before="120" w:after="120"/>
        <w:ind w:left="57" w:right="57" w:firstLine="340"/>
        <w:jc w:val="both"/>
        <w:rPr>
          <w:rFonts w:ascii="Bookman Old Style" w:hAnsi="Bookman Old Style" w:cs="AL-Mohanad"/>
        </w:rPr>
      </w:pPr>
      <w:r w:rsidRPr="0070792A">
        <w:rPr>
          <w:rFonts w:ascii="Bookman Old Style" w:hAnsi="Bookman Old Style" w:cs="AL-Mohanad"/>
          <w:i/>
          <w:iCs/>
        </w:rPr>
        <w:t>"</w:t>
      </w:r>
      <w:r w:rsidR="00B23C76" w:rsidRPr="0070792A">
        <w:rPr>
          <w:rFonts w:ascii="Bookman Old Style" w:hAnsi="Bookman Old Style" w:cs="AL-Mohanad"/>
          <w:i/>
          <w:iCs/>
        </w:rPr>
        <w:t>Barangsiapa yang tidak memutuskan hukum menurut apa yang Allah turunkan, maka mereka itu adalah orang-orang yang kafir.</w:t>
      </w:r>
      <w:r w:rsidRPr="0070792A">
        <w:rPr>
          <w:rFonts w:ascii="Bookman Old Style" w:hAnsi="Bookman Old Style" w:cs="AL-Mohanad"/>
          <w:i/>
          <w:iCs/>
        </w:rPr>
        <w:t>"</w:t>
      </w:r>
      <w:r w:rsidR="00B23C76" w:rsidRPr="0070792A">
        <w:rPr>
          <w:rFonts w:ascii="Bookman Old Style" w:hAnsi="Bookman Old Style" w:cs="AL-Mohanad"/>
        </w:rPr>
        <w:t xml:space="preserve"> (QS.</w:t>
      </w:r>
      <w:r w:rsidR="003351FE" w:rsidRPr="0070792A">
        <w:rPr>
          <w:rFonts w:ascii="Bookman Old Style" w:hAnsi="Bookman Old Style" w:cs="AL-Mohanad"/>
        </w:rPr>
        <w:t xml:space="preserve"> Al-</w:t>
      </w:r>
      <w:r w:rsidR="00B23C76" w:rsidRPr="0070792A">
        <w:rPr>
          <w:rFonts w:ascii="Bookman Old Style" w:hAnsi="Bookman Old Style" w:cs="AL-Mohanad"/>
        </w:rPr>
        <w:t>M</w:t>
      </w:r>
      <w:r w:rsidRPr="0070792A">
        <w:rPr>
          <w:rFonts w:ascii="Bookman Old Style" w:hAnsi="Bookman Old Style" w:cs="AL-Mohanad"/>
        </w:rPr>
        <w:t>ā</w:t>
      </w:r>
      <w:r w:rsidR="00B23C76" w:rsidRPr="0070792A">
        <w:rPr>
          <w:rFonts w:ascii="Bookman Old Style" w:hAnsi="Bookman Old Style" w:cs="AL-Mohanad"/>
        </w:rPr>
        <w:t>idah: 44).</w:t>
      </w:r>
    </w:p>
    <w:p w:rsidR="00B23C76" w:rsidRPr="0070792A" w:rsidRDefault="00B23C76" w:rsidP="003351FE">
      <w:pPr>
        <w:spacing w:before="120" w:after="120"/>
        <w:ind w:left="57" w:right="57" w:firstLine="340"/>
        <w:jc w:val="both"/>
        <w:rPr>
          <w:rFonts w:ascii="Bookman Old Style" w:hAnsi="Bookman Old Style" w:cs="AL-Mohanad"/>
        </w:rPr>
      </w:pPr>
      <w:r w:rsidRPr="0070792A">
        <w:rPr>
          <w:rFonts w:ascii="Bookman Old Style" w:hAnsi="Bookman Old Style" w:cs="AL-Mohanad"/>
        </w:rPr>
        <w:t>Tugas Rasul yang diembankan oleh Allah kepada mereka adalah menyeru manusia kepada kalimat tauhid (</w:t>
      </w:r>
      <w:r w:rsidR="003351FE" w:rsidRPr="0070792A">
        <w:rPr>
          <w:rFonts w:ascii="Bookman Old Style" w:hAnsi="Bookman Old Style" w:cs="AL-Mohanad"/>
          <w:i/>
          <w:iCs/>
        </w:rPr>
        <w:t>Lā Ilāha Illallāh</w:t>
      </w:r>
      <w:r w:rsidRPr="0070792A">
        <w:rPr>
          <w:rFonts w:ascii="Bookman Old Style" w:hAnsi="Bookman Old Style" w:cs="AL-Mohanad"/>
        </w:rPr>
        <w:t>), mengaplikasikan tuntutannya yaitu beribadah hanya kepada Allah, dan meniggalkan peribadatan kepada makhluk dan undang-undangnya menuju peribadatan kepada Sang Khalik dan syariat-Nya.</w:t>
      </w:r>
    </w:p>
    <w:p w:rsidR="00B23C76" w:rsidRPr="0070792A" w:rsidRDefault="00B23C76" w:rsidP="00CE57F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rPr>
        <w:lastRenderedPageBreak/>
        <w:t xml:space="preserve">Siapa yang membaca </w:t>
      </w:r>
      <w:r w:rsidR="004E5E5E" w:rsidRPr="0070792A">
        <w:rPr>
          <w:rFonts w:ascii="Bookman Old Style" w:hAnsi="Bookman Old Style" w:cs="AL-Mohanad"/>
        </w:rPr>
        <w:t>Al</w:t>
      </w:r>
      <w:r w:rsidR="007712C6" w:rsidRPr="0070792A">
        <w:rPr>
          <w:rFonts w:ascii="Bookman Old Style" w:hAnsi="Bookman Old Style" w:cs="AL-Mohanad"/>
        </w:rPr>
        <w:t xml:space="preserve">quran </w:t>
      </w:r>
      <w:r w:rsidRPr="0070792A">
        <w:rPr>
          <w:rFonts w:ascii="Bookman Old Style" w:hAnsi="Bookman Old Style" w:cs="AL-Mohanad"/>
        </w:rPr>
        <w:t xml:space="preserve">dengan penuh penghayatan dan menjauhi taklid buta pasti akan mendapati bahwa apa yang telah kami jelaskan tadi benar adanya. Dia akan dapati bahwa Allah telah membatasi hubungan antara manusia dengan-Nya dan antara sesama. Allah menjadikan hubungan hamba-Nya yang mukmin dengan-Nya yaitu beribadah kepada Allah dengan seluruh macam ibadah sehingga tidak boleh sedikitpun ditujukan kepada selain-Nya. Allah menjadikan hubungan antara manusia dengan para Nabi dan hamba-hamba-Nya yang shalih yaitu mencintai mereka dengan kecintaan yang lahir dari kecintaan kepada Allah dan meneladani mereka. </w:t>
      </w:r>
      <w:r w:rsidR="002444A5" w:rsidRPr="0070792A">
        <w:rPr>
          <w:rFonts w:ascii="Bookman Old Style" w:hAnsi="Bookman Old Style" w:cs="AL-Mohanad"/>
        </w:rPr>
        <w:t>Allah menjadikan hubungan</w:t>
      </w:r>
      <w:r w:rsidR="002444A5" w:rsidRPr="0070792A">
        <w:rPr>
          <w:rFonts w:ascii="Bookman Old Style" w:hAnsi="Bookman Old Style" w:cs="AL-Mohanad"/>
          <w:lang w:val="id-ID"/>
        </w:rPr>
        <w:t xml:space="preserve">nya </w:t>
      </w:r>
      <w:r w:rsidR="002444A5" w:rsidRPr="0070792A">
        <w:rPr>
          <w:rFonts w:ascii="Bookman Old Style" w:hAnsi="Bookman Old Style" w:cs="AL-Mohanad"/>
        </w:rPr>
        <w:t xml:space="preserve">dengan musuh-musuh-Nya </w:t>
      </w:r>
      <w:r w:rsidR="002444A5" w:rsidRPr="0070792A">
        <w:rPr>
          <w:rFonts w:ascii="Bookman Old Style" w:hAnsi="Bookman Old Style" w:cs="AL-Mohanad"/>
          <w:lang w:val="id-ID"/>
        </w:rPr>
        <w:t>yang kafir berupa</w:t>
      </w:r>
      <w:r w:rsidR="002444A5" w:rsidRPr="0070792A">
        <w:rPr>
          <w:rFonts w:ascii="Bookman Old Style" w:hAnsi="Bookman Old Style" w:cs="AL-Mohanad"/>
        </w:rPr>
        <w:t xml:space="preserve"> sikap benci terhadap mereka</w:t>
      </w:r>
      <w:r w:rsidR="002444A5" w:rsidRPr="0070792A">
        <w:rPr>
          <w:rFonts w:ascii="Bookman Old Style" w:hAnsi="Bookman Old Style" w:cs="AL-Mohanad"/>
          <w:lang w:val="id-ID"/>
        </w:rPr>
        <w:t>;</w:t>
      </w:r>
      <w:r w:rsidR="002444A5" w:rsidRPr="0070792A">
        <w:rPr>
          <w:rFonts w:ascii="Bookman Old Style" w:hAnsi="Bookman Old Style" w:cs="AL-Mohanad"/>
        </w:rPr>
        <w:t xml:space="preserve"> </w:t>
      </w:r>
      <w:r w:rsidR="002444A5" w:rsidRPr="0070792A">
        <w:rPr>
          <w:rFonts w:ascii="Bookman Old Style" w:hAnsi="Bookman Old Style" w:cs="AL-Mohanad"/>
          <w:lang w:val="id-ID"/>
        </w:rPr>
        <w:t>lantaran</w:t>
      </w:r>
      <w:r w:rsidR="002444A5" w:rsidRPr="0070792A">
        <w:rPr>
          <w:rFonts w:ascii="Bookman Old Style" w:hAnsi="Bookman Old Style" w:cs="AL-Mohanad"/>
        </w:rPr>
        <w:t xml:space="preserve"> Allah membenci mereka</w:t>
      </w:r>
      <w:r w:rsidR="002444A5" w:rsidRPr="0070792A">
        <w:rPr>
          <w:rFonts w:ascii="Bookman Old Style" w:hAnsi="Bookman Old Style" w:cs="AL-Mohanad"/>
          <w:lang w:val="id-ID"/>
        </w:rPr>
        <w:t>, dan kendati demikian ia tetap menyeru mereka kepada Islam serta menjelaskannya pada mereka agar mereka mendapat petunjuk</w:t>
      </w:r>
      <w:r w:rsidR="002444A5" w:rsidRPr="0070792A">
        <w:rPr>
          <w:rFonts w:ascii="Bookman Old Style" w:hAnsi="Bookman Old Style" w:cs="AL-Mohanad"/>
        </w:rPr>
        <w:t>.</w:t>
      </w:r>
      <w:r w:rsidRPr="0070792A">
        <w:rPr>
          <w:rFonts w:ascii="Bookman Old Style" w:hAnsi="Bookman Old Style" w:cs="AL-Mohanad"/>
        </w:rPr>
        <w:t xml:space="preserve"> Dan supaya kaum muslimin memerangi mereka jika mereka menolak Islam dan menolak untuk tunduk terhadap hukum Allah sampai tidak ada lagi fitnah dan agama seluruhnya milik Allah. </w:t>
      </w:r>
      <w:r w:rsidR="002444A5" w:rsidRPr="0070792A">
        <w:rPr>
          <w:rFonts w:ascii="Bookman Old Style" w:hAnsi="Bookman Old Style" w:cs="AL-Mohanad"/>
          <w:lang w:val="id-ID"/>
        </w:rPr>
        <w:t xml:space="preserve">Inilah makna-makna kalimat tauhid </w:t>
      </w:r>
      <w:r w:rsidR="00CE57F0" w:rsidRPr="0070792A">
        <w:rPr>
          <w:rFonts w:ascii="Bookman Old Style" w:hAnsi="Bookman Old Style" w:cs="AL-Mohanad"/>
          <w:i/>
          <w:iCs/>
          <w:lang w:val="id-ID"/>
        </w:rPr>
        <w:t>"</w:t>
      </w:r>
      <w:r w:rsidR="002444A5" w:rsidRPr="0070792A">
        <w:rPr>
          <w:rFonts w:ascii="Bookman Old Style" w:hAnsi="Bookman Old Style" w:cs="AL-Mohanad"/>
          <w:i/>
          <w:iCs/>
          <w:lang w:val="id-ID"/>
        </w:rPr>
        <w:t>L</w:t>
      </w:r>
      <w:r w:rsidR="002444A5" w:rsidRPr="0070792A">
        <w:rPr>
          <w:i/>
          <w:iCs/>
          <w:lang w:val="id-ID"/>
        </w:rPr>
        <w:t>ā</w:t>
      </w:r>
      <w:r w:rsidR="002444A5" w:rsidRPr="0070792A">
        <w:rPr>
          <w:rFonts w:ascii="Bookman Old Style" w:hAnsi="Bookman Old Style" w:cs="AL-Mohanad"/>
          <w:i/>
          <w:iCs/>
          <w:lang w:val="id-ID"/>
        </w:rPr>
        <w:t xml:space="preserve"> Il</w:t>
      </w:r>
      <w:r w:rsidR="002444A5" w:rsidRPr="0070792A">
        <w:rPr>
          <w:i/>
          <w:iCs/>
          <w:lang w:val="id-ID"/>
        </w:rPr>
        <w:t>ā</w:t>
      </w:r>
      <w:r w:rsidR="002444A5" w:rsidRPr="0070792A">
        <w:rPr>
          <w:rFonts w:ascii="Bookman Old Style" w:hAnsi="Bookman Old Style" w:cs="AL-Mohanad"/>
          <w:i/>
          <w:iCs/>
          <w:lang w:val="id-ID"/>
        </w:rPr>
        <w:t>ha Illall</w:t>
      </w:r>
      <w:r w:rsidR="002444A5" w:rsidRPr="0070792A">
        <w:rPr>
          <w:i/>
          <w:iCs/>
          <w:lang w:val="id-ID"/>
        </w:rPr>
        <w:t>ā</w:t>
      </w:r>
      <w:r w:rsidR="002444A5" w:rsidRPr="0070792A">
        <w:rPr>
          <w:rFonts w:ascii="Bookman Old Style" w:hAnsi="Bookman Old Style" w:cs="AL-Mohanad"/>
          <w:i/>
          <w:iCs/>
          <w:lang w:val="id-ID"/>
        </w:rPr>
        <w:t>h</w:t>
      </w:r>
      <w:r w:rsidR="00CE57F0" w:rsidRPr="0070792A">
        <w:rPr>
          <w:rFonts w:ascii="Bookman Old Style" w:hAnsi="Bookman Old Style" w:cs="AL-Mohanad"/>
          <w:i/>
          <w:iCs/>
          <w:lang w:val="id-ID"/>
        </w:rPr>
        <w:t>"</w:t>
      </w:r>
      <w:r w:rsidR="002444A5" w:rsidRPr="0070792A">
        <w:rPr>
          <w:rFonts w:ascii="Bookman Old Style" w:hAnsi="Bookman Old Style" w:cs="AL-Mohanad"/>
          <w:lang w:val="id-ID"/>
        </w:rPr>
        <w:t xml:space="preserve"> yang wajib diketahui dan diamalkan oleh setiap muslim; supaya ia menjadi muslim sejati.</w:t>
      </w:r>
    </w:p>
    <w:p w:rsidR="00B23C76" w:rsidRPr="0070792A" w:rsidRDefault="00B23C76" w:rsidP="006A40FE">
      <w:pPr>
        <w:spacing w:before="120" w:after="120"/>
        <w:ind w:left="57" w:right="57" w:firstLine="340"/>
        <w:jc w:val="both"/>
        <w:rPr>
          <w:rFonts w:ascii="Bookman Old Style" w:hAnsi="Bookman Old Style" w:cs="AL-Mohanad"/>
        </w:rPr>
      </w:pPr>
    </w:p>
    <w:p w:rsidR="005B724B" w:rsidRPr="0070792A" w:rsidRDefault="005B724B" w:rsidP="005B724B">
      <w:pPr>
        <w:pStyle w:val="Heading1"/>
        <w:spacing w:before="120" w:after="120"/>
        <w:ind w:left="360" w:right="57"/>
        <w:jc w:val="lowKashida"/>
        <w:rPr>
          <w:rFonts w:ascii="Bookman Old Style" w:hAnsi="Bookman Old Style" w:cs="AL-Mohanad"/>
          <w:caps/>
          <w:sz w:val="24"/>
          <w:szCs w:val="24"/>
        </w:rPr>
      </w:pPr>
      <w:r w:rsidRPr="0070792A">
        <w:rPr>
          <w:rFonts w:ascii="Bookman Old Style" w:hAnsi="Bookman Old Style" w:cs="AL-Mohanad"/>
          <w:sz w:val="24"/>
          <w:szCs w:val="24"/>
        </w:rPr>
        <w:br w:type="page"/>
      </w:r>
    </w:p>
    <w:p w:rsidR="00B23C76" w:rsidRPr="0070792A" w:rsidRDefault="00B23C76" w:rsidP="00857DFD">
      <w:pPr>
        <w:pStyle w:val="Heading1"/>
        <w:spacing w:before="120" w:after="120"/>
        <w:ind w:left="360" w:right="57"/>
        <w:rPr>
          <w:rFonts w:ascii="Bookman Old Style" w:hAnsi="Bookman Old Style" w:cs="AL-Mohanad"/>
          <w:b/>
          <w:bCs/>
          <w:i/>
          <w:iCs/>
          <w:sz w:val="24"/>
          <w:szCs w:val="24"/>
        </w:rPr>
      </w:pPr>
      <w:r w:rsidRPr="0070792A">
        <w:rPr>
          <w:rFonts w:ascii="Bookman Old Style" w:hAnsi="Bookman Old Style" w:cs="AL-Mohanad"/>
          <w:b/>
          <w:bCs/>
          <w:caps/>
          <w:sz w:val="24"/>
          <w:szCs w:val="24"/>
        </w:rPr>
        <w:lastRenderedPageBreak/>
        <w:t>Makna Syahadat “</w:t>
      </w:r>
      <w:r w:rsidRPr="0070792A">
        <w:rPr>
          <w:rFonts w:ascii="Bookman Old Style" w:hAnsi="Bookman Old Style" w:cs="AL-Mohanad"/>
          <w:b/>
          <w:bCs/>
          <w:i/>
          <w:iCs/>
          <w:sz w:val="24"/>
          <w:szCs w:val="24"/>
        </w:rPr>
        <w:t>Muhammad Rasulullah”</w:t>
      </w:r>
    </w:p>
    <w:p w:rsidR="005B724B" w:rsidRPr="0070792A" w:rsidRDefault="005B724B" w:rsidP="005B724B">
      <w:pPr>
        <w:rPr>
          <w:rFonts w:ascii="Bookman Old Style" w:hAnsi="Bookman Old Style"/>
        </w:rPr>
      </w:pPr>
    </w:p>
    <w:p w:rsidR="00B23C76" w:rsidRPr="0070792A" w:rsidRDefault="00B23C76" w:rsidP="002444A5">
      <w:pPr>
        <w:spacing w:before="120" w:after="120"/>
        <w:ind w:left="57" w:right="57" w:firstLine="340"/>
        <w:jc w:val="both"/>
        <w:rPr>
          <w:rFonts w:ascii="Bookman Old Style" w:hAnsi="Bookman Old Style" w:cs="AL-Mohanad"/>
        </w:rPr>
      </w:pPr>
      <w:r w:rsidRPr="0070792A">
        <w:rPr>
          <w:rFonts w:ascii="Bookman Old Style" w:hAnsi="Bookman Old Style" w:cs="AL-Mohanad"/>
          <w:lang w:val="tr-TR"/>
        </w:rPr>
        <w:t>Makna syahadat “</w:t>
      </w:r>
      <w:r w:rsidRPr="0070792A">
        <w:rPr>
          <w:rFonts w:ascii="Bookman Old Style" w:hAnsi="Bookman Old Style" w:cs="AL-Mohanad"/>
          <w:i/>
          <w:iCs/>
          <w:lang w:val="tr-TR"/>
        </w:rPr>
        <w:t>Muhammad Rasulullah</w:t>
      </w:r>
      <w:r w:rsidRPr="0070792A">
        <w:rPr>
          <w:rFonts w:ascii="Bookman Old Style" w:hAnsi="Bookman Old Style" w:cs="AL-Mohanad"/>
          <w:lang w:val="tr-TR"/>
        </w:rPr>
        <w:t xml:space="preserve">” adalah anda mengetahui dan meyakini bahwa Muhammad utusan Allah kepada seluruh manusia, dia seorang hamba biasa yang tidak boleh disembah, sekaligus rasul yang tidak boleh didustakan. </w:t>
      </w:r>
      <w:r w:rsidRPr="0070792A">
        <w:rPr>
          <w:rFonts w:ascii="Bookman Old Style" w:hAnsi="Bookman Old Style" w:cs="AL-Mohanad"/>
        </w:rPr>
        <w:t xml:space="preserve">Akan tetapi harus ditaati dan diikuti. Siapa yang mentaatinya masuk surga dan siapa yang mendurhakainya masuk neraka. Selain itu anda juga mengetahui dan meyakini </w:t>
      </w:r>
      <w:r w:rsidR="002444A5" w:rsidRPr="0070792A">
        <w:rPr>
          <w:rFonts w:ascii="Bookman Old Style" w:hAnsi="Bookman Old Style" w:cs="AL-Mohanad"/>
        </w:rPr>
        <w:t>bahwa pengambilan syariat baik mengenai syiar-syiar ibadah</w:t>
      </w:r>
      <w:r w:rsidR="002444A5" w:rsidRPr="0070792A">
        <w:rPr>
          <w:rFonts w:ascii="Bookman Old Style" w:hAnsi="Bookman Old Style" w:cs="AL-Mohanad"/>
          <w:lang w:val="id-ID"/>
        </w:rPr>
        <w:t xml:space="preserve"> </w:t>
      </w:r>
      <w:r w:rsidR="002444A5" w:rsidRPr="0070792A">
        <w:rPr>
          <w:rFonts w:ascii="Bookman Old Style" w:hAnsi="Bookman Old Style" w:cs="AL-Mohanad"/>
        </w:rPr>
        <w:t>yang diperintahkan Allah</w:t>
      </w:r>
      <w:r w:rsidR="002444A5" w:rsidRPr="0070792A">
        <w:rPr>
          <w:rFonts w:ascii="Bookman Old Style" w:hAnsi="Bookman Old Style" w:cs="AL-Mohanad"/>
          <w:lang w:val="id-ID"/>
        </w:rPr>
        <w:t>, atau</w:t>
      </w:r>
      <w:r w:rsidR="002444A5" w:rsidRPr="0070792A">
        <w:rPr>
          <w:rFonts w:ascii="Bookman Old Style" w:hAnsi="Bookman Old Style" w:cs="AL-Mohanad"/>
        </w:rPr>
        <w:t xml:space="preserve">  </w:t>
      </w:r>
      <w:r w:rsidR="002444A5" w:rsidRPr="0070792A">
        <w:rPr>
          <w:rFonts w:ascii="Bookman Old Style" w:hAnsi="Bookman Old Style" w:cs="AL-Mohanad"/>
          <w:lang w:val="id-ID"/>
        </w:rPr>
        <w:t>sistem</w:t>
      </w:r>
      <w:r w:rsidR="002444A5" w:rsidRPr="0070792A">
        <w:rPr>
          <w:rFonts w:ascii="Bookman Old Style" w:hAnsi="Bookman Old Style" w:cs="AL-Mohanad"/>
        </w:rPr>
        <w:t xml:space="preserve"> hukum dan </w:t>
      </w:r>
      <w:r w:rsidR="002444A5" w:rsidRPr="0070792A">
        <w:rPr>
          <w:rFonts w:ascii="Bookman Old Style" w:hAnsi="Bookman Old Style" w:cs="AL-Mohanad"/>
          <w:lang w:val="id-ID"/>
        </w:rPr>
        <w:t>perundang-undangan</w:t>
      </w:r>
      <w:r w:rsidR="002444A5" w:rsidRPr="0070792A">
        <w:rPr>
          <w:rFonts w:ascii="Bookman Old Style" w:hAnsi="Bookman Old Style" w:cs="AL-Mohanad"/>
        </w:rPr>
        <w:t xml:space="preserve"> dalam segala se</w:t>
      </w:r>
      <w:r w:rsidR="002444A5" w:rsidRPr="0070792A">
        <w:rPr>
          <w:rFonts w:ascii="Bookman Old Style" w:hAnsi="Bookman Old Style" w:cs="AL-Mohanad"/>
          <w:lang w:val="id-ID"/>
        </w:rPr>
        <w:t>k</w:t>
      </w:r>
      <w:r w:rsidR="002444A5" w:rsidRPr="0070792A">
        <w:rPr>
          <w:rFonts w:ascii="Bookman Old Style" w:hAnsi="Bookman Old Style" w:cs="AL-Mohanad"/>
        </w:rPr>
        <w:t>tor</w:t>
      </w:r>
      <w:r w:rsidR="002444A5" w:rsidRPr="0070792A">
        <w:rPr>
          <w:rFonts w:ascii="Bookman Old Style" w:hAnsi="Bookman Old Style" w:cs="AL-Mohanad"/>
          <w:lang w:val="id-ID"/>
        </w:rPr>
        <w:t>,</w:t>
      </w:r>
      <w:r w:rsidR="002444A5" w:rsidRPr="0070792A">
        <w:rPr>
          <w:rFonts w:ascii="Bookman Old Style" w:hAnsi="Bookman Old Style" w:cs="AL-Mohanad"/>
        </w:rPr>
        <w:t xml:space="preserve"> </w:t>
      </w:r>
      <w:r w:rsidR="002444A5" w:rsidRPr="0070792A">
        <w:rPr>
          <w:rFonts w:ascii="Bookman Old Style" w:hAnsi="Bookman Old Style" w:cs="AL-Mohanad"/>
          <w:lang w:val="id-ID"/>
        </w:rPr>
        <w:t>atau pun</w:t>
      </w:r>
      <w:r w:rsidR="002444A5" w:rsidRPr="0070792A">
        <w:rPr>
          <w:rFonts w:ascii="Bookman Old Style" w:hAnsi="Bookman Old Style" w:cs="AL-Mohanad"/>
        </w:rPr>
        <w:t xml:space="preserve"> </w:t>
      </w:r>
      <w:r w:rsidR="002444A5" w:rsidRPr="0070792A">
        <w:rPr>
          <w:rFonts w:ascii="Bookman Old Style" w:hAnsi="Bookman Old Style" w:cs="AL-Mohanad"/>
          <w:lang w:val="id-ID"/>
        </w:rPr>
        <w:t>terkait peng</w:t>
      </w:r>
      <w:r w:rsidR="002444A5" w:rsidRPr="0070792A">
        <w:rPr>
          <w:rFonts w:ascii="Bookman Old Style" w:hAnsi="Bookman Old Style" w:cs="AL-Mohanad"/>
        </w:rPr>
        <w:t>halal</w:t>
      </w:r>
      <w:r w:rsidR="002444A5" w:rsidRPr="0070792A">
        <w:rPr>
          <w:rFonts w:ascii="Bookman Old Style" w:hAnsi="Bookman Old Style" w:cs="AL-Mohanad"/>
          <w:lang w:val="id-ID"/>
        </w:rPr>
        <w:t>an</w:t>
      </w:r>
      <w:r w:rsidR="002444A5" w:rsidRPr="0070792A">
        <w:rPr>
          <w:rFonts w:ascii="Bookman Old Style" w:hAnsi="Bookman Old Style" w:cs="AL-Mohanad"/>
        </w:rPr>
        <w:t xml:space="preserve"> dan </w:t>
      </w:r>
      <w:r w:rsidR="002444A5" w:rsidRPr="0070792A">
        <w:rPr>
          <w:rFonts w:ascii="Bookman Old Style" w:hAnsi="Bookman Old Style" w:cs="AL-Mohanad"/>
          <w:lang w:val="id-ID"/>
        </w:rPr>
        <w:t>peng</w:t>
      </w:r>
      <w:r w:rsidR="002444A5" w:rsidRPr="0070792A">
        <w:rPr>
          <w:rFonts w:ascii="Bookman Old Style" w:hAnsi="Bookman Old Style" w:cs="AL-Mohanad"/>
        </w:rPr>
        <w:t>haram</w:t>
      </w:r>
      <w:r w:rsidR="002444A5" w:rsidRPr="0070792A">
        <w:rPr>
          <w:rFonts w:ascii="Bookman Old Style" w:hAnsi="Bookman Old Style" w:cs="AL-Mohanad"/>
          <w:lang w:val="id-ID"/>
        </w:rPr>
        <w:t>an,</w:t>
      </w:r>
      <w:r w:rsidR="002444A5" w:rsidRPr="0070792A">
        <w:rPr>
          <w:rFonts w:ascii="Bookman Old Style" w:hAnsi="Bookman Old Style" w:cs="AL-Mohanad"/>
        </w:rPr>
        <w:t xml:space="preserve"> </w:t>
      </w:r>
      <w:r w:rsidR="002444A5" w:rsidRPr="0070792A">
        <w:rPr>
          <w:rFonts w:ascii="Bookman Old Style" w:hAnsi="Bookman Old Style" w:cs="AL-Mohanad"/>
          <w:lang w:val="id-ID"/>
        </w:rPr>
        <w:t>hanya</w:t>
      </w:r>
      <w:r w:rsidR="002444A5" w:rsidRPr="0070792A">
        <w:rPr>
          <w:rFonts w:ascii="Bookman Old Style" w:hAnsi="Bookman Old Style" w:cs="AL-Mohanad"/>
        </w:rPr>
        <w:t xml:space="preserve"> boleh </w:t>
      </w:r>
      <w:r w:rsidR="002444A5" w:rsidRPr="0070792A">
        <w:rPr>
          <w:rFonts w:ascii="Bookman Old Style" w:hAnsi="Bookman Old Style" w:cs="AL-Mohanad"/>
          <w:lang w:val="id-ID"/>
        </w:rPr>
        <w:t>dilakukan mel</w:t>
      </w:r>
      <w:r w:rsidR="002444A5" w:rsidRPr="0070792A">
        <w:rPr>
          <w:rFonts w:ascii="Bookman Old Style" w:hAnsi="Bookman Old Style" w:cs="AL-Mohanad"/>
        </w:rPr>
        <w:t>alu</w:t>
      </w:r>
      <w:r w:rsidR="002444A5" w:rsidRPr="0070792A">
        <w:rPr>
          <w:rFonts w:ascii="Bookman Old Style" w:hAnsi="Bookman Old Style" w:cs="AL-Mohanad"/>
          <w:lang w:val="id-ID"/>
        </w:rPr>
        <w:t>i</w:t>
      </w:r>
      <w:r w:rsidR="002444A5" w:rsidRPr="0070792A">
        <w:rPr>
          <w:rFonts w:ascii="Bookman Old Style" w:hAnsi="Bookman Old Style" w:cs="AL-Mohanad"/>
        </w:rPr>
        <w:t xml:space="preserve"> utusan Allah yang </w:t>
      </w:r>
      <w:r w:rsidR="002444A5" w:rsidRPr="0070792A">
        <w:rPr>
          <w:rFonts w:ascii="Bookman Old Style" w:hAnsi="Bookman Old Style" w:cs="AL-Mohanad"/>
          <w:lang w:val="id-ID"/>
        </w:rPr>
        <w:t xml:space="preserve"> mulia ini, Muhammad </w:t>
      </w:r>
      <w:r w:rsidR="002444A5" w:rsidRPr="0070792A">
        <w:t>-ṣallallāhu 'alaihi wa sallam-</w:t>
      </w:r>
      <w:r w:rsidR="002444A5" w:rsidRPr="0070792A">
        <w:rPr>
          <w:rFonts w:ascii="Bookman Old Style" w:hAnsi="Bookman Old Style" w:cs="AL-Mohanad"/>
          <w:lang w:val="id-ID"/>
        </w:rPr>
        <w:t>.</w:t>
      </w:r>
      <w:r w:rsidRPr="0070792A">
        <w:rPr>
          <w:rFonts w:ascii="Bookman Old Style" w:hAnsi="Bookman Old Style" w:cs="AL-Mohanad"/>
        </w:rPr>
        <w:t xml:space="preserve"> </w:t>
      </w:r>
      <w:r w:rsidRPr="0070792A">
        <w:rPr>
          <w:rFonts w:ascii="Bookman Old Style" w:hAnsi="Bookman Old Style" w:cs="AL-Mohanad"/>
        </w:rPr>
        <w:sym w:font="AGA Arabesque" w:char="F065"/>
      </w:r>
      <w:r w:rsidRPr="0070792A">
        <w:rPr>
          <w:rFonts w:ascii="Bookman Old Style" w:hAnsi="Bookman Old Style" w:cs="AL-Mohanad"/>
        </w:rPr>
        <w:t xml:space="preserve">. Allah </w:t>
      </w:r>
      <w:r w:rsidR="004E5E5E" w:rsidRPr="0070792A">
        <w:rPr>
          <w:rFonts w:ascii="Bookman Old Style" w:hAnsi="Bookman Old Style" w:cs="AL-Mohanad"/>
        </w:rPr>
        <w:t>-Ta'ālā-</w:t>
      </w:r>
      <w:r w:rsidRPr="0070792A">
        <w:rPr>
          <w:rFonts w:ascii="Bookman Old Style" w:hAnsi="Bookman Old Style" w:cs="AL-Mohanad"/>
        </w:rPr>
        <w:t xml:space="preserve"> berfirman</w:t>
      </w:r>
      <w:r w:rsidR="002444A5" w:rsidRPr="0070792A">
        <w:rPr>
          <w:rFonts w:ascii="Bookman Old Style" w:hAnsi="Bookman Old Style" w:cs="AL-Mohanad"/>
        </w:rPr>
        <w:t>,</w:t>
      </w:r>
      <w:r w:rsidRPr="0070792A">
        <w:rPr>
          <w:rFonts w:ascii="Bookman Old Style" w:hAnsi="Bookman Old Style" w:cs="AL-Mohanad"/>
        </w:rPr>
        <w:t xml:space="preserve"> </w:t>
      </w:r>
    </w:p>
    <w:p w:rsidR="00B23C76" w:rsidRPr="0070792A" w:rsidRDefault="00243EED" w:rsidP="00580D2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80" name="Picture 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681" name="Picture 1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682" name="Picture 1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683" name="Picture 1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684" name="Picture 1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685" name="Picture 1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686" name="Picture 1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687" name="Picture 1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688" name="Picture 1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8"/>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689" name="Picture 1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7712C6" w:rsidP="007712C6">
      <w:pPr>
        <w:spacing w:before="120" w:after="120"/>
        <w:ind w:left="57" w:right="57" w:firstLine="340"/>
        <w:jc w:val="both"/>
        <w:rPr>
          <w:rFonts w:ascii="Bookman Old Style" w:hAnsi="Bookman Old Style" w:cs="AL-Mohanad"/>
        </w:rPr>
      </w:pPr>
      <w:r w:rsidRPr="0070792A">
        <w:rPr>
          <w:rFonts w:ascii="Bookman Old Style" w:hAnsi="Bookman Old Style" w:cs="AL-Mohanad"/>
          <w:i/>
          <w:iCs/>
        </w:rPr>
        <w:t>"</w:t>
      </w:r>
      <w:r w:rsidR="00B23C76" w:rsidRPr="0070792A">
        <w:rPr>
          <w:rFonts w:ascii="Bookman Old Style" w:hAnsi="Bookman Old Style" w:cs="AL-Mohanad"/>
          <w:i/>
          <w:iCs/>
        </w:rPr>
        <w:t>Apa yang diberikan Rasul kepadamu maka terimalah ia dan apa yang dilarangnya bagimu maka tinggalkanlah</w:t>
      </w:r>
      <w:r w:rsidR="004B7032" w:rsidRPr="0070792A">
        <w:rPr>
          <w:rFonts w:ascii="Bookman Old Style" w:hAnsi="Bookman Old Style" w:cs="AL-Mohanad"/>
          <w:i/>
          <w:iCs/>
        </w:rPr>
        <w:t>.</w:t>
      </w:r>
      <w:r w:rsidRPr="0070792A">
        <w:rPr>
          <w:rFonts w:ascii="Bookman Old Style" w:hAnsi="Bookman Old Style" w:cs="AL-Mohanad"/>
          <w:i/>
          <w:iCs/>
        </w:rPr>
        <w:t>"</w:t>
      </w:r>
      <w:r w:rsidR="00B23C76" w:rsidRPr="0070792A">
        <w:rPr>
          <w:rFonts w:ascii="Bookman Old Style" w:hAnsi="Bookman Old Style" w:cs="AL-Mohanad"/>
        </w:rPr>
        <w:t xml:space="preserve"> (</w:t>
      </w:r>
      <w:r w:rsidR="002444A5" w:rsidRPr="0070792A">
        <w:rPr>
          <w:rFonts w:ascii="Bookman Old Style" w:hAnsi="Bookman Old Style" w:cs="AL-Mohanad"/>
        </w:rPr>
        <w:t xml:space="preserve">QS. </w:t>
      </w:r>
      <w:r w:rsidR="00B23C76" w:rsidRPr="0070792A">
        <w:rPr>
          <w:rFonts w:ascii="Bookman Old Style" w:hAnsi="Bookman Old Style" w:cs="AL-Mohanad"/>
        </w:rPr>
        <w:t>Al</w:t>
      </w:r>
      <w:r w:rsidR="002444A5" w:rsidRPr="0070792A">
        <w:rPr>
          <w:rFonts w:ascii="Bookman Old Style" w:hAnsi="Bookman Old Style" w:cs="AL-Mohanad"/>
        </w:rPr>
        <w:t>-</w:t>
      </w:r>
      <w:r w:rsidRPr="0070792A">
        <w:t>Ḥ</w:t>
      </w:r>
      <w:r w:rsidR="00B23C76" w:rsidRPr="0070792A">
        <w:rPr>
          <w:rFonts w:ascii="Bookman Old Style" w:hAnsi="Bookman Old Style" w:cs="AL-Mohanad"/>
        </w:rPr>
        <w:t>asyr: 7).</w:t>
      </w:r>
    </w:p>
    <w:p w:rsidR="00B23C76" w:rsidRPr="0070792A" w:rsidRDefault="00B23C76" w:rsidP="002444A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w:t>
      </w:r>
      <w:r w:rsidR="004E5E5E" w:rsidRPr="0070792A">
        <w:rPr>
          <w:rFonts w:ascii="Bookman Old Style" w:hAnsi="Bookman Old Style" w:cs="AL-Mohanad"/>
        </w:rPr>
        <w:t>-Ta'ālā-</w:t>
      </w:r>
      <w:r w:rsidRPr="0070792A">
        <w:rPr>
          <w:rFonts w:ascii="Bookman Old Style" w:hAnsi="Bookman Old Style" w:cs="AL-Mohanad"/>
        </w:rPr>
        <w:t xml:space="preserve"> juga berfirman</w:t>
      </w:r>
      <w:r w:rsidR="002444A5" w:rsidRPr="0070792A">
        <w:rPr>
          <w:rFonts w:ascii="Bookman Old Style" w:hAnsi="Bookman Old Style" w:cs="AL-Mohanad"/>
        </w:rPr>
        <w:t>,</w:t>
      </w:r>
    </w:p>
    <w:p w:rsidR="00B23C76" w:rsidRPr="0070792A" w:rsidRDefault="00243EED" w:rsidP="00580D2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690" name="Picture 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691" name="Picture 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692" name="Picture 1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693" name="Picture 1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3694" name="Picture 1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695" name="Picture 1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23875" cy="390525"/>
            <wp:effectExtent l="0" t="0" r="0" b="0"/>
            <wp:docPr id="13696" name="Pictur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697" name="Picture 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3698" name="Picture 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699" name="Picture 1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700" name="Picture 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701" name="Picture 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702" name="Picture 1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703" name="Picture 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704" name="Picture 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705" name="Picture 1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3706" name="Picture 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3707" name="Picture 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708" name="Picture 1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709" name="Picture 1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710" name="Picture 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65511F" w:rsidP="0065511F">
      <w:pPr>
        <w:spacing w:before="120" w:after="120"/>
        <w:ind w:left="57" w:right="57" w:firstLine="340"/>
        <w:jc w:val="both"/>
        <w:rPr>
          <w:rFonts w:ascii="Bookman Old Style" w:hAnsi="Bookman Old Style" w:cs="AL-Mohanad"/>
        </w:rPr>
      </w:pPr>
      <w:r w:rsidRPr="0070792A">
        <w:rPr>
          <w:rFonts w:ascii="Bookman Old Style" w:hAnsi="Bookman Old Style" w:cs="AL-Mohanad"/>
          <w:i/>
          <w:iCs/>
        </w:rPr>
        <w:t>"</w:t>
      </w:r>
      <w:r w:rsidR="00B23C76" w:rsidRPr="0070792A">
        <w:rPr>
          <w:rFonts w:ascii="Bookman Old Style" w:hAnsi="Bookman Old Style" w:cs="AL-Mohanad"/>
          <w:i/>
          <w:iCs/>
        </w:rPr>
        <w:t xml:space="preserve">Maka demi Rabbmu, mereka (pada hakikatnya) tidak beriman hingga mereka menjadikan kamu hakim dalam perkara yang mereka perselisihkan, kemudian mereka tidak merasa keberatan dalam hati mereka </w:t>
      </w:r>
      <w:r w:rsidR="00B23C76" w:rsidRPr="0070792A">
        <w:rPr>
          <w:rFonts w:ascii="Bookman Old Style" w:hAnsi="Bookman Old Style" w:cs="AL-Mohanad"/>
          <w:i/>
          <w:iCs/>
        </w:rPr>
        <w:lastRenderedPageBreak/>
        <w:t>terhadap putusan yang kamu berikan, dan mereka menerima dengan sepenuh hati</w:t>
      </w:r>
      <w:r w:rsidR="004B7032" w:rsidRPr="0070792A">
        <w:rPr>
          <w:rFonts w:ascii="Bookman Old Style" w:hAnsi="Bookman Old Style" w:cs="AL-Mohanad"/>
          <w:i/>
          <w:iCs/>
        </w:rPr>
        <w:t>.</w:t>
      </w:r>
      <w:r w:rsidRPr="0070792A">
        <w:rPr>
          <w:rFonts w:ascii="Bookman Old Style" w:hAnsi="Bookman Old Style" w:cs="AL-Mohanad"/>
          <w:i/>
          <w:iCs/>
        </w:rPr>
        <w:t>"</w:t>
      </w:r>
      <w:r w:rsidR="00B23C76" w:rsidRPr="0070792A">
        <w:rPr>
          <w:rFonts w:ascii="Bookman Old Style" w:hAnsi="Bookman Old Style" w:cs="AL-Mohanad"/>
        </w:rPr>
        <w:t xml:space="preserve"> (QS</w:t>
      </w:r>
      <w:r w:rsidR="002444A5" w:rsidRPr="0070792A">
        <w:rPr>
          <w:rFonts w:ascii="Bookman Old Style" w:hAnsi="Bookman Old Style" w:cs="AL-Mohanad"/>
        </w:rPr>
        <w:t>.</w:t>
      </w:r>
      <w:r w:rsidRPr="0070792A">
        <w:rPr>
          <w:rFonts w:ascii="Bookman Old Style" w:hAnsi="Bookman Old Style" w:cs="AL-Mohanad"/>
        </w:rPr>
        <w:t xml:space="preserve"> </w:t>
      </w:r>
      <w:r w:rsidR="002444A5" w:rsidRPr="0070792A">
        <w:rPr>
          <w:rFonts w:ascii="Bookman Old Style" w:hAnsi="Bookman Old Style" w:cs="AL-Mohanad"/>
        </w:rPr>
        <w:t>An</w:t>
      </w:r>
      <w:r w:rsidRPr="0070792A">
        <w:rPr>
          <w:rFonts w:ascii="Bookman Old Style" w:hAnsi="Bookman Old Style" w:cs="AL-Mohanad"/>
        </w:rPr>
        <w:t>-</w:t>
      </w:r>
      <w:r w:rsidR="002444A5" w:rsidRPr="0070792A">
        <w:rPr>
          <w:rFonts w:ascii="Bookman Old Style" w:hAnsi="Bookman Old Style" w:cs="AL-Mohanad"/>
        </w:rPr>
        <w:t>Nis</w:t>
      </w:r>
      <w:r w:rsidR="0073395B" w:rsidRPr="0070792A">
        <w:rPr>
          <w:rFonts w:ascii="Bookman Old Style" w:hAnsi="Bookman Old Style" w:cs="AL-Mohanad"/>
        </w:rPr>
        <w:t>ā</w:t>
      </w:r>
      <w:r w:rsidR="002444A5" w:rsidRPr="0070792A">
        <w:rPr>
          <w:rFonts w:ascii="Bookman Old Style" w:hAnsi="Bookman Old Style" w:cs="AL-Mohanad"/>
        </w:rPr>
        <w:t>`</w:t>
      </w:r>
      <w:r w:rsidR="00B23C76" w:rsidRPr="0070792A">
        <w:rPr>
          <w:rFonts w:ascii="Bookman Old Style" w:hAnsi="Bookman Old Style" w:cs="AL-Mohanad"/>
        </w:rPr>
        <w:t>: 65)</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Makna dua ayat di</w:t>
      </w:r>
      <w:r w:rsidR="0073395B" w:rsidRPr="0070792A">
        <w:rPr>
          <w:rFonts w:ascii="Bookman Old Style" w:hAnsi="Bookman Old Style" w:cs="AL-Mohanad"/>
        </w:rPr>
        <w:t xml:space="preserve"> </w:t>
      </w:r>
      <w:r w:rsidRPr="0070792A">
        <w:rPr>
          <w:rFonts w:ascii="Bookman Old Style" w:hAnsi="Bookman Old Style" w:cs="AL-Mohanad"/>
        </w:rPr>
        <w:t>atas:</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Pada ayat pertama Allah memerintahkan kaum muslimin supaya mentaati Rasul-Nya Muhammad </w:t>
      </w:r>
      <w:r w:rsidRPr="0070792A">
        <w:rPr>
          <w:rFonts w:ascii="Bookman Old Style" w:hAnsi="Bookman Old Style" w:cs="AL-Mohanad"/>
        </w:rPr>
        <w:sym w:font="AGA Arabesque" w:char="F065"/>
      </w:r>
      <w:r w:rsidRPr="0070792A">
        <w:rPr>
          <w:rFonts w:ascii="Bookman Old Style" w:hAnsi="Bookman Old Style" w:cs="AL-Mohanad"/>
        </w:rPr>
        <w:t xml:space="preserve"> pada seluruh yang diperintahkannya dan berhenti dari seluruh yang dilarangnya. Karena beliau memerintah hanya berdasarkan perintah Allah dan melarang berdasar larangan-Nya. </w:t>
      </w:r>
      <w:r w:rsidRPr="0070792A">
        <w:rPr>
          <w:rFonts w:ascii="Bookman Old Style" w:hAnsi="Bookman Old Style" w:cs="AL-Mohanad"/>
        </w:rPr>
        <w:tab/>
      </w:r>
    </w:p>
    <w:p w:rsidR="00B23C76" w:rsidRPr="0070792A" w:rsidRDefault="00B23C76" w:rsidP="0073395B">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Pada ayat kedua Allah bersumpah dengan diri-Nya yang suci bahwa tidak sah iman seseorang kepada Allah dan Rasul-Nya hingga ia mau berhukum kepada Rasul </w:t>
      </w:r>
      <w:r w:rsidR="0073395B" w:rsidRPr="0070792A">
        <w:rPr>
          <w:rFonts w:ascii="Bookman Old Style" w:hAnsi="Bookman Old Style" w:cs="AL-Mohanad"/>
        </w:rPr>
        <w:t>dalam perkara yang diperselisihkan antara di</w:t>
      </w:r>
      <w:r w:rsidR="0073395B" w:rsidRPr="0070792A">
        <w:rPr>
          <w:rFonts w:ascii="Bookman Old Style" w:hAnsi="Bookman Old Style" w:cs="AL-Mohanad"/>
          <w:lang w:val="id-ID"/>
        </w:rPr>
        <w:t>riny</w:t>
      </w:r>
      <w:r w:rsidR="0073395B" w:rsidRPr="0070792A">
        <w:rPr>
          <w:rFonts w:ascii="Bookman Old Style" w:hAnsi="Bookman Old Style" w:cs="AL-Mohanad"/>
        </w:rPr>
        <w:t>a dengan orang lain</w:t>
      </w:r>
      <w:r w:rsidRPr="0070792A">
        <w:rPr>
          <w:rFonts w:ascii="Bookman Old Style" w:hAnsi="Bookman Old Style" w:cs="AL-Mohanad"/>
        </w:rPr>
        <w:t xml:space="preserve">, kemudian ia puas dengan keputusannya dan menerima dengan sepenuh hati. Rasul </w:t>
      </w:r>
      <w:r w:rsidRPr="0070792A">
        <w:rPr>
          <w:rFonts w:ascii="Bookman Old Style" w:hAnsi="Bookman Old Style" w:cs="AL-Mohanad"/>
        </w:rPr>
        <w:sym w:font="AGA Arabesque" w:char="F065"/>
      </w:r>
      <w:r w:rsidRPr="0070792A">
        <w:rPr>
          <w:rFonts w:ascii="Bookman Old Style" w:hAnsi="Bookman Old Style" w:cs="AL-Mohanad"/>
        </w:rPr>
        <w:t xml:space="preserve"> bersabda</w:t>
      </w:r>
      <w:r w:rsidR="0073395B" w:rsidRPr="0070792A">
        <w:rPr>
          <w:rFonts w:ascii="Bookman Old Style" w:hAnsi="Bookman Old Style" w:cs="AL-Mohanad"/>
        </w:rPr>
        <w:t>,</w:t>
      </w:r>
    </w:p>
    <w:p w:rsidR="00B23C76" w:rsidRPr="0070792A" w:rsidRDefault="00B23C76" w:rsidP="0065511F">
      <w:pPr>
        <w:pStyle w:val="Heading4"/>
        <w:bidi/>
        <w:spacing w:before="120" w:after="120"/>
        <w:ind w:left="0" w:right="57"/>
        <w:rPr>
          <w:rFonts w:ascii="Bookman Old Style" w:hAnsi="Bookman Old Style" w:cs="AL-Mohanad"/>
          <w:sz w:val="32"/>
          <w:szCs w:val="32"/>
          <w:rtl/>
        </w:rPr>
      </w:pPr>
      <w:r w:rsidRPr="0070792A">
        <w:rPr>
          <w:rFonts w:ascii="Bookman Old Style" w:hAnsi="Bookman Old Style" w:cs="AL-Mohanad"/>
          <w:sz w:val="32"/>
          <w:szCs w:val="32"/>
          <w:rtl/>
        </w:rPr>
        <w:t xml:space="preserve">((مَنْ عَمِلَ عَمَلاً لَيْسَ </w:t>
      </w:r>
      <w:r w:rsidR="0065511F" w:rsidRPr="0070792A">
        <w:rPr>
          <w:rFonts w:ascii="Bookman Old Style" w:hAnsi="Bookman Old Style" w:cs="AL-Mohanad"/>
          <w:sz w:val="32"/>
          <w:szCs w:val="32"/>
          <w:rtl/>
        </w:rPr>
        <w:t>عَلَيْهِ أَمْرُنَا فَهُوَ رَدٌّ</w:t>
      </w:r>
      <w:r w:rsidRPr="0070792A">
        <w:rPr>
          <w:rFonts w:ascii="Bookman Old Style" w:hAnsi="Bookman Old Style" w:cs="AL-Mohanad"/>
          <w:sz w:val="32"/>
          <w:szCs w:val="32"/>
          <w:rtl/>
        </w:rPr>
        <w:t>)) رواه مسلم.</w:t>
      </w:r>
    </w:p>
    <w:p w:rsidR="00B23C76" w:rsidRPr="0070792A" w:rsidRDefault="00B23C76" w:rsidP="0065511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 </w:t>
      </w:r>
      <w:r w:rsidR="0065511F" w:rsidRPr="0070792A">
        <w:rPr>
          <w:rFonts w:ascii="Bookman Old Style" w:hAnsi="Bookman Old Style" w:cs="AL-Mohanad"/>
          <w:i/>
          <w:iCs/>
        </w:rPr>
        <w:t>"</w:t>
      </w:r>
      <w:r w:rsidRPr="0070792A">
        <w:rPr>
          <w:rFonts w:ascii="Bookman Old Style" w:hAnsi="Bookman Old Style" w:cs="AL-Mohanad"/>
          <w:i/>
          <w:iCs/>
        </w:rPr>
        <w:t>Barangsiapa mengerjakan suatu amal yang tidak ada contohnya dari urusan kami maka ia tertolak</w:t>
      </w:r>
      <w:r w:rsidR="004B7032" w:rsidRPr="0070792A">
        <w:rPr>
          <w:rFonts w:ascii="Bookman Old Style" w:hAnsi="Bookman Old Style" w:cs="AL-Mohanad"/>
          <w:i/>
          <w:iCs/>
        </w:rPr>
        <w:t>.</w:t>
      </w:r>
      <w:r w:rsidR="0065511F" w:rsidRPr="0070792A">
        <w:rPr>
          <w:rFonts w:ascii="Bookman Old Style" w:hAnsi="Bookman Old Style" w:cs="AL-Mohanad"/>
          <w:i/>
          <w:iCs/>
        </w:rPr>
        <w:t>"</w:t>
      </w:r>
      <w:r w:rsidR="004B7032" w:rsidRPr="0070792A">
        <w:rPr>
          <w:rFonts w:ascii="Bookman Old Style" w:hAnsi="Bookman Old Style" w:cs="AL-Mohanad"/>
        </w:rPr>
        <w:t xml:space="preserve">     </w:t>
      </w:r>
      <w:r w:rsidR="00580D20" w:rsidRPr="0070792A">
        <w:rPr>
          <w:rFonts w:ascii="Bookman Old Style" w:hAnsi="Bookman Old Style" w:cs="AL-Mohanad"/>
          <w:rtl/>
        </w:rPr>
        <w:t>)</w:t>
      </w:r>
      <w:r w:rsidR="00580D20" w:rsidRPr="0070792A">
        <w:rPr>
          <w:rFonts w:ascii="Bookman Old Style" w:hAnsi="Bookman Old Style" w:cs="AL-Mohanad"/>
        </w:rPr>
        <w:t>HR.</w:t>
      </w:r>
      <w:r w:rsidR="00CE57F0" w:rsidRPr="0070792A">
        <w:rPr>
          <w:rFonts w:ascii="Bookman Old Style" w:hAnsi="Bookman Old Style" w:cs="AL-Mohanad"/>
        </w:rPr>
        <w:t xml:space="preserve"> </w:t>
      </w:r>
      <w:r w:rsidR="00580D20" w:rsidRPr="0070792A">
        <w:rPr>
          <w:rFonts w:ascii="Bookman Old Style" w:hAnsi="Bookman Old Style" w:cs="AL-Mohanad"/>
        </w:rPr>
        <w:t>Muslim).</w:t>
      </w:r>
    </w:p>
    <w:p w:rsidR="00B23C76" w:rsidRPr="0070792A" w:rsidRDefault="00B23C76" w:rsidP="006A40FE">
      <w:pPr>
        <w:spacing w:before="120" w:after="120"/>
        <w:ind w:left="57" w:right="57" w:firstLine="340"/>
        <w:jc w:val="center"/>
        <w:rPr>
          <w:rFonts w:ascii="Bookman Old Style" w:hAnsi="Bookman Old Style" w:cs="AL-Mohanad"/>
        </w:rPr>
      </w:pPr>
    </w:p>
    <w:p w:rsidR="00857DFD" w:rsidRPr="0070792A" w:rsidRDefault="004B7032" w:rsidP="00580D20">
      <w:pPr>
        <w:spacing w:before="120" w:after="120"/>
        <w:ind w:left="57" w:right="57" w:hanging="57"/>
        <w:jc w:val="center"/>
        <w:rPr>
          <w:rFonts w:ascii="Bookman Old Style" w:hAnsi="Bookman Old Style" w:cs="AL-Mohanad"/>
          <w:caps/>
        </w:rPr>
      </w:pPr>
      <w:r w:rsidRPr="0070792A">
        <w:rPr>
          <w:rFonts w:ascii="Bookman Old Style" w:hAnsi="Bookman Old Style" w:cs="AL-Mohanad"/>
          <w:caps/>
        </w:rPr>
        <w:t xml:space="preserve"> </w:t>
      </w:r>
    </w:p>
    <w:p w:rsidR="00857DFD" w:rsidRDefault="00857DFD" w:rsidP="00580D20">
      <w:pPr>
        <w:spacing w:before="120" w:after="120"/>
        <w:ind w:left="57" w:right="57" w:hanging="57"/>
        <w:jc w:val="center"/>
        <w:rPr>
          <w:rFonts w:ascii="Bookman Old Style" w:hAnsi="Bookman Old Style" w:cs="AL-Mohanad"/>
          <w:caps/>
        </w:rPr>
      </w:pPr>
    </w:p>
    <w:p w:rsidR="0070792A" w:rsidRDefault="0070792A" w:rsidP="00580D20">
      <w:pPr>
        <w:spacing w:before="120" w:after="120"/>
        <w:ind w:left="57" w:right="57" w:hanging="57"/>
        <w:jc w:val="center"/>
        <w:rPr>
          <w:rFonts w:ascii="Bookman Old Style" w:hAnsi="Bookman Old Style" w:cs="AL-Mohanad"/>
          <w:caps/>
        </w:rPr>
      </w:pPr>
    </w:p>
    <w:p w:rsidR="0070792A" w:rsidRDefault="0070792A" w:rsidP="00580D20">
      <w:pPr>
        <w:spacing w:before="120" w:after="120"/>
        <w:ind w:left="57" w:right="57" w:hanging="57"/>
        <w:jc w:val="center"/>
        <w:rPr>
          <w:rFonts w:ascii="Bookman Old Style" w:hAnsi="Bookman Old Style" w:cs="AL-Mohanad"/>
          <w:caps/>
        </w:rPr>
      </w:pPr>
    </w:p>
    <w:p w:rsidR="00CE6991" w:rsidRDefault="00CE6991" w:rsidP="00580D20">
      <w:pPr>
        <w:spacing w:before="120" w:after="120"/>
        <w:ind w:left="57" w:right="57" w:hanging="57"/>
        <w:jc w:val="center"/>
        <w:rPr>
          <w:rFonts w:ascii="Bookman Old Style" w:hAnsi="Bookman Old Style" w:cs="AL-Mohanad"/>
          <w:caps/>
        </w:rPr>
      </w:pPr>
    </w:p>
    <w:p w:rsidR="00CE6991" w:rsidRDefault="00CE6991" w:rsidP="00580D20">
      <w:pPr>
        <w:spacing w:before="120" w:after="120"/>
        <w:ind w:left="57" w:right="57" w:hanging="57"/>
        <w:jc w:val="center"/>
        <w:rPr>
          <w:rFonts w:ascii="Bookman Old Style" w:hAnsi="Bookman Old Style" w:cs="AL-Mohanad"/>
          <w:b/>
          <w:bCs/>
          <w:caps/>
        </w:rPr>
      </w:pPr>
    </w:p>
    <w:p w:rsidR="00CE6991" w:rsidRDefault="00CE6991" w:rsidP="00580D20">
      <w:pPr>
        <w:spacing w:before="120" w:after="120"/>
        <w:ind w:left="57" w:right="57" w:hanging="57"/>
        <w:jc w:val="center"/>
        <w:rPr>
          <w:rFonts w:ascii="Bookman Old Style" w:hAnsi="Bookman Old Style" w:cs="AL-Mohanad"/>
          <w:b/>
          <w:bCs/>
          <w:caps/>
        </w:rPr>
      </w:pPr>
    </w:p>
    <w:p w:rsidR="00B23C76" w:rsidRPr="0070792A" w:rsidRDefault="00580D20" w:rsidP="00580D20">
      <w:pPr>
        <w:spacing w:before="120" w:after="120"/>
        <w:ind w:left="57" w:right="57" w:hanging="57"/>
        <w:jc w:val="center"/>
        <w:rPr>
          <w:rFonts w:ascii="Bookman Old Style" w:hAnsi="Bookman Old Style" w:cs="AL-Mohanad"/>
          <w:b/>
          <w:bCs/>
          <w:caps/>
        </w:rPr>
      </w:pPr>
      <w:r w:rsidRPr="0070792A">
        <w:rPr>
          <w:rFonts w:ascii="Bookman Old Style" w:hAnsi="Bookman Old Style" w:cs="AL-Mohanad"/>
          <w:b/>
          <w:bCs/>
          <w:caps/>
        </w:rPr>
        <w:lastRenderedPageBreak/>
        <w:t>HIMBAUAN</w:t>
      </w:r>
    </w:p>
    <w:p w:rsidR="0073395B" w:rsidRPr="0070792A" w:rsidRDefault="0073395B" w:rsidP="00580D20">
      <w:pPr>
        <w:spacing w:before="120" w:after="120"/>
        <w:ind w:left="57" w:right="57" w:hanging="57"/>
        <w:jc w:val="center"/>
        <w:rPr>
          <w:rFonts w:ascii="Bookman Old Style" w:hAnsi="Bookman Old Style" w:cs="AL-Mohanad"/>
          <w:caps/>
        </w:rPr>
      </w:pPr>
    </w:p>
    <w:p w:rsidR="00B23C76" w:rsidRPr="0070792A" w:rsidRDefault="00B23C76" w:rsidP="0073395B">
      <w:pPr>
        <w:spacing w:before="120" w:after="120"/>
        <w:ind w:left="57" w:right="57" w:firstLine="340"/>
        <w:jc w:val="both"/>
        <w:rPr>
          <w:rFonts w:ascii="Bookman Old Style" w:hAnsi="Bookman Old Style" w:cs="AL-Mohanad"/>
          <w:lang w:val="id-ID"/>
        </w:rPr>
      </w:pPr>
      <w:r w:rsidRPr="0070792A">
        <w:rPr>
          <w:rFonts w:ascii="Bookman Old Style" w:hAnsi="Bookman Old Style" w:cs="AL-Mohanad"/>
        </w:rPr>
        <w:t>Jika anda telah mengetahui makna "</w:t>
      </w:r>
      <w:r w:rsidRPr="0070792A">
        <w:rPr>
          <w:rFonts w:ascii="Bookman Old Style" w:hAnsi="Bookman Old Style" w:cs="AL-Mohanad"/>
          <w:i/>
          <w:iCs/>
        </w:rPr>
        <w:t>La Ilaaha Illallah Muhammad Rasulullah</w:t>
      </w:r>
      <w:r w:rsidRPr="0070792A">
        <w:rPr>
          <w:rFonts w:ascii="Bookman Old Style" w:hAnsi="Bookman Old Style" w:cs="AL-Mohanad"/>
        </w:rPr>
        <w:t xml:space="preserve">" dan anda telah mengetahui </w:t>
      </w:r>
      <w:r w:rsidR="0073395B" w:rsidRPr="0070792A">
        <w:rPr>
          <w:rFonts w:ascii="Bookman Old Style" w:hAnsi="Bookman Old Style" w:cs="AL-Mohanad"/>
          <w:lang w:val="fr-FR"/>
        </w:rPr>
        <w:t xml:space="preserve">bahwa syahadat ini </w:t>
      </w:r>
      <w:r w:rsidR="0073395B" w:rsidRPr="0070792A">
        <w:rPr>
          <w:rFonts w:ascii="Bookman Old Style" w:hAnsi="Bookman Old Style" w:cs="AL-Mohanad"/>
          <w:lang w:val="id-ID"/>
        </w:rPr>
        <w:t>adalah kunci</w:t>
      </w:r>
      <w:r w:rsidR="0073395B" w:rsidRPr="0070792A">
        <w:rPr>
          <w:rFonts w:ascii="Bookman Old Style" w:hAnsi="Bookman Old Style" w:cs="AL-Mohanad"/>
          <w:lang w:val="fr-FR"/>
        </w:rPr>
        <w:t xml:space="preserve"> Islam dan </w:t>
      </w:r>
      <w:r w:rsidR="0073395B" w:rsidRPr="0070792A">
        <w:rPr>
          <w:rFonts w:ascii="Bookman Old Style" w:hAnsi="Bookman Old Style" w:cs="AL-Mohanad"/>
          <w:lang w:val="id-ID"/>
        </w:rPr>
        <w:t>pondasi</w:t>
      </w:r>
      <w:r w:rsidR="0073395B" w:rsidRPr="0070792A">
        <w:rPr>
          <w:rFonts w:ascii="Bookman Old Style" w:hAnsi="Bookman Old Style" w:cs="AL-Mohanad"/>
          <w:lang w:val="fr-FR"/>
        </w:rPr>
        <w:t>nya.</w:t>
      </w:r>
      <w:r w:rsidR="0073395B" w:rsidRPr="0070792A">
        <w:rPr>
          <w:rFonts w:ascii="Bookman Old Style" w:hAnsi="Bookman Old Style" w:cs="AL-Mohanad"/>
          <w:lang w:val="id-ID"/>
        </w:rPr>
        <w:t xml:space="preserve"> Maka ucapkanlah dari hati yang tulus, "</w:t>
      </w:r>
      <w:r w:rsidRPr="0070792A">
        <w:rPr>
          <w:rFonts w:ascii="Bookman Old Style" w:hAnsi="Bookman Old Style" w:cs="AL-Mohanad"/>
          <w:lang w:val="id-ID"/>
        </w:rPr>
        <w:t>Saya bersaksi tidak ada Illah yang berhak disembah melainkan Allah dan saya bersaksi Muhammad utusan Allah</w:t>
      </w:r>
      <w:r w:rsidR="0073395B" w:rsidRPr="0070792A">
        <w:rPr>
          <w:rFonts w:ascii="Bookman Old Style" w:hAnsi="Bookman Old Style" w:cs="AL-Mohanad"/>
          <w:lang w:val="id-ID"/>
        </w:rPr>
        <w:t>"</w:t>
      </w:r>
      <w:r w:rsidRPr="0070792A">
        <w:rPr>
          <w:rFonts w:ascii="Bookman Old Style" w:hAnsi="Bookman Old Style" w:cs="AL-Mohanad"/>
          <w:lang w:val="id-ID"/>
        </w:rPr>
        <w:t xml:space="preserve"> lalu </w:t>
      </w:r>
      <w:r w:rsidRPr="0070792A">
        <w:rPr>
          <w:rFonts w:ascii="Bookman Old Style" w:hAnsi="Bookman Old Style" w:cs="AL-Mohanad"/>
          <w:i/>
          <w:iCs/>
          <w:lang w:val="id-ID"/>
        </w:rPr>
        <w:t>aplikasi</w:t>
      </w:r>
      <w:r w:rsidRPr="0070792A">
        <w:rPr>
          <w:rFonts w:ascii="Bookman Old Style" w:hAnsi="Bookman Old Style" w:cs="AL-Mohanad"/>
          <w:lang w:val="id-ID"/>
        </w:rPr>
        <w:t>kanlah makna syahadat ini, supaya anda memperoleh kebahagiaan di dunia dan akhirat dan supaya anda selamat dari azab Allah setelah mati.</w:t>
      </w:r>
    </w:p>
    <w:p w:rsidR="00B23C76" w:rsidRPr="0070792A" w:rsidRDefault="00B23C76" w:rsidP="0065511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Ketahuilah bahwa diantara tuntutan syahadat </w:t>
      </w:r>
      <w:r w:rsidRPr="0070792A">
        <w:rPr>
          <w:rFonts w:ascii="Bookman Old Style" w:hAnsi="Bookman Old Style" w:cs="AL-Mohanad"/>
          <w:i/>
          <w:iCs/>
        </w:rPr>
        <w:t>"La Ilaaha Illallah Muhammad Rasulullah"</w:t>
      </w:r>
      <w:r w:rsidRPr="0070792A">
        <w:rPr>
          <w:rFonts w:ascii="Bookman Old Style" w:hAnsi="Bookman Old Style" w:cs="AL-Mohanad"/>
        </w:rPr>
        <w:t xml:space="preserve"> adalah menjalankan rukun Islam yang lain. Karena Allah mewajibkan rukun-rukun ini kepada setiap muslim</w:t>
      </w:r>
      <w:r w:rsidR="0065511F" w:rsidRPr="0070792A">
        <w:rPr>
          <w:rFonts w:ascii="Bookman Old Style" w:hAnsi="Bookman Old Style" w:cs="AL-Mohanad"/>
        </w:rPr>
        <w:t xml:space="preserve"> </w:t>
      </w:r>
      <w:r w:rsidRPr="0070792A">
        <w:rPr>
          <w:rFonts w:ascii="Bookman Old Style" w:hAnsi="Bookman Old Style" w:cs="AL-Mohanad"/>
        </w:rPr>
        <w:t>supaya ia beribadah kepada-Nya dengan menjalankan rukun-rukun tersebut secara benar dan tulus ikhlas karena-Nya. Siapa meninggalkan salah satu rukun tersebut tanpa alasan yang dibenarkan syar’iat berarti ia telah mengurangi makna "</w:t>
      </w:r>
      <w:r w:rsidRPr="0070792A">
        <w:rPr>
          <w:rFonts w:ascii="Bookman Old Style" w:hAnsi="Bookman Old Style" w:cs="AL-Mohanad"/>
          <w:i/>
          <w:iCs/>
        </w:rPr>
        <w:t>La Ilaaha Illallah</w:t>
      </w:r>
      <w:r w:rsidRPr="0070792A">
        <w:rPr>
          <w:rFonts w:ascii="Bookman Old Style" w:hAnsi="Bookman Old Style" w:cs="AL-Mohanad"/>
        </w:rPr>
        <w:t>" dan syahadatnya dianggap tidak sah.</w:t>
      </w:r>
    </w:p>
    <w:p w:rsidR="00B23C76" w:rsidRPr="0070792A" w:rsidRDefault="00B23C76" w:rsidP="006A40FE">
      <w:pPr>
        <w:pStyle w:val="Heading2"/>
        <w:spacing w:before="120" w:after="120"/>
        <w:ind w:left="57" w:right="57" w:firstLine="340"/>
        <w:rPr>
          <w:rFonts w:ascii="Bookman Old Style" w:hAnsi="Bookman Old Style" w:cs="AL-Mohanad"/>
          <w:sz w:val="24"/>
          <w:szCs w:val="24"/>
        </w:rPr>
      </w:pPr>
    </w:p>
    <w:p w:rsidR="00857DFD" w:rsidRPr="0070792A" w:rsidRDefault="00857DFD" w:rsidP="00857DFD"/>
    <w:p w:rsidR="00857DFD" w:rsidRPr="0070792A" w:rsidRDefault="00857DFD" w:rsidP="00857DFD"/>
    <w:p w:rsidR="00857DFD" w:rsidRPr="0070792A" w:rsidRDefault="00857DFD" w:rsidP="00857DFD"/>
    <w:p w:rsidR="00B23C76" w:rsidRPr="0070792A" w:rsidRDefault="0070792A" w:rsidP="0065511F">
      <w:pPr>
        <w:pStyle w:val="Heading2"/>
        <w:spacing w:before="120" w:after="120"/>
        <w:ind w:left="57" w:right="57" w:hanging="57"/>
        <w:rPr>
          <w:rFonts w:ascii="Bookman Old Style" w:hAnsi="Bookman Old Style" w:cs="AL-Mohanad"/>
          <w:b/>
          <w:bCs/>
          <w:caps/>
          <w:sz w:val="24"/>
          <w:szCs w:val="24"/>
        </w:rPr>
      </w:pPr>
      <w:r>
        <w:rPr>
          <w:rFonts w:ascii="Bookman Old Style" w:hAnsi="Bookman Old Style" w:cs="AL-Mohanad"/>
          <w:b/>
          <w:bCs/>
          <w:caps/>
          <w:sz w:val="24"/>
          <w:szCs w:val="24"/>
        </w:rPr>
        <w:br w:type="page"/>
      </w:r>
      <w:r w:rsidR="00B23C76" w:rsidRPr="0070792A">
        <w:rPr>
          <w:rFonts w:ascii="Bookman Old Style" w:hAnsi="Bookman Old Style" w:cs="AL-Mohanad"/>
          <w:b/>
          <w:bCs/>
          <w:caps/>
          <w:sz w:val="24"/>
          <w:szCs w:val="24"/>
        </w:rPr>
        <w:lastRenderedPageBreak/>
        <w:t>Rukun Islam</w:t>
      </w:r>
      <w:r w:rsidR="00857DFD" w:rsidRPr="0070792A">
        <w:rPr>
          <w:rFonts w:ascii="Bookman Old Style" w:hAnsi="Bookman Old Style" w:cs="AL-Mohanad"/>
          <w:b/>
          <w:bCs/>
          <w:caps/>
          <w:sz w:val="24"/>
          <w:szCs w:val="24"/>
        </w:rPr>
        <w:t xml:space="preserve"> </w:t>
      </w:r>
      <w:r w:rsidR="00B23C76" w:rsidRPr="0070792A">
        <w:rPr>
          <w:rFonts w:ascii="Bookman Old Style" w:hAnsi="Bookman Old Style" w:cs="AL-Mohanad"/>
          <w:b/>
          <w:bCs/>
          <w:caps/>
          <w:sz w:val="24"/>
          <w:szCs w:val="24"/>
        </w:rPr>
        <w:t>II</w:t>
      </w:r>
    </w:p>
    <w:p w:rsidR="00B23C76" w:rsidRPr="0070792A" w:rsidRDefault="00E04D79" w:rsidP="00580D20">
      <w:pPr>
        <w:pStyle w:val="Heading2"/>
        <w:spacing w:before="120" w:after="120"/>
        <w:ind w:left="57" w:right="57" w:hanging="57"/>
        <w:rPr>
          <w:rFonts w:ascii="Bookman Old Style" w:hAnsi="Bookman Old Style" w:cs="AL-Mohanad"/>
          <w:b/>
          <w:bCs/>
          <w:caps/>
          <w:sz w:val="24"/>
          <w:szCs w:val="24"/>
        </w:rPr>
      </w:pPr>
      <w:r w:rsidRPr="0070792A">
        <w:rPr>
          <w:rFonts w:ascii="Bookman Old Style" w:hAnsi="Bookman Old Style" w:cs="AL-Mohanad"/>
          <w:b/>
          <w:bCs/>
          <w:caps/>
          <w:sz w:val="24"/>
          <w:szCs w:val="24"/>
        </w:rPr>
        <w:t xml:space="preserve">Salat </w:t>
      </w:r>
    </w:p>
    <w:p w:rsidR="00B23C76" w:rsidRPr="0070792A" w:rsidRDefault="00B23C76" w:rsidP="0065511F">
      <w:pPr>
        <w:spacing w:before="120" w:after="120"/>
        <w:ind w:left="57" w:right="57" w:firstLine="340"/>
        <w:jc w:val="both"/>
        <w:rPr>
          <w:rFonts w:ascii="Bookman Old Style" w:hAnsi="Bookman Old Style" w:cs="AL-Mohanad"/>
          <w:lang w:val="tr-TR"/>
        </w:rPr>
      </w:pPr>
      <w:r w:rsidRPr="0070792A">
        <w:rPr>
          <w:rFonts w:ascii="Bookman Old Style" w:hAnsi="Bookman Old Style" w:cs="AL-Mohanad"/>
          <w:lang w:val="tr-TR"/>
        </w:rPr>
        <w:t xml:space="preserve">Ketahuilah bahwa rukun Islam kedua adalah </w:t>
      </w:r>
      <w:r w:rsidR="00E04D79" w:rsidRPr="0070792A">
        <w:rPr>
          <w:rFonts w:ascii="Bookman Old Style" w:hAnsi="Bookman Old Style" w:cs="AL-Mohanad"/>
          <w:lang w:val="tr-TR"/>
        </w:rPr>
        <w:t>salat</w:t>
      </w:r>
      <w:r w:rsidRPr="0070792A">
        <w:rPr>
          <w:rFonts w:ascii="Bookman Old Style" w:hAnsi="Bookman Old Style" w:cs="AL-Mohanad"/>
          <w:lang w:val="tr-TR"/>
        </w:rPr>
        <w:t xml:space="preserve">; yaitu </w:t>
      </w:r>
      <w:r w:rsidR="00E04D79" w:rsidRPr="0070792A">
        <w:rPr>
          <w:rFonts w:ascii="Bookman Old Style" w:hAnsi="Bookman Old Style" w:cs="AL-Mohanad"/>
          <w:lang w:val="tr-TR"/>
        </w:rPr>
        <w:t xml:space="preserve">salat </w:t>
      </w:r>
      <w:r w:rsidRPr="0070792A">
        <w:rPr>
          <w:rFonts w:ascii="Bookman Old Style" w:hAnsi="Bookman Old Style" w:cs="AL-Mohanad"/>
          <w:lang w:val="tr-TR"/>
        </w:rPr>
        <w:t xml:space="preserve"> lima waktu sehari semalam yang Allah syariatkan untuk menjadi sarana interaksi antara Allah dengan seorang muslim dimana ia bermunajat dan berdoa kepada-Nya. Juga untuk menjadi sarana pencegah bagi seorang muslim dari perbuatan keji dan mungkar sehingga ia memperoleh kedamaian jiwa dan raga yang dapat membahagiakannya di dunia dan akhirat.</w:t>
      </w:r>
    </w:p>
    <w:p w:rsidR="00B23C76" w:rsidRPr="0070792A" w:rsidRDefault="00B23C76" w:rsidP="0073395B">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mensyariatkan suci badan, pakaian, dan tempat yang digunakan untuk </w:t>
      </w:r>
      <w:r w:rsidR="00E04D79" w:rsidRPr="0070792A">
        <w:rPr>
          <w:rFonts w:ascii="Bookman Old Style" w:hAnsi="Bookman Old Style" w:cs="AL-Mohanad"/>
        </w:rPr>
        <w:t>salat</w:t>
      </w:r>
      <w:r w:rsidR="0065511F" w:rsidRPr="0070792A">
        <w:rPr>
          <w:rFonts w:ascii="Bookman Old Style" w:hAnsi="Bookman Old Style" w:cs="AL-Mohanad"/>
        </w:rPr>
        <w:t xml:space="preserve">. Maka seorang </w:t>
      </w:r>
      <w:r w:rsidRPr="0070792A">
        <w:rPr>
          <w:rFonts w:ascii="Bookman Old Style" w:hAnsi="Bookman Old Style" w:cs="AL-Mohanad"/>
        </w:rPr>
        <w:t xml:space="preserve">muslim wajib membersihkan diri dengan air suci dari semua najis, seperti; kencing dan </w:t>
      </w:r>
      <w:r w:rsidR="0073395B" w:rsidRPr="0070792A">
        <w:rPr>
          <w:rFonts w:ascii="Bookman Old Style" w:hAnsi="Bookman Old Style" w:cs="AL-Mohanad"/>
          <w:lang w:val="id-ID"/>
        </w:rPr>
        <w:t>berak</w:t>
      </w:r>
      <w:r w:rsidRPr="0070792A">
        <w:rPr>
          <w:rFonts w:ascii="Bookman Old Style" w:hAnsi="Bookman Old Style" w:cs="AL-Mohanad"/>
        </w:rPr>
        <w:t xml:space="preserve"> dalam rangka mensucikan badannya dari najis lahir dan hatinya dari najis batin.</w:t>
      </w:r>
    </w:p>
    <w:p w:rsidR="00B23C76" w:rsidRPr="0070792A" w:rsidRDefault="00E04D79" w:rsidP="0065511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Salat </w:t>
      </w:r>
      <w:r w:rsidR="00B23C76" w:rsidRPr="0070792A">
        <w:rPr>
          <w:rFonts w:ascii="Bookman Old Style" w:hAnsi="Bookman Old Style" w:cs="AL-Mohanad"/>
        </w:rPr>
        <w:t>merupakan tiang agama. Ia</w:t>
      </w:r>
      <w:r w:rsidR="0065511F" w:rsidRPr="0070792A">
        <w:rPr>
          <w:rFonts w:ascii="Bookman Old Style" w:hAnsi="Bookman Old Style" w:cs="AL-Mohanad"/>
        </w:rPr>
        <w:t xml:space="preserve"> adalah</w:t>
      </w:r>
      <w:r w:rsidR="00B23C76" w:rsidRPr="0070792A">
        <w:rPr>
          <w:rFonts w:ascii="Bookman Old Style" w:hAnsi="Bookman Old Style" w:cs="AL-Mohanad"/>
        </w:rPr>
        <w:t xml:space="preserve"> rukun Islam terpenting setelah dua kalimat syahadat. Seorang muslim wajib menjaganya semenjak usia baligh (dewasa) hingga mati. Ia wajib memerintahkan keluarga dan anak-anaknya untuk </w:t>
      </w:r>
      <w:r w:rsidRPr="0070792A">
        <w:rPr>
          <w:rFonts w:ascii="Bookman Old Style" w:hAnsi="Bookman Old Style" w:cs="AL-Mohanad"/>
        </w:rPr>
        <w:t xml:space="preserve">salat </w:t>
      </w:r>
      <w:r w:rsidR="00B23C76" w:rsidRPr="0070792A">
        <w:rPr>
          <w:rFonts w:ascii="Bookman Old Style" w:hAnsi="Bookman Old Style" w:cs="AL-Mohanad"/>
        </w:rPr>
        <w:t>semenjak usia tujuh tahun dalam rangka membiasakannya. Allah</w:t>
      </w:r>
      <w:r w:rsidR="004E5E5E" w:rsidRPr="0070792A">
        <w:rPr>
          <w:rFonts w:ascii="Bookman Old Style" w:hAnsi="Bookman Old Style" w:cs="AL-Mohanad"/>
        </w:rPr>
        <w:t xml:space="preserve"> -Ta'ālā-</w:t>
      </w:r>
      <w:r w:rsidR="00B23C76" w:rsidRPr="0070792A">
        <w:rPr>
          <w:rFonts w:ascii="Bookman Old Style" w:hAnsi="Bookman Old Style" w:cs="AL-Mohanad"/>
        </w:rPr>
        <w:t xml:space="preserve"> berfirman</w:t>
      </w:r>
      <w:r w:rsidR="0065511F" w:rsidRPr="0070792A">
        <w:rPr>
          <w:rFonts w:ascii="Bookman Old Style" w:hAnsi="Bookman Old Style" w:cs="AL-Mohanad"/>
        </w:rPr>
        <w:t>,</w:t>
      </w:r>
    </w:p>
    <w:p w:rsidR="00B23C76" w:rsidRPr="0070792A" w:rsidRDefault="00243EED" w:rsidP="00580D2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711" name="Picture 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712" name="Picture 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713" name="Picture 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714" name="Picture 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715" name="Picture 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66750" cy="390525"/>
            <wp:effectExtent l="0" t="0" r="0" b="0"/>
            <wp:docPr id="13716" name="Picture 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717" name="Picture 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3718" name="Picture 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719" name="Picture 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65511F" w:rsidP="006E2912">
      <w:pPr>
        <w:spacing w:before="120" w:after="120"/>
        <w:ind w:left="57" w:right="57" w:firstLine="340"/>
        <w:jc w:val="both"/>
        <w:rPr>
          <w:rFonts w:ascii="Bookman Old Style" w:hAnsi="Bookman Old Style" w:cs="AL-Mohanad"/>
        </w:rPr>
      </w:pPr>
      <w:r w:rsidRPr="0070792A">
        <w:rPr>
          <w:rFonts w:ascii="Bookman Old Style" w:hAnsi="Bookman Old Style" w:cs="AL-Mohanad"/>
          <w:i/>
          <w:iCs/>
        </w:rPr>
        <w:t xml:space="preserve"> "</w:t>
      </w:r>
      <w:r w:rsidR="00B23C76" w:rsidRPr="0070792A">
        <w:rPr>
          <w:rFonts w:ascii="Bookman Old Style" w:hAnsi="Bookman Old Style" w:cs="AL-Mohanad"/>
          <w:i/>
          <w:iCs/>
        </w:rPr>
        <w:t xml:space="preserve">Sesungguhnya </w:t>
      </w:r>
      <w:r w:rsidR="00E04D79" w:rsidRPr="0070792A">
        <w:rPr>
          <w:rFonts w:ascii="Bookman Old Style" w:hAnsi="Bookman Old Style" w:cs="AL-Mohanad"/>
          <w:i/>
          <w:iCs/>
        </w:rPr>
        <w:t xml:space="preserve">salat </w:t>
      </w:r>
      <w:r w:rsidR="00B23C76" w:rsidRPr="0070792A">
        <w:rPr>
          <w:rFonts w:ascii="Bookman Old Style" w:hAnsi="Bookman Old Style" w:cs="AL-Mohanad"/>
          <w:i/>
          <w:iCs/>
        </w:rPr>
        <w:t>itu adalah kewajiban yang ditentukan waktunya atas orang-orang yang beriman</w:t>
      </w:r>
      <w:r w:rsidR="004B7032" w:rsidRPr="0070792A">
        <w:rPr>
          <w:rFonts w:ascii="Bookman Old Style" w:hAnsi="Bookman Old Style" w:cs="AL-Mohanad"/>
          <w:i/>
          <w:iCs/>
        </w:rPr>
        <w:t>.</w:t>
      </w:r>
      <w:r w:rsidRPr="0070792A">
        <w:rPr>
          <w:rFonts w:ascii="Bookman Old Style" w:hAnsi="Bookman Old Style" w:cs="AL-Mohanad"/>
          <w:i/>
          <w:iCs/>
        </w:rPr>
        <w:t>"</w:t>
      </w:r>
      <w:r w:rsidR="00B23C76" w:rsidRPr="0070792A">
        <w:rPr>
          <w:rFonts w:ascii="Bookman Old Style" w:hAnsi="Bookman Old Style" w:cs="AL-Mohanad"/>
        </w:rPr>
        <w:t xml:space="preserve"> (QS.</w:t>
      </w:r>
      <w:r w:rsidRPr="0070792A">
        <w:rPr>
          <w:rFonts w:ascii="Bookman Old Style" w:hAnsi="Bookman Old Style" w:cs="AL-Mohanad"/>
        </w:rPr>
        <w:t xml:space="preserve"> </w:t>
      </w:r>
      <w:r w:rsidR="00B23C76" w:rsidRPr="0070792A">
        <w:rPr>
          <w:rFonts w:ascii="Bookman Old Style" w:hAnsi="Bookman Old Style" w:cs="AL-Mohanad"/>
        </w:rPr>
        <w:t>An</w:t>
      </w:r>
      <w:r w:rsidRPr="0070792A">
        <w:rPr>
          <w:rFonts w:ascii="Bookman Old Style" w:hAnsi="Bookman Old Style" w:cs="AL-Mohanad"/>
        </w:rPr>
        <w:t>-</w:t>
      </w:r>
      <w:r w:rsidR="00B23C76" w:rsidRPr="0070792A">
        <w:rPr>
          <w:rFonts w:ascii="Bookman Old Style" w:hAnsi="Bookman Old Style" w:cs="AL-Mohanad"/>
        </w:rPr>
        <w:t>Nis</w:t>
      </w:r>
      <w:r w:rsidR="006E2912" w:rsidRPr="0070792A">
        <w:rPr>
          <w:rFonts w:ascii="Bookman Old Style" w:hAnsi="Bookman Old Style" w:cs="AL-Mohanad"/>
        </w:rPr>
        <w:t>ā`</w:t>
      </w:r>
      <w:r w:rsidR="00B23C76" w:rsidRPr="0070792A">
        <w:rPr>
          <w:rFonts w:ascii="Bookman Old Style" w:hAnsi="Bookman Old Style" w:cs="AL-Mohanad"/>
        </w:rPr>
        <w:t>: 103)</w:t>
      </w:r>
      <w:r w:rsidR="00580D20" w:rsidRPr="0070792A">
        <w:rPr>
          <w:rFonts w:ascii="Bookman Old Style" w:hAnsi="Bookman Old Style" w:cs="AL-Mohanad"/>
        </w:rPr>
        <w:t>.</w:t>
      </w:r>
    </w:p>
    <w:p w:rsidR="00857DFD" w:rsidRPr="0070792A" w:rsidRDefault="00857DFD" w:rsidP="00580D20">
      <w:pPr>
        <w:spacing w:before="120" w:after="120"/>
        <w:ind w:left="57" w:right="57" w:firstLine="340"/>
        <w:jc w:val="both"/>
        <w:rPr>
          <w:rFonts w:ascii="Bookman Old Style" w:hAnsi="Bookman Old Style" w:cs="AL-Mohanad"/>
        </w:rPr>
      </w:pPr>
    </w:p>
    <w:p w:rsidR="00B23C76" w:rsidRPr="0070792A" w:rsidRDefault="00B23C76" w:rsidP="0065511F">
      <w:pPr>
        <w:spacing w:before="120" w:after="120"/>
        <w:ind w:left="57" w:right="57" w:firstLine="340"/>
        <w:jc w:val="both"/>
        <w:rPr>
          <w:rFonts w:ascii="Bookman Old Style" w:hAnsi="Bookman Old Style" w:cs="AL-Mohanad"/>
        </w:rPr>
      </w:pPr>
      <w:r w:rsidRPr="0070792A">
        <w:rPr>
          <w:rFonts w:ascii="Bookman Old Style" w:hAnsi="Bookman Old Style" w:cs="AL-Mohanad"/>
        </w:rPr>
        <w:t>Allah juga berfirman</w:t>
      </w:r>
      <w:r w:rsidR="0065511F" w:rsidRPr="0070792A">
        <w:rPr>
          <w:rFonts w:ascii="Bookman Old Style" w:hAnsi="Bookman Old Style" w:cs="AL-Mohanad"/>
        </w:rPr>
        <w:t>,</w:t>
      </w:r>
    </w:p>
    <w:p w:rsidR="00B23C76" w:rsidRPr="0070792A" w:rsidRDefault="00243EED" w:rsidP="00580D2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3720" name="Picture 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721" name="Picture 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722" name="Picture 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723" name="Picture 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724" name="Picture 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725" name="Picture 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726" name="Picture 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6"/>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727" name="Picture 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7"/>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728" name="Picture 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729" name="Picture 1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730" name="Picture 1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731" name="Picture 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732" name="Picture 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733" name="Picture 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734" name="Picture 1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735" name="Picture 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736" name="Picture 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737" name="Picture 1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65511F" w:rsidP="0065511F">
      <w:pPr>
        <w:spacing w:before="120" w:after="120"/>
        <w:ind w:left="57" w:right="57" w:firstLine="340"/>
        <w:jc w:val="both"/>
        <w:rPr>
          <w:rFonts w:ascii="Bookman Old Style" w:hAnsi="Bookman Old Style" w:cs="AL-Mohanad"/>
        </w:rPr>
      </w:pPr>
      <w:r w:rsidRPr="0070792A">
        <w:rPr>
          <w:rFonts w:ascii="Bookman Old Style" w:hAnsi="Bookman Old Style" w:cs="AL-Mohanad"/>
          <w:i/>
          <w:iCs/>
        </w:rPr>
        <w:t>"</w:t>
      </w:r>
      <w:r w:rsidR="00B23C76" w:rsidRPr="0070792A">
        <w:rPr>
          <w:rFonts w:ascii="Bookman Old Style" w:hAnsi="Bookman Old Style" w:cs="AL-Mohanad"/>
          <w:i/>
          <w:iCs/>
        </w:rPr>
        <w:t xml:space="preserve">Padahal mereka tidak disuruh kecuali supaya menyembah Allah dengan memurnikan ketaatan kepada-Nya dalam (menjalankan) agama dengan lurus, dan supaya mereka mendirikan </w:t>
      </w:r>
      <w:r w:rsidR="00E04D79" w:rsidRPr="0070792A">
        <w:rPr>
          <w:rFonts w:ascii="Bookman Old Style" w:hAnsi="Bookman Old Style" w:cs="AL-Mohanad"/>
          <w:i/>
          <w:iCs/>
        </w:rPr>
        <w:t xml:space="preserve">salat </w:t>
      </w:r>
      <w:r w:rsidR="00B23C76" w:rsidRPr="0070792A">
        <w:rPr>
          <w:rFonts w:ascii="Bookman Old Style" w:hAnsi="Bookman Old Style" w:cs="AL-Mohanad"/>
          <w:i/>
          <w:iCs/>
        </w:rPr>
        <w:t>dan menunaikan zakat dan demikian itulah agama yang lurus.</w:t>
      </w:r>
      <w:r w:rsidRPr="0070792A">
        <w:rPr>
          <w:rFonts w:ascii="Bookman Old Style" w:hAnsi="Bookman Old Style" w:cs="AL-Mohanad"/>
          <w:i/>
          <w:iCs/>
        </w:rPr>
        <w:t>"</w:t>
      </w:r>
      <w:r w:rsidR="00B23C76" w:rsidRPr="0070792A">
        <w:rPr>
          <w:rFonts w:ascii="Bookman Old Style" w:hAnsi="Bookman Old Style" w:cs="AL-Mohanad"/>
        </w:rPr>
        <w:t xml:space="preserve"> (QS.</w:t>
      </w:r>
      <w:r w:rsidR="0073395B" w:rsidRPr="0070792A">
        <w:rPr>
          <w:rFonts w:ascii="Bookman Old Style" w:hAnsi="Bookman Old Style" w:cs="AL-Mohanad"/>
        </w:rPr>
        <w:t xml:space="preserve"> </w:t>
      </w:r>
      <w:r w:rsidR="00B23C76" w:rsidRPr="0070792A">
        <w:rPr>
          <w:rFonts w:ascii="Bookman Old Style" w:hAnsi="Bookman Old Style" w:cs="AL-Mohanad"/>
        </w:rPr>
        <w:t>Al</w:t>
      </w:r>
      <w:r w:rsidR="0073395B" w:rsidRPr="0070792A">
        <w:rPr>
          <w:rFonts w:ascii="Bookman Old Style" w:hAnsi="Bookman Old Style" w:cs="AL-Mohanad"/>
        </w:rPr>
        <w:t>-</w:t>
      </w:r>
      <w:r w:rsidR="00B23C76" w:rsidRPr="0070792A">
        <w:rPr>
          <w:rFonts w:ascii="Bookman Old Style" w:hAnsi="Bookman Old Style" w:cs="AL-Mohanad"/>
        </w:rPr>
        <w:t>Bayyinah: 5)</w:t>
      </w:r>
      <w:r w:rsidR="00580D20" w:rsidRPr="0070792A">
        <w:rPr>
          <w:rFonts w:ascii="Bookman Old Style" w:hAnsi="Bookman Old Style" w:cs="AL-Mohanad"/>
        </w:rPr>
        <w:t>.</w:t>
      </w:r>
    </w:p>
    <w:p w:rsidR="00B23C76" w:rsidRPr="0070792A" w:rsidRDefault="0073395B" w:rsidP="006A40FE">
      <w:pPr>
        <w:spacing w:before="120" w:after="120"/>
        <w:ind w:right="57" w:firstLine="340"/>
        <w:jc w:val="both"/>
        <w:rPr>
          <w:rFonts w:ascii="Bookman Old Style" w:hAnsi="Bookman Old Style" w:cs="AL-Mohanad"/>
        </w:rPr>
      </w:pPr>
      <w:r w:rsidRPr="0070792A">
        <w:rPr>
          <w:rFonts w:ascii="Bookman Old Style" w:hAnsi="Bookman Old Style" w:cs="AL-Mohanad"/>
        </w:rPr>
        <w:t>Makna Global dua Ayat d</w:t>
      </w:r>
      <w:r w:rsidR="00B23C76" w:rsidRPr="0070792A">
        <w:rPr>
          <w:rFonts w:ascii="Bookman Old Style" w:hAnsi="Bookman Old Style" w:cs="AL-Mohanad"/>
        </w:rPr>
        <w:t>i</w:t>
      </w:r>
      <w:r w:rsidRPr="0070792A">
        <w:rPr>
          <w:rFonts w:ascii="Bookman Old Style" w:hAnsi="Bookman Old Style" w:cs="AL-Mohanad"/>
        </w:rPr>
        <w:t xml:space="preserve"> </w:t>
      </w:r>
      <w:r w:rsidR="00B23C76" w:rsidRPr="0070792A">
        <w:rPr>
          <w:rFonts w:ascii="Bookman Old Style" w:hAnsi="Bookman Old Style" w:cs="AL-Mohanad"/>
        </w:rPr>
        <w:t>atas:</w:t>
      </w:r>
    </w:p>
    <w:p w:rsidR="00B23C76" w:rsidRPr="0070792A" w:rsidRDefault="00B23C76" w:rsidP="003C7901">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Pada ayat pertama Allah mengabarkan bahwa </w:t>
      </w:r>
      <w:r w:rsidR="00E04D79" w:rsidRPr="0070792A">
        <w:rPr>
          <w:rFonts w:ascii="Bookman Old Style" w:hAnsi="Bookman Old Style" w:cs="AL-Mohanad"/>
        </w:rPr>
        <w:t xml:space="preserve">salat </w:t>
      </w:r>
      <w:r w:rsidRPr="0070792A">
        <w:rPr>
          <w:rFonts w:ascii="Bookman Old Style" w:hAnsi="Bookman Old Style" w:cs="AL-Mohanad"/>
        </w:rPr>
        <w:t xml:space="preserve">merupakan </w:t>
      </w:r>
      <w:r w:rsidR="003C7901" w:rsidRPr="0070792A">
        <w:rPr>
          <w:rFonts w:ascii="Bookman Old Style" w:hAnsi="Bookman Old Style" w:cs="AL-Mohanad"/>
        </w:rPr>
        <w:t xml:space="preserve">kewajiban yang </w:t>
      </w:r>
      <w:r w:rsidR="003C7901" w:rsidRPr="0070792A">
        <w:rPr>
          <w:rFonts w:ascii="Bookman Old Style" w:hAnsi="Bookman Old Style" w:cs="AL-Mohanad"/>
          <w:lang w:val="id-ID"/>
        </w:rPr>
        <w:t>ditetapkan</w:t>
      </w:r>
      <w:r w:rsidRPr="0070792A">
        <w:rPr>
          <w:rFonts w:ascii="Bookman Old Style" w:hAnsi="Bookman Old Style" w:cs="AL-Mohanad"/>
        </w:rPr>
        <w:t xml:space="preserve"> atas orang-orang mukmin. Mereka wajib menunaikannya tepat pada waktu yang telah ditentukan.</w:t>
      </w:r>
    </w:p>
    <w:p w:rsidR="00B23C76" w:rsidRPr="0070792A" w:rsidRDefault="00B23C76" w:rsidP="0073395B">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Pada ayat kedua Allah </w:t>
      </w:r>
      <w:r w:rsidRPr="0070792A">
        <w:rPr>
          <w:rFonts w:ascii="Bookman Old Style" w:hAnsi="Bookman Old Style" w:cs="AL-Mohanad"/>
        </w:rPr>
        <w:sym w:font="AGA Arabesque" w:char="F055"/>
      </w:r>
      <w:r w:rsidRPr="0070792A">
        <w:rPr>
          <w:rFonts w:ascii="Bookman Old Style" w:hAnsi="Bookman Old Style" w:cs="AL-Mohanad"/>
        </w:rPr>
        <w:t xml:space="preserve"> mengabarkan bahwa perkara yang Allah titahkan kepada manusia dan Dia ciptakan mereka untuk tujuan tersebut adalah supaya mereka menyembah-Nya semata dan memurnikan ibadah mereka kepada-Nya, mendirikan </w:t>
      </w:r>
      <w:r w:rsidR="00E04D79" w:rsidRPr="0070792A">
        <w:rPr>
          <w:rFonts w:ascii="Bookman Old Style" w:hAnsi="Bookman Old Style" w:cs="AL-Mohanad"/>
        </w:rPr>
        <w:t xml:space="preserve">salat </w:t>
      </w:r>
      <w:r w:rsidRPr="0070792A">
        <w:rPr>
          <w:rFonts w:ascii="Bookman Old Style" w:hAnsi="Bookman Old Style" w:cs="AL-Mohanad"/>
        </w:rPr>
        <w:t>dan menunaikan zakat kepada orang-orang yang berhak menerima.</w:t>
      </w:r>
    </w:p>
    <w:p w:rsidR="00B23C76" w:rsidRPr="0070792A" w:rsidRDefault="00E04D79" w:rsidP="005E11A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Salat </w:t>
      </w:r>
      <w:r w:rsidR="00B23C76" w:rsidRPr="0070792A">
        <w:rPr>
          <w:rFonts w:ascii="Bookman Old Style" w:hAnsi="Bookman Old Style" w:cs="AL-Mohanad"/>
        </w:rPr>
        <w:t xml:space="preserve">wajib bagi seorang muslim dalam kondisi apapun hingga pada kondisi ketakutan dan sakit. Ia menjalankan </w:t>
      </w:r>
      <w:r w:rsidRPr="0070792A">
        <w:rPr>
          <w:rFonts w:ascii="Bookman Old Style" w:hAnsi="Bookman Old Style" w:cs="AL-Mohanad"/>
        </w:rPr>
        <w:t xml:space="preserve">salat </w:t>
      </w:r>
      <w:r w:rsidR="00B23C76" w:rsidRPr="0070792A">
        <w:rPr>
          <w:rFonts w:ascii="Bookman Old Style" w:hAnsi="Bookman Old Style" w:cs="AL-Mohanad"/>
        </w:rPr>
        <w:t xml:space="preserve">sesuai kemampuannya baik dalam keadaan berdiri, duduk maupun berbaring hingga sekalipun tidak mampu kecuali sekedar dengan isyarat mata atau hati maka ia boleh </w:t>
      </w:r>
      <w:r w:rsidRPr="0070792A">
        <w:rPr>
          <w:rFonts w:ascii="Bookman Old Style" w:hAnsi="Bookman Old Style" w:cs="AL-Mohanad"/>
        </w:rPr>
        <w:t>salat</w:t>
      </w:r>
      <w:r w:rsidR="00B23C76" w:rsidRPr="0070792A">
        <w:rPr>
          <w:rFonts w:ascii="Bookman Old Style" w:hAnsi="Bookman Old Style" w:cs="AL-Mohanad"/>
        </w:rPr>
        <w:t xml:space="preserve"> dengan isyarat. Rasul </w:t>
      </w:r>
      <w:r w:rsidR="00B23C76" w:rsidRPr="0070792A">
        <w:rPr>
          <w:rFonts w:ascii="Bookman Old Style" w:hAnsi="Bookman Old Style" w:cs="AL-Mohanad"/>
        </w:rPr>
        <w:sym w:font="AGA Arabesque" w:char="F065"/>
      </w:r>
      <w:r w:rsidR="00B23C76" w:rsidRPr="0070792A">
        <w:rPr>
          <w:rFonts w:ascii="Bookman Old Style" w:hAnsi="Bookman Old Style" w:cs="AL-Mohanad"/>
        </w:rPr>
        <w:t xml:space="preserve"> mengabarkan bahwa orang yang meninggalkan </w:t>
      </w:r>
      <w:r w:rsidRPr="0070792A">
        <w:rPr>
          <w:rFonts w:ascii="Bookman Old Style" w:hAnsi="Bookman Old Style" w:cs="AL-Mohanad"/>
        </w:rPr>
        <w:t xml:space="preserve">salat </w:t>
      </w:r>
      <w:r w:rsidR="00B23C76" w:rsidRPr="0070792A">
        <w:rPr>
          <w:rFonts w:ascii="Bookman Old Style" w:hAnsi="Bookman Old Style" w:cs="AL-Mohanad"/>
        </w:rPr>
        <w:t>bukanlah seorang muslim entah laki atau perempuan. Beliau bersabda</w:t>
      </w:r>
      <w:r w:rsidR="005E11A5" w:rsidRPr="0070792A">
        <w:rPr>
          <w:rFonts w:ascii="Bookman Old Style" w:hAnsi="Bookman Old Style" w:cs="AL-Mohanad"/>
        </w:rPr>
        <w:t>,</w:t>
      </w:r>
    </w:p>
    <w:p w:rsidR="00B23C76" w:rsidRPr="0070792A" w:rsidRDefault="00B23C76" w:rsidP="0065511F">
      <w:pPr>
        <w:pStyle w:val="Heading5"/>
        <w:bidi/>
        <w:spacing w:before="120" w:after="120"/>
        <w:ind w:left="57" w:right="57"/>
        <w:rPr>
          <w:rFonts w:ascii="Bookman Old Style" w:hAnsi="Bookman Old Style" w:cs="AL-Mohanad"/>
          <w:b w:val="0"/>
          <w:bCs w:val="0"/>
          <w:sz w:val="32"/>
          <w:szCs w:val="32"/>
          <w:rtl/>
        </w:rPr>
      </w:pPr>
      <w:r w:rsidRPr="0070792A">
        <w:rPr>
          <w:rFonts w:ascii="Bookman Old Style" w:hAnsi="Bookman Old Style" w:cs="AL-Mohanad"/>
          <w:b w:val="0"/>
          <w:bCs w:val="0"/>
          <w:sz w:val="32"/>
          <w:szCs w:val="32"/>
          <w:rtl/>
        </w:rPr>
        <w:lastRenderedPageBreak/>
        <w:t>((العَهْدُ الَّذِيْ بَيْنَنَا وَبَيْنَكُمْ الصَّلاَةُ</w:t>
      </w:r>
      <w:r w:rsidR="0065511F" w:rsidRPr="0070792A">
        <w:rPr>
          <w:rFonts w:ascii="Bookman Old Style" w:hAnsi="Bookman Old Style" w:cs="AL-Mohanad"/>
          <w:b w:val="0"/>
          <w:bCs w:val="0"/>
          <w:sz w:val="32"/>
          <w:szCs w:val="32"/>
          <w:rtl/>
        </w:rPr>
        <w:t xml:space="preserve"> فَمَنْ تَرَكَهَا فَقَدْ كَفَرَ</w:t>
      </w:r>
      <w:r w:rsidRPr="0070792A">
        <w:rPr>
          <w:rFonts w:ascii="Bookman Old Style" w:hAnsi="Bookman Old Style" w:cs="AL-Mohanad"/>
          <w:b w:val="0"/>
          <w:bCs w:val="0"/>
          <w:sz w:val="32"/>
          <w:szCs w:val="32"/>
          <w:rtl/>
        </w:rPr>
        <w:t>))</w:t>
      </w:r>
    </w:p>
    <w:p w:rsidR="00B23C76" w:rsidRPr="0070792A" w:rsidRDefault="00B23C76" w:rsidP="0065511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 </w:t>
      </w:r>
      <w:r w:rsidR="0065511F" w:rsidRPr="0070792A">
        <w:rPr>
          <w:rFonts w:ascii="Bookman Old Style" w:hAnsi="Bookman Old Style" w:cs="AL-Mohanad"/>
          <w:i/>
          <w:iCs/>
        </w:rPr>
        <w:t>"</w:t>
      </w:r>
      <w:r w:rsidRPr="0070792A">
        <w:rPr>
          <w:rFonts w:ascii="Bookman Old Style" w:hAnsi="Bookman Old Style" w:cs="AL-Mohanad"/>
          <w:i/>
          <w:iCs/>
        </w:rPr>
        <w:t xml:space="preserve">Perjanjian antara kami dengan mereka adalah </w:t>
      </w:r>
      <w:r w:rsidR="00E04D79" w:rsidRPr="0070792A">
        <w:rPr>
          <w:rFonts w:ascii="Bookman Old Style" w:hAnsi="Bookman Old Style" w:cs="AL-Mohanad"/>
          <w:i/>
          <w:iCs/>
        </w:rPr>
        <w:t>salat</w:t>
      </w:r>
      <w:r w:rsidRPr="0070792A">
        <w:rPr>
          <w:rFonts w:ascii="Bookman Old Style" w:hAnsi="Bookman Old Style" w:cs="AL-Mohanad"/>
          <w:i/>
          <w:iCs/>
        </w:rPr>
        <w:t>. Siapa yang meninggalkannya berarti telah kafir</w:t>
      </w:r>
      <w:r w:rsidR="004B7032" w:rsidRPr="0070792A">
        <w:rPr>
          <w:rFonts w:ascii="Bookman Old Style" w:hAnsi="Bookman Old Style" w:cs="AL-Mohanad"/>
          <w:i/>
          <w:iCs/>
        </w:rPr>
        <w:t>.</w:t>
      </w:r>
      <w:r w:rsidR="0065511F" w:rsidRPr="0070792A">
        <w:rPr>
          <w:rFonts w:ascii="Bookman Old Style" w:hAnsi="Bookman Old Style" w:cs="AL-Mohanad"/>
          <w:i/>
          <w:iCs/>
        </w:rPr>
        <w:t>"</w:t>
      </w:r>
      <w:r w:rsidRPr="0070792A">
        <w:rPr>
          <w:rFonts w:ascii="Bookman Old Style" w:hAnsi="Bookman Old Style" w:cs="AL-Mohanad"/>
        </w:rPr>
        <w:t xml:space="preserve"> </w:t>
      </w:r>
      <w:r w:rsidR="00481419" w:rsidRPr="0070792A">
        <w:rPr>
          <w:rFonts w:ascii="Bookman Old Style" w:hAnsi="Bookman Old Style" w:cs="AL-Mohanad"/>
        </w:rPr>
        <w:t>Hadis</w:t>
      </w:r>
      <w:r w:rsidRPr="0070792A">
        <w:rPr>
          <w:rFonts w:ascii="Bookman Old Style" w:hAnsi="Bookman Old Style" w:cs="AL-Mohanad"/>
        </w:rPr>
        <w:t xml:space="preserve"> sahih.</w:t>
      </w:r>
    </w:p>
    <w:p w:rsidR="00B23C76" w:rsidRPr="0070792A" w:rsidRDefault="00E04D79" w:rsidP="005E11A5">
      <w:pPr>
        <w:spacing w:before="120" w:after="120"/>
        <w:ind w:left="57" w:right="57" w:firstLine="340"/>
        <w:jc w:val="both"/>
        <w:rPr>
          <w:rFonts w:ascii="Bookman Old Style" w:hAnsi="Bookman Old Style" w:cs="AL-Mohanad"/>
        </w:rPr>
      </w:pPr>
      <w:r w:rsidRPr="0070792A">
        <w:rPr>
          <w:rFonts w:ascii="Bookman Old Style" w:hAnsi="Bookman Old Style" w:cs="AL-Mohanad"/>
          <w:b/>
          <w:bCs/>
        </w:rPr>
        <w:t xml:space="preserve">Salat </w:t>
      </w:r>
      <w:r w:rsidR="00B23C76" w:rsidRPr="0070792A">
        <w:rPr>
          <w:rFonts w:ascii="Bookman Old Style" w:hAnsi="Bookman Old Style" w:cs="AL-Mohanad"/>
          <w:b/>
          <w:bCs/>
        </w:rPr>
        <w:t>lima waktu</w:t>
      </w:r>
      <w:r w:rsidR="00B23C76" w:rsidRPr="0070792A">
        <w:rPr>
          <w:rFonts w:ascii="Bookman Old Style" w:hAnsi="Bookman Old Style" w:cs="AL-Mohanad"/>
        </w:rPr>
        <w:t xml:space="preserve"> itu adalah </w:t>
      </w:r>
      <w:r w:rsidRPr="0070792A">
        <w:rPr>
          <w:rFonts w:ascii="Bookman Old Style" w:hAnsi="Bookman Old Style" w:cs="AL-Mohanad"/>
        </w:rPr>
        <w:t xml:space="preserve">salat </w:t>
      </w:r>
      <w:r w:rsidR="00B23C76" w:rsidRPr="0070792A">
        <w:rPr>
          <w:rFonts w:ascii="Bookman Old Style" w:hAnsi="Bookman Old Style" w:cs="AL-Mohanad"/>
        </w:rPr>
        <w:t xml:space="preserve">Fajar, </w:t>
      </w:r>
      <w:r w:rsidRPr="0070792A">
        <w:rPr>
          <w:rFonts w:ascii="Bookman Old Style" w:hAnsi="Bookman Old Style" w:cs="AL-Mohanad"/>
        </w:rPr>
        <w:t>salat</w:t>
      </w:r>
      <w:r w:rsidR="00B23C76" w:rsidRPr="0070792A">
        <w:rPr>
          <w:rFonts w:ascii="Bookman Old Style" w:hAnsi="Bookman Old Style" w:cs="AL-Mohanad"/>
        </w:rPr>
        <w:t xml:space="preserve"> Zuhur, </w:t>
      </w:r>
      <w:r w:rsidRPr="0070792A">
        <w:rPr>
          <w:rFonts w:ascii="Bookman Old Style" w:hAnsi="Bookman Old Style" w:cs="AL-Mohanad"/>
        </w:rPr>
        <w:t xml:space="preserve">salat </w:t>
      </w:r>
      <w:r w:rsidR="00B23C76" w:rsidRPr="0070792A">
        <w:rPr>
          <w:rFonts w:ascii="Bookman Old Style" w:hAnsi="Bookman Old Style" w:cs="AL-Mohanad"/>
        </w:rPr>
        <w:t xml:space="preserve">Asar, </w:t>
      </w:r>
      <w:r w:rsidRPr="0070792A">
        <w:rPr>
          <w:rFonts w:ascii="Bookman Old Style" w:hAnsi="Bookman Old Style" w:cs="AL-Mohanad"/>
        </w:rPr>
        <w:t xml:space="preserve">salat </w:t>
      </w:r>
      <w:r w:rsidR="00B23C76" w:rsidRPr="0070792A">
        <w:rPr>
          <w:rFonts w:ascii="Bookman Old Style" w:hAnsi="Bookman Old Style" w:cs="AL-Mohanad"/>
        </w:rPr>
        <w:t xml:space="preserve">Magrib dan </w:t>
      </w:r>
      <w:r w:rsidRPr="0070792A">
        <w:rPr>
          <w:rFonts w:ascii="Bookman Old Style" w:hAnsi="Bookman Old Style" w:cs="AL-Mohanad"/>
        </w:rPr>
        <w:t xml:space="preserve">salat </w:t>
      </w:r>
      <w:r w:rsidR="00B23C76" w:rsidRPr="0070792A">
        <w:rPr>
          <w:rFonts w:ascii="Bookman Old Style" w:hAnsi="Bookman Old Style" w:cs="AL-Mohanad"/>
        </w:rPr>
        <w:t>Isya.</w:t>
      </w:r>
    </w:p>
    <w:p w:rsidR="00B23C76" w:rsidRPr="0070792A" w:rsidRDefault="00B23C76" w:rsidP="005E11A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Waktu </w:t>
      </w:r>
      <w:r w:rsidR="00E04D79" w:rsidRPr="0070792A">
        <w:rPr>
          <w:rFonts w:ascii="Bookman Old Style" w:hAnsi="Bookman Old Style" w:cs="AL-Mohanad"/>
        </w:rPr>
        <w:t xml:space="preserve">salat </w:t>
      </w:r>
      <w:r w:rsidRPr="0070792A">
        <w:rPr>
          <w:rFonts w:ascii="Bookman Old Style" w:hAnsi="Bookman Old Style" w:cs="AL-Mohanad"/>
        </w:rPr>
        <w:t xml:space="preserve">fajar dimulai dari terbitnya fajar di Timur dan berakhir saat matahari terbit. Tidak boleh menunda sampai akhir waktunya. Waktu </w:t>
      </w:r>
      <w:r w:rsidR="00E04D79" w:rsidRPr="0070792A">
        <w:rPr>
          <w:rFonts w:ascii="Bookman Old Style" w:hAnsi="Bookman Old Style" w:cs="AL-Mohanad"/>
        </w:rPr>
        <w:t xml:space="preserve">salat </w:t>
      </w:r>
      <w:r w:rsidR="003C7901" w:rsidRPr="0070792A">
        <w:rPr>
          <w:rFonts w:ascii="Bookman Old Style" w:hAnsi="Bookman Old Style" w:cs="AL-Mohanad"/>
        </w:rPr>
        <w:t>Z</w:t>
      </w:r>
      <w:r w:rsidRPr="0070792A">
        <w:rPr>
          <w:rFonts w:ascii="Bookman Old Style" w:hAnsi="Bookman Old Style" w:cs="AL-Mohanad"/>
        </w:rPr>
        <w:t xml:space="preserve">uhur dimulai dari tergelincirnya matahari hingga </w:t>
      </w:r>
      <w:r w:rsidR="005E11A5" w:rsidRPr="0070792A">
        <w:rPr>
          <w:rFonts w:ascii="Bookman Old Style" w:hAnsi="Bookman Old Style" w:cs="AL-Mohanad"/>
        </w:rPr>
        <w:t xml:space="preserve">hingga </w:t>
      </w:r>
      <w:r w:rsidR="005E11A5" w:rsidRPr="0070792A">
        <w:rPr>
          <w:rFonts w:ascii="Bookman Old Style" w:hAnsi="Bookman Old Style" w:cs="AL-Mohanad"/>
          <w:lang w:val="id-ID"/>
        </w:rPr>
        <w:t xml:space="preserve">bayangan </w:t>
      </w:r>
      <w:r w:rsidR="005E11A5" w:rsidRPr="0070792A">
        <w:rPr>
          <w:rFonts w:ascii="Bookman Old Style" w:hAnsi="Bookman Old Style" w:cs="AL-Mohanad"/>
        </w:rPr>
        <w:t>benda</w:t>
      </w:r>
      <w:r w:rsidR="005E11A5" w:rsidRPr="0070792A">
        <w:rPr>
          <w:rFonts w:ascii="Bookman Old Style" w:hAnsi="Bookman Old Style" w:cs="AL-Mohanad"/>
          <w:lang w:val="id-ID"/>
        </w:rPr>
        <w:t xml:space="preserve"> seperti</w:t>
      </w:r>
      <w:r w:rsidR="005E11A5" w:rsidRPr="0070792A">
        <w:rPr>
          <w:rFonts w:ascii="Bookman Old Style" w:hAnsi="Bookman Old Style" w:cs="AL-Mohanad"/>
        </w:rPr>
        <w:t xml:space="preserve"> panjang benda</w:t>
      </w:r>
      <w:r w:rsidR="005E11A5" w:rsidRPr="0070792A">
        <w:rPr>
          <w:rFonts w:ascii="Bookman Old Style" w:hAnsi="Bookman Old Style" w:cs="AL-Mohanad"/>
          <w:lang w:val="id-ID"/>
        </w:rPr>
        <w:t>nya</w:t>
      </w:r>
      <w:r w:rsidR="005E11A5" w:rsidRPr="0070792A">
        <w:rPr>
          <w:rFonts w:ascii="Bookman Old Style" w:hAnsi="Bookman Old Style" w:cs="AL-Mohanad"/>
        </w:rPr>
        <w:t xml:space="preserve"> </w:t>
      </w:r>
      <w:r w:rsidR="005E11A5" w:rsidRPr="0070792A">
        <w:rPr>
          <w:rFonts w:ascii="Bookman Old Style" w:hAnsi="Bookman Old Style" w:cs="AL-Mohanad"/>
          <w:lang w:val="id-ID"/>
        </w:rPr>
        <w:t>setelah bayangan waktu zawal</w:t>
      </w:r>
      <w:r w:rsidRPr="0070792A">
        <w:rPr>
          <w:rFonts w:ascii="Bookman Old Style" w:hAnsi="Bookman Old Style" w:cs="AL-Mohanad"/>
        </w:rPr>
        <w:t xml:space="preserve">. Waktu </w:t>
      </w:r>
      <w:r w:rsidR="00E04D79" w:rsidRPr="0070792A">
        <w:rPr>
          <w:rFonts w:ascii="Bookman Old Style" w:hAnsi="Bookman Old Style" w:cs="AL-Mohanad"/>
        </w:rPr>
        <w:t xml:space="preserve">salat </w:t>
      </w:r>
      <w:r w:rsidRPr="0070792A">
        <w:rPr>
          <w:rFonts w:ascii="Bookman Old Style" w:hAnsi="Bookman Old Style" w:cs="AL-Mohanad"/>
        </w:rPr>
        <w:t>Asar</w:t>
      </w:r>
      <w:r w:rsidR="00982D82" w:rsidRPr="0070792A">
        <w:rPr>
          <w:rFonts w:ascii="Bookman Old Style" w:hAnsi="Bookman Old Style" w:cs="AL-Mohanad"/>
        </w:rPr>
        <w:t xml:space="preserve"> </w:t>
      </w:r>
      <w:r w:rsidRPr="0070792A">
        <w:rPr>
          <w:rFonts w:ascii="Bookman Old Style" w:hAnsi="Bookman Old Style" w:cs="AL-Mohanad"/>
        </w:rPr>
        <w:t xml:space="preserve">dimulai setelah habisnya waktu Zuhur hingga matahari menguning dan tidak boleh menundanya hingga akhir waktu. Akan tetapi ditunaikan selama matahari masih putih cerah. Waktu Magrib dimulai setelah terbenamnya matahari dan berakhir dengan lenyapnya senja merah dan tidak boleh ditunda hingga akhir waktu. Sedang waktu </w:t>
      </w:r>
      <w:r w:rsidR="00E04D79" w:rsidRPr="0070792A">
        <w:rPr>
          <w:rFonts w:ascii="Bookman Old Style" w:hAnsi="Bookman Old Style" w:cs="AL-Mohanad"/>
        </w:rPr>
        <w:t xml:space="preserve">salat </w:t>
      </w:r>
      <w:r w:rsidR="00982D82" w:rsidRPr="0070792A">
        <w:rPr>
          <w:rFonts w:ascii="Bookman Old Style" w:hAnsi="Bookman Old Style" w:cs="AL-Mohanad"/>
        </w:rPr>
        <w:t>Isya</w:t>
      </w:r>
      <w:r w:rsidRPr="0070792A">
        <w:rPr>
          <w:rFonts w:ascii="Bookman Old Style" w:hAnsi="Bookman Old Style" w:cs="AL-Mohanad"/>
        </w:rPr>
        <w:t xml:space="preserve"> dimulai setelah habisnya waktu magrib hingga akhir malam dan tidak boleh ditunda setelah itu.</w:t>
      </w:r>
    </w:p>
    <w:p w:rsidR="00B23C76" w:rsidRPr="0070792A" w:rsidRDefault="00B23C76" w:rsidP="005E11A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Seandainya seorang muslim menunda-nunda sekali </w:t>
      </w:r>
      <w:r w:rsidR="00E04D79" w:rsidRPr="0070792A">
        <w:rPr>
          <w:rFonts w:ascii="Bookman Old Style" w:hAnsi="Bookman Old Style" w:cs="AL-Mohanad"/>
        </w:rPr>
        <w:t xml:space="preserve">salat </w:t>
      </w:r>
      <w:r w:rsidRPr="0070792A">
        <w:rPr>
          <w:rFonts w:ascii="Bookman Old Style" w:hAnsi="Bookman Old Style" w:cs="AL-Mohanad"/>
        </w:rPr>
        <w:t xml:space="preserve">saja dari ketentuan waktunya hingga keluar waktunya </w:t>
      </w:r>
      <w:r w:rsidR="005E11A5" w:rsidRPr="0070792A">
        <w:rPr>
          <w:rFonts w:ascii="Bookman Old Style" w:hAnsi="Bookman Old Style" w:cs="AL-Mohanad"/>
        </w:rPr>
        <w:t>tanpa halangan yang dibenarkan syariat</w:t>
      </w:r>
      <w:r w:rsidR="005E11A5" w:rsidRPr="0070792A">
        <w:rPr>
          <w:rFonts w:ascii="Bookman Old Style" w:hAnsi="Bookman Old Style" w:cs="AL-Mohanad"/>
          <w:lang w:val="id-ID"/>
        </w:rPr>
        <w:t xml:space="preserve"> di luar keinginannya</w:t>
      </w:r>
      <w:r w:rsidRPr="0070792A">
        <w:rPr>
          <w:rFonts w:ascii="Bookman Old Style" w:hAnsi="Bookman Old Style" w:cs="AL-Mohanad"/>
        </w:rPr>
        <w:t xml:space="preserve"> maka ia telah melakukan dosa besar. Ia harus bertaubat kepada Allah dan tidak mengulangi lagi.</w:t>
      </w:r>
    </w:p>
    <w:p w:rsidR="00B23C76" w:rsidRPr="0070792A" w:rsidRDefault="00B23C76" w:rsidP="006E2912">
      <w:pPr>
        <w:tabs>
          <w:tab w:val="left" w:pos="1905"/>
        </w:tabs>
        <w:spacing w:before="120" w:after="120"/>
        <w:ind w:right="57" w:firstLine="340"/>
        <w:jc w:val="both"/>
        <w:rPr>
          <w:rFonts w:ascii="Bookman Old Style" w:hAnsi="Bookman Old Style" w:cs="AL-Mohanad"/>
        </w:rPr>
      </w:pPr>
      <w:r w:rsidRPr="0070792A">
        <w:rPr>
          <w:rFonts w:ascii="Bookman Old Style" w:hAnsi="Bookman Old Style" w:cs="AL-Mohanad"/>
        </w:rPr>
        <w:t>Allah berfirman</w:t>
      </w:r>
      <w:r w:rsidR="006E2912" w:rsidRPr="0070792A">
        <w:rPr>
          <w:rFonts w:ascii="Bookman Old Style" w:hAnsi="Bookman Old Style" w:cs="AL-Mohanad"/>
        </w:rPr>
        <w:t>,</w:t>
      </w:r>
    </w:p>
    <w:p w:rsidR="00B23C76" w:rsidRPr="0070792A" w:rsidRDefault="00243EED" w:rsidP="00580D20">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738" name="Picture 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739" name="Picture 1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57225" cy="390525"/>
            <wp:effectExtent l="0" t="0" r="0" b="0"/>
            <wp:docPr id="13740" name="Picture 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3741" name="Picture 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742" name="Picture 1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743" name="Picture 1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3744" name="Picture 1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745" name="Picture 1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746" name="Picture 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142875" cy="285750"/>
            <wp:effectExtent l="0" t="0" r="0" b="0"/>
            <wp:docPr id="13747" name="Picture 1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6E2912">
      <w:pPr>
        <w:autoSpaceDE w:val="0"/>
        <w:autoSpaceDN w:val="0"/>
        <w:adjustRightInd w:val="0"/>
        <w:spacing w:before="120" w:after="120"/>
        <w:ind w:firstLine="340"/>
        <w:rPr>
          <w:rFonts w:ascii="Bookman Old Style" w:hAnsi="Bookman Old Style" w:cs="AL-Mohanad"/>
        </w:rPr>
      </w:pPr>
      <w:r w:rsidRPr="0070792A">
        <w:rPr>
          <w:rFonts w:ascii="Bookman Old Style" w:hAnsi="Bookman Old Style" w:cs="AL-Mohanad"/>
          <w:i/>
          <w:iCs/>
        </w:rPr>
        <w:lastRenderedPageBreak/>
        <w:t>"</w:t>
      </w:r>
      <w:r w:rsidR="0061776F" w:rsidRPr="0070792A">
        <w:rPr>
          <w:rFonts w:ascii="Bookman Old Style" w:hAnsi="Bookman Old Style" w:cs="AL-Mohanad"/>
          <w:i/>
          <w:iCs/>
        </w:rPr>
        <w:t>C</w:t>
      </w:r>
      <w:r w:rsidRPr="0070792A">
        <w:rPr>
          <w:rFonts w:ascii="Bookman Old Style" w:hAnsi="Bookman Old Style" w:cs="AL-Mohanad"/>
          <w:i/>
          <w:iCs/>
        </w:rPr>
        <w:t xml:space="preserve">elakalah orang-orang yang </w:t>
      </w:r>
      <w:r w:rsidR="00E04D79" w:rsidRPr="0070792A">
        <w:rPr>
          <w:rFonts w:ascii="Bookman Old Style" w:hAnsi="Bookman Old Style" w:cs="AL-Mohanad"/>
          <w:i/>
          <w:iCs/>
        </w:rPr>
        <w:t>salat</w:t>
      </w:r>
      <w:r w:rsidRPr="0070792A">
        <w:rPr>
          <w:rFonts w:ascii="Bookman Old Style" w:hAnsi="Bookman Old Style" w:cs="AL-Mohanad"/>
          <w:i/>
          <w:iCs/>
        </w:rPr>
        <w:t xml:space="preserve">, yaitu: orang-orang yang lalai dari </w:t>
      </w:r>
      <w:r w:rsidR="00E04D79" w:rsidRPr="0070792A">
        <w:rPr>
          <w:rFonts w:ascii="Bookman Old Style" w:hAnsi="Bookman Old Style" w:cs="AL-Mohanad"/>
          <w:i/>
          <w:iCs/>
        </w:rPr>
        <w:t>salat</w:t>
      </w:r>
      <w:r w:rsidRPr="0070792A">
        <w:rPr>
          <w:rFonts w:ascii="Bookman Old Style" w:hAnsi="Bookman Old Style" w:cs="AL-Mohanad"/>
          <w:i/>
          <w:iCs/>
        </w:rPr>
        <w:t>nya</w:t>
      </w:r>
      <w:r w:rsidR="004B7032" w:rsidRPr="0070792A">
        <w:rPr>
          <w:rFonts w:ascii="Bookman Old Style" w:hAnsi="Bookman Old Style" w:cs="AL-Mohanad"/>
          <w:i/>
          <w:iCs/>
        </w:rPr>
        <w:t>.</w:t>
      </w:r>
      <w:r w:rsidRPr="0070792A">
        <w:rPr>
          <w:rFonts w:ascii="Bookman Old Style" w:hAnsi="Bookman Old Style" w:cs="AL-Mohanad"/>
          <w:i/>
          <w:iCs/>
        </w:rPr>
        <w:t>"</w:t>
      </w:r>
      <w:r w:rsidRPr="0070792A">
        <w:rPr>
          <w:rFonts w:ascii="Bookman Old Style" w:hAnsi="Bookman Old Style" w:cs="AL-Mohanad"/>
        </w:rPr>
        <w:t xml:space="preserve"> (QS.</w:t>
      </w:r>
      <w:r w:rsidR="0061776F" w:rsidRPr="0070792A">
        <w:rPr>
          <w:rFonts w:ascii="Bookman Old Style" w:hAnsi="Bookman Old Style" w:cs="AL-Mohanad"/>
        </w:rPr>
        <w:t xml:space="preserve"> </w:t>
      </w:r>
      <w:r w:rsidRPr="0070792A">
        <w:rPr>
          <w:rFonts w:ascii="Bookman Old Style" w:hAnsi="Bookman Old Style" w:cs="AL-Mohanad"/>
        </w:rPr>
        <w:t>Al</w:t>
      </w:r>
      <w:r w:rsidR="006E2912" w:rsidRPr="0070792A">
        <w:rPr>
          <w:rFonts w:ascii="Bookman Old Style" w:hAnsi="Bookman Old Style" w:cs="AL-Mohanad"/>
        </w:rPr>
        <w:t>-</w:t>
      </w:r>
      <w:r w:rsidRPr="0070792A">
        <w:rPr>
          <w:rFonts w:ascii="Bookman Old Style" w:hAnsi="Bookman Old Style" w:cs="AL-Mohanad"/>
        </w:rPr>
        <w:t>M</w:t>
      </w:r>
      <w:r w:rsidR="006E2912" w:rsidRPr="0070792A">
        <w:rPr>
          <w:rFonts w:ascii="Bookman Old Style" w:hAnsi="Bookman Old Style" w:cs="AL-Mohanad"/>
        </w:rPr>
        <w:t>ā</w:t>
      </w:r>
      <w:r w:rsidR="0061776F" w:rsidRPr="0070792A">
        <w:rPr>
          <w:rFonts w:ascii="Bookman Old Style" w:hAnsi="Bookman Old Style" w:cs="AL-Mohanad"/>
        </w:rPr>
        <w:t>'</w:t>
      </w:r>
      <w:bookmarkStart w:id="11" w:name="_Hlk484205660"/>
      <w:r w:rsidR="0061776F" w:rsidRPr="0070792A">
        <w:rPr>
          <w:rFonts w:ascii="Bookman Old Style" w:hAnsi="Bookman Old Style"/>
        </w:rPr>
        <w:t>ū</w:t>
      </w:r>
      <w:bookmarkEnd w:id="11"/>
      <w:r w:rsidRPr="0070792A">
        <w:rPr>
          <w:rFonts w:ascii="Bookman Old Style" w:hAnsi="Bookman Old Style" w:cs="AL-Mohanad"/>
        </w:rPr>
        <w:t>n: 4-5).</w:t>
      </w:r>
      <w:r w:rsidRPr="0070792A">
        <w:rPr>
          <w:rFonts w:ascii="Bookman Old Style" w:hAnsi="Bookman Old Style" w:cs="AL-Mohanad"/>
          <w:rtl/>
        </w:rPr>
        <w:t xml:space="preserve"> </w:t>
      </w:r>
      <w:r w:rsidRPr="0070792A">
        <w:rPr>
          <w:rFonts w:ascii="Bookman Old Style" w:hAnsi="Bookman Old Style" w:cs="AL-Mohanad"/>
        </w:rPr>
        <w:t xml:space="preserve">  </w:t>
      </w:r>
    </w:p>
    <w:p w:rsidR="00B23C76" w:rsidRPr="0070792A" w:rsidRDefault="00B23C76" w:rsidP="006A40FE">
      <w:pPr>
        <w:spacing w:before="120" w:after="120"/>
        <w:ind w:left="57" w:right="57" w:firstLine="340"/>
        <w:jc w:val="both"/>
        <w:rPr>
          <w:rFonts w:ascii="Bookman Old Style" w:hAnsi="Bookman Old Style" w:cs="AL-Mohanad"/>
        </w:rPr>
      </w:pPr>
    </w:p>
    <w:p w:rsidR="00B23C76" w:rsidRPr="0070792A" w:rsidRDefault="00DB5302" w:rsidP="003C7901">
      <w:pPr>
        <w:spacing w:before="120" w:after="120"/>
        <w:ind w:left="57" w:right="57" w:firstLine="340"/>
        <w:jc w:val="center"/>
        <w:rPr>
          <w:rFonts w:ascii="Bookman Old Style" w:hAnsi="Bookman Old Style" w:cs="AL-Mohanad"/>
          <w:b/>
          <w:bCs/>
          <w:caps/>
        </w:rPr>
      </w:pPr>
      <w:r w:rsidRPr="0070792A">
        <w:rPr>
          <w:rFonts w:ascii="Bookman Old Style" w:hAnsi="Bookman Old Style" w:cs="AL-Mohanad"/>
          <w:b/>
          <w:bCs/>
          <w:caps/>
        </w:rPr>
        <w:t xml:space="preserve">hal-hal </w:t>
      </w:r>
      <w:r w:rsidRPr="0070792A">
        <w:rPr>
          <w:rFonts w:ascii="Bookman Old Style" w:hAnsi="Bookman Old Style" w:cs="AL-Mohanad"/>
          <w:b/>
          <w:bCs/>
          <w:caps/>
          <w:lang w:val="id-ID"/>
        </w:rPr>
        <w:t>yang berkaitan dengan</w:t>
      </w:r>
      <w:r w:rsidRPr="0070792A">
        <w:rPr>
          <w:rFonts w:ascii="Bookman Old Style" w:hAnsi="Bookman Old Style" w:cs="AL-Mohanad"/>
          <w:b/>
          <w:bCs/>
          <w:caps/>
        </w:rPr>
        <w:t xml:space="preserve"> salat</w:t>
      </w:r>
    </w:p>
    <w:p w:rsidR="00580D20" w:rsidRPr="0070792A" w:rsidRDefault="00580D20" w:rsidP="00580D20">
      <w:pPr>
        <w:spacing w:before="120" w:after="120"/>
        <w:ind w:left="57" w:right="57" w:firstLine="340"/>
        <w:jc w:val="both"/>
        <w:rPr>
          <w:rFonts w:ascii="Bookman Old Style" w:hAnsi="Bookman Old Style" w:cs="AL-Mohanad"/>
          <w:caps/>
        </w:rPr>
      </w:pPr>
    </w:p>
    <w:p w:rsidR="00B23C76" w:rsidRPr="0070792A" w:rsidRDefault="00B23C76" w:rsidP="003C7901">
      <w:pPr>
        <w:spacing w:before="120" w:after="120"/>
        <w:ind w:left="57" w:right="57" w:firstLine="340"/>
        <w:jc w:val="both"/>
        <w:rPr>
          <w:rFonts w:ascii="Bookman Old Style" w:hAnsi="Bookman Old Style" w:cs="AL-Mohanad"/>
        </w:rPr>
      </w:pPr>
      <w:r w:rsidRPr="0070792A">
        <w:rPr>
          <w:rFonts w:ascii="Bookman Old Style" w:hAnsi="Bookman Old Style" w:cs="AL-Mohanad"/>
          <w:b/>
          <w:bCs/>
        </w:rPr>
        <w:t>Pertama</w:t>
      </w:r>
      <w:r w:rsidRPr="0070792A">
        <w:rPr>
          <w:rFonts w:ascii="Bookman Old Style" w:hAnsi="Bookman Old Style" w:cs="AL-Mohanad"/>
        </w:rPr>
        <w:t xml:space="preserve">: bersuci. Sebelum seorang muslim memulai </w:t>
      </w:r>
      <w:r w:rsidR="00E04D79" w:rsidRPr="0070792A">
        <w:rPr>
          <w:rFonts w:ascii="Bookman Old Style" w:hAnsi="Bookman Old Style" w:cs="AL-Mohanad"/>
        </w:rPr>
        <w:t xml:space="preserve">salat </w:t>
      </w:r>
      <w:r w:rsidRPr="0070792A">
        <w:rPr>
          <w:rFonts w:ascii="Bookman Old Style" w:hAnsi="Bookman Old Style" w:cs="AL-Mohanad"/>
        </w:rPr>
        <w:t>nya ia harus bersuci terlebih dah</w:t>
      </w:r>
      <w:r w:rsidR="005E11A5" w:rsidRPr="0070792A">
        <w:rPr>
          <w:rFonts w:ascii="Bookman Old Style" w:hAnsi="Bookman Old Style" w:cs="AL-Mohanad"/>
        </w:rPr>
        <w:t>ulu. Hendaklah Ia membersihkan k</w:t>
      </w:r>
      <w:r w:rsidRPr="0070792A">
        <w:rPr>
          <w:rFonts w:ascii="Bookman Old Style" w:hAnsi="Bookman Old Style" w:cs="AL-Mohanad"/>
        </w:rPr>
        <w:t>ubul dan dubur jika sebelumnya ia kencing atau berak…lalu berwudu.</w:t>
      </w:r>
    </w:p>
    <w:p w:rsidR="00B23C76" w:rsidRPr="0070792A" w:rsidRDefault="00B23C76" w:rsidP="00DB5302">
      <w:pPr>
        <w:pStyle w:val="BodyTextInden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Wudu</w:t>
      </w:r>
      <w:r w:rsidR="00580D20" w:rsidRPr="0070792A">
        <w:rPr>
          <w:rFonts w:ascii="Bookman Old Style" w:hAnsi="Bookman Old Style" w:cs="AL-Mohanad"/>
          <w:sz w:val="24"/>
          <w:szCs w:val="24"/>
        </w:rPr>
        <w:t>:</w:t>
      </w:r>
      <w:r w:rsidRPr="0070792A">
        <w:rPr>
          <w:rFonts w:ascii="Bookman Old Style" w:hAnsi="Bookman Old Style" w:cs="AL-Mohanad"/>
          <w:sz w:val="24"/>
          <w:szCs w:val="24"/>
        </w:rPr>
        <w:t xml:space="preserve"> ia meniatkan dalam hatinya untuk bersuci tanpa melafa</w:t>
      </w:r>
      <w:r w:rsidR="00DB5302" w:rsidRPr="0070792A">
        <w:rPr>
          <w:rFonts w:ascii="Bookman Old Style" w:hAnsi="Bookman Old Style" w:cs="AL-Mohanad"/>
          <w:sz w:val="24"/>
          <w:szCs w:val="24"/>
        </w:rPr>
        <w:t>l</w:t>
      </w:r>
      <w:r w:rsidRPr="0070792A">
        <w:rPr>
          <w:rFonts w:ascii="Bookman Old Style" w:hAnsi="Bookman Old Style" w:cs="AL-Mohanad"/>
          <w:sz w:val="24"/>
          <w:szCs w:val="24"/>
        </w:rPr>
        <w:t xml:space="preserve">kannya. </w:t>
      </w:r>
      <w:r w:rsidR="00DB5302" w:rsidRPr="0070792A">
        <w:rPr>
          <w:rFonts w:ascii="Bookman Old Style" w:hAnsi="Bookman Old Style" w:cs="AL-Mohanad"/>
          <w:sz w:val="24"/>
          <w:szCs w:val="24"/>
        </w:rPr>
        <w:t xml:space="preserve">Karena Allah Maha </w:t>
      </w:r>
      <w:r w:rsidR="00DB5302" w:rsidRPr="0070792A">
        <w:rPr>
          <w:rFonts w:ascii="Bookman Old Style" w:hAnsi="Bookman Old Style" w:cs="AL-Mohanad"/>
          <w:sz w:val="24"/>
          <w:szCs w:val="24"/>
          <w:lang w:val="id-ID"/>
        </w:rPr>
        <w:t>m</w:t>
      </w:r>
      <w:r w:rsidR="00DB5302" w:rsidRPr="0070792A">
        <w:rPr>
          <w:rFonts w:ascii="Bookman Old Style" w:hAnsi="Bookman Old Style" w:cs="AL-Mohanad"/>
          <w:sz w:val="24"/>
          <w:szCs w:val="24"/>
        </w:rPr>
        <w:t xml:space="preserve">engetahui </w:t>
      </w:r>
      <w:r w:rsidR="00DB5302" w:rsidRPr="0070792A">
        <w:rPr>
          <w:rFonts w:ascii="Bookman Old Style" w:hAnsi="Bookman Old Style" w:cs="AL-Mohanad"/>
          <w:sz w:val="24"/>
          <w:szCs w:val="24"/>
          <w:lang w:val="id-ID"/>
        </w:rPr>
        <w:t>tentang diri hamba</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dan Rasul </w:t>
      </w:r>
      <w:r w:rsidRPr="0070792A">
        <w:rPr>
          <w:rFonts w:ascii="Bookman Old Style" w:hAnsi="Bookman Old Style" w:cs="AL-Mohanad"/>
          <w:sz w:val="24"/>
          <w:szCs w:val="24"/>
        </w:rPr>
        <w:sym w:font="AGA Arabesque" w:char="F065"/>
      </w:r>
      <w:r w:rsidRPr="0070792A">
        <w:rPr>
          <w:rFonts w:ascii="Bookman Old Style" w:hAnsi="Bookman Old Style" w:cs="AL-Mohanad"/>
          <w:sz w:val="24"/>
          <w:szCs w:val="24"/>
        </w:rPr>
        <w:t xml:space="preserve"> tidak pernah melafa</w:t>
      </w:r>
      <w:r w:rsidR="00E87E8E" w:rsidRPr="0070792A">
        <w:rPr>
          <w:rFonts w:ascii="Bookman Old Style" w:hAnsi="Bookman Old Style" w:cs="AL-Mohanad"/>
          <w:sz w:val="24"/>
          <w:szCs w:val="24"/>
        </w:rPr>
        <w:t>l</w:t>
      </w:r>
      <w:r w:rsidRPr="0070792A">
        <w:rPr>
          <w:rFonts w:ascii="Bookman Old Style" w:hAnsi="Bookman Old Style" w:cs="AL-Mohanad"/>
          <w:sz w:val="24"/>
          <w:szCs w:val="24"/>
        </w:rPr>
        <w:t xml:space="preserve">kannya. Kemudian membaca </w:t>
      </w:r>
      <w:r w:rsidR="005E11A5" w:rsidRPr="0070792A">
        <w:rPr>
          <w:rFonts w:ascii="Bookman Old Style" w:hAnsi="Bookman Old Style" w:cs="AL-Mohanad"/>
          <w:sz w:val="24"/>
          <w:szCs w:val="24"/>
        </w:rPr>
        <w:t>"</w:t>
      </w:r>
      <w:r w:rsidRPr="0070792A">
        <w:rPr>
          <w:rFonts w:ascii="Bookman Old Style" w:hAnsi="Bookman Old Style" w:cs="AL-Mohanad"/>
          <w:sz w:val="24"/>
          <w:szCs w:val="24"/>
        </w:rPr>
        <w:t>Bismillah</w:t>
      </w:r>
      <w:r w:rsidR="005E11A5" w:rsidRPr="0070792A">
        <w:rPr>
          <w:rFonts w:ascii="Bookman Old Style" w:hAnsi="Bookman Old Style" w:cs="AL-Mohanad"/>
          <w:sz w:val="24"/>
          <w:szCs w:val="24"/>
        </w:rPr>
        <w:t>"</w:t>
      </w:r>
      <w:r w:rsidRPr="0070792A">
        <w:rPr>
          <w:rFonts w:ascii="Bookman Old Style" w:hAnsi="Bookman Old Style" w:cs="AL-Mohanad"/>
          <w:sz w:val="24"/>
          <w:szCs w:val="24"/>
        </w:rPr>
        <w:t xml:space="preserve"> lalu berkumur-kumur dan menghirup air ke hidung dan mengeluarkannya. Membasuh seluruh muka. Kemudian membasuh </w:t>
      </w:r>
      <w:r w:rsidR="00DB5302" w:rsidRPr="0070792A">
        <w:rPr>
          <w:rFonts w:ascii="Bookman Old Style" w:hAnsi="Bookman Old Style" w:cs="AL-Mohanad"/>
          <w:sz w:val="24"/>
          <w:szCs w:val="24"/>
        </w:rPr>
        <w:t xml:space="preserve">dengan </w:t>
      </w:r>
      <w:r w:rsidRPr="0070792A">
        <w:rPr>
          <w:rFonts w:ascii="Bookman Old Style" w:hAnsi="Bookman Old Style" w:cs="AL-Mohanad"/>
          <w:sz w:val="24"/>
          <w:szCs w:val="24"/>
        </w:rPr>
        <w:t>kedua tangan hingga siku dimulai dari tangan kanan. Kemudian mengusap seluruh kepalanya dengan tangannya berikut mengusap kedua telinganya. Kemudian membasuh kedua kakinya hingga mata kaki dimulai dari yang kanan.</w:t>
      </w:r>
    </w:p>
    <w:p w:rsidR="00B23C76" w:rsidRPr="0070792A" w:rsidRDefault="00B23C76" w:rsidP="00DB530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Jika setelah berwudu keluar air kencing, berak, atau kentut atau hilang kesadarannya karena tidur atau pingsan maka ia wajib mengulangi lagi berwudu jika hendak mendirikan </w:t>
      </w:r>
      <w:r w:rsidR="00E04D79" w:rsidRPr="0070792A">
        <w:rPr>
          <w:rFonts w:ascii="Bookman Old Style" w:hAnsi="Bookman Old Style" w:cs="AL-Mohanad"/>
        </w:rPr>
        <w:t>salat</w:t>
      </w:r>
      <w:r w:rsidRPr="0070792A">
        <w:rPr>
          <w:rFonts w:ascii="Bookman Old Style" w:hAnsi="Bookman Old Style" w:cs="AL-Mohanad"/>
        </w:rPr>
        <w:t xml:space="preserve">. </w:t>
      </w:r>
      <w:r w:rsidR="00DB5302" w:rsidRPr="0070792A">
        <w:rPr>
          <w:rFonts w:ascii="Bookman Old Style" w:hAnsi="Bookman Old Style" w:cs="AL-Mohanad"/>
        </w:rPr>
        <w:t>Apabila seorang muslim junub,</w:t>
      </w:r>
      <w:r w:rsidR="00DB5302" w:rsidRPr="0070792A">
        <w:rPr>
          <w:rFonts w:ascii="Bookman Old Style" w:hAnsi="Bookman Old Style" w:cs="AL-Mohanad"/>
          <w:lang w:val="id-ID"/>
        </w:rPr>
        <w:t xml:space="preserve"> yakni</w:t>
      </w:r>
      <w:r w:rsidR="00DB5302" w:rsidRPr="0070792A">
        <w:rPr>
          <w:rFonts w:ascii="Bookman Old Style" w:hAnsi="Bookman Old Style" w:cs="AL-Mohanad"/>
        </w:rPr>
        <w:t xml:space="preserve"> air mani</w:t>
      </w:r>
      <w:r w:rsidR="00DB5302" w:rsidRPr="0070792A">
        <w:rPr>
          <w:rFonts w:ascii="Bookman Old Style" w:hAnsi="Bookman Old Style" w:cs="AL-Mohanad"/>
          <w:lang w:val="id-ID"/>
        </w:rPr>
        <w:t>nya keluar</w:t>
      </w:r>
      <w:r w:rsidR="00DB5302" w:rsidRPr="0070792A">
        <w:rPr>
          <w:rFonts w:ascii="Bookman Old Style" w:hAnsi="Bookman Old Style" w:cs="AL-Mohanad"/>
        </w:rPr>
        <w:t xml:space="preserve"> karena syahwat sekalipun waktu tidur</w:t>
      </w:r>
      <w:r w:rsidR="00DB5302" w:rsidRPr="0070792A">
        <w:rPr>
          <w:rFonts w:ascii="Bookman Old Style" w:hAnsi="Bookman Old Style" w:cs="AL-Mohanad"/>
          <w:lang w:val="id-ID"/>
        </w:rPr>
        <w:t xml:space="preserve">, baik </w:t>
      </w:r>
      <w:r w:rsidR="00DB5302" w:rsidRPr="0070792A">
        <w:rPr>
          <w:rFonts w:ascii="Bookman Old Style" w:hAnsi="Bookman Old Style" w:cs="AL-Mohanad"/>
        </w:rPr>
        <w:t>laki</w:t>
      </w:r>
      <w:r w:rsidR="00DB5302" w:rsidRPr="0070792A">
        <w:rPr>
          <w:rFonts w:ascii="Bookman Old Style" w:hAnsi="Bookman Old Style" w:cs="AL-Mohanad"/>
          <w:lang w:val="id-ID"/>
        </w:rPr>
        <w:t>-laki</w:t>
      </w:r>
      <w:r w:rsidR="00DB5302" w:rsidRPr="0070792A">
        <w:rPr>
          <w:rFonts w:ascii="Bookman Old Style" w:hAnsi="Bookman Old Style" w:cs="AL-Mohanad"/>
        </w:rPr>
        <w:t xml:space="preserve"> atau perempuan</w:t>
      </w:r>
      <w:r w:rsidR="00DB5302" w:rsidRPr="0070792A">
        <w:rPr>
          <w:rFonts w:ascii="Bookman Old Style" w:hAnsi="Bookman Old Style" w:cs="AL-Mohanad"/>
          <w:lang w:val="id-ID"/>
        </w:rPr>
        <w:t>,</w:t>
      </w:r>
      <w:r w:rsidR="00DB5302" w:rsidRPr="0070792A">
        <w:rPr>
          <w:rFonts w:ascii="Bookman Old Style" w:hAnsi="Bookman Old Style" w:cs="AL-Mohanad"/>
        </w:rPr>
        <w:t xml:space="preserve"> maka ia wajib mandi dengan cara membasuh seluruh </w:t>
      </w:r>
      <w:r w:rsidR="00DB5302" w:rsidRPr="0070792A">
        <w:rPr>
          <w:rFonts w:ascii="Bookman Old Style" w:hAnsi="Bookman Old Style" w:cs="AL-Mohanad"/>
          <w:lang w:val="id-ID"/>
        </w:rPr>
        <w:t>tubuh</w:t>
      </w:r>
      <w:r w:rsidR="00DB5302" w:rsidRPr="0070792A">
        <w:rPr>
          <w:rFonts w:ascii="Bookman Old Style" w:hAnsi="Bookman Old Style" w:cs="AL-Mohanad"/>
        </w:rPr>
        <w:t xml:space="preserve">nya </w:t>
      </w:r>
      <w:r w:rsidR="00DB5302" w:rsidRPr="0070792A">
        <w:rPr>
          <w:rFonts w:ascii="Bookman Old Style" w:hAnsi="Bookman Old Style" w:cs="AL-Mohanad"/>
          <w:lang w:val="id-ID"/>
        </w:rPr>
        <w:t>karena</w:t>
      </w:r>
      <w:r w:rsidR="00DB5302" w:rsidRPr="0070792A">
        <w:rPr>
          <w:rFonts w:ascii="Bookman Old Style" w:hAnsi="Bookman Old Style" w:cs="AL-Mohanad"/>
        </w:rPr>
        <w:t xml:space="preserve"> janabah. </w:t>
      </w:r>
      <w:r w:rsidRPr="0070792A">
        <w:rPr>
          <w:rFonts w:ascii="Bookman Old Style" w:hAnsi="Bookman Old Style" w:cs="AL-Mohanad"/>
        </w:rPr>
        <w:t xml:space="preserve">Sedangkan wanita jika telah suci dari haid atau nifas maka ia harus bersuci dengan cara mandi membasuh seluruh badannya. Karena wanita haid atau nifas </w:t>
      </w:r>
      <w:r w:rsidRPr="0070792A">
        <w:rPr>
          <w:rFonts w:ascii="Bookman Old Style" w:hAnsi="Bookman Old Style" w:cs="AL-Mohanad"/>
        </w:rPr>
        <w:lastRenderedPageBreak/>
        <w:t xml:space="preserve">tidak sah </w:t>
      </w:r>
      <w:r w:rsidR="00E04D79" w:rsidRPr="0070792A">
        <w:rPr>
          <w:rFonts w:ascii="Bookman Old Style" w:hAnsi="Bookman Old Style" w:cs="AL-Mohanad"/>
        </w:rPr>
        <w:t>salat</w:t>
      </w:r>
      <w:r w:rsidRPr="0070792A">
        <w:rPr>
          <w:rFonts w:ascii="Bookman Old Style" w:hAnsi="Bookman Old Style" w:cs="AL-Mohanad"/>
        </w:rPr>
        <w:t xml:space="preserve">nya </w:t>
      </w:r>
      <w:r w:rsidR="00DB5302" w:rsidRPr="0070792A">
        <w:rPr>
          <w:rFonts w:ascii="Bookman Old Style" w:hAnsi="Bookman Old Style" w:cs="AL-Mohanad"/>
        </w:rPr>
        <w:t xml:space="preserve">dan tidak wajib salat </w:t>
      </w:r>
      <w:r w:rsidR="00DB5302" w:rsidRPr="0070792A">
        <w:rPr>
          <w:rFonts w:ascii="Bookman Old Style" w:hAnsi="Bookman Old Style" w:cs="AL-Mohanad"/>
          <w:lang w:val="id-ID"/>
        </w:rPr>
        <w:t>sampai keduanya suci</w:t>
      </w:r>
      <w:r w:rsidRPr="0070792A">
        <w:rPr>
          <w:rFonts w:ascii="Bookman Old Style" w:hAnsi="Bookman Old Style" w:cs="AL-Mohanad"/>
        </w:rPr>
        <w:t>. Allah telah memberikan keringanan bagi keduanya dengan tidak perlu mengqadha</w:t>
      </w:r>
      <w:r w:rsidR="005E11A5" w:rsidRPr="0070792A">
        <w:rPr>
          <w:rFonts w:ascii="Bookman Old Style" w:hAnsi="Bookman Old Style" w:cs="AL-Mohanad"/>
        </w:rPr>
        <w:t>`</w:t>
      </w:r>
      <w:r w:rsidRPr="0070792A">
        <w:rPr>
          <w:rFonts w:ascii="Bookman Old Style" w:hAnsi="Bookman Old Style" w:cs="AL-Mohanad"/>
        </w:rPr>
        <w:t xml:space="preserve"> (mengganti) </w:t>
      </w:r>
      <w:r w:rsidR="00E04D79" w:rsidRPr="0070792A">
        <w:rPr>
          <w:rFonts w:ascii="Bookman Old Style" w:hAnsi="Bookman Old Style" w:cs="AL-Mohanad"/>
        </w:rPr>
        <w:t xml:space="preserve">salat </w:t>
      </w:r>
      <w:r w:rsidRPr="0070792A">
        <w:rPr>
          <w:rFonts w:ascii="Bookman Old Style" w:hAnsi="Bookman Old Style" w:cs="AL-Mohanad"/>
        </w:rPr>
        <w:t xml:space="preserve">yang ditinggalkannya selama masa haid dan nifas. </w:t>
      </w:r>
      <w:r w:rsidR="00DB5302" w:rsidRPr="0070792A">
        <w:rPr>
          <w:rFonts w:ascii="Bookman Old Style" w:hAnsi="Bookman Old Style" w:cs="AL-Mohanad"/>
        </w:rPr>
        <w:t xml:space="preserve">Adapun selain </w:t>
      </w:r>
      <w:r w:rsidR="00DB5302" w:rsidRPr="0070792A">
        <w:rPr>
          <w:rFonts w:ascii="Bookman Old Style" w:hAnsi="Bookman Old Style" w:cs="AL-Mohanad"/>
          <w:lang w:val="id-ID"/>
        </w:rPr>
        <w:t>salat,</w:t>
      </w:r>
      <w:r w:rsidR="00DB5302" w:rsidRPr="0070792A">
        <w:rPr>
          <w:rFonts w:ascii="Bookman Old Style" w:hAnsi="Bookman Old Style" w:cs="AL-Mohanad"/>
        </w:rPr>
        <w:t xml:space="preserve"> </w:t>
      </w:r>
      <w:r w:rsidR="00DB5302" w:rsidRPr="0070792A">
        <w:rPr>
          <w:rFonts w:ascii="Bookman Old Style" w:hAnsi="Bookman Old Style" w:cs="AL-Mohanad"/>
          <w:lang w:val="id-ID"/>
        </w:rPr>
        <w:t>keduanya wajib menqa</w:t>
      </w:r>
      <w:r w:rsidR="00DB5302" w:rsidRPr="0070792A">
        <w:rPr>
          <w:rFonts w:ascii="Cambria" w:hAnsi="Cambria" w:cs="Cambria"/>
        </w:rPr>
        <w:t>ḍ</w:t>
      </w:r>
      <w:r w:rsidR="00DB5302" w:rsidRPr="0070792A">
        <w:rPr>
          <w:rFonts w:ascii="Bookman Old Style" w:hAnsi="Bookman Old Style"/>
          <w:szCs w:val="26"/>
        </w:rPr>
        <w:t>ā</w:t>
      </w:r>
      <w:r w:rsidR="00DB5302" w:rsidRPr="0070792A">
        <w:rPr>
          <w:rFonts w:ascii="Bookman Old Style" w:hAnsi="Bookman Old Style" w:cs="AL-Mohanad"/>
          <w:lang w:val="id-ID"/>
        </w:rPr>
        <w:t>`</w:t>
      </w:r>
      <w:r w:rsidR="00DB5302" w:rsidRPr="0070792A">
        <w:rPr>
          <w:rFonts w:ascii="Bookman Old Style" w:hAnsi="Bookman Old Style" w:cs="AL-Mohanad"/>
        </w:rPr>
        <w:t xml:space="preserve"> amalan-amalan yang </w:t>
      </w:r>
      <w:r w:rsidR="00DB5302" w:rsidRPr="0070792A">
        <w:rPr>
          <w:rFonts w:ascii="Bookman Old Style" w:hAnsi="Bookman Old Style" w:cs="AL-Mohanad"/>
          <w:lang w:val="id-ID"/>
        </w:rPr>
        <w:t>terlewatkan</w:t>
      </w:r>
      <w:r w:rsidR="00DB5302" w:rsidRPr="0070792A">
        <w:rPr>
          <w:rFonts w:ascii="Bookman Old Style" w:hAnsi="Bookman Old Style" w:cs="AL-Mohanad"/>
        </w:rPr>
        <w:t xml:space="preserve"> seperti </w:t>
      </w:r>
      <w:r w:rsidR="00DB5302" w:rsidRPr="0070792A">
        <w:rPr>
          <w:rFonts w:ascii="Bookman Old Style" w:hAnsi="Bookman Old Style" w:cs="AL-Mohanad"/>
          <w:lang w:val="id-ID"/>
        </w:rPr>
        <w:t xml:space="preserve">halnya </w:t>
      </w:r>
      <w:r w:rsidR="00DB5302" w:rsidRPr="0070792A">
        <w:rPr>
          <w:rFonts w:ascii="Bookman Old Style" w:hAnsi="Bookman Old Style" w:cs="AL-Mohanad"/>
        </w:rPr>
        <w:t>laki-laki.</w:t>
      </w:r>
    </w:p>
    <w:p w:rsidR="005E11A5" w:rsidRPr="0070792A" w:rsidRDefault="00222722" w:rsidP="006A40FE">
      <w:pPr>
        <w:spacing w:before="120" w:after="120"/>
        <w:ind w:left="57" w:right="57" w:firstLine="340"/>
        <w:jc w:val="both"/>
        <w:rPr>
          <w:rFonts w:ascii="Bookman Old Style" w:hAnsi="Bookman Old Style" w:cs="AL-Mohanad"/>
          <w:b/>
          <w:bCs/>
        </w:rPr>
      </w:pPr>
      <w:r w:rsidRPr="0070792A">
        <w:rPr>
          <w:rFonts w:ascii="Bookman Old Style" w:hAnsi="Bookman Old Style" w:cs="AL-Mohanad"/>
          <w:lang w:val="id-ID"/>
        </w:rPr>
        <w:t>Orang yang tidak mendapati air atau bila  menggunakan</w:t>
      </w:r>
      <w:r w:rsidRPr="0070792A">
        <w:rPr>
          <w:rFonts w:ascii="Bookman Old Style" w:hAnsi="Bookman Old Style" w:cs="AL-Mohanad"/>
        </w:rPr>
        <w:t xml:space="preserve"> air bisa membahayakan dirinya </w:t>
      </w:r>
      <w:r w:rsidR="00B23C76" w:rsidRPr="0070792A">
        <w:rPr>
          <w:rFonts w:ascii="Bookman Old Style" w:hAnsi="Bookman Old Style" w:cs="AL-Mohanad"/>
        </w:rPr>
        <w:t xml:space="preserve">seperti orang sakit maka ia bersuci dengan tayammum. </w:t>
      </w:r>
    </w:p>
    <w:p w:rsidR="00B23C76" w:rsidRPr="0070792A" w:rsidRDefault="00B23C76" w:rsidP="00222722">
      <w:pPr>
        <w:spacing w:before="120" w:after="120"/>
        <w:ind w:left="57" w:right="57" w:firstLine="340"/>
        <w:jc w:val="both"/>
        <w:rPr>
          <w:rFonts w:ascii="Bookman Old Style" w:hAnsi="Bookman Old Style" w:cs="AL-Mohanad"/>
        </w:rPr>
      </w:pPr>
      <w:r w:rsidRPr="0070792A">
        <w:rPr>
          <w:rFonts w:ascii="Bookman Old Style" w:hAnsi="Bookman Old Style" w:cs="AL-Mohanad"/>
          <w:b/>
          <w:bCs/>
        </w:rPr>
        <w:t>Cara bertayamum</w:t>
      </w:r>
      <w:r w:rsidRPr="0070792A">
        <w:rPr>
          <w:rFonts w:ascii="Bookman Old Style" w:hAnsi="Bookman Old Style" w:cs="AL-Mohanad"/>
        </w:rPr>
        <w:t>: niat bersuci dalam hati, membaca Bismillah kemudian menepukkan kedua tangannya ke tanah sekali lalu mengusapkannya ke muka kemudian mengusap bagian atas telapak tangan kanan dengan telapak tangan kiri dan sebaliknya mengusap bagian atas/luar telapak tangan kiri dengan telapak tangan kanan. Dengan demikian ia telah bersuci. Tayammum ini berlaku pula bagi setiap wanita haid atau nifas jika darahnya telah berhenti. Dan berlaku juga bagi orang yang junub serta yang ingin berwudu ketika tidak mendapatkan air atau takut menggunakan air.</w:t>
      </w:r>
    </w:p>
    <w:p w:rsidR="00B23C76" w:rsidRPr="0070792A" w:rsidRDefault="00B23C76" w:rsidP="006A40FE">
      <w:pPr>
        <w:pStyle w:val="Heading2"/>
        <w:spacing w:before="120" w:after="120"/>
        <w:ind w:left="57" w:right="57" w:firstLine="340"/>
        <w:jc w:val="both"/>
        <w:rPr>
          <w:rFonts w:ascii="Bookman Old Style" w:hAnsi="Bookman Old Style" w:cs="AL-Mohanad"/>
          <w:sz w:val="24"/>
          <w:szCs w:val="24"/>
        </w:rPr>
      </w:pPr>
    </w:p>
    <w:p w:rsidR="00B23C76" w:rsidRPr="0070792A" w:rsidRDefault="00B23C76" w:rsidP="0049311F">
      <w:pPr>
        <w:pStyle w:val="Heading2"/>
        <w:spacing w:before="120" w:after="120"/>
        <w:ind w:left="57" w:right="57" w:firstLine="340"/>
        <w:jc w:val="both"/>
        <w:rPr>
          <w:rFonts w:ascii="Bookman Old Style" w:hAnsi="Bookman Old Style" w:cs="AL-Mohanad"/>
          <w:b/>
          <w:bCs/>
          <w:sz w:val="24"/>
          <w:szCs w:val="24"/>
        </w:rPr>
      </w:pPr>
      <w:r w:rsidRPr="0070792A">
        <w:rPr>
          <w:rFonts w:ascii="Bookman Old Style" w:hAnsi="Bookman Old Style" w:cs="AL-Mohanad"/>
          <w:b/>
          <w:bCs/>
          <w:sz w:val="24"/>
          <w:szCs w:val="24"/>
        </w:rPr>
        <w:t xml:space="preserve">Kedua: </w:t>
      </w:r>
      <w:r w:rsidR="0049311F" w:rsidRPr="0070792A">
        <w:rPr>
          <w:rFonts w:ascii="Bookman Old Style" w:hAnsi="Bookman Old Style" w:cs="AL-Mohanad"/>
          <w:b/>
          <w:bCs/>
          <w:sz w:val="24"/>
          <w:szCs w:val="24"/>
        </w:rPr>
        <w:t>Tata Cara</w:t>
      </w:r>
      <w:r w:rsidRPr="0070792A">
        <w:rPr>
          <w:rFonts w:ascii="Bookman Old Style" w:hAnsi="Bookman Old Style" w:cs="AL-Mohanad"/>
          <w:b/>
          <w:bCs/>
          <w:sz w:val="24"/>
          <w:szCs w:val="24"/>
        </w:rPr>
        <w:t xml:space="preserve"> </w:t>
      </w:r>
      <w:r w:rsidR="00E04D79" w:rsidRPr="0070792A">
        <w:rPr>
          <w:rFonts w:ascii="Bookman Old Style" w:hAnsi="Bookman Old Style" w:cs="AL-Mohanad"/>
          <w:b/>
          <w:bCs/>
          <w:sz w:val="24"/>
          <w:szCs w:val="24"/>
        </w:rPr>
        <w:t xml:space="preserve">Salat </w:t>
      </w:r>
    </w:p>
    <w:p w:rsidR="00B23C76" w:rsidRPr="0070792A" w:rsidRDefault="00B23C76" w:rsidP="005D5BA1">
      <w:pPr>
        <w:spacing w:before="120" w:after="120"/>
        <w:ind w:left="57" w:right="57" w:firstLine="340"/>
        <w:jc w:val="both"/>
        <w:rPr>
          <w:rFonts w:ascii="Bookman Old Style" w:hAnsi="Bookman Old Style" w:cs="AL-Mohanad"/>
        </w:rPr>
      </w:pPr>
      <w:r w:rsidRPr="0070792A">
        <w:rPr>
          <w:rFonts w:ascii="Bookman Old Style" w:hAnsi="Bookman Old Style" w:cs="AL-Mohanad"/>
        </w:rPr>
        <w:t>1-</w:t>
      </w:r>
      <w:r w:rsidR="00E04D79" w:rsidRPr="0070792A">
        <w:rPr>
          <w:rFonts w:ascii="Bookman Old Style" w:hAnsi="Bookman Old Style" w:cs="AL-Mohanad"/>
        </w:rPr>
        <w:t xml:space="preserve">Salat </w:t>
      </w:r>
      <w:r w:rsidRPr="0070792A">
        <w:rPr>
          <w:rFonts w:ascii="Bookman Old Style" w:hAnsi="Bookman Old Style" w:cs="AL-Mohanad"/>
        </w:rPr>
        <w:t>Fajar; yaitu dua rakaat. Seorang Muslim baik laki atau perempuan menghadap ke kiblat, yaitu Ka</w:t>
      </w:r>
      <w:r w:rsidR="005E11A5" w:rsidRPr="0070792A">
        <w:rPr>
          <w:rFonts w:ascii="Bookman Old Style" w:hAnsi="Bookman Old Style" w:cs="AL-Mohanad"/>
        </w:rPr>
        <w:t>'</w:t>
      </w:r>
      <w:r w:rsidRPr="0070792A">
        <w:rPr>
          <w:rFonts w:ascii="Bookman Old Style" w:hAnsi="Bookman Old Style" w:cs="AL-Mohanad"/>
        </w:rPr>
        <w:t>bah yang berada di dalam Masjid</w:t>
      </w:r>
      <w:r w:rsidR="005E11A5" w:rsidRPr="0070792A">
        <w:rPr>
          <w:rFonts w:ascii="Bookman Old Style" w:hAnsi="Bookman Old Style" w:cs="AL-Mohanad"/>
        </w:rPr>
        <w:t>i</w:t>
      </w:r>
      <w:r w:rsidRPr="0070792A">
        <w:rPr>
          <w:rFonts w:ascii="Bookman Old Style" w:hAnsi="Bookman Old Style" w:cs="AL-Mohanad"/>
        </w:rPr>
        <w:t xml:space="preserve">l Haram di Mekkah. Ia meniatkan dalam hatinya hendak mengerjakan </w:t>
      </w:r>
      <w:r w:rsidR="00E04D79" w:rsidRPr="0070792A">
        <w:rPr>
          <w:rFonts w:ascii="Bookman Old Style" w:hAnsi="Bookman Old Style" w:cs="AL-Mohanad"/>
        </w:rPr>
        <w:t xml:space="preserve">salat </w:t>
      </w:r>
      <w:r w:rsidRPr="0070792A">
        <w:rPr>
          <w:rFonts w:ascii="Bookman Old Style" w:hAnsi="Bookman Old Style" w:cs="AL-Mohanad"/>
        </w:rPr>
        <w:t>Fajar (Subuh) dan tak perlu melafa</w:t>
      </w:r>
      <w:r w:rsidR="005E11A5" w:rsidRPr="0070792A">
        <w:rPr>
          <w:rFonts w:ascii="Bookman Old Style" w:hAnsi="Bookman Old Style" w:cs="AL-Mohanad"/>
        </w:rPr>
        <w:t>l</w:t>
      </w:r>
      <w:r w:rsidRPr="0070792A">
        <w:rPr>
          <w:rFonts w:ascii="Bookman Old Style" w:hAnsi="Bookman Old Style" w:cs="AL-Mohanad"/>
        </w:rPr>
        <w:t xml:space="preserve">kan niatnya. Kemudian bertakbir dengan mengucapkan </w:t>
      </w:r>
      <w:r w:rsidR="005E11A5" w:rsidRPr="0070792A">
        <w:rPr>
          <w:rFonts w:ascii="Bookman Old Style" w:hAnsi="Bookman Old Style" w:cs="AL-Mohanad"/>
        </w:rPr>
        <w:t>"</w:t>
      </w:r>
      <w:r w:rsidRPr="0070792A">
        <w:rPr>
          <w:rFonts w:ascii="Bookman Old Style" w:hAnsi="Bookman Old Style" w:cs="AL-Mohanad"/>
          <w:i/>
          <w:iCs/>
        </w:rPr>
        <w:t>Allahu Akbar</w:t>
      </w:r>
      <w:r w:rsidR="005E11A5" w:rsidRPr="0070792A">
        <w:rPr>
          <w:rFonts w:ascii="Bookman Old Style" w:hAnsi="Bookman Old Style" w:cs="AL-Mohanad"/>
        </w:rPr>
        <w:t>"</w:t>
      </w:r>
      <w:r w:rsidRPr="0070792A">
        <w:rPr>
          <w:rFonts w:ascii="Bookman Old Style" w:hAnsi="Bookman Old Style" w:cs="AL-Mohanad"/>
        </w:rPr>
        <w:t xml:space="preserve">. Kemudian membaca doa istiftah, </w:t>
      </w:r>
      <w:r w:rsidR="005D5BA1" w:rsidRPr="0070792A">
        <w:rPr>
          <w:rFonts w:ascii="Bookman Old Style" w:hAnsi="Bookman Old Style" w:cs="AL-Mohanad"/>
        </w:rPr>
        <w:t>seperti:</w:t>
      </w:r>
      <w:r w:rsidRPr="0070792A">
        <w:rPr>
          <w:rFonts w:ascii="Bookman Old Style" w:hAnsi="Bookman Old Style" w:cs="AL-Mohanad"/>
        </w:rPr>
        <w:t xml:space="preserve"> </w:t>
      </w:r>
    </w:p>
    <w:p w:rsidR="00B23C76" w:rsidRPr="0070792A" w:rsidRDefault="00594AF9" w:rsidP="0049311F">
      <w:pPr>
        <w:pStyle w:val="Heading6"/>
        <w:bidi/>
        <w:spacing w:before="120" w:after="120"/>
        <w:ind w:left="57" w:right="57"/>
        <w:rPr>
          <w:rFonts w:ascii="Bookman Old Style" w:hAnsi="Bookman Old Style" w:cs="AL-Mohanad"/>
          <w:sz w:val="32"/>
          <w:szCs w:val="32"/>
          <w:rtl/>
        </w:rPr>
      </w:pPr>
      <w:r w:rsidRPr="0070792A">
        <w:rPr>
          <w:rFonts w:ascii="Bookman Old Style" w:hAnsi="Bookman Old Style" w:cs="AL-Mohanad"/>
          <w:sz w:val="32"/>
          <w:szCs w:val="32"/>
          <w:rtl/>
        </w:rPr>
        <w:lastRenderedPageBreak/>
        <w:t>(</w:t>
      </w:r>
      <w:r w:rsidR="00B23C76" w:rsidRPr="0070792A">
        <w:rPr>
          <w:rFonts w:ascii="Bookman Old Style" w:hAnsi="Bookman Old Style" w:cs="AL-Mohanad"/>
          <w:sz w:val="32"/>
          <w:szCs w:val="32"/>
          <w:rtl/>
        </w:rPr>
        <w:t>سُبْحَانَكَ اللَّهُمَّ وَبِحَمْدِكَ وَتَبَارَكَ اسْمُكَ وَتَعَالَ</w:t>
      </w:r>
      <w:r w:rsidRPr="0070792A">
        <w:rPr>
          <w:rFonts w:ascii="Bookman Old Style" w:hAnsi="Bookman Old Style" w:cs="AL-Mohanad"/>
          <w:sz w:val="32"/>
          <w:szCs w:val="32"/>
          <w:rtl/>
        </w:rPr>
        <w:t>ى جَدُّكَ وَلاَ إِلَهَ غَيْرُكَ</w:t>
      </w:r>
      <w:r w:rsidR="00B23C76" w:rsidRPr="0070792A">
        <w:rPr>
          <w:rFonts w:ascii="Bookman Old Style" w:hAnsi="Bookman Old Style" w:cs="AL-Mohanad"/>
          <w:sz w:val="32"/>
          <w:szCs w:val="32"/>
          <w:rtl/>
        </w:rPr>
        <w:t>)</w:t>
      </w:r>
    </w:p>
    <w:p w:rsidR="00B23C76" w:rsidRPr="0070792A" w:rsidRDefault="005D5BA1" w:rsidP="005D5BA1">
      <w:pPr>
        <w:spacing w:before="120" w:after="120"/>
        <w:ind w:left="57" w:right="57" w:firstLine="340"/>
        <w:jc w:val="both"/>
        <w:rPr>
          <w:rFonts w:ascii="Bookman Old Style" w:hAnsi="Bookman Old Style" w:cs="AL-Mohanad"/>
        </w:rPr>
      </w:pPr>
      <w:r w:rsidRPr="0070792A">
        <w:rPr>
          <w:rFonts w:ascii="Bookman Old Style" w:hAnsi="Bookman Old Style" w:cs="AL-Mohanad"/>
        </w:rPr>
        <w:t>"</w:t>
      </w:r>
      <w:r w:rsidR="00B23C76" w:rsidRPr="0070792A">
        <w:rPr>
          <w:rFonts w:ascii="Bookman Old Style" w:hAnsi="Bookman Old Style" w:cs="AL-Mohanad"/>
          <w:i/>
          <w:iCs/>
        </w:rPr>
        <w:t>Subh</w:t>
      </w:r>
      <w:r w:rsidR="006E2912" w:rsidRPr="0070792A">
        <w:rPr>
          <w:rFonts w:ascii="Bookman Old Style" w:hAnsi="Bookman Old Style" w:cs="AL-Mohanad"/>
          <w:i/>
          <w:iCs/>
        </w:rPr>
        <w:t>ā</w:t>
      </w:r>
      <w:r w:rsidR="00B23C76" w:rsidRPr="0070792A">
        <w:rPr>
          <w:rFonts w:ascii="Bookman Old Style" w:hAnsi="Bookman Old Style" w:cs="AL-Mohanad"/>
          <w:i/>
          <w:iCs/>
        </w:rPr>
        <w:t>nakallahumma wa b</w:t>
      </w:r>
      <w:r w:rsidR="005E11A5" w:rsidRPr="0070792A">
        <w:rPr>
          <w:rFonts w:ascii="Bookman Old Style" w:hAnsi="Bookman Old Style" w:cs="AL-Mohanad"/>
          <w:i/>
          <w:iCs/>
        </w:rPr>
        <w:t>ihamdika wa tab</w:t>
      </w:r>
      <w:r w:rsidR="006E2912" w:rsidRPr="0070792A">
        <w:rPr>
          <w:rFonts w:ascii="Bookman Old Style" w:hAnsi="Bookman Old Style" w:cs="AL-Mohanad"/>
          <w:i/>
          <w:iCs/>
        </w:rPr>
        <w:t>ā</w:t>
      </w:r>
      <w:r w:rsidR="005E11A5" w:rsidRPr="0070792A">
        <w:rPr>
          <w:rFonts w:ascii="Bookman Old Style" w:hAnsi="Bookman Old Style" w:cs="AL-Mohanad"/>
          <w:i/>
          <w:iCs/>
        </w:rPr>
        <w:t>raka ismuka wat</w:t>
      </w:r>
      <w:r w:rsidR="004E5E5E" w:rsidRPr="0070792A">
        <w:rPr>
          <w:rFonts w:ascii="Bookman Old Style" w:hAnsi="Bookman Old Style" w:cs="AL-Mohanad"/>
          <w:i/>
          <w:iCs/>
        </w:rPr>
        <w:t>a'ālā</w:t>
      </w:r>
      <w:r w:rsidR="00B23C76" w:rsidRPr="0070792A">
        <w:rPr>
          <w:rFonts w:ascii="Bookman Old Style" w:hAnsi="Bookman Old Style" w:cs="AL-Mohanad"/>
          <w:i/>
          <w:iCs/>
        </w:rPr>
        <w:t xml:space="preserve"> jadduka wa l</w:t>
      </w:r>
      <w:r w:rsidR="006E2912" w:rsidRPr="0070792A">
        <w:rPr>
          <w:rFonts w:ascii="Bookman Old Style" w:hAnsi="Bookman Old Style" w:cs="AL-Mohanad"/>
          <w:i/>
          <w:iCs/>
        </w:rPr>
        <w:t xml:space="preserve">ā </w:t>
      </w:r>
      <w:r w:rsidR="00B23C76" w:rsidRPr="0070792A">
        <w:rPr>
          <w:rFonts w:ascii="Bookman Old Style" w:hAnsi="Bookman Old Style" w:cs="AL-Mohanad"/>
          <w:i/>
          <w:iCs/>
        </w:rPr>
        <w:t>il</w:t>
      </w:r>
      <w:r w:rsidR="006E2912" w:rsidRPr="0070792A">
        <w:rPr>
          <w:rFonts w:ascii="Bookman Old Style" w:hAnsi="Bookman Old Style" w:cs="AL-Mohanad"/>
          <w:i/>
          <w:iCs/>
        </w:rPr>
        <w:t>ā</w:t>
      </w:r>
      <w:r w:rsidR="00B23C76" w:rsidRPr="0070792A">
        <w:rPr>
          <w:rFonts w:ascii="Bookman Old Style" w:hAnsi="Bookman Old Style" w:cs="AL-Mohanad"/>
          <w:i/>
          <w:iCs/>
        </w:rPr>
        <w:t>ha gairuka</w:t>
      </w:r>
      <w:r w:rsidRPr="0070792A">
        <w:rPr>
          <w:rFonts w:ascii="Bookman Old Style" w:hAnsi="Bookman Old Style" w:cs="AL-Mohanad"/>
          <w:i/>
          <w:iCs/>
        </w:rPr>
        <w:t>"</w:t>
      </w:r>
      <w:r w:rsidR="00B23C76" w:rsidRPr="0070792A">
        <w:rPr>
          <w:rFonts w:ascii="Bookman Old Style" w:hAnsi="Bookman Old Style" w:cs="AL-Mohanad"/>
        </w:rPr>
        <w:t xml:space="preserve"> </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w:t>
      </w:r>
      <w:r w:rsidRPr="0070792A">
        <w:rPr>
          <w:rFonts w:ascii="Bookman Old Style" w:hAnsi="Bookman Old Style" w:cs="AL-Mohanad"/>
          <w:i/>
          <w:iCs/>
        </w:rPr>
        <w:t>Maha suci Engkau Ya Allah dengan memuji-Mu, Maha Mulia nama-Mu, Maha Tinggi kemuliaan-Mu, tiada Ilah yang berhak disembah selain-Mu</w:t>
      </w:r>
      <w:r w:rsidRPr="0070792A">
        <w:rPr>
          <w:rFonts w:ascii="Bookman Old Style" w:hAnsi="Bookman Old Style" w:cs="AL-Mohanad"/>
        </w:rPr>
        <w:t>).</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Kemudian membaca:</w:t>
      </w:r>
    </w:p>
    <w:p w:rsidR="00B23C76" w:rsidRPr="0070792A" w:rsidRDefault="00B23C76" w:rsidP="0049311F">
      <w:pPr>
        <w:pStyle w:val="Heading9"/>
        <w:bidi/>
        <w:spacing w:before="120" w:after="120"/>
        <w:ind w:right="57" w:firstLine="0"/>
        <w:jc w:val="both"/>
        <w:rPr>
          <w:rFonts w:ascii="Bookman Old Style" w:hAnsi="Bookman Old Style" w:cs="AL-Mohanad"/>
          <w:b w:val="0"/>
          <w:bCs w:val="0"/>
          <w:rtl/>
        </w:rPr>
      </w:pPr>
      <w:r w:rsidRPr="0070792A">
        <w:rPr>
          <w:rFonts w:ascii="Bookman Old Style" w:hAnsi="Bookman Old Style" w:cs="AL-Mohanad"/>
          <w:b w:val="0"/>
          <w:bCs w:val="0"/>
          <w:rtl/>
        </w:rPr>
        <w:t>أَعُوْذُ بِاللهِ مِنَ الشَّيْطَانِ الرَّجِيْمِ</w:t>
      </w:r>
    </w:p>
    <w:p w:rsidR="0049311F" w:rsidRPr="0070792A" w:rsidRDefault="005D5BA1" w:rsidP="006A40FE">
      <w:pPr>
        <w:spacing w:before="120" w:after="120"/>
        <w:ind w:left="57" w:right="57" w:firstLine="340"/>
        <w:jc w:val="both"/>
        <w:rPr>
          <w:rFonts w:ascii="Bookman Old Style" w:hAnsi="Bookman Old Style" w:cs="AL-Mohanad"/>
        </w:rPr>
      </w:pPr>
      <w:r w:rsidRPr="0070792A">
        <w:rPr>
          <w:rFonts w:ascii="Bookman Old Style" w:hAnsi="Bookman Old Style" w:cs="AL-Mohanad"/>
          <w:i/>
          <w:iCs/>
        </w:rPr>
        <w:t>(</w:t>
      </w:r>
      <w:r w:rsidR="00B23C76" w:rsidRPr="0070792A">
        <w:rPr>
          <w:rFonts w:ascii="Bookman Old Style" w:hAnsi="Bookman Old Style" w:cs="AL-Mohanad"/>
          <w:i/>
          <w:iCs/>
        </w:rPr>
        <w:t xml:space="preserve">Aku berlindung kepada Allah dari godaan </w:t>
      </w:r>
      <w:r w:rsidR="00982D82" w:rsidRPr="0070792A">
        <w:rPr>
          <w:rFonts w:ascii="Bookman Old Style" w:hAnsi="Bookman Old Style" w:cs="AL-Mohanad"/>
          <w:i/>
          <w:iCs/>
        </w:rPr>
        <w:t>setan</w:t>
      </w:r>
      <w:r w:rsidR="00B23C76" w:rsidRPr="0070792A">
        <w:rPr>
          <w:rFonts w:ascii="Bookman Old Style" w:hAnsi="Bookman Old Style" w:cs="AL-Mohanad"/>
          <w:i/>
          <w:iCs/>
        </w:rPr>
        <w:t xml:space="preserve"> yang terkutuk</w:t>
      </w:r>
      <w:r w:rsidR="00B23C76" w:rsidRPr="0070792A">
        <w:rPr>
          <w:rFonts w:ascii="Bookman Old Style" w:hAnsi="Bookman Old Style" w:cs="AL-Mohanad"/>
        </w:rPr>
        <w:t>).</w:t>
      </w:r>
    </w:p>
    <w:p w:rsidR="0049311F" w:rsidRPr="0070792A" w:rsidRDefault="00B23C76" w:rsidP="00982D8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 Kemudian membaca sura</w:t>
      </w:r>
      <w:r w:rsidR="00982D82" w:rsidRPr="0070792A">
        <w:rPr>
          <w:rFonts w:ascii="Bookman Old Style" w:hAnsi="Bookman Old Style" w:cs="AL-Mohanad"/>
        </w:rPr>
        <w:t>h Al-</w:t>
      </w:r>
      <w:r w:rsidRPr="0070792A">
        <w:rPr>
          <w:rFonts w:ascii="Bookman Old Style" w:hAnsi="Bookman Old Style" w:cs="AL-Mohanad"/>
        </w:rPr>
        <w:t>Fatihah</w:t>
      </w:r>
      <w:r w:rsidRPr="0070792A">
        <w:rPr>
          <w:rFonts w:ascii="Bookman Old Style" w:hAnsi="Bookman Old Style" w:cs="AL-Mohanad"/>
          <w:rtl/>
        </w:rPr>
        <w:t>:</w:t>
      </w:r>
    </w:p>
    <w:p w:rsidR="00B23C76" w:rsidRPr="0070792A" w:rsidRDefault="00B23C76" w:rsidP="006A40FE">
      <w:pPr>
        <w:pStyle w:val="BodyTextInden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tl/>
        </w:rPr>
        <w:t>"</w:t>
      </w:r>
      <w:r w:rsidRPr="0070792A">
        <w:rPr>
          <w:rFonts w:ascii="Bookman Old Style" w:hAnsi="Bookman Old Style" w:cs="AL-Mohanad"/>
          <w:i/>
          <w:iCs/>
          <w:sz w:val="24"/>
          <w:szCs w:val="24"/>
        </w:rPr>
        <w:t>Dengan menyebut nama Allah Yang Maha Pemurah lagi Maha Penyayang. Segala puji bagi Allah Rabb semesta alam. Maha Pemurah lagi Maha Penyayang. Yang menguasai hari pembalasan. Hanya kepada Engkaulah kami menyembah dan hanya kepada Engkaulah kami mohon pertolongan. Tunjukilah kami ke jalan yang lurus. (yaitu) jalan orang-orang yang telah Engkau anugrahkan nikmat kepada mereka; bukan (jalan) mereka yang Engkau murkai (Yahudi) dan bukan (pula jalan) mereka yang sesat (Nasrani).</w:t>
      </w:r>
      <w:r w:rsidRPr="0070792A">
        <w:rPr>
          <w:rFonts w:ascii="Bookman Old Style" w:hAnsi="Bookman Old Style" w:cs="AL-Mohanad"/>
          <w:i/>
          <w:iCs/>
          <w:sz w:val="24"/>
          <w:szCs w:val="24"/>
          <w:rtl/>
        </w:rPr>
        <w:t>"</w:t>
      </w:r>
    </w:p>
    <w:p w:rsidR="00B23C76" w:rsidRPr="0070792A" w:rsidRDefault="00B23C76" w:rsidP="00FC3C95">
      <w:pPr>
        <w:pStyle w:val="BodyTextInden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sz w:val="24"/>
          <w:szCs w:val="24"/>
        </w:rPr>
        <w:t xml:space="preserve">Lalu </w:t>
      </w:r>
      <w:r w:rsidR="00222722" w:rsidRPr="0070792A">
        <w:rPr>
          <w:rFonts w:ascii="Bookman Old Style" w:hAnsi="Bookman Old Style" w:cs="AL-Mohanad"/>
          <w:sz w:val="24"/>
          <w:szCs w:val="24"/>
          <w:lang w:val="id-ID"/>
        </w:rPr>
        <w:t>wajib</w:t>
      </w:r>
      <w:r w:rsidR="00222722" w:rsidRPr="0070792A">
        <w:rPr>
          <w:rFonts w:ascii="Bookman Old Style" w:hAnsi="Bookman Old Style" w:cs="AL-Mohanad"/>
          <w:sz w:val="24"/>
          <w:szCs w:val="24"/>
        </w:rPr>
        <w:t xml:space="preserve"> membaca Alquran dengan bahasa Arab</w:t>
      </w:r>
      <w:r w:rsidR="005D5BA1" w:rsidRPr="0070792A">
        <w:rPr>
          <w:rStyle w:val="FootnoteReference"/>
          <w:rFonts w:ascii="Bookman Old Style" w:hAnsi="Bookman Old Style" w:cs="AL-Mohanad"/>
          <w:sz w:val="24"/>
          <w:szCs w:val="24"/>
        </w:rPr>
        <w:footnoteReference w:id="12"/>
      </w:r>
      <w:r w:rsidRPr="0070792A">
        <w:rPr>
          <w:rFonts w:ascii="Bookman Old Style" w:hAnsi="Bookman Old Style" w:cs="AL-Mohanad"/>
          <w:sz w:val="24"/>
          <w:szCs w:val="24"/>
        </w:rPr>
        <w:t xml:space="preserve">, kemudian mengucapkan," </w:t>
      </w:r>
      <w:r w:rsidRPr="0070792A">
        <w:rPr>
          <w:rFonts w:ascii="Bookman Old Style" w:hAnsi="Bookman Old Style" w:cs="AL-Mohanad"/>
          <w:i/>
          <w:iCs/>
          <w:sz w:val="24"/>
          <w:szCs w:val="24"/>
        </w:rPr>
        <w:t>Allahu Akbar</w:t>
      </w:r>
      <w:r w:rsidRPr="0070792A">
        <w:rPr>
          <w:rFonts w:ascii="Bookman Old Style" w:hAnsi="Bookman Old Style" w:cs="AL-Mohanad"/>
          <w:sz w:val="24"/>
          <w:szCs w:val="24"/>
        </w:rPr>
        <w:t xml:space="preserve">", </w:t>
      </w:r>
      <w:r w:rsidRPr="0070792A">
        <w:rPr>
          <w:rFonts w:ascii="Bookman Old Style" w:hAnsi="Bookman Old Style" w:cs="AL-Mohanad"/>
          <w:sz w:val="24"/>
          <w:szCs w:val="24"/>
        </w:rPr>
        <w:lastRenderedPageBreak/>
        <w:t>…lalu ruku</w:t>
      </w:r>
      <w:r w:rsidR="00222722" w:rsidRPr="0070792A">
        <w:rPr>
          <w:rFonts w:ascii="Bookman Old Style" w:hAnsi="Bookman Old Style" w:cs="AL-Mohanad"/>
          <w:sz w:val="24"/>
          <w:szCs w:val="24"/>
        </w:rPr>
        <w:t>k</w:t>
      </w:r>
      <w:r w:rsidRPr="0070792A">
        <w:rPr>
          <w:rFonts w:ascii="Bookman Old Style" w:hAnsi="Bookman Old Style" w:cs="AL-Mohanad"/>
          <w:sz w:val="24"/>
          <w:szCs w:val="24"/>
        </w:rPr>
        <w:t xml:space="preserve"> sehingga kepala rata dengan punggung dan telapak tangannya menggengam lututnya, seraya membaca,"</w:t>
      </w:r>
      <w:r w:rsidRPr="0070792A">
        <w:rPr>
          <w:rFonts w:ascii="Bookman Old Style" w:hAnsi="Bookman Old Style" w:cs="AL-Mohanad"/>
          <w:i/>
          <w:iCs/>
          <w:sz w:val="24"/>
          <w:szCs w:val="24"/>
        </w:rPr>
        <w:t>subhaana Rabbiyal `azhim</w:t>
      </w:r>
      <w:r w:rsidRPr="0070792A">
        <w:rPr>
          <w:rFonts w:ascii="Bookman Old Style" w:hAnsi="Bookman Old Style" w:cs="AL-Mohanad"/>
          <w:sz w:val="24"/>
          <w:szCs w:val="24"/>
        </w:rPr>
        <w:t>…</w:t>
      </w:r>
      <w:r w:rsidR="004F533C" w:rsidRPr="0070792A">
        <w:rPr>
          <w:rFonts w:ascii="Bookman Old Style" w:hAnsi="Bookman Old Style" w:cs="AL-Mohanad"/>
          <w:lang w:val="id-ID"/>
        </w:rPr>
        <w:t xml:space="preserve"> </w:t>
      </w:r>
      <w:r w:rsidR="004F533C" w:rsidRPr="0070792A">
        <w:rPr>
          <w:rFonts w:ascii="Bookman Old Style" w:hAnsi="Bookman Old Style" w:cs="AL-Mohanad"/>
          <w:i/>
          <w:iCs/>
          <w:sz w:val="24"/>
          <w:szCs w:val="24"/>
          <w:lang w:val="id-ID"/>
        </w:rPr>
        <w:t>Lalu mengangkat kepala seraya mengucapkan</w:t>
      </w:r>
      <w:r w:rsidRPr="0070792A">
        <w:rPr>
          <w:rFonts w:ascii="Bookman Old Style" w:hAnsi="Bookman Old Style" w:cs="AL-Mohanad"/>
          <w:i/>
          <w:iCs/>
          <w:sz w:val="20"/>
          <w:szCs w:val="20"/>
          <w:lang w:val="id-ID"/>
        </w:rPr>
        <w:t>,</w:t>
      </w:r>
      <w:r w:rsidRPr="0070792A">
        <w:rPr>
          <w:rFonts w:ascii="Bookman Old Style" w:hAnsi="Bookman Old Style" w:cs="AL-Mohanad"/>
          <w:sz w:val="24"/>
          <w:szCs w:val="24"/>
          <w:lang w:val="id-ID"/>
        </w:rPr>
        <w:t xml:space="preserve">" </w:t>
      </w:r>
      <w:r w:rsidRPr="0070792A">
        <w:rPr>
          <w:rFonts w:ascii="Bookman Old Style" w:hAnsi="Bookman Old Style" w:cs="AL-Mohanad"/>
          <w:i/>
          <w:iCs/>
          <w:sz w:val="24"/>
          <w:szCs w:val="24"/>
          <w:lang w:val="id-ID"/>
        </w:rPr>
        <w:t>Sami`aalllahu liman hamidah</w:t>
      </w:r>
      <w:r w:rsidRPr="0070792A">
        <w:rPr>
          <w:rFonts w:ascii="Bookman Old Style" w:hAnsi="Bookman Old Style" w:cs="AL-Mohanad"/>
          <w:sz w:val="24"/>
          <w:szCs w:val="24"/>
          <w:lang w:val="id-ID"/>
        </w:rPr>
        <w:t>," bila telah sempurna berdiri membaca,"</w:t>
      </w:r>
      <w:r w:rsidRPr="0070792A">
        <w:rPr>
          <w:rFonts w:ascii="Bookman Old Style" w:hAnsi="Bookman Old Style" w:cs="AL-Mohanad"/>
          <w:i/>
          <w:iCs/>
          <w:sz w:val="24"/>
          <w:szCs w:val="24"/>
          <w:lang w:val="id-ID"/>
        </w:rPr>
        <w:t>Rabbana walakalhamd</w:t>
      </w:r>
      <w:r w:rsidRPr="0070792A">
        <w:rPr>
          <w:rFonts w:ascii="Bookman Old Style" w:hAnsi="Bookman Old Style" w:cs="AL-Mohanad"/>
          <w:sz w:val="24"/>
          <w:szCs w:val="24"/>
          <w:lang w:val="id-ID"/>
        </w:rPr>
        <w:t>," …kemudian mengucapkan,"</w:t>
      </w:r>
      <w:r w:rsidRPr="0070792A">
        <w:rPr>
          <w:rFonts w:ascii="Bookman Old Style" w:hAnsi="Bookman Old Style" w:cs="AL-Mohanad"/>
          <w:i/>
          <w:iCs/>
          <w:sz w:val="24"/>
          <w:szCs w:val="24"/>
          <w:lang w:val="id-ID"/>
        </w:rPr>
        <w:t>Allahu Akbar,</w:t>
      </w:r>
      <w:r w:rsidRPr="0070792A">
        <w:rPr>
          <w:rFonts w:ascii="Bookman Old Style" w:hAnsi="Bookman Old Style" w:cs="AL-Mohanad"/>
          <w:sz w:val="24"/>
          <w:szCs w:val="24"/>
          <w:lang w:val="id-ID"/>
        </w:rPr>
        <w:t xml:space="preserve">" …lalu </w:t>
      </w:r>
      <w:r w:rsidR="00FC3C95" w:rsidRPr="0070792A">
        <w:rPr>
          <w:rFonts w:ascii="Bookman Old Style" w:hAnsi="Bookman Old Style" w:cs="AL-Mohanad"/>
          <w:sz w:val="24"/>
          <w:szCs w:val="24"/>
          <w:lang w:val="id-ID"/>
        </w:rPr>
        <w:t>sujud di atas tanah (lantai) dengan bertumpu pada ujung jari-jari kedua kaki</w:t>
      </w:r>
      <w:r w:rsidRPr="0070792A">
        <w:rPr>
          <w:rFonts w:ascii="Bookman Old Style" w:hAnsi="Bookman Old Style" w:cs="AL-Mohanad"/>
          <w:sz w:val="24"/>
          <w:szCs w:val="24"/>
          <w:lang w:val="id-ID"/>
        </w:rPr>
        <w:t>, kedua lutut, kedua tangan, keni</w:t>
      </w:r>
      <w:r w:rsidR="004F533C" w:rsidRPr="0070792A">
        <w:rPr>
          <w:rFonts w:ascii="Bookman Old Style" w:hAnsi="Bookman Old Style" w:cs="AL-Mohanad"/>
          <w:sz w:val="24"/>
          <w:szCs w:val="24"/>
          <w:lang w:val="id-ID"/>
        </w:rPr>
        <w:t>n</w:t>
      </w:r>
      <w:r w:rsidRPr="0070792A">
        <w:rPr>
          <w:rFonts w:ascii="Bookman Old Style" w:hAnsi="Bookman Old Style" w:cs="AL-Mohanad"/>
          <w:sz w:val="24"/>
          <w:szCs w:val="24"/>
          <w:lang w:val="id-ID"/>
        </w:rPr>
        <w:t xml:space="preserve">g dan hidung menyentuh lantai, lalu membaca," </w:t>
      </w:r>
      <w:r w:rsidRPr="0070792A">
        <w:rPr>
          <w:rFonts w:ascii="Bookman Old Style" w:hAnsi="Bookman Old Style" w:cs="AL-Mohanad"/>
          <w:i/>
          <w:iCs/>
          <w:sz w:val="24"/>
          <w:szCs w:val="24"/>
          <w:lang w:val="id-ID"/>
        </w:rPr>
        <w:t>Subhana Rabbiyal a</w:t>
      </w:r>
      <w:r w:rsidR="004F533C" w:rsidRPr="0070792A">
        <w:rPr>
          <w:rFonts w:ascii="Bookman Old Style" w:hAnsi="Bookman Old Style" w:cs="AL-Mohanad"/>
          <w:i/>
          <w:iCs/>
          <w:sz w:val="24"/>
          <w:szCs w:val="24"/>
          <w:lang w:val="id-ID"/>
        </w:rPr>
        <w:t>'</w:t>
      </w:r>
      <w:r w:rsidRPr="0070792A">
        <w:rPr>
          <w:rFonts w:ascii="Bookman Old Style" w:hAnsi="Bookman Old Style" w:cs="AL-Mohanad"/>
          <w:i/>
          <w:iCs/>
          <w:sz w:val="24"/>
          <w:szCs w:val="24"/>
          <w:lang w:val="id-ID"/>
        </w:rPr>
        <w:t>l</w:t>
      </w:r>
      <w:r w:rsidR="00FC3C95" w:rsidRPr="0070792A">
        <w:rPr>
          <w:rFonts w:ascii="Bookman Old Style" w:hAnsi="Bookman Old Style" w:cs="Times New Roman"/>
          <w:i/>
          <w:iCs/>
          <w:sz w:val="24"/>
          <w:szCs w:val="20"/>
          <w:lang w:val="id-ID"/>
        </w:rPr>
        <w:t>ā</w:t>
      </w:r>
      <w:r w:rsidRPr="0070792A">
        <w:rPr>
          <w:rFonts w:ascii="Bookman Old Style" w:hAnsi="Bookman Old Style" w:cs="AL-Mohanad"/>
          <w:sz w:val="24"/>
          <w:szCs w:val="24"/>
          <w:lang w:val="id-ID"/>
        </w:rPr>
        <w:t>", …kemudian duduk seraya mengucapkan,"</w:t>
      </w:r>
      <w:r w:rsidRPr="0070792A">
        <w:rPr>
          <w:rFonts w:ascii="Bookman Old Style" w:hAnsi="Bookman Old Style" w:cs="AL-Mohanad"/>
          <w:i/>
          <w:iCs/>
          <w:sz w:val="24"/>
          <w:szCs w:val="24"/>
          <w:lang w:val="id-ID"/>
        </w:rPr>
        <w:t>Allahu Akbar</w:t>
      </w:r>
      <w:r w:rsidRPr="0070792A">
        <w:rPr>
          <w:rFonts w:ascii="Bookman Old Style" w:hAnsi="Bookman Old Style" w:cs="AL-Mohanad"/>
          <w:sz w:val="24"/>
          <w:szCs w:val="24"/>
          <w:lang w:val="id-ID"/>
        </w:rPr>
        <w:t>," dan bila telah duduk membaca,"</w:t>
      </w:r>
      <w:r w:rsidRPr="0070792A">
        <w:rPr>
          <w:rFonts w:ascii="Bookman Old Style" w:hAnsi="Bookman Old Style" w:cs="AL-Mohanad"/>
          <w:i/>
          <w:iCs/>
          <w:sz w:val="24"/>
          <w:szCs w:val="24"/>
          <w:lang w:val="id-ID"/>
        </w:rPr>
        <w:t>Rabbighfirli</w:t>
      </w:r>
      <w:r w:rsidRPr="0070792A">
        <w:rPr>
          <w:rFonts w:ascii="Bookman Old Style" w:hAnsi="Bookman Old Style" w:cs="AL-Mohanad"/>
          <w:sz w:val="24"/>
          <w:szCs w:val="24"/>
          <w:lang w:val="id-ID"/>
        </w:rPr>
        <w:t>,"…kemudian mengucapkan ,"</w:t>
      </w:r>
      <w:r w:rsidRPr="0070792A">
        <w:rPr>
          <w:rFonts w:ascii="Bookman Old Style" w:hAnsi="Bookman Old Style" w:cs="AL-Mohanad"/>
          <w:i/>
          <w:iCs/>
          <w:sz w:val="24"/>
          <w:szCs w:val="24"/>
          <w:lang w:val="id-ID"/>
        </w:rPr>
        <w:t>Allahu Akbar</w:t>
      </w:r>
      <w:r w:rsidRPr="0070792A">
        <w:rPr>
          <w:rFonts w:ascii="Bookman Old Style" w:hAnsi="Bookman Old Style" w:cs="AL-Mohanad"/>
          <w:sz w:val="24"/>
          <w:szCs w:val="24"/>
          <w:lang w:val="id-ID"/>
        </w:rPr>
        <w:t xml:space="preserve">," dan sujud untuk kedua kalinya, lalu membaca," </w:t>
      </w:r>
      <w:r w:rsidR="004F533C" w:rsidRPr="0070792A">
        <w:rPr>
          <w:rFonts w:ascii="Bookman Old Style" w:hAnsi="Bookman Old Style" w:cs="AL-Mohanad"/>
          <w:i/>
          <w:iCs/>
          <w:sz w:val="24"/>
          <w:szCs w:val="24"/>
          <w:lang w:val="id-ID"/>
        </w:rPr>
        <w:t>Subhana Rabbiyal a'</w:t>
      </w:r>
      <w:r w:rsidRPr="0070792A">
        <w:rPr>
          <w:rFonts w:ascii="Bookman Old Style" w:hAnsi="Bookman Old Style" w:cs="AL-Mohanad"/>
          <w:i/>
          <w:iCs/>
          <w:sz w:val="24"/>
          <w:szCs w:val="24"/>
          <w:lang w:val="id-ID"/>
        </w:rPr>
        <w:t>l</w:t>
      </w:r>
      <w:r w:rsidR="00FC3C95" w:rsidRPr="0070792A">
        <w:rPr>
          <w:rFonts w:ascii="Bookman Old Style" w:hAnsi="Bookman Old Style" w:cs="Times New Roman"/>
          <w:i/>
          <w:iCs/>
          <w:sz w:val="24"/>
          <w:szCs w:val="20"/>
          <w:lang w:val="id-ID"/>
        </w:rPr>
        <w:t>ā</w:t>
      </w:r>
      <w:r w:rsidRPr="0070792A">
        <w:rPr>
          <w:rFonts w:ascii="Bookman Old Style" w:hAnsi="Bookman Old Style" w:cs="AL-Mohanad"/>
          <w:sz w:val="24"/>
          <w:szCs w:val="24"/>
          <w:lang w:val="id-ID"/>
        </w:rPr>
        <w:t xml:space="preserve">", kemudian berdiri sambil mengucapkan," </w:t>
      </w:r>
      <w:r w:rsidRPr="0070792A">
        <w:rPr>
          <w:rFonts w:ascii="Bookman Old Style" w:hAnsi="Bookman Old Style" w:cs="AL-Mohanad"/>
          <w:i/>
          <w:iCs/>
          <w:sz w:val="24"/>
          <w:szCs w:val="24"/>
          <w:lang w:val="id-ID"/>
        </w:rPr>
        <w:t>Allahu Akbar</w:t>
      </w:r>
      <w:r w:rsidRPr="0070792A">
        <w:rPr>
          <w:rFonts w:ascii="Bookman Old Style" w:hAnsi="Bookman Old Style" w:cs="AL-Mohanad"/>
          <w:sz w:val="24"/>
          <w:szCs w:val="24"/>
          <w:lang w:val="id-ID"/>
        </w:rPr>
        <w:t xml:space="preserve">,"…lalu membaca </w:t>
      </w:r>
      <w:r w:rsidRPr="0070792A">
        <w:rPr>
          <w:rFonts w:ascii="Bookman Old Style" w:hAnsi="Bookman Old Style" w:cs="AL-Mohanad"/>
          <w:i/>
          <w:iCs/>
          <w:sz w:val="24"/>
          <w:szCs w:val="24"/>
          <w:lang w:val="id-ID"/>
        </w:rPr>
        <w:t>Al</w:t>
      </w:r>
      <w:r w:rsidR="004F533C" w:rsidRPr="0070792A">
        <w:rPr>
          <w:rFonts w:ascii="Bookman Old Style" w:hAnsi="Bookman Old Style" w:cs="AL-Mohanad"/>
          <w:i/>
          <w:iCs/>
          <w:sz w:val="24"/>
          <w:szCs w:val="24"/>
          <w:lang w:val="id-ID"/>
        </w:rPr>
        <w:t>-</w:t>
      </w:r>
      <w:r w:rsidRPr="0070792A">
        <w:rPr>
          <w:rFonts w:ascii="Bookman Old Style" w:hAnsi="Bookman Old Style" w:cs="AL-Mohanad"/>
          <w:i/>
          <w:iCs/>
          <w:sz w:val="24"/>
          <w:szCs w:val="24"/>
          <w:lang w:val="id-ID"/>
        </w:rPr>
        <w:t>Fatihah</w:t>
      </w:r>
      <w:r w:rsidRPr="0070792A">
        <w:rPr>
          <w:rFonts w:ascii="Bookman Old Style" w:hAnsi="Bookman Old Style" w:cs="AL-Mohanad"/>
          <w:sz w:val="24"/>
          <w:szCs w:val="24"/>
          <w:lang w:val="id-ID"/>
        </w:rPr>
        <w:t xml:space="preserve"> hingga akhirnya seperti pada rakaat pertama, kemudian takbir dan ruku</w:t>
      </w:r>
      <w:r w:rsidR="004F533C" w:rsidRPr="0070792A">
        <w:rPr>
          <w:rFonts w:ascii="Bookman Old Style" w:hAnsi="Bookman Old Style" w:cs="AL-Mohanad"/>
          <w:sz w:val="24"/>
          <w:szCs w:val="24"/>
          <w:lang w:val="id-ID"/>
        </w:rPr>
        <w:t>k</w:t>
      </w:r>
      <w:r w:rsidRPr="0070792A">
        <w:rPr>
          <w:rFonts w:ascii="Bookman Old Style" w:hAnsi="Bookman Old Style" w:cs="AL-Mohanad"/>
          <w:sz w:val="24"/>
          <w:szCs w:val="24"/>
          <w:lang w:val="id-ID"/>
        </w:rPr>
        <w:t>, kemudian i</w:t>
      </w:r>
      <w:r w:rsidR="004F533C" w:rsidRPr="0070792A">
        <w:rPr>
          <w:rFonts w:ascii="Bookman Old Style" w:hAnsi="Bookman Old Style" w:cs="AL-Mohanad"/>
          <w:sz w:val="24"/>
          <w:szCs w:val="24"/>
          <w:lang w:val="id-ID"/>
        </w:rPr>
        <w:t>'</w:t>
      </w:r>
      <w:r w:rsidRPr="0070792A">
        <w:rPr>
          <w:rFonts w:ascii="Bookman Old Style" w:hAnsi="Bookman Old Style" w:cs="AL-Mohanad"/>
          <w:sz w:val="24"/>
          <w:szCs w:val="24"/>
          <w:lang w:val="id-ID"/>
        </w:rPr>
        <w:t>tidal, kemudian sujud, kemudian duduk, kemudian sujud untuk kedua kalinya, bacaannya sama dengan bacaan pada rakaat pertama, kemudian duduk dan membaca,</w:t>
      </w:r>
    </w:p>
    <w:p w:rsidR="00B23C76" w:rsidRPr="0070792A" w:rsidRDefault="00FC3C95" w:rsidP="0049311F">
      <w:pPr>
        <w:pStyle w:val="BodyTextIndent"/>
        <w:tabs>
          <w:tab w:val="left" w:pos="182"/>
        </w:tabs>
        <w:bidi/>
        <w:spacing w:before="120" w:after="120"/>
        <w:ind w:left="63" w:right="57" w:firstLine="0"/>
        <w:rPr>
          <w:rFonts w:ascii="Bookman Old Style" w:hAnsi="Bookman Old Style" w:cs="AL-Mohanad"/>
          <w:sz w:val="32"/>
          <w:szCs w:val="32"/>
          <w:rtl/>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w:t>
      </w:r>
      <w:r w:rsidR="006E2912" w:rsidRPr="0070792A">
        <w:rPr>
          <w:rFonts w:ascii="Bookman Old Style" w:hAnsi="Bookman Old Style" w:cs="AL-Mohanad"/>
          <w:sz w:val="32"/>
          <w:szCs w:val="32"/>
          <w:rtl/>
        </w:rPr>
        <w:t>هِيمَ إِنَّكَ حَمِيْدٌ مَجِيْدٌ</w:t>
      </w:r>
      <w:r w:rsidR="00B23C76" w:rsidRPr="0070792A">
        <w:rPr>
          <w:rFonts w:ascii="Bookman Old Style" w:hAnsi="Bookman Old Style" w:cs="AL-Mohanad"/>
          <w:sz w:val="32"/>
          <w:szCs w:val="32"/>
          <w:rtl/>
        </w:rPr>
        <w:t>))</w:t>
      </w:r>
    </w:p>
    <w:p w:rsidR="00B23C76" w:rsidRPr="0070792A" w:rsidRDefault="006E2912" w:rsidP="00FC3C95">
      <w:pPr>
        <w:pStyle w:val="BodyTextIndent"/>
        <w:tabs>
          <w:tab w:val="left" w:pos="182"/>
        </w:tabs>
        <w:spacing w:before="120" w:after="120"/>
        <w:ind w:left="0" w:right="57" w:firstLine="340"/>
        <w:rPr>
          <w:rFonts w:ascii="Bookman Old Style" w:hAnsi="Bookman Old Style" w:cs="AL-Mohanad"/>
          <w:sz w:val="24"/>
          <w:szCs w:val="24"/>
          <w:lang w:val="id-ID"/>
        </w:rPr>
      </w:pPr>
      <w:r w:rsidRPr="0070792A">
        <w:rPr>
          <w:rFonts w:ascii="Bookman Old Style" w:hAnsi="Bookman Old Style" w:cs="AL-Mohanad"/>
          <w:i/>
          <w:iCs/>
          <w:sz w:val="24"/>
          <w:szCs w:val="24"/>
        </w:rPr>
        <w:t>"</w:t>
      </w:r>
      <w:r w:rsidR="00FC3C95" w:rsidRPr="0070792A">
        <w:rPr>
          <w:rFonts w:ascii="Bookman Old Style" w:hAnsi="Bookman Old Style" w:cs="AL-Mohanad"/>
          <w:i/>
          <w:iCs/>
          <w:sz w:val="24"/>
          <w:szCs w:val="24"/>
        </w:rPr>
        <w:t xml:space="preserve">Seluruh </w:t>
      </w:r>
      <w:r w:rsidR="00FC3C95" w:rsidRPr="0070792A">
        <w:rPr>
          <w:rFonts w:ascii="Bookman Old Style" w:hAnsi="Bookman Old Style" w:cs="AL-Mohanad"/>
          <w:i/>
          <w:iCs/>
          <w:sz w:val="24"/>
          <w:szCs w:val="24"/>
          <w:lang w:val="id-ID"/>
        </w:rPr>
        <w:t>penghormatan</w:t>
      </w:r>
      <w:r w:rsidR="00FC3C95" w:rsidRPr="0070792A">
        <w:rPr>
          <w:rFonts w:ascii="Bookman Old Style" w:hAnsi="Bookman Old Style" w:cs="AL-Mohanad"/>
          <w:i/>
          <w:iCs/>
          <w:sz w:val="24"/>
          <w:szCs w:val="24"/>
        </w:rPr>
        <w:t xml:space="preserve"> milik Allah, </w:t>
      </w:r>
      <w:r w:rsidR="00FC3C95" w:rsidRPr="0070792A">
        <w:rPr>
          <w:rFonts w:ascii="Bookman Old Style" w:hAnsi="Bookman Old Style" w:cs="AL-Mohanad"/>
          <w:i/>
          <w:iCs/>
          <w:sz w:val="24"/>
          <w:szCs w:val="24"/>
          <w:lang w:val="id-ID"/>
        </w:rPr>
        <w:t xml:space="preserve">dan </w:t>
      </w:r>
      <w:r w:rsidR="00FC3C95" w:rsidRPr="0070792A">
        <w:rPr>
          <w:rFonts w:ascii="Bookman Old Style" w:hAnsi="Bookman Old Style" w:cs="AL-Mohanad"/>
          <w:i/>
          <w:iCs/>
          <w:sz w:val="24"/>
          <w:szCs w:val="24"/>
        </w:rPr>
        <w:t>selawat</w:t>
      </w:r>
      <w:r w:rsidR="00FC3C95" w:rsidRPr="0070792A">
        <w:rPr>
          <w:rFonts w:ascii="Bookman Old Style" w:hAnsi="Bookman Old Style" w:cs="AL-Mohanad"/>
          <w:i/>
          <w:iCs/>
          <w:sz w:val="24"/>
          <w:szCs w:val="24"/>
          <w:lang w:val="id-ID"/>
        </w:rPr>
        <w:t xml:space="preserve"> serta</w:t>
      </w:r>
      <w:r w:rsidR="00FC3C95" w:rsidRPr="0070792A">
        <w:rPr>
          <w:rFonts w:ascii="Bookman Old Style" w:hAnsi="Bookman Old Style" w:cs="AL-Mohanad"/>
          <w:i/>
          <w:iCs/>
          <w:sz w:val="24"/>
          <w:szCs w:val="24"/>
        </w:rPr>
        <w:t xml:space="preserve"> kebajikan</w:t>
      </w:r>
      <w:r w:rsidR="00FC3C95" w:rsidRPr="0070792A">
        <w:rPr>
          <w:rFonts w:ascii="Bookman Old Style" w:hAnsi="Bookman Old Style" w:cs="AL-Mohanad"/>
          <w:i/>
          <w:iCs/>
          <w:sz w:val="24"/>
          <w:szCs w:val="24"/>
          <w:lang w:val="id-ID"/>
        </w:rPr>
        <w:t xml:space="preserve">. Semoga  salam sejahtera, rahmat dan </w:t>
      </w:r>
      <w:r w:rsidR="00FC3C95" w:rsidRPr="0070792A">
        <w:rPr>
          <w:rFonts w:ascii="Bookman Old Style" w:hAnsi="Bookman Old Style" w:cs="AL-Mohanad"/>
          <w:i/>
          <w:iCs/>
          <w:sz w:val="24"/>
          <w:szCs w:val="24"/>
          <w:lang w:val="id-ID"/>
        </w:rPr>
        <w:lastRenderedPageBreak/>
        <w:t>berkah Allah terlimpah untuk engkau wahai Nabi. Dan mudah-mudahan keselamatan terlimpah pada kami</w:t>
      </w:r>
      <w:r w:rsidR="00B23C76" w:rsidRPr="0070792A">
        <w:rPr>
          <w:rFonts w:ascii="Bookman Old Style" w:hAnsi="Bookman Old Style" w:cs="AL-Mohanad"/>
          <w:i/>
          <w:iCs/>
          <w:sz w:val="24"/>
          <w:szCs w:val="24"/>
          <w:lang w:val="id-ID"/>
        </w:rPr>
        <w:t>, dan untuk hamba-hamba Allah yang sal</w:t>
      </w:r>
      <w:r w:rsidR="00FC3C95" w:rsidRPr="0070792A">
        <w:rPr>
          <w:rFonts w:ascii="Bookman Old Style" w:hAnsi="Bookman Old Style" w:cs="AL-Mohanad"/>
          <w:i/>
          <w:iCs/>
          <w:sz w:val="24"/>
          <w:szCs w:val="24"/>
          <w:lang w:val="id-ID"/>
        </w:rPr>
        <w:t>e</w:t>
      </w:r>
      <w:r w:rsidR="00B23C76" w:rsidRPr="0070792A">
        <w:rPr>
          <w:rFonts w:ascii="Bookman Old Style" w:hAnsi="Bookman Old Style" w:cs="AL-Mohanad"/>
          <w:i/>
          <w:iCs/>
          <w:sz w:val="24"/>
          <w:szCs w:val="24"/>
          <w:lang w:val="id-ID"/>
        </w:rPr>
        <w:t xml:space="preserve">h, aku bersaksi tiada tuhan yang berhak disembah selain Allah, </w:t>
      </w:r>
      <w:r w:rsidR="00FC3C95" w:rsidRPr="0070792A">
        <w:rPr>
          <w:rFonts w:ascii="Bookman Old Style" w:hAnsi="Bookman Old Style" w:cs="AL-Mohanad"/>
          <w:i/>
          <w:iCs/>
          <w:sz w:val="24"/>
          <w:szCs w:val="24"/>
          <w:lang w:val="id-ID"/>
        </w:rPr>
        <w:t>dan aku bersaksi bahwa Muhammad hamba dan rasul-Nya.</w:t>
      </w:r>
      <w:r w:rsidR="00B23C76" w:rsidRPr="0070792A">
        <w:rPr>
          <w:rFonts w:ascii="Bookman Old Style" w:hAnsi="Bookman Old Style" w:cs="AL-Mohanad"/>
          <w:i/>
          <w:iCs/>
          <w:sz w:val="24"/>
          <w:szCs w:val="24"/>
          <w:lang w:val="id-ID"/>
        </w:rPr>
        <w:t xml:space="preserve"> Ya, Allah! Limpahkanlah </w:t>
      </w:r>
      <w:r w:rsidR="00521B0A" w:rsidRPr="0070792A">
        <w:rPr>
          <w:rFonts w:ascii="Bookman Old Style" w:hAnsi="Bookman Old Style" w:cs="AL-Mohanad"/>
          <w:i/>
          <w:iCs/>
          <w:sz w:val="24"/>
          <w:szCs w:val="24"/>
          <w:lang w:val="id-ID"/>
        </w:rPr>
        <w:t xml:space="preserve">Selawat </w:t>
      </w:r>
      <w:r w:rsidRPr="0070792A">
        <w:rPr>
          <w:rFonts w:ascii="Bookman Old Style" w:hAnsi="Bookman Old Style" w:cs="AL-Mohanad"/>
          <w:i/>
          <w:iCs/>
          <w:sz w:val="24"/>
          <w:szCs w:val="24"/>
          <w:lang w:val="id-ID"/>
        </w:rPr>
        <w:t xml:space="preserve">dan </w:t>
      </w:r>
      <w:r w:rsidR="00B23C76" w:rsidRPr="0070792A">
        <w:rPr>
          <w:rFonts w:ascii="Bookman Old Style" w:hAnsi="Bookman Old Style" w:cs="AL-Mohanad"/>
          <w:i/>
          <w:iCs/>
          <w:sz w:val="24"/>
          <w:szCs w:val="24"/>
          <w:lang w:val="id-ID"/>
        </w:rPr>
        <w:t xml:space="preserve">salam kepada Muhammad dan keluarganya, seperti Engkau melimpahkan </w:t>
      </w:r>
      <w:r w:rsidR="00521B0A" w:rsidRPr="0070792A">
        <w:rPr>
          <w:rFonts w:ascii="Bookman Old Style" w:hAnsi="Bookman Old Style" w:cs="AL-Mohanad"/>
          <w:i/>
          <w:iCs/>
          <w:sz w:val="24"/>
          <w:szCs w:val="24"/>
          <w:lang w:val="id-ID"/>
        </w:rPr>
        <w:t xml:space="preserve">Selawat </w:t>
      </w:r>
      <w:r w:rsidR="00B23C76" w:rsidRPr="0070792A">
        <w:rPr>
          <w:rFonts w:ascii="Bookman Old Style" w:hAnsi="Bookman Old Style" w:cs="AL-Mohanad"/>
          <w:i/>
          <w:iCs/>
          <w:sz w:val="24"/>
          <w:szCs w:val="24"/>
          <w:lang w:val="id-ID"/>
        </w:rPr>
        <w:t>dan salam kepada Ibrahim dan keluarganya, sesungguhnya Engkau Maha Terpuji lagi Maha Agung</w:t>
      </w:r>
      <w:r w:rsidR="00B23C76" w:rsidRPr="0070792A">
        <w:rPr>
          <w:rFonts w:ascii="Bookman Old Style" w:hAnsi="Bookman Old Style" w:cs="AL-Mohanad"/>
          <w:sz w:val="24"/>
          <w:szCs w:val="24"/>
          <w:lang w:val="id-ID"/>
        </w:rPr>
        <w:t xml:space="preserve">."         </w:t>
      </w:r>
    </w:p>
    <w:p w:rsidR="00B23C76" w:rsidRPr="0070792A" w:rsidRDefault="00B23C76" w:rsidP="00FC3C95">
      <w:pPr>
        <w:pStyle w:val="BodyTextIndent"/>
        <w:tabs>
          <w:tab w:val="left" w:pos="182"/>
        </w:tabs>
        <w:spacing w:before="120" w:after="120"/>
        <w:ind w:left="0" w:right="57" w:firstLine="340"/>
        <w:rPr>
          <w:rFonts w:ascii="Bookman Old Style" w:hAnsi="Bookman Old Style" w:cs="AL-Mohanad"/>
          <w:sz w:val="24"/>
          <w:szCs w:val="24"/>
        </w:rPr>
      </w:pPr>
      <w:r w:rsidRPr="0070792A">
        <w:rPr>
          <w:rFonts w:ascii="Bookman Old Style" w:hAnsi="Bookman Old Style" w:cs="AL-Mohanad"/>
          <w:sz w:val="24"/>
          <w:szCs w:val="24"/>
          <w:lang w:val="id-ID"/>
        </w:rPr>
        <w:t xml:space="preserve">Kemudian menoleh ke kanan sambil membaca," </w:t>
      </w:r>
      <w:r w:rsidR="00FC3C95" w:rsidRPr="0070792A">
        <w:rPr>
          <w:rFonts w:ascii="Bookman Old Style" w:hAnsi="Bookman Old Style" w:cs="AL-Mohanad"/>
          <w:i/>
          <w:iCs/>
          <w:sz w:val="24"/>
          <w:szCs w:val="24"/>
          <w:lang w:val="id-ID"/>
        </w:rPr>
        <w:t>Assalamu '</w:t>
      </w:r>
      <w:r w:rsidRPr="0070792A">
        <w:rPr>
          <w:rFonts w:ascii="Bookman Old Style" w:hAnsi="Bookman Old Style" w:cs="AL-Mohanad"/>
          <w:i/>
          <w:iCs/>
          <w:sz w:val="24"/>
          <w:szCs w:val="24"/>
          <w:lang w:val="id-ID"/>
        </w:rPr>
        <w:t>alaikum warahmatullah</w:t>
      </w:r>
      <w:r w:rsidRPr="0070792A">
        <w:rPr>
          <w:rFonts w:ascii="Bookman Old Style" w:hAnsi="Bookman Old Style" w:cs="AL-Mohanad"/>
          <w:sz w:val="24"/>
          <w:szCs w:val="24"/>
          <w:lang w:val="id-ID"/>
        </w:rPr>
        <w:t xml:space="preserve">," kemudian menoleh ke kiri sambil membaca," </w:t>
      </w:r>
      <w:r w:rsidR="00FC3C95" w:rsidRPr="0070792A">
        <w:rPr>
          <w:rFonts w:ascii="Bookman Old Style" w:hAnsi="Bookman Old Style" w:cs="AL-Mohanad"/>
          <w:i/>
          <w:iCs/>
          <w:sz w:val="24"/>
          <w:szCs w:val="24"/>
          <w:lang w:val="id-ID"/>
        </w:rPr>
        <w:t>Assalam</w:t>
      </w:r>
      <w:r w:rsidR="00FC3C95" w:rsidRPr="0070792A">
        <w:rPr>
          <w:rFonts w:ascii="Bookman Old Style" w:hAnsi="Bookman Old Style" w:cs="AL-Mohanad"/>
          <w:i/>
          <w:iCs/>
          <w:sz w:val="24"/>
          <w:szCs w:val="24"/>
        </w:rPr>
        <w:t>u '</w:t>
      </w:r>
      <w:r w:rsidRPr="0070792A">
        <w:rPr>
          <w:rFonts w:ascii="Bookman Old Style" w:hAnsi="Bookman Old Style" w:cs="AL-Mohanad"/>
          <w:i/>
          <w:iCs/>
          <w:sz w:val="24"/>
          <w:szCs w:val="24"/>
        </w:rPr>
        <w:t>alaikum warahmatullah</w:t>
      </w:r>
      <w:r w:rsidRPr="0070792A">
        <w:rPr>
          <w:rFonts w:ascii="Bookman Old Style" w:hAnsi="Bookman Old Style" w:cs="AL-Mohanad"/>
          <w:sz w:val="24"/>
          <w:szCs w:val="24"/>
        </w:rPr>
        <w:t xml:space="preserve">, dengan demikian selesailah </w:t>
      </w:r>
      <w:r w:rsidR="00E04D79" w:rsidRPr="0070792A">
        <w:rPr>
          <w:rFonts w:ascii="Bookman Old Style" w:hAnsi="Bookman Old Style" w:cs="AL-Mohanad"/>
          <w:sz w:val="24"/>
          <w:szCs w:val="24"/>
        </w:rPr>
        <w:t xml:space="preserve">salat </w:t>
      </w:r>
      <w:r w:rsidR="00FC3C95" w:rsidRPr="0070792A">
        <w:rPr>
          <w:rFonts w:ascii="Bookman Old Style" w:hAnsi="Bookman Old Style" w:cs="AL-Mohanad"/>
          <w:sz w:val="24"/>
          <w:szCs w:val="24"/>
        </w:rPr>
        <w:t>S</w:t>
      </w:r>
      <w:r w:rsidRPr="0070792A">
        <w:rPr>
          <w:rFonts w:ascii="Bookman Old Style" w:hAnsi="Bookman Old Style" w:cs="AL-Mohanad"/>
          <w:sz w:val="24"/>
          <w:szCs w:val="24"/>
        </w:rPr>
        <w:t xml:space="preserve">ubuh.  </w:t>
      </w:r>
    </w:p>
    <w:p w:rsidR="00B23C76" w:rsidRPr="0070792A" w:rsidRDefault="00B23C76" w:rsidP="00FC3C9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2- Adapun </w:t>
      </w:r>
      <w:r w:rsidR="00E04D79" w:rsidRPr="0070792A">
        <w:rPr>
          <w:rFonts w:ascii="Bookman Old Style" w:hAnsi="Bookman Old Style" w:cs="AL-Mohanad"/>
        </w:rPr>
        <w:t xml:space="preserve">salat </w:t>
      </w:r>
      <w:r w:rsidRPr="0070792A">
        <w:rPr>
          <w:rFonts w:ascii="Bookman Old Style" w:hAnsi="Bookman Old Style" w:cs="AL-Mohanad"/>
        </w:rPr>
        <w:t xml:space="preserve">Zuhur, Asar dan Isya maka masing-masing terdiri dari empat rakaat dimana dua rakaat pertama ia kerjakan sebagaimana ia mengerjakan dua rakaat </w:t>
      </w:r>
      <w:r w:rsidR="00FC3C95" w:rsidRPr="0070792A">
        <w:rPr>
          <w:rFonts w:ascii="Bookman Old Style" w:hAnsi="Bookman Old Style" w:cs="AL-Mohanad"/>
        </w:rPr>
        <w:t>S</w:t>
      </w:r>
      <w:r w:rsidRPr="0070792A">
        <w:rPr>
          <w:rFonts w:ascii="Bookman Old Style" w:hAnsi="Bookman Old Style" w:cs="AL-Mohanad"/>
        </w:rPr>
        <w:t>ubuh. Hanya saja apabila ia duduk setelah selasai dua rakaat tersebut</w:t>
      </w:r>
      <w:r w:rsidR="00FC3C95" w:rsidRPr="0070792A">
        <w:rPr>
          <w:rFonts w:ascii="Bookman Old Style" w:hAnsi="Bookman Old Style" w:cs="AL-Mohanad"/>
        </w:rPr>
        <w:t xml:space="preserve"> </w:t>
      </w:r>
      <w:r w:rsidRPr="0070792A">
        <w:rPr>
          <w:rFonts w:ascii="Bookman Old Style" w:hAnsi="Bookman Old Style" w:cs="AL-Mohanad"/>
        </w:rPr>
        <w:t xml:space="preserve">untuk tasyahud dan membaca sebagaimana apa yang ia baca pada duduknya sebelum salam, ia tidak salam akan tetapi ia berdiri dan menyempurnakan dua rakaat seperti dua rakaat pertama. </w:t>
      </w:r>
      <w:r w:rsidR="00FC3C95" w:rsidRPr="0070792A">
        <w:rPr>
          <w:rFonts w:ascii="Bookman Old Style" w:hAnsi="Bookman Old Style" w:cs="AL-Mohanad"/>
        </w:rPr>
        <w:t>S</w:t>
      </w:r>
      <w:r w:rsidRPr="0070792A">
        <w:rPr>
          <w:rFonts w:ascii="Bookman Old Style" w:hAnsi="Bookman Old Style" w:cs="AL-Mohanad"/>
        </w:rPr>
        <w:t>etelah</w:t>
      </w:r>
      <w:r w:rsidR="00FC3C95" w:rsidRPr="0070792A">
        <w:rPr>
          <w:rFonts w:ascii="Bookman Old Style" w:hAnsi="Bookman Old Style" w:cs="AL-Mohanad"/>
        </w:rPr>
        <w:t xml:space="preserve"> </w:t>
      </w:r>
      <w:r w:rsidRPr="0070792A">
        <w:rPr>
          <w:rFonts w:ascii="Bookman Old Style" w:hAnsi="Bookman Old Style" w:cs="AL-Mohanad"/>
        </w:rPr>
        <w:t xml:space="preserve">itu duduk kedua kali untuk tasyahud dan membaca seperti yang dibacanya pada duduk yang pertama… lalu membaca </w:t>
      </w:r>
      <w:r w:rsidR="00521B0A" w:rsidRPr="0070792A">
        <w:rPr>
          <w:rFonts w:ascii="Bookman Old Style" w:hAnsi="Bookman Old Style" w:cs="AL-Mohanad"/>
        </w:rPr>
        <w:t xml:space="preserve">Selawat </w:t>
      </w:r>
      <w:r w:rsidRPr="0070792A">
        <w:rPr>
          <w:rFonts w:ascii="Bookman Old Style" w:hAnsi="Bookman Old Style" w:cs="AL-Mohanad"/>
        </w:rPr>
        <w:t xml:space="preserve">atas Nabi </w:t>
      </w:r>
      <w:r w:rsidR="00AB559D" w:rsidRPr="0070792A">
        <w:rPr>
          <w:rFonts w:ascii="Bookman Old Style" w:hAnsi="Bookman Old Style" w:cs="AL-Mohanad"/>
        </w:rPr>
        <w:sym w:font="AGA Arabesque" w:char="F072"/>
      </w:r>
      <w:r w:rsidRPr="0070792A">
        <w:rPr>
          <w:rFonts w:ascii="Bookman Old Style" w:hAnsi="Bookman Old Style" w:cs="AL-Mohanad"/>
        </w:rPr>
        <w:t xml:space="preserve">, kemudian salam ke kanan lalu ke kiri sebagaimana ia salam pada </w:t>
      </w:r>
      <w:r w:rsidR="00E04D79" w:rsidRPr="0070792A">
        <w:rPr>
          <w:rFonts w:ascii="Bookman Old Style" w:hAnsi="Bookman Old Style" w:cs="AL-Mohanad"/>
        </w:rPr>
        <w:t xml:space="preserve">salat </w:t>
      </w:r>
      <w:r w:rsidRPr="0070792A">
        <w:rPr>
          <w:rFonts w:ascii="Bookman Old Style" w:hAnsi="Bookman Old Style" w:cs="AL-Mohanad"/>
        </w:rPr>
        <w:t xml:space="preserve"> subuh.</w:t>
      </w:r>
    </w:p>
    <w:p w:rsidR="00B23C76" w:rsidRPr="0070792A" w:rsidRDefault="00B23C76" w:rsidP="006E2912">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3- Adapun </w:t>
      </w:r>
      <w:r w:rsidR="00E04D79" w:rsidRPr="0070792A">
        <w:rPr>
          <w:rFonts w:ascii="Bookman Old Style" w:hAnsi="Bookman Old Style" w:cs="AL-Mohanad"/>
        </w:rPr>
        <w:t xml:space="preserve">salat </w:t>
      </w:r>
      <w:r w:rsidRPr="0070792A">
        <w:rPr>
          <w:rFonts w:ascii="Bookman Old Style" w:hAnsi="Bookman Old Style" w:cs="AL-Mohanad"/>
        </w:rPr>
        <w:t xml:space="preserve">Magrib tiga rakaat. </w:t>
      </w:r>
      <w:r w:rsidR="001D77E6" w:rsidRPr="0070792A">
        <w:rPr>
          <w:rFonts w:ascii="Bookman Old Style" w:hAnsi="Bookman Old Style" w:cs="AL-Mohanad"/>
          <w:lang w:val="id-ID"/>
        </w:rPr>
        <w:t xml:space="preserve">Ia mengerjakan dua rakaat pertama seperti penjelasan di atas. </w:t>
      </w:r>
      <w:r w:rsidR="001D77E6" w:rsidRPr="0070792A">
        <w:rPr>
          <w:rFonts w:ascii="Bookman Old Style" w:hAnsi="Bookman Old Style" w:cs="AL-Mohanad"/>
        </w:rPr>
        <w:t>Kemudian duduk dan membaca apa yang biasa dibaca</w:t>
      </w:r>
      <w:r w:rsidR="001D77E6" w:rsidRPr="0070792A">
        <w:rPr>
          <w:rFonts w:ascii="Bookman Old Style" w:hAnsi="Bookman Old Style" w:cs="AL-Mohanad"/>
          <w:lang w:val="id-ID"/>
        </w:rPr>
        <w:t xml:space="preserve"> dalam duduk di salat-salat yang lain</w:t>
      </w:r>
      <w:r w:rsidR="001D77E6" w:rsidRPr="0070792A">
        <w:rPr>
          <w:rFonts w:ascii="Bookman Old Style" w:hAnsi="Bookman Old Style" w:cs="AL-Mohanad"/>
        </w:rPr>
        <w:t>.</w:t>
      </w:r>
      <w:r w:rsidR="001D77E6" w:rsidRPr="0070792A">
        <w:rPr>
          <w:rFonts w:ascii="Bookman Old Style" w:hAnsi="Bookman Old Style" w:cs="AL-Mohanad"/>
          <w:lang w:val="id-ID"/>
        </w:rPr>
        <w:t xml:space="preserve"> </w:t>
      </w:r>
      <w:r w:rsidR="001D77E6" w:rsidRPr="0070792A">
        <w:rPr>
          <w:rFonts w:ascii="Bookman Old Style" w:hAnsi="Bookman Old Style" w:cs="AL-Mohanad"/>
          <w:lang w:val="id-ID"/>
        </w:rPr>
        <w:lastRenderedPageBreak/>
        <w:t>Akan tetapi ia tidak salam, namun berdiri dan mengerjakan rakaat ketiga, yang di dalamnya ia membaca dan melakukan gerakan sebagaimana yang dibaca dan dilakukan pada rakaat sebelumnya.</w:t>
      </w:r>
      <w:r w:rsidRPr="0070792A">
        <w:rPr>
          <w:rFonts w:ascii="Bookman Old Style" w:hAnsi="Bookman Old Style" w:cs="AL-Mohanad"/>
          <w:lang w:val="id-ID"/>
        </w:rPr>
        <w:t xml:space="preserve"> </w:t>
      </w:r>
      <w:r w:rsidRPr="0070792A">
        <w:rPr>
          <w:rFonts w:ascii="Bookman Old Style" w:hAnsi="Bookman Old Style" w:cs="AL-Mohanad"/>
        </w:rPr>
        <w:t xml:space="preserve">Kemudian duduk setelah melakukan sujud kedua seraya membaca pada duduknya seperti apa yang dibacanya pada setiap </w:t>
      </w:r>
      <w:r w:rsidR="00E04D79" w:rsidRPr="0070792A">
        <w:rPr>
          <w:rFonts w:ascii="Bookman Old Style" w:hAnsi="Bookman Old Style" w:cs="AL-Mohanad"/>
        </w:rPr>
        <w:t>salat</w:t>
      </w:r>
      <w:r w:rsidRPr="0070792A">
        <w:rPr>
          <w:rFonts w:ascii="Bookman Old Style" w:hAnsi="Bookman Old Style" w:cs="AL-Mohanad"/>
        </w:rPr>
        <w:t xml:space="preserve">. Kemudian salam ke kanan… lalu ke kiri. Jika orang yang </w:t>
      </w:r>
      <w:r w:rsidR="001D77E6" w:rsidRPr="0070792A">
        <w:rPr>
          <w:rFonts w:ascii="Bookman Old Style" w:hAnsi="Bookman Old Style" w:cs="AL-Mohanad"/>
        </w:rPr>
        <w:t>salat</w:t>
      </w:r>
      <w:r w:rsidRPr="0070792A">
        <w:rPr>
          <w:rFonts w:ascii="Bookman Old Style" w:hAnsi="Bookman Old Style" w:cs="AL-Mohanad"/>
        </w:rPr>
        <w:t xml:space="preserve"> mengulang-ulang bacaannya dalam ruku</w:t>
      </w:r>
      <w:r w:rsidR="001D77E6" w:rsidRPr="0070792A">
        <w:rPr>
          <w:rFonts w:ascii="Bookman Old Style" w:hAnsi="Bookman Old Style" w:cs="AL-Mohanad"/>
        </w:rPr>
        <w:t>k</w:t>
      </w:r>
      <w:r w:rsidRPr="0070792A">
        <w:rPr>
          <w:rFonts w:ascii="Bookman Old Style" w:hAnsi="Bookman Old Style" w:cs="AL-Mohanad"/>
        </w:rPr>
        <w:t xml:space="preserve"> dan sujudnya maka itu lebih utama.</w:t>
      </w:r>
    </w:p>
    <w:p w:rsidR="00B23C76" w:rsidRPr="0070792A" w:rsidRDefault="00B23C76" w:rsidP="00EE40CD">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Laki-laki wajib menunaikan </w:t>
      </w:r>
      <w:r w:rsidR="00E04D79" w:rsidRPr="0070792A">
        <w:rPr>
          <w:rFonts w:ascii="Bookman Old Style" w:hAnsi="Bookman Old Style" w:cs="AL-Mohanad"/>
        </w:rPr>
        <w:t xml:space="preserve">salat </w:t>
      </w:r>
      <w:r w:rsidR="001D77E6" w:rsidRPr="0070792A">
        <w:rPr>
          <w:rFonts w:ascii="Bookman Old Style" w:hAnsi="Bookman Old Style" w:cs="AL-Mohanad"/>
        </w:rPr>
        <w:t xml:space="preserve">lima waktu </w:t>
      </w:r>
      <w:r w:rsidRPr="0070792A">
        <w:rPr>
          <w:rFonts w:ascii="Bookman Old Style" w:hAnsi="Bookman Old Style" w:cs="AL-Mohanad"/>
        </w:rPr>
        <w:t xml:space="preserve">berjamaah di masjid, </w:t>
      </w:r>
      <w:r w:rsidR="00EE40CD" w:rsidRPr="0070792A">
        <w:rPr>
          <w:rFonts w:ascii="Bookman Old Style" w:hAnsi="Bookman Old Style" w:cs="AL-Mohanad"/>
          <w:lang w:val="id-ID"/>
        </w:rPr>
        <w:t>Mereka dipimpin seorang imam yang paling baik bacaan Alqurannya,</w:t>
      </w:r>
      <w:r w:rsidRPr="0070792A">
        <w:rPr>
          <w:rFonts w:ascii="Bookman Old Style" w:hAnsi="Bookman Old Style" w:cs="AL-Mohanad"/>
        </w:rPr>
        <w:t xml:space="preserve"> paling mengerti tentang </w:t>
      </w:r>
      <w:r w:rsidR="00E04D79" w:rsidRPr="0070792A">
        <w:rPr>
          <w:rFonts w:ascii="Bookman Old Style" w:hAnsi="Bookman Old Style" w:cs="AL-Mohanad"/>
        </w:rPr>
        <w:t xml:space="preserve">salat </w:t>
      </w:r>
      <w:r w:rsidRPr="0070792A">
        <w:rPr>
          <w:rFonts w:ascii="Bookman Old Style" w:hAnsi="Bookman Old Style" w:cs="AL-Mohanad"/>
        </w:rPr>
        <w:t>dan paling baik agamanya. Imam mengeraskan bacaannya pada saat berdirinya sebelumnya ruku</w:t>
      </w:r>
      <w:r w:rsidR="00EE40CD" w:rsidRPr="0070792A">
        <w:rPr>
          <w:rFonts w:ascii="Bookman Old Style" w:hAnsi="Bookman Old Style" w:cs="AL-Mohanad"/>
        </w:rPr>
        <w:t>k</w:t>
      </w:r>
      <w:r w:rsidRPr="0070792A">
        <w:rPr>
          <w:rFonts w:ascii="Bookman Old Style" w:hAnsi="Bookman Old Style" w:cs="AL-Mohanad"/>
        </w:rPr>
        <w:t xml:space="preserve"> pada </w:t>
      </w:r>
      <w:r w:rsidR="00E04D79" w:rsidRPr="0070792A">
        <w:rPr>
          <w:rFonts w:ascii="Bookman Old Style" w:hAnsi="Bookman Old Style" w:cs="AL-Mohanad"/>
        </w:rPr>
        <w:t xml:space="preserve">salat </w:t>
      </w:r>
      <w:r w:rsidRPr="0070792A">
        <w:rPr>
          <w:rFonts w:ascii="Bookman Old Style" w:hAnsi="Bookman Old Style" w:cs="AL-Mohanad"/>
        </w:rPr>
        <w:t xml:space="preserve">subuh, dua rakaat pertama dalam </w:t>
      </w:r>
      <w:r w:rsidR="00E04D79" w:rsidRPr="0070792A">
        <w:rPr>
          <w:rFonts w:ascii="Bookman Old Style" w:hAnsi="Bookman Old Style" w:cs="AL-Mohanad"/>
        </w:rPr>
        <w:t xml:space="preserve">salat </w:t>
      </w:r>
      <w:r w:rsidRPr="0070792A">
        <w:rPr>
          <w:rFonts w:ascii="Bookman Old Style" w:hAnsi="Bookman Old Style" w:cs="AL-Mohanad"/>
        </w:rPr>
        <w:t>Magrib, dan Isya sedang orang yang dibelakang mendengarkannya.</w:t>
      </w:r>
    </w:p>
    <w:p w:rsidR="00B23C76" w:rsidRPr="0070792A" w:rsidRDefault="00B23C76" w:rsidP="005D4778">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Kaum wanita menunaikan </w:t>
      </w:r>
      <w:r w:rsidR="00E04D79" w:rsidRPr="0070792A">
        <w:rPr>
          <w:rFonts w:ascii="Bookman Old Style" w:hAnsi="Bookman Old Style" w:cs="AL-Mohanad"/>
        </w:rPr>
        <w:t xml:space="preserve">salat </w:t>
      </w:r>
      <w:r w:rsidRPr="0070792A">
        <w:rPr>
          <w:rFonts w:ascii="Bookman Old Style" w:hAnsi="Bookman Old Style" w:cs="AL-Mohanad"/>
        </w:rPr>
        <w:t xml:space="preserve">lima waktu di rumah dengan kain penutup yang menutupi seluruh tubuhnya termasuk tangan dan telapak kaki. Karena seluruh jasad wanita aurat, kecuali </w:t>
      </w:r>
      <w:r w:rsidR="005D4778" w:rsidRPr="0070792A">
        <w:rPr>
          <w:rFonts w:ascii="Bookman Old Style" w:hAnsi="Bookman Old Style" w:cs="AL-Mohanad"/>
        </w:rPr>
        <w:t>wajah.</w:t>
      </w:r>
      <w:r w:rsidRPr="0070792A">
        <w:rPr>
          <w:rFonts w:ascii="Bookman Old Style" w:hAnsi="Bookman Old Style" w:cs="AL-Mohanad"/>
        </w:rPr>
        <w:t xml:space="preserve"> </w:t>
      </w:r>
      <w:r w:rsidR="005D4778" w:rsidRPr="0070792A">
        <w:rPr>
          <w:rFonts w:ascii="Bookman Old Style" w:hAnsi="Bookman Old Style" w:cs="AL-Mohanad"/>
          <w:lang w:val="id-ID"/>
        </w:rPr>
        <w:t xml:space="preserve">Namun </w:t>
      </w:r>
      <w:r w:rsidR="005D4778" w:rsidRPr="0070792A">
        <w:rPr>
          <w:rFonts w:ascii="Bookman Old Style" w:hAnsi="Bookman Old Style" w:cs="AL-Mohanad"/>
        </w:rPr>
        <w:t>ia diperintahkan untuk menutupinya dari laki-laki</w:t>
      </w:r>
      <w:r w:rsidR="005D4778" w:rsidRPr="0070792A">
        <w:rPr>
          <w:rFonts w:ascii="Bookman Old Style" w:hAnsi="Bookman Old Style" w:cs="AL-Mohanad"/>
          <w:lang w:val="id-ID"/>
        </w:rPr>
        <w:t xml:space="preserve"> (yang bukan mahram); k</w:t>
      </w:r>
      <w:r w:rsidR="005D4778" w:rsidRPr="0070792A">
        <w:rPr>
          <w:rFonts w:ascii="Bookman Old Style" w:hAnsi="Bookman Old Style" w:cs="AL-Mohanad"/>
        </w:rPr>
        <w:t>arena wajah wanita</w:t>
      </w:r>
      <w:r w:rsidR="005D4778" w:rsidRPr="0070792A">
        <w:rPr>
          <w:rFonts w:ascii="Bookman Old Style" w:hAnsi="Bookman Old Style" w:cs="AL-Mohanad"/>
          <w:lang w:val="id-ID"/>
        </w:rPr>
        <w:t xml:space="preserve"> adalah</w:t>
      </w:r>
      <w:r w:rsidR="005D4778" w:rsidRPr="0070792A">
        <w:rPr>
          <w:rFonts w:ascii="Bookman Old Style" w:hAnsi="Bookman Old Style" w:cs="AL-Mohanad"/>
        </w:rPr>
        <w:t xml:space="preserve"> fitnah, </w:t>
      </w:r>
      <w:r w:rsidR="005D4778" w:rsidRPr="0070792A">
        <w:rPr>
          <w:rFonts w:ascii="Bookman Old Style" w:hAnsi="Bookman Old Style" w:cs="AL-Mohanad"/>
          <w:lang w:val="id-ID"/>
        </w:rPr>
        <w:t>yang ia</w:t>
      </w:r>
      <w:r w:rsidR="005D4778" w:rsidRPr="0070792A">
        <w:rPr>
          <w:rFonts w:ascii="Bookman Old Style" w:hAnsi="Bookman Old Style" w:cs="AL-Mohanad"/>
        </w:rPr>
        <w:t xml:space="preserve"> dapat  dikenal </w:t>
      </w:r>
      <w:r w:rsidR="005D4778" w:rsidRPr="0070792A">
        <w:rPr>
          <w:rFonts w:ascii="Bookman Old Style" w:hAnsi="Bookman Old Style" w:cs="AL-Mohanad"/>
          <w:lang w:val="id-ID"/>
        </w:rPr>
        <w:t>melalui wajah tersebut lalu berpotensi di</w:t>
      </w:r>
      <w:r w:rsidR="005D4778" w:rsidRPr="0070792A">
        <w:rPr>
          <w:rFonts w:ascii="Bookman Old Style" w:hAnsi="Bookman Old Style" w:cs="AL-Mohanad"/>
        </w:rPr>
        <w:t>ganggu.</w:t>
      </w:r>
      <w:r w:rsidRPr="0070792A">
        <w:rPr>
          <w:rFonts w:ascii="Bookman Old Style" w:hAnsi="Bookman Old Style" w:cs="AL-Mohanad"/>
        </w:rPr>
        <w:t xml:space="preserve"> Jika seorang muslimah ingin </w:t>
      </w:r>
      <w:r w:rsidR="00E04D79" w:rsidRPr="0070792A">
        <w:rPr>
          <w:rFonts w:ascii="Bookman Old Style" w:hAnsi="Bookman Old Style" w:cs="AL-Mohanad"/>
        </w:rPr>
        <w:t xml:space="preserve">salat </w:t>
      </w:r>
      <w:r w:rsidRPr="0070792A">
        <w:rPr>
          <w:rFonts w:ascii="Bookman Old Style" w:hAnsi="Bookman Old Style" w:cs="AL-Mohanad"/>
        </w:rPr>
        <w:t xml:space="preserve">di masjid maka tidak ada halangan, dengan syarat ia keluar dalam keadaan tertutup rapat dan tanpa berminyak wangi. Ia </w:t>
      </w:r>
      <w:r w:rsidR="00E04D79" w:rsidRPr="0070792A">
        <w:rPr>
          <w:rFonts w:ascii="Bookman Old Style" w:hAnsi="Bookman Old Style" w:cs="AL-Mohanad"/>
        </w:rPr>
        <w:t xml:space="preserve">salat </w:t>
      </w:r>
      <w:r w:rsidRPr="0070792A">
        <w:rPr>
          <w:rFonts w:ascii="Bookman Old Style" w:hAnsi="Bookman Old Style" w:cs="AL-Mohanad"/>
        </w:rPr>
        <w:t>di belakang kaum laki supaya tidak membuat fitnah mereka dan tidak pula ia terfitnah oleh mereka.</w:t>
      </w:r>
    </w:p>
    <w:p w:rsidR="00B23C76" w:rsidRPr="0070792A" w:rsidRDefault="00B23C76" w:rsidP="0090268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Seorang muslim harus menunaikan </w:t>
      </w:r>
      <w:r w:rsidR="00E04D79" w:rsidRPr="0070792A">
        <w:rPr>
          <w:rFonts w:ascii="Bookman Old Style" w:hAnsi="Bookman Old Style" w:cs="AL-Mohanad"/>
        </w:rPr>
        <w:t xml:space="preserve">salat </w:t>
      </w:r>
      <w:r w:rsidRPr="0070792A">
        <w:rPr>
          <w:rFonts w:ascii="Bookman Old Style" w:hAnsi="Bookman Old Style" w:cs="AL-Mohanad"/>
        </w:rPr>
        <w:t>karena Allah dengan khus</w:t>
      </w:r>
      <w:r w:rsidR="002444A5" w:rsidRPr="0070792A">
        <w:rPr>
          <w:rFonts w:ascii="Bookman Old Style" w:hAnsi="Bookman Old Style" w:cs="AL-Mohanad"/>
        </w:rPr>
        <w:t>y</w:t>
      </w:r>
      <w:r w:rsidRPr="0070792A">
        <w:rPr>
          <w:rFonts w:ascii="Bookman Old Style" w:hAnsi="Bookman Old Style" w:cs="AL-Mohanad"/>
        </w:rPr>
        <w:t>u</w:t>
      </w:r>
      <w:r w:rsidR="002444A5" w:rsidRPr="0070792A">
        <w:rPr>
          <w:rFonts w:ascii="Bookman Old Style" w:hAnsi="Bookman Old Style" w:cs="AL-Mohanad"/>
        </w:rPr>
        <w:t>k</w:t>
      </w:r>
      <w:r w:rsidRPr="0070792A">
        <w:rPr>
          <w:rFonts w:ascii="Bookman Old Style" w:hAnsi="Bookman Old Style" w:cs="AL-Mohanad"/>
        </w:rPr>
        <w:t>,</w:t>
      </w:r>
      <w:r w:rsidR="002444A5" w:rsidRPr="0070792A">
        <w:rPr>
          <w:rFonts w:ascii="Bookman Old Style" w:hAnsi="Bookman Old Style" w:cs="AL-Mohanad"/>
        </w:rPr>
        <w:t xml:space="preserve"> </w:t>
      </w:r>
      <w:r w:rsidRPr="0070792A">
        <w:rPr>
          <w:rFonts w:ascii="Bookman Old Style" w:hAnsi="Bookman Old Style" w:cs="AL-Mohanad"/>
        </w:rPr>
        <w:t xml:space="preserve">merendah </w:t>
      </w:r>
      <w:r w:rsidR="005D4778" w:rsidRPr="0070792A">
        <w:rPr>
          <w:rFonts w:ascii="Bookman Old Style" w:hAnsi="Bookman Old Style" w:cs="AL-Mohanad"/>
          <w:lang w:val="id-ID"/>
        </w:rPr>
        <w:t xml:space="preserve">dan </w:t>
      </w:r>
      <w:r w:rsidR="005D4778" w:rsidRPr="0070792A">
        <w:rPr>
          <w:rFonts w:ascii="Bookman Old Style" w:hAnsi="Bookman Old Style" w:cs="AL-Mohanad"/>
        </w:rPr>
        <w:t>hati</w:t>
      </w:r>
      <w:r w:rsidR="005D4778" w:rsidRPr="0070792A">
        <w:rPr>
          <w:rFonts w:ascii="Bookman Old Style" w:hAnsi="Bookman Old Style" w:cs="AL-Mohanad"/>
          <w:lang w:val="id-ID"/>
        </w:rPr>
        <w:t xml:space="preserve"> yang </w:t>
      </w:r>
      <w:r w:rsidR="005D4778" w:rsidRPr="0070792A">
        <w:rPr>
          <w:rFonts w:ascii="Bookman Old Style" w:hAnsi="Bookman Old Style" w:cs="AL-Mohanad"/>
          <w:lang w:val="id-ID"/>
        </w:rPr>
        <w:lastRenderedPageBreak/>
        <w:t>hadir</w:t>
      </w:r>
      <w:r w:rsidR="005D4778" w:rsidRPr="0070792A">
        <w:rPr>
          <w:rFonts w:ascii="Bookman Old Style" w:hAnsi="Bookman Old Style" w:cs="AL-Mohanad"/>
        </w:rPr>
        <w:t>.</w:t>
      </w:r>
      <w:r w:rsidRPr="0070792A">
        <w:rPr>
          <w:rFonts w:ascii="Bookman Old Style" w:hAnsi="Bookman Old Style" w:cs="AL-Mohanad"/>
        </w:rPr>
        <w:t xml:space="preserve"> T</w:t>
      </w:r>
      <w:r w:rsidR="005D4778" w:rsidRPr="0070792A">
        <w:rPr>
          <w:rFonts w:ascii="Bookman Old Style" w:hAnsi="Bookman Old Style" w:cs="AL-Mohanad"/>
        </w:rPr>
        <w:t>uma</w:t>
      </w:r>
      <w:r w:rsidR="0090268F" w:rsidRPr="0070792A">
        <w:rPr>
          <w:rFonts w:ascii="Bookman Old Style" w:hAnsi="Bookman Old Style" w:cs="AL-Mohanad"/>
        </w:rPr>
        <w:t>k</w:t>
      </w:r>
      <w:r w:rsidRPr="0070792A">
        <w:rPr>
          <w:rFonts w:ascii="Bookman Old Style" w:hAnsi="Bookman Old Style" w:cs="AL-Mohanad"/>
        </w:rPr>
        <w:t>nina</w:t>
      </w:r>
      <w:r w:rsidR="00864578" w:rsidRPr="0070792A">
        <w:rPr>
          <w:rFonts w:ascii="Bookman Old Style" w:hAnsi="Bookman Old Style" w:cs="AL-Mohanad"/>
        </w:rPr>
        <w:t>h (tenang) ketika berdiri, rukuk</w:t>
      </w:r>
      <w:r w:rsidRPr="0070792A">
        <w:rPr>
          <w:rFonts w:ascii="Bookman Old Style" w:hAnsi="Bookman Old Style" w:cs="AL-Mohanad"/>
        </w:rPr>
        <w:t xml:space="preserve">, dan sujud, </w:t>
      </w:r>
      <w:r w:rsidR="00CD408C" w:rsidRPr="0070792A">
        <w:rPr>
          <w:rFonts w:ascii="Bookman Old Style" w:hAnsi="Bookman Old Style" w:cs="AL-Mohanad"/>
          <w:lang w:val="id-ID"/>
        </w:rPr>
        <w:t>t</w:t>
      </w:r>
      <w:r w:rsidR="00CD408C" w:rsidRPr="0070792A">
        <w:rPr>
          <w:rFonts w:ascii="Bookman Old Style" w:hAnsi="Bookman Old Style" w:cs="AL-Mohanad"/>
        </w:rPr>
        <w:t xml:space="preserve">idak </w:t>
      </w:r>
      <w:r w:rsidR="00CD408C" w:rsidRPr="0070792A">
        <w:rPr>
          <w:rFonts w:ascii="Bookman Old Style" w:hAnsi="Bookman Old Style" w:cs="AL-Mohanad"/>
          <w:lang w:val="id-ID"/>
        </w:rPr>
        <w:t>tergesa-gesa</w:t>
      </w:r>
      <w:r w:rsidR="00CD408C" w:rsidRPr="0070792A">
        <w:rPr>
          <w:rFonts w:ascii="Bookman Old Style" w:hAnsi="Bookman Old Style" w:cs="AL-Mohanad"/>
        </w:rPr>
        <w:t xml:space="preserve">, </w:t>
      </w:r>
      <w:r w:rsidR="00CD408C" w:rsidRPr="0070792A">
        <w:rPr>
          <w:rFonts w:ascii="Bookman Old Style" w:hAnsi="Bookman Old Style" w:cs="AL-Mohanad"/>
          <w:lang w:val="id-ID"/>
        </w:rPr>
        <w:t>tidak melakukan gerakan sia-sia</w:t>
      </w:r>
      <w:r w:rsidR="00CD408C" w:rsidRPr="0070792A">
        <w:rPr>
          <w:rFonts w:ascii="Bookman Old Style" w:hAnsi="Bookman Old Style" w:cs="AL-Mohanad"/>
        </w:rPr>
        <w:t xml:space="preserve">, tidak menengadah </w:t>
      </w:r>
      <w:r w:rsidR="00CD408C" w:rsidRPr="0070792A">
        <w:rPr>
          <w:rFonts w:ascii="Bookman Old Style" w:hAnsi="Bookman Old Style" w:cs="AL-Mohanad"/>
          <w:lang w:val="id-ID"/>
        </w:rPr>
        <w:t>ke atas (langit) dan</w:t>
      </w:r>
      <w:r w:rsidR="00CD408C" w:rsidRPr="0070792A">
        <w:rPr>
          <w:rFonts w:ascii="Bookman Old Style" w:hAnsi="Bookman Old Style" w:cs="AL-Mohanad"/>
        </w:rPr>
        <w:t xml:space="preserve"> tidak </w:t>
      </w:r>
      <w:r w:rsidR="00CD408C" w:rsidRPr="0070792A">
        <w:rPr>
          <w:rFonts w:ascii="Bookman Old Style" w:hAnsi="Bookman Old Style" w:cs="AL-Mohanad"/>
          <w:lang w:val="id-ID"/>
        </w:rPr>
        <w:t>berucap</w:t>
      </w:r>
      <w:r w:rsidR="00CD408C" w:rsidRPr="0070792A">
        <w:rPr>
          <w:rFonts w:ascii="Bookman Old Style" w:hAnsi="Bookman Old Style" w:cs="AL-Mohanad"/>
        </w:rPr>
        <w:t xml:space="preserve"> selain Alquran.</w:t>
      </w:r>
      <w:r w:rsidRPr="0070792A">
        <w:rPr>
          <w:rFonts w:ascii="Bookman Old Style" w:hAnsi="Bookman Old Style" w:cs="AL-Mohanad"/>
        </w:rPr>
        <w:t xml:space="preserve"> </w:t>
      </w:r>
      <w:r w:rsidR="002444A5" w:rsidRPr="0070792A">
        <w:rPr>
          <w:rFonts w:ascii="Bookman Old Style" w:hAnsi="Bookman Old Style" w:cs="AL-Mohanad"/>
        </w:rPr>
        <w:t>Z</w:t>
      </w:r>
      <w:r w:rsidRPr="0070792A">
        <w:rPr>
          <w:rFonts w:ascii="Bookman Old Style" w:hAnsi="Bookman Old Style" w:cs="AL-Mohanad"/>
        </w:rPr>
        <w:t xml:space="preserve">ikir-zikir </w:t>
      </w:r>
      <w:r w:rsidR="00E04D79" w:rsidRPr="0070792A">
        <w:rPr>
          <w:rFonts w:ascii="Bookman Old Style" w:hAnsi="Bookman Old Style" w:cs="AL-Mohanad"/>
        </w:rPr>
        <w:t>salat</w:t>
      </w:r>
      <w:r w:rsidRPr="0070792A">
        <w:rPr>
          <w:rFonts w:ascii="Bookman Old Style" w:hAnsi="Bookman Old Style" w:cs="AL-Mohanad"/>
        </w:rPr>
        <w:t>. Masing-masing ada pada tempatnya[</w:t>
      </w:r>
      <w:r w:rsidRPr="0070792A">
        <w:rPr>
          <w:rStyle w:val="FootnoteReference"/>
          <w:rFonts w:ascii="Bookman Old Style" w:hAnsi="Bookman Old Style" w:cs="AL-Mohanad"/>
        </w:rPr>
        <w:footnoteReference w:id="13"/>
      </w:r>
      <w:r w:rsidRPr="0070792A">
        <w:rPr>
          <w:rFonts w:ascii="Bookman Old Style" w:hAnsi="Bookman Old Style" w:cs="AL-Mohanad"/>
        </w:rPr>
        <w:t xml:space="preserve">] karena Allah </w:t>
      </w:r>
      <w:r w:rsidR="004E5E5E" w:rsidRPr="0070792A">
        <w:rPr>
          <w:rFonts w:ascii="Bookman Old Style" w:hAnsi="Bookman Old Style" w:cs="AL-Mohanad"/>
        </w:rPr>
        <w:t>-Ta'ālā-</w:t>
      </w:r>
      <w:r w:rsidRPr="0070792A">
        <w:rPr>
          <w:rFonts w:ascii="Bookman Old Style" w:hAnsi="Bookman Old Style" w:cs="AL-Mohanad"/>
        </w:rPr>
        <w:t xml:space="preserve"> memerintahkan </w:t>
      </w:r>
      <w:r w:rsidR="00E04D79" w:rsidRPr="0070792A">
        <w:rPr>
          <w:rFonts w:ascii="Bookman Old Style" w:hAnsi="Bookman Old Style" w:cs="AL-Mohanad"/>
        </w:rPr>
        <w:t xml:space="preserve">salat </w:t>
      </w:r>
      <w:r w:rsidRPr="0070792A">
        <w:rPr>
          <w:rFonts w:ascii="Bookman Old Style" w:hAnsi="Bookman Old Style" w:cs="AL-Mohanad"/>
        </w:rPr>
        <w:t>dalam rangka mengingat-Nya.</w:t>
      </w:r>
    </w:p>
    <w:p w:rsidR="006972F4" w:rsidRPr="006972F4" w:rsidRDefault="00B23C76" w:rsidP="006972F4">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Pada hari Jumat kaum muslimin menunaikan </w:t>
      </w:r>
      <w:r w:rsidR="00E04D79" w:rsidRPr="0070792A">
        <w:rPr>
          <w:rFonts w:ascii="Bookman Old Style" w:hAnsi="Bookman Old Style" w:cs="AL-Mohanad"/>
        </w:rPr>
        <w:t xml:space="preserve">salat </w:t>
      </w:r>
      <w:r w:rsidRPr="0070792A">
        <w:rPr>
          <w:rFonts w:ascii="Bookman Old Style" w:hAnsi="Bookman Old Style" w:cs="AL-Mohanad"/>
        </w:rPr>
        <w:t xml:space="preserve">Jumat dua rakaat. Imam mengeraskan bacaannya dalam dua rakaat tersebut seperti </w:t>
      </w:r>
      <w:r w:rsidR="00E04D79" w:rsidRPr="0070792A">
        <w:rPr>
          <w:rFonts w:ascii="Bookman Old Style" w:hAnsi="Bookman Old Style" w:cs="AL-Mohanad"/>
        </w:rPr>
        <w:t>salat</w:t>
      </w:r>
      <w:r w:rsidRPr="0070792A">
        <w:rPr>
          <w:rFonts w:ascii="Bookman Old Style" w:hAnsi="Bookman Old Style" w:cs="AL-Mohanad"/>
        </w:rPr>
        <w:t xml:space="preserve"> subuh. Sebelumnya imam menyampaikan dua khutbah digunakan untuk mengingatkan kaum muslimin dan mengajarkan mereka urusan agama. Laki-laki wajib menghadiri </w:t>
      </w:r>
      <w:r w:rsidR="00E04D79" w:rsidRPr="0070792A">
        <w:rPr>
          <w:rFonts w:ascii="Bookman Old Style" w:hAnsi="Bookman Old Style" w:cs="AL-Mohanad"/>
        </w:rPr>
        <w:t xml:space="preserve">salat </w:t>
      </w:r>
      <w:r w:rsidRPr="0070792A">
        <w:rPr>
          <w:rFonts w:ascii="Bookman Old Style" w:hAnsi="Bookman Old Style" w:cs="AL-Mohanad"/>
        </w:rPr>
        <w:t>Jum</w:t>
      </w:r>
      <w:r w:rsidR="0090268F" w:rsidRPr="0070792A">
        <w:rPr>
          <w:rFonts w:ascii="Bookman Old Style" w:hAnsi="Bookman Old Style" w:cs="AL-Mohanad"/>
        </w:rPr>
        <w:t>a</w:t>
      </w:r>
      <w:r w:rsidRPr="0070792A">
        <w:rPr>
          <w:rFonts w:ascii="Bookman Old Style" w:hAnsi="Bookman Old Style" w:cs="AL-Mohanad"/>
        </w:rPr>
        <w:t xml:space="preserve">t bersama imam dimana ia merupakan pengganti </w:t>
      </w:r>
      <w:r w:rsidR="00E04D79" w:rsidRPr="0070792A">
        <w:rPr>
          <w:rFonts w:ascii="Bookman Old Style" w:hAnsi="Bookman Old Style" w:cs="AL-Mohanad"/>
        </w:rPr>
        <w:t xml:space="preserve">salat </w:t>
      </w:r>
      <w:r w:rsidRPr="0070792A">
        <w:rPr>
          <w:rFonts w:ascii="Bookman Old Style" w:hAnsi="Bookman Old Style" w:cs="AL-Mohanad"/>
        </w:rPr>
        <w:t>Zuhur di hari Jumat.</w:t>
      </w:r>
      <w:r w:rsidR="006972F4">
        <w:rPr>
          <w:rFonts w:ascii="Bookman Old Style" w:hAnsi="Bookman Old Style" w:cs="AL-Mohanad"/>
          <w:b/>
          <w:bCs/>
          <w:caps/>
        </w:rPr>
        <w:br w:type="page"/>
      </w:r>
    </w:p>
    <w:p w:rsidR="00B23C76" w:rsidRPr="0070792A" w:rsidRDefault="00B23C76" w:rsidP="007D512B">
      <w:pPr>
        <w:pStyle w:val="Heading3"/>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Rukun Islam III</w:t>
      </w:r>
    </w:p>
    <w:p w:rsidR="00B23C76" w:rsidRPr="0070792A" w:rsidRDefault="00B23C76" w:rsidP="008117F2">
      <w:pPr>
        <w:pStyle w:val="Heading3"/>
        <w:spacing w:before="120" w:after="120"/>
        <w:ind w:left="57" w:right="57" w:hanging="57"/>
        <w:jc w:val="center"/>
        <w:rPr>
          <w:rFonts w:ascii="Bookman Old Style" w:hAnsi="Bookman Old Style" w:cs="AL-Mohanad"/>
          <w:caps/>
          <w:sz w:val="24"/>
          <w:szCs w:val="24"/>
        </w:rPr>
      </w:pPr>
      <w:r w:rsidRPr="0070792A">
        <w:rPr>
          <w:rFonts w:ascii="Bookman Old Style" w:hAnsi="Bookman Old Style" w:cs="AL-Mohanad"/>
          <w:b/>
          <w:bCs/>
          <w:caps/>
          <w:sz w:val="24"/>
          <w:szCs w:val="24"/>
        </w:rPr>
        <w:t>Zakat</w:t>
      </w:r>
    </w:p>
    <w:p w:rsidR="002444A5" w:rsidRPr="0070792A" w:rsidRDefault="002444A5" w:rsidP="002444A5"/>
    <w:p w:rsidR="00B23C76" w:rsidRPr="0070792A" w:rsidRDefault="00B23C76" w:rsidP="002444A5">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Allah telah memerintahkan setiap muslim yang memiliki harta mencapai nisab untuk mengeluarkan zakatya setiap tahun. Ia berikan kepada yang berhak menerimanya dari kalangan fakir dan lain-lain sebagaimana telah diterangkan dalam </w:t>
      </w:r>
      <w:r w:rsidR="002444A5" w:rsidRPr="0070792A">
        <w:rPr>
          <w:rFonts w:ascii="Bookman Old Style" w:hAnsi="Bookman Old Style" w:cs="AL-Mohanad"/>
        </w:rPr>
        <w:t>Alquran</w:t>
      </w:r>
      <w:r w:rsidRPr="0070792A">
        <w:rPr>
          <w:rFonts w:ascii="Bookman Old Style" w:hAnsi="Bookman Old Style" w:cs="AL-Mohanad"/>
        </w:rPr>
        <w:t>.</w:t>
      </w:r>
    </w:p>
    <w:p w:rsidR="00B23C76" w:rsidRPr="0070792A" w:rsidRDefault="00B23C76" w:rsidP="00F7358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Nisab emas sebanyak 20 mi</w:t>
      </w:r>
      <w:bookmarkStart w:id="12" w:name="_Hlk487047167"/>
      <w:r w:rsidR="002444A5" w:rsidRPr="0070792A">
        <w:rPr>
          <w:rFonts w:ascii="Cambria" w:hAnsi="Cambria" w:cs="Cambria"/>
          <w:sz w:val="24"/>
          <w:szCs w:val="24"/>
        </w:rPr>
        <w:t>ṡ</w:t>
      </w:r>
      <w:bookmarkEnd w:id="12"/>
      <w:r w:rsidR="0090268F" w:rsidRPr="0070792A">
        <w:rPr>
          <w:rFonts w:ascii="Bookman Old Style" w:hAnsi="Bookman Old Style" w:cs="AL-Mohanad"/>
          <w:sz w:val="24"/>
          <w:szCs w:val="24"/>
        </w:rPr>
        <w:t>qal. Nisab perak sebanyak 200</w:t>
      </w:r>
      <w:r w:rsidRPr="0070792A">
        <w:rPr>
          <w:rFonts w:ascii="Bookman Old Style" w:hAnsi="Bookman Old Style" w:cs="AL-Mohanad"/>
          <w:sz w:val="24"/>
          <w:szCs w:val="24"/>
        </w:rPr>
        <w:t xml:space="preserve">dirham atau mata uang kertas yang senilai itu. Barang-barang dagangan dengan segala macam jika nilainya telah mencapai nishab wajib pemiliknya mengeluarkan zakatnya manakala telah berlalu setahun. Nishab biji-bijian dan buah-buahan 300 sha’. </w:t>
      </w:r>
      <w:r w:rsidR="00F73587" w:rsidRPr="0070792A">
        <w:rPr>
          <w:rFonts w:ascii="Bookman Old Style" w:hAnsi="Bookman Old Style" w:cs="AL-Mohanad"/>
          <w:sz w:val="24"/>
          <w:szCs w:val="24"/>
          <w:lang w:val="id-ID"/>
        </w:rPr>
        <w:t xml:space="preserve">Properti yang </w:t>
      </w:r>
      <w:r w:rsidR="00F73587" w:rsidRPr="0070792A">
        <w:rPr>
          <w:rFonts w:ascii="Bookman Old Style" w:hAnsi="Bookman Old Style" w:cs="AL-Mohanad"/>
          <w:sz w:val="24"/>
          <w:szCs w:val="24"/>
        </w:rPr>
        <w:t>siap jual</w:t>
      </w:r>
      <w:r w:rsidR="00F73587" w:rsidRPr="0070792A">
        <w:rPr>
          <w:rFonts w:ascii="Bookman Old Style" w:hAnsi="Bookman Old Style" w:cs="AL-Mohanad"/>
          <w:sz w:val="24"/>
          <w:szCs w:val="24"/>
          <w:lang w:val="id-ID"/>
        </w:rPr>
        <w:t xml:space="preserve"> dikeluarkan zakatnya dari </w:t>
      </w:r>
      <w:r w:rsidR="00F73587" w:rsidRPr="0070792A">
        <w:rPr>
          <w:rFonts w:ascii="Bookman Old Style" w:hAnsi="Bookman Old Style" w:cs="AL-Mohanad"/>
          <w:sz w:val="24"/>
          <w:szCs w:val="24"/>
        </w:rPr>
        <w:t>nilainya</w:t>
      </w:r>
      <w:r w:rsidRPr="0070792A">
        <w:rPr>
          <w:rFonts w:ascii="Bookman Old Style" w:hAnsi="Bookman Old Style" w:cs="AL-Mohanad"/>
          <w:sz w:val="24"/>
          <w:szCs w:val="24"/>
        </w:rPr>
        <w:t xml:space="preserve">. Sedang rumah sewa dikeluarkan zakat sewanya. Kadar zakat emas, perak dan barang-barang dagangan 2,5 % setiap tahunnya. Pada biji-bijian dan buah-buahan 10 % dari yang diairi tanpa kesulitan seperti yang diairi dengan air sungai, mata air yang mengalir atau hujan. Sedang 5 % pada biji-bijian </w:t>
      </w:r>
      <w:r w:rsidR="00F73587" w:rsidRPr="0070792A">
        <w:rPr>
          <w:rFonts w:ascii="Bookman Old Style" w:hAnsi="Bookman Old Style" w:cs="AL-Mohanad"/>
          <w:sz w:val="24"/>
          <w:szCs w:val="24"/>
          <w:lang w:val="id-ID"/>
        </w:rPr>
        <w:t>bila perairannya</w:t>
      </w:r>
      <w:r w:rsidR="00F73587" w:rsidRPr="0070792A">
        <w:rPr>
          <w:rFonts w:ascii="Bookman Old Style" w:hAnsi="Bookman Old Style" w:cs="AL-Mohanad"/>
          <w:sz w:val="24"/>
          <w:szCs w:val="24"/>
        </w:rPr>
        <w:t xml:space="preserve"> </w:t>
      </w:r>
      <w:r w:rsidR="00F73587" w:rsidRPr="0070792A">
        <w:rPr>
          <w:rFonts w:ascii="Bookman Old Style" w:hAnsi="Bookman Old Style" w:cs="AL-Mohanad"/>
          <w:sz w:val="24"/>
          <w:szCs w:val="24"/>
          <w:lang w:val="id-ID"/>
        </w:rPr>
        <w:t>sulit (pakai biaya/tenaga)</w:t>
      </w:r>
      <w:r w:rsidRPr="0070792A">
        <w:rPr>
          <w:rFonts w:ascii="Bookman Old Style" w:hAnsi="Bookman Old Style" w:cs="AL-Mohanad"/>
          <w:sz w:val="24"/>
          <w:szCs w:val="24"/>
        </w:rPr>
        <w:t>.</w:t>
      </w:r>
    </w:p>
    <w:p w:rsidR="00B23C76" w:rsidRPr="0070792A" w:rsidRDefault="00B23C76" w:rsidP="0090268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Waktu mengeluarkan zakat biji-bijian dan buah-buahan ketika masa panen. Jika masa panennya dalam setahun dua atau tiga kali maka wajib dizakati setiap kalinya. Hewan ternak; unta, sapi dan kambing kadar zakatnya telah dijelaskan dalam kitab-kitab fi</w:t>
      </w:r>
      <w:r w:rsidR="00F73587" w:rsidRPr="0070792A">
        <w:rPr>
          <w:rFonts w:ascii="Bookman Old Style" w:hAnsi="Bookman Old Style" w:cs="AL-Mohanad"/>
          <w:sz w:val="24"/>
          <w:szCs w:val="24"/>
        </w:rPr>
        <w:t>ki</w:t>
      </w:r>
      <w:r w:rsidRPr="0070792A">
        <w:rPr>
          <w:rFonts w:ascii="Bookman Old Style" w:hAnsi="Bookman Old Style" w:cs="AL-Mohanad"/>
          <w:sz w:val="24"/>
          <w:szCs w:val="24"/>
        </w:rPr>
        <w:t>h maka anda bisa merujuknya.  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berfirman</w:t>
      </w:r>
      <w:r w:rsidR="0090268F" w:rsidRPr="0070792A">
        <w:rPr>
          <w:rFonts w:ascii="Bookman Old Style" w:hAnsi="Bookman Old Style" w:cs="AL-Mohanad"/>
          <w:sz w:val="24"/>
          <w:szCs w:val="24"/>
        </w:rPr>
        <w:t>,</w:t>
      </w:r>
    </w:p>
    <w:p w:rsidR="00B23C76" w:rsidRPr="0070792A" w:rsidRDefault="00243EED" w:rsidP="00717644">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3748" name="Picture 1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749" name="Picture 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750" name="Picture 1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751" name="Picture 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752" name="Picture 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753" name="Picture 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754" name="Picture 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755" name="Picture 1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756" name="Picture 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6"/>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757" name="Picture 1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758" name="Picture 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759" name="Picture 1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760" name="Picture 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761" name="Picture 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762" name="Picture 1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763" name="Picture 1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764" name="Picture 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765" name="Picture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90268F" w:rsidP="0090268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Padahal mereka tidak disuruh kecuali supaya menyembah Allah dengan memurnikan ketaatan kepada-Nya (dalam menjalankan) agama dengan lurus, dan supaya mereka mendirikan </w:t>
      </w:r>
      <w:r w:rsidR="00E04D79" w:rsidRPr="0070792A">
        <w:rPr>
          <w:rFonts w:ascii="Bookman Old Style" w:hAnsi="Bookman Old Style" w:cs="AL-Mohanad"/>
          <w:i/>
          <w:iCs/>
          <w:sz w:val="24"/>
          <w:szCs w:val="24"/>
        </w:rPr>
        <w:t xml:space="preserve">salat </w:t>
      </w:r>
      <w:r w:rsidR="00B23C76" w:rsidRPr="0070792A">
        <w:rPr>
          <w:rFonts w:ascii="Bookman Old Style" w:hAnsi="Bookman Old Style" w:cs="AL-Mohanad"/>
          <w:i/>
          <w:iCs/>
          <w:sz w:val="24"/>
          <w:szCs w:val="24"/>
        </w:rPr>
        <w:t>dan menunaikan zakat dan demikian itulah agama yang lurus</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F73587"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F73587" w:rsidRPr="0070792A">
        <w:rPr>
          <w:rFonts w:ascii="Bookman Old Style" w:hAnsi="Bookman Old Style" w:cs="AL-Mohanad"/>
          <w:sz w:val="24"/>
          <w:szCs w:val="24"/>
        </w:rPr>
        <w:t>-</w:t>
      </w:r>
      <w:r w:rsidR="00B23C76" w:rsidRPr="0070792A">
        <w:rPr>
          <w:rFonts w:ascii="Bookman Old Style" w:hAnsi="Bookman Old Style" w:cs="AL-Mohanad"/>
          <w:sz w:val="24"/>
          <w:szCs w:val="24"/>
        </w:rPr>
        <w:t>Bayyinah: 5).</w:t>
      </w:r>
    </w:p>
    <w:p w:rsidR="00B23C76" w:rsidRPr="0070792A" w:rsidRDefault="00391ED5"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Dalam m</w:t>
      </w:r>
      <w:r w:rsidRPr="0070792A">
        <w:rPr>
          <w:rFonts w:ascii="Bookman Old Style" w:hAnsi="Bookman Old Style" w:cs="AL-Mohanad"/>
          <w:sz w:val="24"/>
          <w:szCs w:val="24"/>
        </w:rPr>
        <w:t>engeluarkan zakat</w:t>
      </w:r>
      <w:r w:rsidRPr="0070792A">
        <w:rPr>
          <w:rFonts w:ascii="Bookman Old Style" w:hAnsi="Bookman Old Style" w:cs="AL-Mohanad"/>
          <w:sz w:val="24"/>
          <w:szCs w:val="24"/>
          <w:lang w:val="id-ID"/>
        </w:rPr>
        <w:t xml:space="preserve"> </w:t>
      </w:r>
      <w:r w:rsidRPr="0070792A">
        <w:rPr>
          <w:rFonts w:ascii="Bookman Old Style" w:hAnsi="Bookman Old Style" w:cs="AL-Mohanad"/>
          <w:sz w:val="24"/>
          <w:szCs w:val="24"/>
        </w:rPr>
        <w:t>terdapat manfaat untuk menggembirakan jiwa orang-orang fakir</w:t>
      </w:r>
      <w:r w:rsidR="00B23C76" w:rsidRPr="0070792A">
        <w:rPr>
          <w:rFonts w:ascii="Bookman Old Style" w:hAnsi="Bookman Old Style" w:cs="AL-Mohanad"/>
          <w:sz w:val="24"/>
          <w:szCs w:val="24"/>
        </w:rPr>
        <w:t xml:space="preserve"> dan menutupi kebutuhan mereka serta menguatkan ikatan kasih-sayang antara mereka dan orang kaya.</w:t>
      </w:r>
    </w:p>
    <w:p w:rsidR="00B23C76" w:rsidRPr="0070792A" w:rsidRDefault="00391ED5" w:rsidP="008907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 xml:space="preserve">Agama Islam, dalam masalah solidaritas sosial dan tolong menolong yang bersifat finansial di antara kaum muslimin, </w:t>
      </w:r>
      <w:r w:rsidR="00B23C76" w:rsidRPr="0070792A">
        <w:rPr>
          <w:rFonts w:ascii="Bookman Old Style" w:hAnsi="Bookman Old Style" w:cs="AL-Mohanad"/>
          <w:sz w:val="24"/>
          <w:szCs w:val="24"/>
        </w:rPr>
        <w:t xml:space="preserve">bukan sebatas zakat. Akan tetapi Allah mewajibkan orang kaya untuk menghidupi kaum fakir pada saat kelaparan dan mengharamkan seorang muslim kenyang sedang tetangganya dalam keadaan lapar. Allah juga mewajibkan zakat fitrah atas seorang muslim yang dikeluarkan pada hari idul fitri, yaitu satu </w:t>
      </w:r>
      <w:r w:rsidR="008907F5" w:rsidRPr="0070792A">
        <w:rPr>
          <w:rFonts w:ascii="Cambria" w:hAnsi="Cambria" w:cs="Cambria"/>
          <w:sz w:val="24"/>
          <w:szCs w:val="24"/>
        </w:rPr>
        <w:t>ṣ</w:t>
      </w:r>
      <w:r w:rsidR="00B23C76" w:rsidRPr="0070792A">
        <w:rPr>
          <w:rFonts w:ascii="Bookman Old Style" w:hAnsi="Bookman Old Style" w:cs="AL-Mohanad"/>
          <w:sz w:val="24"/>
          <w:szCs w:val="24"/>
        </w:rPr>
        <w:t>a</w:t>
      </w:r>
      <w:r w:rsidR="008907F5"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makanan pokok di negara tersebut untuk setiap jiwa hingga anak kecil dan pembantu supaya dikeluarkan zakat fitrahnya oleh walinya. Allah mewajibkan seorang muslim untuk membayar kafarat sumpah</w:t>
      </w:r>
      <w:r w:rsidR="00B23C76" w:rsidRPr="0070792A">
        <w:rPr>
          <w:rStyle w:val="FootnoteReference"/>
          <w:rFonts w:ascii="Bookman Old Style" w:hAnsi="Bookman Old Style" w:cs="AL-Mohanad"/>
          <w:sz w:val="24"/>
          <w:szCs w:val="24"/>
        </w:rPr>
        <w:footnoteReference w:id="14"/>
      </w:r>
      <w:r w:rsidR="00B23C76" w:rsidRPr="0070792A">
        <w:rPr>
          <w:rFonts w:ascii="Bookman Old Style" w:hAnsi="Bookman Old Style" w:cs="AL-Mohanad"/>
          <w:sz w:val="24"/>
          <w:szCs w:val="24"/>
        </w:rPr>
        <w:t xml:space="preserve"> jika melanggar sumpah. Allah mewajibkan seorang muslim memenuhi nazar yang dibolehkan syariat. Allah menganjurkan seorang </w:t>
      </w:r>
      <w:r w:rsidR="00B23C76" w:rsidRPr="0070792A">
        <w:rPr>
          <w:rFonts w:ascii="Bookman Old Style" w:hAnsi="Bookman Old Style" w:cs="AL-Mohanad"/>
          <w:sz w:val="24"/>
          <w:szCs w:val="24"/>
        </w:rPr>
        <w:lastRenderedPageBreak/>
        <w:t>muslim untuk mengeluarkan s</w:t>
      </w:r>
      <w:r w:rsidR="0082673E" w:rsidRPr="0070792A">
        <w:rPr>
          <w:rFonts w:ascii="Bookman Old Style" w:hAnsi="Bookman Old Style" w:cs="AL-Mohanad"/>
          <w:sz w:val="24"/>
          <w:szCs w:val="24"/>
        </w:rPr>
        <w:t>e</w:t>
      </w:r>
      <w:r w:rsidR="00B23C76" w:rsidRPr="0070792A">
        <w:rPr>
          <w:rFonts w:ascii="Bookman Old Style" w:hAnsi="Bookman Old Style" w:cs="AL-Mohanad"/>
          <w:sz w:val="24"/>
          <w:szCs w:val="24"/>
        </w:rPr>
        <w:t>d</w:t>
      </w:r>
      <w:r w:rsidR="0082673E" w:rsidRPr="0070792A">
        <w:rPr>
          <w:rFonts w:ascii="Bookman Old Style" w:hAnsi="Bookman Old Style" w:cs="AL-Mohanad"/>
          <w:sz w:val="24"/>
          <w:szCs w:val="24"/>
        </w:rPr>
        <w:t>ek</w:t>
      </w:r>
      <w:r w:rsidR="00B23C76" w:rsidRPr="0070792A">
        <w:rPr>
          <w:rFonts w:ascii="Bookman Old Style" w:hAnsi="Bookman Old Style" w:cs="AL-Mohanad"/>
          <w:sz w:val="24"/>
          <w:szCs w:val="24"/>
        </w:rPr>
        <w:t>ah suka rela, seraya menjanjikan orang-orang yang berinfa</w:t>
      </w:r>
      <w:r w:rsidR="0082673E" w:rsidRPr="0070792A">
        <w:rPr>
          <w:rFonts w:ascii="Bookman Old Style" w:hAnsi="Bookman Old Style" w:cs="AL-Mohanad"/>
          <w:sz w:val="24"/>
          <w:szCs w:val="24"/>
        </w:rPr>
        <w:t>k</w:t>
      </w:r>
      <w:r w:rsidR="00B23C76" w:rsidRPr="0070792A">
        <w:rPr>
          <w:rFonts w:ascii="Bookman Old Style" w:hAnsi="Bookman Old Style" w:cs="AL-Mohanad"/>
          <w:sz w:val="24"/>
          <w:szCs w:val="24"/>
        </w:rPr>
        <w:t xml:space="preserve"> di jalan-Nya dalam bentuk kebajikan dengan pahala besar. Allah menjanjikan akan melipat gandakan pahala mereka dengan banyak. Satu kebaikan dilipatgandakan sepuluh kali hingga tujuh ratus sampai lipatan yang tak terhingga.</w:t>
      </w:r>
    </w:p>
    <w:p w:rsidR="00B23C76" w:rsidRPr="0070792A" w:rsidRDefault="00B23C76" w:rsidP="006A40FE">
      <w:pPr>
        <w:pStyle w:val="BodyText"/>
        <w:spacing w:before="120" w:after="120"/>
        <w:ind w:left="57" w:right="57" w:firstLine="340"/>
        <w:jc w:val="center"/>
        <w:rPr>
          <w:rFonts w:ascii="Bookman Old Style" w:hAnsi="Bookman Old Style" w:cs="AL-Mohanad"/>
          <w:sz w:val="24"/>
          <w:szCs w:val="24"/>
        </w:rPr>
      </w:pPr>
    </w:p>
    <w:p w:rsidR="008907F5" w:rsidRPr="0070792A" w:rsidRDefault="008907F5" w:rsidP="006A40FE">
      <w:pPr>
        <w:pStyle w:val="BodyText"/>
        <w:spacing w:before="120" w:after="120"/>
        <w:ind w:left="57" w:right="57" w:firstLine="340"/>
        <w:jc w:val="center"/>
        <w:rPr>
          <w:rFonts w:ascii="Bookman Old Style" w:hAnsi="Bookman Old Style" w:cs="AL-Mohanad"/>
          <w:sz w:val="24"/>
          <w:szCs w:val="24"/>
        </w:rPr>
      </w:pPr>
    </w:p>
    <w:p w:rsidR="00CE6991" w:rsidRDefault="00CE6991" w:rsidP="006972F4">
      <w:pPr>
        <w:pStyle w:val="BodyText"/>
        <w:spacing w:before="120" w:after="120"/>
        <w:ind w:right="57"/>
        <w:rPr>
          <w:rFonts w:ascii="Bookman Old Style" w:hAnsi="Bookman Old Style" w:cs="AL-Mohanad"/>
          <w:b/>
          <w:bCs/>
          <w:caps/>
          <w:sz w:val="24"/>
          <w:szCs w:val="24"/>
        </w:rPr>
      </w:pPr>
    </w:p>
    <w:p w:rsidR="00B23C76" w:rsidRPr="0070792A" w:rsidRDefault="00B23C76" w:rsidP="007D512B">
      <w:pPr>
        <w:pStyle w:val="BodyText"/>
        <w:spacing w:before="120" w:after="120"/>
        <w:ind w:left="57" w:right="57" w:firstLine="340"/>
        <w:jc w:val="center"/>
        <w:rPr>
          <w:rFonts w:ascii="Bookman Old Style" w:hAnsi="Bookman Old Style" w:cs="AL-Mohanad"/>
          <w:b/>
          <w:bCs/>
          <w:caps/>
          <w:sz w:val="24"/>
          <w:szCs w:val="24"/>
        </w:rPr>
      </w:pPr>
      <w:r w:rsidRPr="0070792A">
        <w:rPr>
          <w:rFonts w:ascii="Bookman Old Style" w:hAnsi="Bookman Old Style" w:cs="AL-Mohanad"/>
          <w:b/>
          <w:bCs/>
          <w:caps/>
          <w:sz w:val="24"/>
          <w:szCs w:val="24"/>
        </w:rPr>
        <w:t>Rukun Islam</w:t>
      </w:r>
      <w:r w:rsidR="00F511FE" w:rsidRPr="0070792A">
        <w:rPr>
          <w:rFonts w:ascii="Bookman Old Style" w:hAnsi="Bookman Old Style" w:cs="AL-Mohanad"/>
          <w:b/>
          <w:bCs/>
          <w:caps/>
          <w:sz w:val="24"/>
          <w:szCs w:val="24"/>
        </w:rPr>
        <w:t xml:space="preserve"> </w:t>
      </w:r>
      <w:r w:rsidRPr="0070792A">
        <w:rPr>
          <w:rFonts w:ascii="Bookman Old Style" w:hAnsi="Bookman Old Style" w:cs="AL-Mohanad"/>
          <w:b/>
          <w:bCs/>
          <w:caps/>
          <w:sz w:val="24"/>
          <w:szCs w:val="24"/>
        </w:rPr>
        <w:t>IV</w:t>
      </w:r>
    </w:p>
    <w:p w:rsidR="00B23C76" w:rsidRPr="0070792A" w:rsidRDefault="00B23C76" w:rsidP="006A40FE">
      <w:pPr>
        <w:pStyle w:val="BodyText"/>
        <w:spacing w:before="120" w:after="120"/>
        <w:ind w:left="57" w:right="57" w:firstLine="340"/>
        <w:jc w:val="center"/>
        <w:rPr>
          <w:rFonts w:ascii="Bookman Old Style" w:hAnsi="Bookman Old Style" w:cs="AL-Mohanad"/>
          <w:caps/>
          <w:sz w:val="24"/>
          <w:szCs w:val="24"/>
        </w:rPr>
      </w:pPr>
      <w:r w:rsidRPr="0070792A">
        <w:rPr>
          <w:rFonts w:ascii="Bookman Old Style" w:hAnsi="Bookman Old Style" w:cs="AL-Mohanad"/>
          <w:b/>
          <w:bCs/>
          <w:caps/>
          <w:sz w:val="24"/>
          <w:szCs w:val="24"/>
        </w:rPr>
        <w:t>Puasa</w:t>
      </w:r>
    </w:p>
    <w:p w:rsidR="000022F4" w:rsidRPr="0070792A" w:rsidRDefault="000022F4" w:rsidP="006A40FE">
      <w:pPr>
        <w:pStyle w:val="BodyText"/>
        <w:spacing w:before="120" w:after="120"/>
        <w:ind w:left="57" w:right="57" w:firstLine="340"/>
        <w:jc w:val="center"/>
        <w:rPr>
          <w:rFonts w:ascii="Bookman Old Style" w:hAnsi="Bookman Old Style" w:cs="AL-Mohanad"/>
          <w:caps/>
          <w:sz w:val="24"/>
          <w:szCs w:val="24"/>
        </w:rPr>
      </w:pPr>
    </w:p>
    <w:p w:rsidR="00B23C76" w:rsidRPr="0070792A" w:rsidRDefault="00B23C76" w:rsidP="000022F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Puasa bulan Ramadan yaitu bulan kesembilan dari </w:t>
      </w:r>
      <w:r w:rsidR="000022F4" w:rsidRPr="0070792A">
        <w:rPr>
          <w:rFonts w:ascii="Bookman Old Style" w:hAnsi="Bookman Old Style" w:cs="AL-Mohanad"/>
          <w:sz w:val="24"/>
          <w:szCs w:val="24"/>
          <w:lang w:val="id-ID"/>
        </w:rPr>
        <w:t>kalender</w:t>
      </w:r>
      <w:r w:rsidR="000022F4" w:rsidRPr="0070792A">
        <w:rPr>
          <w:rFonts w:ascii="Bookman Old Style" w:hAnsi="Bookman Old Style" w:cs="AL-Mohanad"/>
          <w:sz w:val="24"/>
          <w:szCs w:val="24"/>
        </w:rPr>
        <w:t xml:space="preserve"> </w:t>
      </w:r>
      <w:r w:rsidRPr="0070792A">
        <w:rPr>
          <w:rFonts w:ascii="Bookman Old Style" w:hAnsi="Bookman Old Style" w:cs="AL-Mohanad"/>
          <w:sz w:val="24"/>
          <w:szCs w:val="24"/>
        </w:rPr>
        <w:t>hijr</w:t>
      </w:r>
      <w:r w:rsidR="000022F4" w:rsidRPr="0070792A">
        <w:rPr>
          <w:rFonts w:ascii="Bookman Old Style" w:hAnsi="Bookman Old Style" w:cs="AL-Mohanad"/>
          <w:sz w:val="24"/>
          <w:szCs w:val="24"/>
        </w:rPr>
        <w:t>i</w:t>
      </w:r>
      <w:r w:rsidRPr="0070792A">
        <w:rPr>
          <w:rFonts w:ascii="Bookman Old Style" w:hAnsi="Bookman Old Style" w:cs="AL-Mohanad"/>
          <w:sz w:val="24"/>
          <w:szCs w:val="24"/>
        </w:rPr>
        <w:t>ah.</w:t>
      </w:r>
    </w:p>
    <w:p w:rsidR="00B23C76" w:rsidRPr="0070792A" w:rsidRDefault="00717644"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Tata Cara</w:t>
      </w:r>
      <w:r w:rsidR="00B23C76" w:rsidRPr="0070792A">
        <w:rPr>
          <w:rFonts w:ascii="Bookman Old Style" w:hAnsi="Bookman Old Style" w:cs="AL-Mohanad"/>
          <w:b/>
          <w:bCs/>
          <w:sz w:val="24"/>
          <w:szCs w:val="24"/>
        </w:rPr>
        <w:t xml:space="preserve"> Puasa:</w:t>
      </w:r>
    </w:p>
    <w:p w:rsidR="00B23C76" w:rsidRPr="0070792A" w:rsidRDefault="00B23C76" w:rsidP="008907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Seorang muslim berniat puasa sebelum waktu subuh (fajar). Kemudian menahan makan, minum dan jima</w:t>
      </w:r>
      <w:r w:rsidR="000022F4" w:rsidRPr="0070792A">
        <w:rPr>
          <w:rFonts w:ascii="Bookman Old Style" w:hAnsi="Bookman Old Style" w:cs="AL-Mohanad"/>
          <w:sz w:val="24"/>
          <w:szCs w:val="24"/>
        </w:rPr>
        <w:t>k</w:t>
      </w:r>
      <w:r w:rsidRPr="0070792A">
        <w:rPr>
          <w:rFonts w:ascii="Bookman Old Style" w:hAnsi="Bookman Old Style" w:cs="AL-Mohanad"/>
          <w:sz w:val="24"/>
          <w:szCs w:val="24"/>
        </w:rPr>
        <w:t xml:space="preserve"> (senggama) hingga matahari terbenam kemudian berbuka. Ia kerjakan hal itu sepanjang bulan Ramadan. Ia mengharapkan </w:t>
      </w:r>
      <w:r w:rsidR="008907F5"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dan penghambaan diri kepada-Nya.</w:t>
      </w:r>
    </w:p>
    <w:p w:rsidR="00B23C76" w:rsidRPr="0070792A" w:rsidRDefault="00B23C76" w:rsidP="0017054C">
      <w:pPr>
        <w:jc w:val="both"/>
        <w:rPr>
          <w:rFonts w:ascii="Bookman Old Style" w:hAnsi="Bookman Old Style" w:cs="AL-Mohanad"/>
          <w:lang w:val="id-ID"/>
        </w:rPr>
      </w:pPr>
      <w:r w:rsidRPr="0070792A">
        <w:rPr>
          <w:rFonts w:ascii="Bookman Old Style" w:hAnsi="Bookman Old Style" w:cs="AL-Mohanad"/>
        </w:rPr>
        <w:t xml:space="preserve">Dalam puasa terdapat manfaat yang tak terhingga. </w:t>
      </w:r>
      <w:r w:rsidR="0017054C" w:rsidRPr="0070792A">
        <w:rPr>
          <w:rFonts w:ascii="Bookman Old Style" w:hAnsi="Bookman Old Style" w:cs="AL-Mohanad"/>
        </w:rPr>
        <w:t>Yang terpenting diantaranya</w:t>
      </w:r>
      <w:r w:rsidRPr="0070792A">
        <w:rPr>
          <w:rFonts w:ascii="Bookman Old Style" w:hAnsi="Bookman Old Style" w:cs="AL-Mohanad"/>
        </w:rPr>
        <w:t>:</w:t>
      </w:r>
    </w:p>
    <w:p w:rsidR="00B23C76" w:rsidRPr="0070792A" w:rsidRDefault="0017054C" w:rsidP="0017054C">
      <w:pPr>
        <w:pStyle w:val="BodyText"/>
        <w:numPr>
          <w:ilvl w:val="0"/>
          <w:numId w:val="2"/>
        </w:numPr>
        <w:tabs>
          <w:tab w:val="clear" w:pos="777"/>
          <w:tab w:val="num" w:pos="360"/>
          <w:tab w:val="right" w:pos="900"/>
        </w:tabs>
        <w:spacing w:before="120" w:after="120"/>
        <w:ind w:left="360" w:right="57" w:firstLine="340"/>
        <w:rPr>
          <w:rFonts w:ascii="Bookman Old Style" w:hAnsi="Bookman Old Style" w:cs="AL-Mohanad"/>
          <w:sz w:val="24"/>
          <w:szCs w:val="24"/>
        </w:rPr>
      </w:pPr>
      <w:r w:rsidRPr="0070792A">
        <w:rPr>
          <w:rFonts w:ascii="Bookman Old Style" w:hAnsi="Bookman Old Style" w:cs="AL-Mohanad"/>
          <w:sz w:val="24"/>
          <w:szCs w:val="24"/>
          <w:lang w:val="id-ID"/>
        </w:rPr>
        <w:t>Puasa</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merupakan ibadah kepada Allah dan menjalankan perintah-Nya. Seorang hamba meninggalkan syahwatnya, makan dan minumnya demi Allah. Hal </w:t>
      </w:r>
      <w:r w:rsidRPr="0070792A">
        <w:rPr>
          <w:rFonts w:ascii="Bookman Old Style" w:hAnsi="Bookman Old Style" w:cs="AL-Mohanad"/>
          <w:sz w:val="24"/>
          <w:szCs w:val="24"/>
        </w:rPr>
        <w:t>itu sarana terbesar mencapai tak</w:t>
      </w:r>
      <w:r w:rsidR="00B23C76" w:rsidRPr="0070792A">
        <w:rPr>
          <w:rFonts w:ascii="Bookman Old Style" w:hAnsi="Bookman Old Style" w:cs="AL-Mohanad"/>
          <w:sz w:val="24"/>
          <w:szCs w:val="24"/>
        </w:rPr>
        <w:t xml:space="preserve">wa kepada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w:t>
      </w:r>
    </w:p>
    <w:p w:rsidR="00B23C76" w:rsidRPr="0070792A" w:rsidRDefault="00B23C76" w:rsidP="008907F5">
      <w:pPr>
        <w:pStyle w:val="BodyText"/>
        <w:numPr>
          <w:ilvl w:val="0"/>
          <w:numId w:val="2"/>
        </w:numPr>
        <w:tabs>
          <w:tab w:val="clear" w:pos="777"/>
          <w:tab w:val="num" w:pos="360"/>
          <w:tab w:val="right" w:pos="900"/>
        </w:tabs>
        <w:spacing w:before="120" w:after="120"/>
        <w:ind w:left="360"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Adapun manfaat puasa dari sudut kesehatan, ekonomi, sosial maka amat banyak. Tidak ada yang dapat mengetahuinya selain mereka yang berpuasa atas dorongan akidah dan iman. Allah </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berfirman</w:t>
      </w:r>
      <w:r w:rsidR="008907F5"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25729" w:rsidRDefault="00243EED" w:rsidP="00717644">
      <w:pPr>
        <w:autoSpaceDE w:val="0"/>
        <w:autoSpaceDN w:val="0"/>
        <w:bidi/>
        <w:adjustRightInd w:val="0"/>
        <w:spacing w:before="120" w:after="120"/>
        <w:rPr>
          <w:rFonts w:ascii="Bookman Old Style" w:hAnsi="Bookman Old Style" w:cs="AL-Mohanad"/>
          <w:sz w:val="16"/>
          <w:szCs w:val="16"/>
          <w:rtl/>
        </w:rPr>
      </w:pPr>
      <w:r w:rsidRPr="00725729">
        <w:rPr>
          <w:rFonts w:ascii="Bookman Old Style" w:hAnsi="Bookman Old Style" w:cs="AL-Mohanad"/>
          <w:noProof/>
          <w:position w:val="-16"/>
          <w:sz w:val="16"/>
          <w:szCs w:val="16"/>
          <w:rtl/>
        </w:rPr>
        <w:drawing>
          <wp:inline distT="0" distB="0" distL="0" distR="0">
            <wp:extent cx="142875" cy="285750"/>
            <wp:effectExtent l="0" t="0" r="0" b="0"/>
            <wp:docPr id="13766" name="Picture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33375" cy="390525"/>
            <wp:effectExtent l="0" t="0" r="0" b="0"/>
            <wp:docPr id="13767" name="Picture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66700" cy="390525"/>
            <wp:effectExtent l="0" t="0" r="0" b="0"/>
            <wp:docPr id="13768" name="Picture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85750" cy="390525"/>
            <wp:effectExtent l="0" t="0" r="0" b="0"/>
            <wp:docPr id="13769" name="Picture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47650" cy="390525"/>
            <wp:effectExtent l="0" t="0" r="0" b="0"/>
            <wp:docPr id="13770" name="Picture 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95300" cy="390525"/>
            <wp:effectExtent l="0" t="0" r="0" b="0"/>
            <wp:docPr id="13771" name="Picture 1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00050" cy="390525"/>
            <wp:effectExtent l="0" t="0" r="0" b="0"/>
            <wp:docPr id="13772" name="Picture 1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0025" cy="390525"/>
            <wp:effectExtent l="0" t="0" r="0" b="0"/>
            <wp:docPr id="13773" name="Picture 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04800" cy="390525"/>
            <wp:effectExtent l="0" t="0" r="0" b="0"/>
            <wp:docPr id="13774" name="Picture 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4"/>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61925" cy="390525"/>
            <wp:effectExtent l="0" t="0" r="0" b="0"/>
            <wp:docPr id="13775" name="Picture 1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19100" cy="390525"/>
            <wp:effectExtent l="0" t="0" r="0" b="0"/>
            <wp:docPr id="13776" name="Picture 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42875" cy="390525"/>
            <wp:effectExtent l="0" t="0" r="0" b="0"/>
            <wp:docPr id="13777" name="Picture 1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66725" cy="390525"/>
            <wp:effectExtent l="0" t="0" r="0" b="0"/>
            <wp:docPr id="13778" name="Picture 1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8"/>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33375" cy="390525"/>
            <wp:effectExtent l="0" t="0" r="0" b="0"/>
            <wp:docPr id="13779" name="Picture 1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42900" cy="390525"/>
            <wp:effectExtent l="0" t="0" r="0" b="0"/>
            <wp:docPr id="13780" name="Picture 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28600" cy="323850"/>
            <wp:effectExtent l="0" t="0" r="0" b="0"/>
            <wp:docPr id="13781" name="Picture 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76225" cy="390525"/>
            <wp:effectExtent l="0" t="0" r="0" b="0"/>
            <wp:docPr id="13782" name="Picture 1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552450" cy="390525"/>
            <wp:effectExtent l="0" t="0" r="0" b="0"/>
            <wp:docPr id="13783" name="Picture 1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9550" cy="390525"/>
            <wp:effectExtent l="0" t="0" r="0" b="0"/>
            <wp:docPr id="13784" name="Picture 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33375" cy="390525"/>
            <wp:effectExtent l="0" t="0" r="0" b="0"/>
            <wp:docPr id="13785" name="Picture 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38125" cy="390525"/>
            <wp:effectExtent l="0" t="0" r="0" b="0"/>
            <wp:docPr id="13786" name="Picture 1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61950" cy="390525"/>
            <wp:effectExtent l="0" t="0" r="0" b="0"/>
            <wp:docPr id="13787" name="Picture 1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23825" cy="390525"/>
            <wp:effectExtent l="0" t="0" r="0" b="0"/>
            <wp:docPr id="13788" name="Picture 1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80975" cy="390525"/>
            <wp:effectExtent l="0" t="0" r="0" b="0"/>
            <wp:docPr id="13789" name="Picture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57175" cy="390525"/>
            <wp:effectExtent l="0" t="0" r="0" b="0"/>
            <wp:docPr id="13790" name="Picture 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71475" cy="390525"/>
            <wp:effectExtent l="0" t="0" r="0" b="0"/>
            <wp:docPr id="13791" name="Picture 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42875" cy="390525"/>
            <wp:effectExtent l="0" t="0" r="0" b="0"/>
            <wp:docPr id="13792" name="Picture 1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66700" cy="390525"/>
            <wp:effectExtent l="0" t="0" r="0" b="0"/>
            <wp:docPr id="13793" name="Picture 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90500" cy="390525"/>
            <wp:effectExtent l="0" t="0" r="0" b="0"/>
            <wp:docPr id="13794" name="Picture 1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19075" cy="390525"/>
            <wp:effectExtent l="0" t="0" r="0" b="0"/>
            <wp:docPr id="13795" name="Picture 1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66725" cy="390525"/>
            <wp:effectExtent l="0" t="0" r="0" b="0"/>
            <wp:docPr id="13796" name="Picture 1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57200" cy="390525"/>
            <wp:effectExtent l="0" t="0" r="0" b="0"/>
            <wp:docPr id="13797" name="Picture 1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33375" cy="390525"/>
            <wp:effectExtent l="0" t="0" r="0" b="0"/>
            <wp:docPr id="13798" name="Picture 1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8"/>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04800" cy="390525"/>
            <wp:effectExtent l="0" t="0" r="0" b="0"/>
            <wp:docPr id="13799" name="Picture 1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09575" cy="390525"/>
            <wp:effectExtent l="0" t="0" r="0" b="0"/>
            <wp:docPr id="13800" name="Picture 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28600" cy="390525"/>
            <wp:effectExtent l="0" t="0" r="0" b="0"/>
            <wp:docPr id="13801" name="Picture 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76225" cy="390525"/>
            <wp:effectExtent l="0" t="0" r="0" b="0"/>
            <wp:docPr id="13802" name="Picture 1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0025" cy="390525"/>
            <wp:effectExtent l="0" t="0" r="0" b="0"/>
            <wp:docPr id="13803" name="Picture 1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3"/>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0025" cy="390525"/>
            <wp:effectExtent l="0" t="0" r="0" b="0"/>
            <wp:docPr id="13804" name="Picture 1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9550" cy="390525"/>
            <wp:effectExtent l="0" t="0" r="0" b="0"/>
            <wp:docPr id="13805" name="Picture 1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33350" cy="390525"/>
            <wp:effectExtent l="0" t="0" r="0" b="0"/>
            <wp:docPr id="13806" name="Picture 1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0025" cy="390525"/>
            <wp:effectExtent l="0" t="0" r="0" b="0"/>
            <wp:docPr id="13807" name="Picture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00050" cy="390525"/>
            <wp:effectExtent l="0" t="0" r="0" b="0"/>
            <wp:docPr id="13808" name="Picture 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09550" cy="390525"/>
            <wp:effectExtent l="0" t="0" r="0" b="0"/>
            <wp:docPr id="13809" name="Picture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00050" cy="390525"/>
            <wp:effectExtent l="0" t="0" r="0" b="0"/>
            <wp:docPr id="13810" name="Picture 1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33350" cy="390525"/>
            <wp:effectExtent l="0" t="0" r="0" b="0"/>
            <wp:docPr id="13811" name="Picture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85750" cy="390525"/>
            <wp:effectExtent l="0" t="0" r="0" b="0"/>
            <wp:docPr id="13812" name="Picture 1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71475" cy="390525"/>
            <wp:effectExtent l="0" t="0" r="0" b="0"/>
            <wp:docPr id="13813" name="Picture 1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28600" cy="323850"/>
            <wp:effectExtent l="0" t="0" r="0" b="0"/>
            <wp:docPr id="13814" name="Picture 1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47650" cy="390525"/>
            <wp:effectExtent l="0" t="0" r="0" b="0"/>
            <wp:docPr id="13815" name="Picture 1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19100" cy="390525"/>
            <wp:effectExtent l="0" t="0" r="0" b="0"/>
            <wp:docPr id="13816" name="Picture 1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85750" cy="390525"/>
            <wp:effectExtent l="0" t="0" r="0" b="0"/>
            <wp:docPr id="13817" name="Picture 1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85750" cy="390525"/>
            <wp:effectExtent l="0" t="0" r="0" b="0"/>
            <wp:docPr id="13818" name="Picture 1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19075" cy="390525"/>
            <wp:effectExtent l="0" t="0" r="0" b="0"/>
            <wp:docPr id="13819" name="Picture 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57200" cy="390525"/>
            <wp:effectExtent l="0" t="0" r="0" b="0"/>
            <wp:docPr id="13820" name="Picture 1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38150" cy="390525"/>
            <wp:effectExtent l="0" t="0" r="0" b="0"/>
            <wp:docPr id="13821" name="Picture 1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1"/>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38150" cy="390525"/>
            <wp:effectExtent l="0" t="0" r="0" b="0"/>
            <wp:docPr id="13822" name="Picture 1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19100" cy="390525"/>
            <wp:effectExtent l="0" t="0" r="0" b="0"/>
            <wp:docPr id="13823" name="Picture 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52400" cy="390525"/>
            <wp:effectExtent l="0" t="0" r="0" b="0"/>
            <wp:docPr id="13824" name="Picture 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28625" cy="390525"/>
            <wp:effectExtent l="0" t="0" r="0" b="0"/>
            <wp:docPr id="13825" name="Picture 1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85775" cy="390525"/>
            <wp:effectExtent l="0" t="0" r="0" b="0"/>
            <wp:docPr id="13826" name="Picture 1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28600" cy="390525"/>
            <wp:effectExtent l="0" t="0" r="0" b="0"/>
            <wp:docPr id="13827" name="Picture 1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57175" cy="390525"/>
            <wp:effectExtent l="0" t="0" r="0" b="0"/>
            <wp:docPr id="13828" name="Picture 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66700" cy="390525"/>
            <wp:effectExtent l="0" t="0" r="0" b="0"/>
            <wp:docPr id="13829" name="Picture 1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95275" cy="390525"/>
            <wp:effectExtent l="0" t="0" r="0" b="0"/>
            <wp:docPr id="13830" name="Picture 1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47675" cy="390525"/>
            <wp:effectExtent l="0" t="0" r="0" b="0"/>
            <wp:docPr id="13831" name="Picture 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28600" cy="390525"/>
            <wp:effectExtent l="0" t="0" r="0" b="0"/>
            <wp:docPr id="13832" name="Picture 1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81000" cy="390525"/>
            <wp:effectExtent l="0" t="0" r="0" b="0"/>
            <wp:docPr id="13833" name="Picture 1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19100" cy="390525"/>
            <wp:effectExtent l="0" t="0" r="0" b="0"/>
            <wp:docPr id="13834" name="Picture 1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23825" cy="390525"/>
            <wp:effectExtent l="0" t="0" r="0" b="0"/>
            <wp:docPr id="13835" name="Picture 1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80975" cy="390525"/>
            <wp:effectExtent l="0" t="0" r="0" b="0"/>
            <wp:docPr id="13836" name="Picture 1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14325" cy="390525"/>
            <wp:effectExtent l="0" t="0" r="0" b="0"/>
            <wp:docPr id="13837" name="Picture 1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33375" cy="390525"/>
            <wp:effectExtent l="0" t="0" r="0" b="0"/>
            <wp:docPr id="13838" name="Picture 1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42875" cy="390525"/>
            <wp:effectExtent l="0" t="0" r="0" b="0"/>
            <wp:docPr id="13839" name="Picture 1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00050" cy="390525"/>
            <wp:effectExtent l="0" t="0" r="0" b="0"/>
            <wp:docPr id="13840" name="Picture 1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66700" cy="390525"/>
            <wp:effectExtent l="0" t="0" r="0" b="0"/>
            <wp:docPr id="13841" name="Picture 1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57175" cy="390525"/>
            <wp:effectExtent l="0" t="0" r="0" b="0"/>
            <wp:docPr id="13842" name="Pictur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71450" cy="390525"/>
            <wp:effectExtent l="0" t="0" r="0" b="0"/>
            <wp:docPr id="13843" name="Picture 1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90525" cy="390525"/>
            <wp:effectExtent l="0" t="0" r="0" b="0"/>
            <wp:docPr id="13844" name="Picture 1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61950" cy="390525"/>
            <wp:effectExtent l="0" t="0" r="0" b="0"/>
            <wp:docPr id="13845" name="Pictur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61925" cy="390525"/>
            <wp:effectExtent l="0" t="0" r="0" b="0"/>
            <wp:docPr id="13846" name="Picture 1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276225" cy="390525"/>
            <wp:effectExtent l="0" t="0" r="0" b="0"/>
            <wp:docPr id="13847" name="Picture 1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23850" cy="390525"/>
            <wp:effectExtent l="0" t="0" r="0" b="0"/>
            <wp:docPr id="13848" name="Pictur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42900" cy="390525"/>
            <wp:effectExtent l="0" t="0" r="0" b="0"/>
            <wp:docPr id="13849" name="Picture 1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9"/>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628650" cy="390525"/>
            <wp:effectExtent l="0" t="0" r="0" b="0"/>
            <wp:docPr id="13850" name="Picture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23850" cy="390525"/>
            <wp:effectExtent l="0" t="0" r="0" b="0"/>
            <wp:docPr id="13851" name="Pictur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638175" cy="390525"/>
            <wp:effectExtent l="0" t="0" r="0" b="0"/>
            <wp:docPr id="13852" name="Picture 1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2"/>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61925" cy="390525"/>
            <wp:effectExtent l="0" t="0" r="0" b="0"/>
            <wp:docPr id="13853" name="Picture 1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342900" cy="390525"/>
            <wp:effectExtent l="0" t="0" r="0" b="0"/>
            <wp:docPr id="13854" name="Picture 1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4"/>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14300" cy="390525"/>
            <wp:effectExtent l="0" t="0" r="0" b="0"/>
            <wp:docPr id="13855" name="Picture 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419100" cy="390525"/>
            <wp:effectExtent l="0" t="0" r="0" b="0"/>
            <wp:docPr id="13856" name="Picture 1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581025" cy="390525"/>
            <wp:effectExtent l="0" t="0" r="0" b="0"/>
            <wp:docPr id="13857" name="Picture 1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609600" cy="390525"/>
            <wp:effectExtent l="0" t="0" r="0" b="0"/>
            <wp:docPr id="13858" name="Picture 1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r w:rsidRPr="00725729">
        <w:rPr>
          <w:rFonts w:ascii="Bookman Old Style" w:hAnsi="Bookman Old Style" w:cs="AL-Mohanad"/>
          <w:noProof/>
          <w:position w:val="-16"/>
          <w:sz w:val="16"/>
          <w:szCs w:val="16"/>
          <w:rtl/>
        </w:rPr>
        <w:drawing>
          <wp:inline distT="0" distB="0" distL="0" distR="0">
            <wp:extent cx="142875" cy="285750"/>
            <wp:effectExtent l="0" t="0" r="0" b="0"/>
            <wp:docPr id="13859" name="Picture 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25729">
        <w:rPr>
          <w:rFonts w:ascii="Bookman Old Style" w:hAnsi="Bookman Old Style" w:cs="AL-Mohanad"/>
          <w:sz w:val="16"/>
          <w:szCs w:val="16"/>
          <w:rtl/>
        </w:rPr>
        <w:t xml:space="preserve"> </w:t>
      </w:r>
    </w:p>
    <w:p w:rsidR="00B23C76" w:rsidRPr="0070792A" w:rsidRDefault="00B23C76" w:rsidP="008907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8907F5" w:rsidRPr="0070792A">
        <w:rPr>
          <w:rFonts w:ascii="Bookman Old Style" w:hAnsi="Bookman Old Style" w:cs="AL-Mohanad"/>
          <w:i/>
          <w:iCs/>
          <w:sz w:val="24"/>
          <w:szCs w:val="24"/>
        </w:rPr>
        <w:t>"</w:t>
      </w:r>
      <w:r w:rsidRPr="0070792A">
        <w:rPr>
          <w:rFonts w:ascii="Bookman Old Style" w:hAnsi="Bookman Old Style" w:cs="AL-Mohanad"/>
          <w:i/>
          <w:iCs/>
          <w:sz w:val="24"/>
          <w:szCs w:val="24"/>
        </w:rPr>
        <w:t>Hai orang-orang yang beriman, diwajibkan atas kamu berpuasa sebagaimana diwajibkan atas orang-orang sebelum kamu agar kamu berta</w:t>
      </w:r>
      <w:r w:rsidR="005E396F" w:rsidRPr="0070792A">
        <w:rPr>
          <w:rFonts w:ascii="Bookman Old Style" w:hAnsi="Bookman Old Style" w:cs="AL-Mohanad"/>
          <w:i/>
          <w:iCs/>
          <w:sz w:val="24"/>
          <w:szCs w:val="24"/>
        </w:rPr>
        <w:t>k</w:t>
      </w:r>
      <w:r w:rsidRPr="0070792A">
        <w:rPr>
          <w:rFonts w:ascii="Bookman Old Style" w:hAnsi="Bookman Old Style" w:cs="AL-Mohanad"/>
          <w:i/>
          <w:iCs/>
          <w:sz w:val="24"/>
          <w:szCs w:val="24"/>
        </w:rPr>
        <w:t>w</w:t>
      </w:r>
      <w:r w:rsidR="005E396F" w:rsidRPr="0070792A">
        <w:rPr>
          <w:rFonts w:ascii="Bookman Old Style" w:hAnsi="Bookman Old Style" w:cs="AL-Mohanad"/>
          <w:i/>
          <w:iCs/>
          <w:sz w:val="24"/>
          <w:szCs w:val="24"/>
        </w:rPr>
        <w:t>a</w:t>
      </w:r>
      <w:r w:rsidRPr="0070792A">
        <w:rPr>
          <w:rFonts w:ascii="Bookman Old Style" w:hAnsi="Bookman Old Style" w:cs="AL-Mohanad"/>
          <w:i/>
          <w:iCs/>
          <w:sz w:val="24"/>
          <w:szCs w:val="24"/>
        </w:rPr>
        <w:t>.</w:t>
      </w:r>
      <w:r w:rsidR="005E396F"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 xml:space="preserve">Beberapa hari yang ditentukan itu. Maka barang siapa diantara kamu ada yang sakit atau dalam perjalanan (lalu ia berbuka), maka (wajiblah baginya berpuasa) sebanyak hari yang ditinggalkan itu pada hari-hari yang lain. Dan wajib bagi orang-orang yang berat menjalankannya (jika mereka tidak berpuasa) </w:t>
      </w:r>
      <w:r w:rsidRPr="0070792A">
        <w:rPr>
          <w:rFonts w:ascii="Bookman Old Style" w:hAnsi="Bookman Old Style" w:cs="AL-Mohanad"/>
          <w:i/>
          <w:iCs/>
          <w:sz w:val="24"/>
          <w:szCs w:val="24"/>
        </w:rPr>
        <w:lastRenderedPageBreak/>
        <w:t xml:space="preserve">membayar fidyah, (yaitu): memberi makan seorang miskin. Barang siapa yang dengan kerelaan hati mengerjakan kebaikan, maka itulah yang lebih baik baginya. Dan berpuasa lebih baik bagimu jika kamu mengetahui. </w:t>
      </w:r>
      <w:r w:rsidR="008907F5" w:rsidRPr="0070792A">
        <w:rPr>
          <w:rFonts w:ascii="Bookman Old Style" w:hAnsi="Bookman Old Style" w:cs="AL-Mohanad"/>
          <w:i/>
          <w:iCs/>
          <w:sz w:val="24"/>
          <w:szCs w:val="24"/>
        </w:rPr>
        <w:t>B</w:t>
      </w:r>
      <w:r w:rsidRPr="0070792A">
        <w:rPr>
          <w:rFonts w:ascii="Bookman Old Style" w:hAnsi="Bookman Old Style" w:cs="AL-Mohanad"/>
          <w:i/>
          <w:iCs/>
          <w:sz w:val="24"/>
          <w:szCs w:val="24"/>
        </w:rPr>
        <w:t>ulan Ramadan</w:t>
      </w:r>
      <w:r w:rsidR="008907F5" w:rsidRPr="0070792A">
        <w:rPr>
          <w:rFonts w:ascii="Bookman Old Style" w:hAnsi="Bookman Old Style" w:cs="AL-Mohanad"/>
          <w:i/>
          <w:iCs/>
          <w:sz w:val="24"/>
          <w:szCs w:val="24"/>
        </w:rPr>
        <w:t xml:space="preserve"> adalah</w:t>
      </w:r>
      <w:r w:rsidRPr="0070792A">
        <w:rPr>
          <w:rFonts w:ascii="Bookman Old Style" w:hAnsi="Bookman Old Style" w:cs="AL-Mohanad"/>
          <w:i/>
          <w:iCs/>
          <w:sz w:val="24"/>
          <w:szCs w:val="24"/>
        </w:rPr>
        <w:t xml:space="preserve"> bulan yang di dalamnya diturunkan (permulaan) </w:t>
      </w:r>
      <w:r w:rsidR="004E5E5E" w:rsidRPr="0070792A">
        <w:rPr>
          <w:rFonts w:ascii="Bookman Old Style" w:hAnsi="Bookman Old Style" w:cs="AL-Mohanad"/>
          <w:i/>
          <w:iCs/>
          <w:sz w:val="24"/>
          <w:szCs w:val="24"/>
        </w:rPr>
        <w:t xml:space="preserve">Alquran </w:t>
      </w:r>
      <w:r w:rsidRPr="0070792A">
        <w:rPr>
          <w:rFonts w:ascii="Bookman Old Style" w:hAnsi="Bookman Old Style" w:cs="AL-Mohanad"/>
          <w:i/>
          <w:iCs/>
          <w:sz w:val="24"/>
          <w:szCs w:val="24"/>
        </w:rPr>
        <w:t>sebagai petunjuk bagi manusia dan penjelasan-penjelasan mengenai petunjuk itu dan pembeda (antara yang hak dan yang batil). Karena itu, barangsiapa diantara kamu hadir (di negri tempat tinggalnya) di bulan itu, maka hendaklah ia berpuasa pada bulan itu, dan barangsiapa sakit atau dalam perjalanan (lalu ia berbuka), maka (wajiblah baginya berpuasa), sebanyak hari yang ditinggalkannya itu, pada hari-hari yang lain. Allah menghendaki kemudahan bagimu, dan tidak menghendaki kesukaran bagimu. Dan hendaklah kamu mencukupkan bilangannya dan hendaklah kamu mengagungkan Allah atas petunjuk-Nya yang diberikan kepadamu, supaya kamu bersyukur</w:t>
      </w:r>
      <w:r w:rsidRPr="0070792A">
        <w:rPr>
          <w:rFonts w:ascii="Bookman Old Style" w:hAnsi="Bookman Old Style" w:cs="AL-Mohanad"/>
          <w:sz w:val="24"/>
          <w:szCs w:val="24"/>
        </w:rPr>
        <w:t>.</w:t>
      </w:r>
      <w:r w:rsidR="004B7032" w:rsidRPr="0070792A">
        <w:rPr>
          <w:rFonts w:ascii="Bookman Old Style" w:hAnsi="Bookman Old Style" w:cs="AL-Mohanad"/>
          <w:sz w:val="24"/>
          <w:szCs w:val="24"/>
        </w:rPr>
        <w:t>"</w:t>
      </w:r>
      <w:r w:rsidRPr="0070792A">
        <w:rPr>
          <w:rFonts w:ascii="Bookman Old Style" w:hAnsi="Bookman Old Style" w:cs="AL-Mohanad"/>
          <w:sz w:val="24"/>
          <w:szCs w:val="24"/>
        </w:rPr>
        <w:t xml:space="preserve"> (QS.</w:t>
      </w:r>
      <w:r w:rsidR="0017054C" w:rsidRPr="0070792A">
        <w:rPr>
          <w:rFonts w:ascii="Bookman Old Style" w:hAnsi="Bookman Old Style" w:cs="AL-Mohanad"/>
          <w:sz w:val="24"/>
          <w:szCs w:val="24"/>
        </w:rPr>
        <w:t xml:space="preserve"> </w:t>
      </w:r>
      <w:r w:rsidRPr="0070792A">
        <w:rPr>
          <w:rFonts w:ascii="Bookman Old Style" w:hAnsi="Bookman Old Style" w:cs="AL-Mohanad"/>
          <w:sz w:val="24"/>
          <w:szCs w:val="24"/>
        </w:rPr>
        <w:t>Al</w:t>
      </w:r>
      <w:r w:rsidR="0017054C" w:rsidRPr="0070792A">
        <w:rPr>
          <w:rFonts w:ascii="Bookman Old Style" w:hAnsi="Bookman Old Style" w:cs="AL-Mohanad"/>
          <w:sz w:val="24"/>
          <w:szCs w:val="24"/>
        </w:rPr>
        <w:t>-Baqarah: 183-</w:t>
      </w:r>
      <w:r w:rsidRPr="0070792A">
        <w:rPr>
          <w:rFonts w:ascii="Bookman Old Style" w:hAnsi="Bookman Old Style" w:cs="AL-Mohanad"/>
          <w:sz w:val="24"/>
          <w:szCs w:val="24"/>
        </w:rPr>
        <w:t>185)</w:t>
      </w:r>
    </w:p>
    <w:p w:rsidR="00B23C76" w:rsidRPr="0070792A" w:rsidRDefault="00B23C76" w:rsidP="005E396F">
      <w:pPr>
        <w:shd w:val="clear" w:color="auto" w:fill="FFFFFF"/>
        <w:rPr>
          <w:rFonts w:ascii="Bookman Old Style" w:hAnsi="Bookman Old Style" w:cs="AL-Mohanad"/>
        </w:rPr>
      </w:pPr>
      <w:r w:rsidRPr="0070792A">
        <w:rPr>
          <w:rFonts w:ascii="Bookman Old Style" w:hAnsi="Bookman Old Style" w:cs="AL-Mohanad"/>
        </w:rPr>
        <w:t xml:space="preserve">Diantara hukum-hukum yang berkaitan dengan puasa yang Allah terangkan dalam </w:t>
      </w:r>
      <w:r w:rsidR="004E5E5E" w:rsidRPr="0070792A">
        <w:rPr>
          <w:rFonts w:ascii="Bookman Old Style" w:hAnsi="Bookman Old Style" w:cs="AL-Mohanad"/>
        </w:rPr>
        <w:t xml:space="preserve">Alquran </w:t>
      </w:r>
      <w:r w:rsidRPr="0070792A">
        <w:rPr>
          <w:rFonts w:ascii="Bookman Old Style" w:hAnsi="Bookman Old Style" w:cs="AL-Mohanad"/>
        </w:rPr>
        <w:t xml:space="preserve">dan Rasul </w:t>
      </w:r>
      <w:r w:rsidR="005E396F" w:rsidRPr="0070792A">
        <w:rPr>
          <w:rFonts w:ascii="Bookman Old Style" w:hAnsi="Bookman Old Style"/>
        </w:rPr>
        <w:t>-</w:t>
      </w:r>
      <w:r w:rsidR="005E396F" w:rsidRPr="0070792A">
        <w:rPr>
          <w:rFonts w:ascii="Cambria" w:hAnsi="Cambria" w:cs="Cambria"/>
        </w:rPr>
        <w:t>ṣ</w:t>
      </w:r>
      <w:r w:rsidR="005E396F" w:rsidRPr="0070792A">
        <w:rPr>
          <w:rFonts w:ascii="Bookman Old Style" w:hAnsi="Bookman Old Style"/>
        </w:rPr>
        <w:t>allall</w:t>
      </w:r>
      <w:r w:rsidR="005E396F" w:rsidRPr="0070792A">
        <w:rPr>
          <w:rFonts w:ascii="Bookman Old Style" w:hAnsi="Bookman Old Style" w:cs="Bookman Old Style"/>
        </w:rPr>
        <w:t>ā</w:t>
      </w:r>
      <w:r w:rsidR="005E396F" w:rsidRPr="0070792A">
        <w:rPr>
          <w:rFonts w:ascii="Bookman Old Style" w:hAnsi="Bookman Old Style"/>
        </w:rPr>
        <w:t>hu 'alaihi wa sallam-</w:t>
      </w:r>
      <w:r w:rsidR="005E396F" w:rsidRPr="0070792A">
        <w:rPr>
          <w:rFonts w:ascii="Arial" w:hAnsi="Arial" w:cs="Arial"/>
          <w:sz w:val="21"/>
          <w:szCs w:val="21"/>
        </w:rPr>
        <w:t xml:space="preserve"> </w:t>
      </w:r>
      <w:r w:rsidRPr="0070792A">
        <w:rPr>
          <w:rFonts w:ascii="Bookman Old Style" w:hAnsi="Bookman Old Style" w:cs="AL-Mohanad"/>
        </w:rPr>
        <w:t xml:space="preserve">jelaskan dalam </w:t>
      </w:r>
      <w:r w:rsidR="00481419" w:rsidRPr="0070792A">
        <w:rPr>
          <w:rFonts w:ascii="Bookman Old Style" w:hAnsi="Bookman Old Style" w:cs="AL-Mohanad"/>
        </w:rPr>
        <w:t>hadis</w:t>
      </w:r>
      <w:r w:rsidRPr="0070792A">
        <w:rPr>
          <w:rFonts w:ascii="Bookman Old Style" w:hAnsi="Bookman Old Style" w:cs="AL-Mohanad"/>
        </w:rPr>
        <w:t>-</w:t>
      </w:r>
      <w:r w:rsidR="00481419" w:rsidRPr="0070792A">
        <w:rPr>
          <w:rFonts w:ascii="Bookman Old Style" w:hAnsi="Bookman Old Style" w:cs="AL-Mohanad"/>
        </w:rPr>
        <w:t>hadis</w:t>
      </w:r>
      <w:r w:rsidRPr="0070792A">
        <w:rPr>
          <w:rFonts w:ascii="Bookman Old Style" w:hAnsi="Bookman Old Style" w:cs="AL-Mohanad"/>
        </w:rPr>
        <w:t>nya:</w:t>
      </w:r>
    </w:p>
    <w:p w:rsidR="00B23C76" w:rsidRPr="0070792A" w:rsidRDefault="00B23C76" w:rsidP="007D512B">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70792A">
        <w:rPr>
          <w:rFonts w:ascii="Bookman Old Style" w:hAnsi="Bookman Old Style" w:cs="AL-Mohanad"/>
          <w:sz w:val="24"/>
          <w:szCs w:val="24"/>
        </w:rPr>
        <w:t>Orang sakit dan orang yang sedang dalam perjalanan boleh berbuka dan mengganti hari-hari yang ia tidak berpuasa, di hari-hari lain setelah bulan Ramadan.</w:t>
      </w:r>
    </w:p>
    <w:p w:rsidR="00B23C76" w:rsidRPr="0070792A" w:rsidRDefault="00B23C76" w:rsidP="008907F5">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70792A">
        <w:rPr>
          <w:rFonts w:ascii="Bookman Old Style" w:hAnsi="Bookman Old Style" w:cs="AL-Mohanad"/>
          <w:sz w:val="24"/>
          <w:szCs w:val="24"/>
        </w:rPr>
        <w:t>Wanita yang mengalami haid dan nifas tidak sah puasanya akan tetapi ia berbuka pada hari-hari haid dan nifasnya. Dan mengganti (mengqa</w:t>
      </w:r>
      <w:bookmarkStart w:id="13" w:name="_Hlk484210156"/>
      <w:r w:rsidR="005E396F" w:rsidRPr="0070792A">
        <w:rPr>
          <w:rFonts w:ascii="Cambria" w:hAnsi="Cambria" w:cs="Cambria"/>
          <w:sz w:val="24"/>
          <w:szCs w:val="24"/>
        </w:rPr>
        <w:t>ḍ</w:t>
      </w:r>
      <w:bookmarkEnd w:id="13"/>
      <w:r w:rsidRPr="0070792A">
        <w:rPr>
          <w:rFonts w:ascii="Bookman Old Style" w:hAnsi="Bookman Old Style" w:cs="AL-Mohanad"/>
          <w:sz w:val="24"/>
          <w:szCs w:val="24"/>
        </w:rPr>
        <w:t>a</w:t>
      </w:r>
      <w:r w:rsidR="005E396F" w:rsidRPr="0070792A">
        <w:rPr>
          <w:rFonts w:ascii="Bookman Old Style" w:hAnsi="Bookman Old Style" w:cs="AL-Mohanad"/>
          <w:sz w:val="24"/>
          <w:szCs w:val="24"/>
        </w:rPr>
        <w:t>`</w:t>
      </w:r>
      <w:r w:rsidRPr="0070792A">
        <w:rPr>
          <w:rFonts w:ascii="Bookman Old Style" w:hAnsi="Bookman Old Style" w:cs="AL-Mohanad"/>
          <w:sz w:val="24"/>
          <w:szCs w:val="24"/>
        </w:rPr>
        <w:t>) hari-hari yang ia tidak berpuasa.</w:t>
      </w:r>
    </w:p>
    <w:p w:rsidR="00B23C76" w:rsidRPr="0070792A" w:rsidRDefault="00B23C76" w:rsidP="005E396F">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Demikian pula wanita hamil dan wanita yang menyusui jika keduanya mengkhawatirkan dirinya atau anaknya maka boleh berbuka dan mengganti (q</w:t>
      </w:r>
      <w:r w:rsidR="00717644" w:rsidRPr="0070792A">
        <w:rPr>
          <w:rFonts w:ascii="Bookman Old Style" w:hAnsi="Bookman Old Style" w:cs="AL-Mohanad"/>
          <w:sz w:val="24"/>
          <w:szCs w:val="24"/>
        </w:rPr>
        <w:t>a</w:t>
      </w:r>
      <w:r w:rsidR="005E396F" w:rsidRPr="0070792A">
        <w:rPr>
          <w:rFonts w:ascii="Cambria" w:hAnsi="Cambria" w:cs="Cambria"/>
          <w:sz w:val="24"/>
          <w:szCs w:val="24"/>
        </w:rPr>
        <w:t>ḍ</w:t>
      </w:r>
      <w:r w:rsidRPr="0070792A">
        <w:rPr>
          <w:rFonts w:ascii="Bookman Old Style" w:hAnsi="Bookman Old Style" w:cs="AL-Mohanad"/>
          <w:sz w:val="24"/>
          <w:szCs w:val="24"/>
        </w:rPr>
        <w:t>a</w:t>
      </w:r>
      <w:r w:rsidR="005E396F" w:rsidRPr="0070792A">
        <w:rPr>
          <w:rFonts w:ascii="Bookman Old Style" w:hAnsi="Bookman Old Style" w:cs="AL-Mohanad"/>
          <w:sz w:val="24"/>
          <w:szCs w:val="24"/>
        </w:rPr>
        <w:t>`</w:t>
      </w:r>
      <w:r w:rsidRPr="0070792A">
        <w:rPr>
          <w:rFonts w:ascii="Bookman Old Style" w:hAnsi="Bookman Old Style" w:cs="AL-Mohanad"/>
          <w:sz w:val="24"/>
          <w:szCs w:val="24"/>
        </w:rPr>
        <w:t>).</w:t>
      </w:r>
    </w:p>
    <w:p w:rsidR="00B23C76" w:rsidRPr="0070792A" w:rsidRDefault="00B23C76" w:rsidP="005E39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Seandainya orang </w:t>
      </w:r>
      <w:r w:rsidR="005E396F" w:rsidRPr="0070792A">
        <w:rPr>
          <w:rFonts w:ascii="Bookman Old Style" w:hAnsi="Bookman Old Style" w:cs="AL-Mohanad"/>
          <w:sz w:val="24"/>
          <w:szCs w:val="24"/>
        </w:rPr>
        <w:t xml:space="preserve">yang </w:t>
      </w:r>
      <w:r w:rsidR="005E396F" w:rsidRPr="0070792A">
        <w:rPr>
          <w:rFonts w:ascii="Bookman Old Style" w:hAnsi="Bookman Old Style" w:cs="AL-Mohanad"/>
          <w:sz w:val="24"/>
          <w:szCs w:val="24"/>
          <w:lang w:val="id-ID"/>
        </w:rPr>
        <w:t>sedang</w:t>
      </w:r>
      <w:r w:rsidR="005E396F"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berpuasa makan atau minum karena lupa kemudian ia ingat maka puasanya sah. </w:t>
      </w:r>
      <w:r w:rsidR="005E396F" w:rsidRPr="0070792A">
        <w:rPr>
          <w:rFonts w:ascii="Bookman Old Style" w:hAnsi="Bookman Old Style" w:cs="AL-Mohanad"/>
          <w:sz w:val="24"/>
          <w:szCs w:val="24"/>
        </w:rPr>
        <w:t xml:space="preserve">Sebab </w:t>
      </w:r>
      <w:r w:rsidR="005E396F" w:rsidRPr="0070792A">
        <w:rPr>
          <w:rFonts w:ascii="Bookman Old Style" w:hAnsi="Bookman Old Style" w:cs="AL-Mohanad"/>
          <w:sz w:val="24"/>
          <w:szCs w:val="24"/>
          <w:lang w:val="id-ID"/>
        </w:rPr>
        <w:t xml:space="preserve">dosa </w:t>
      </w:r>
      <w:r w:rsidR="005E396F" w:rsidRPr="0070792A">
        <w:rPr>
          <w:rFonts w:ascii="Bookman Old Style" w:hAnsi="Bookman Old Style" w:cs="AL-Mohanad"/>
          <w:sz w:val="24"/>
          <w:szCs w:val="24"/>
        </w:rPr>
        <w:t>l</w:t>
      </w:r>
      <w:r w:rsidR="005E396F" w:rsidRPr="0070792A">
        <w:rPr>
          <w:rFonts w:ascii="Bookman Old Style" w:hAnsi="Bookman Old Style" w:cs="AL-Mohanad"/>
          <w:sz w:val="24"/>
          <w:szCs w:val="24"/>
          <w:lang w:val="id-ID"/>
        </w:rPr>
        <w:t>u</w:t>
      </w:r>
      <w:r w:rsidR="005E396F" w:rsidRPr="0070792A">
        <w:rPr>
          <w:rFonts w:ascii="Bookman Old Style" w:hAnsi="Bookman Old Style" w:cs="AL-Mohanad"/>
          <w:sz w:val="24"/>
          <w:szCs w:val="24"/>
        </w:rPr>
        <w:t xml:space="preserve">pa, </w:t>
      </w:r>
      <w:r w:rsidR="005E396F" w:rsidRPr="0070792A">
        <w:rPr>
          <w:rFonts w:ascii="Bookman Old Style" w:hAnsi="Bookman Old Style" w:cs="AL-Mohanad"/>
          <w:sz w:val="24"/>
          <w:szCs w:val="24"/>
          <w:lang w:val="id-ID"/>
        </w:rPr>
        <w:t>salah (tidak sengaja)</w:t>
      </w:r>
      <w:r w:rsidR="005E396F" w:rsidRPr="0070792A">
        <w:rPr>
          <w:rFonts w:ascii="Bookman Old Style" w:hAnsi="Bookman Old Style" w:cs="AL-Mohanad"/>
          <w:sz w:val="24"/>
          <w:szCs w:val="24"/>
        </w:rPr>
        <w:t xml:space="preserve"> dan dipaksa telah dimaafkan Allah </w:t>
      </w:r>
      <w:r w:rsidR="005E396F" w:rsidRPr="0070792A">
        <w:rPr>
          <w:rFonts w:ascii="Bookman Old Style" w:hAnsi="Bookman Old Style" w:cs="AL-Mohanad"/>
          <w:sz w:val="24"/>
          <w:szCs w:val="24"/>
          <w:lang w:val="id-ID"/>
        </w:rPr>
        <w:t>untuk</w:t>
      </w:r>
      <w:r w:rsidR="005E396F" w:rsidRPr="0070792A">
        <w:rPr>
          <w:rFonts w:ascii="Bookman Old Style" w:hAnsi="Bookman Old Style" w:cs="AL-Mohanad"/>
          <w:sz w:val="24"/>
          <w:szCs w:val="24"/>
        </w:rPr>
        <w:t xml:space="preserve"> umat Muhammad</w:t>
      </w:r>
      <w:r w:rsidR="00717644"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Dan wajib segera mengeluarkan makanan yang ada dalam mulutnya.    </w:t>
      </w:r>
    </w:p>
    <w:p w:rsidR="008907F5" w:rsidRPr="0070792A" w:rsidRDefault="008907F5" w:rsidP="00725729">
      <w:pPr>
        <w:pStyle w:val="BodyText"/>
        <w:spacing w:before="120" w:after="120"/>
        <w:ind w:right="57"/>
        <w:rPr>
          <w:rFonts w:ascii="Bookman Old Style" w:hAnsi="Bookman Old Style" w:cs="AL-Mohanad"/>
          <w:b/>
          <w:bCs/>
          <w:caps/>
          <w:sz w:val="24"/>
          <w:szCs w:val="24"/>
        </w:rPr>
      </w:pPr>
    </w:p>
    <w:p w:rsidR="00B23C76" w:rsidRPr="0070792A" w:rsidRDefault="00725729" w:rsidP="008907F5">
      <w:pPr>
        <w:pStyle w:val="BodyText"/>
        <w:spacing w:before="120" w:after="120"/>
        <w:ind w:right="57" w:firstLine="340"/>
        <w:jc w:val="center"/>
        <w:rPr>
          <w:rFonts w:ascii="Bookman Old Style" w:hAnsi="Bookman Old Style" w:cs="AL-Mohanad"/>
          <w:b/>
          <w:bCs/>
          <w:caps/>
          <w:sz w:val="24"/>
          <w:szCs w:val="24"/>
        </w:rPr>
      </w:pPr>
      <w:r>
        <w:rPr>
          <w:rFonts w:ascii="Bookman Old Style" w:hAnsi="Bookman Old Style" w:cs="AL-Mohanad"/>
          <w:b/>
          <w:bCs/>
          <w:caps/>
          <w:sz w:val="24"/>
          <w:szCs w:val="24"/>
        </w:rPr>
        <w:br w:type="page"/>
      </w:r>
      <w:r w:rsidR="00B23C76" w:rsidRPr="0070792A">
        <w:rPr>
          <w:rFonts w:ascii="Bookman Old Style" w:hAnsi="Bookman Old Style" w:cs="AL-Mohanad"/>
          <w:b/>
          <w:bCs/>
          <w:caps/>
          <w:sz w:val="24"/>
          <w:szCs w:val="24"/>
        </w:rPr>
        <w:lastRenderedPageBreak/>
        <w:t>Rukun Islam</w:t>
      </w:r>
      <w:r w:rsidR="00F511FE" w:rsidRPr="0070792A">
        <w:rPr>
          <w:rFonts w:ascii="Bookman Old Style" w:hAnsi="Bookman Old Style" w:cs="AL-Mohanad"/>
          <w:b/>
          <w:bCs/>
          <w:caps/>
          <w:sz w:val="24"/>
          <w:szCs w:val="24"/>
        </w:rPr>
        <w:t xml:space="preserve"> </w:t>
      </w:r>
      <w:r w:rsidR="00B23C76" w:rsidRPr="0070792A">
        <w:rPr>
          <w:rFonts w:ascii="Bookman Old Style" w:hAnsi="Bookman Old Style" w:cs="AL-Mohanad"/>
          <w:b/>
          <w:bCs/>
          <w:caps/>
          <w:sz w:val="24"/>
          <w:szCs w:val="24"/>
        </w:rPr>
        <w:t>V</w:t>
      </w:r>
      <w:r w:rsidR="00B23C76" w:rsidRPr="0070792A">
        <w:rPr>
          <w:rFonts w:ascii="Bookman Old Style" w:hAnsi="Bookman Old Style" w:cs="AL-Mohanad"/>
          <w:b/>
          <w:bCs/>
          <w:caps/>
          <w:sz w:val="24"/>
          <w:szCs w:val="24"/>
          <w:rtl/>
        </w:rPr>
        <w:t xml:space="preserve"> </w:t>
      </w:r>
    </w:p>
    <w:p w:rsidR="00B23C76" w:rsidRPr="0070792A" w:rsidRDefault="00B23C76" w:rsidP="00D93AD5">
      <w:pPr>
        <w:pStyle w:val="BodyText"/>
        <w:spacing w:before="120" w:after="120"/>
        <w:ind w:right="57"/>
        <w:jc w:val="center"/>
        <w:rPr>
          <w:rFonts w:ascii="Bookman Old Style" w:hAnsi="Bookman Old Style" w:cs="AL-Mohanad"/>
          <w:caps/>
          <w:sz w:val="24"/>
          <w:szCs w:val="24"/>
        </w:rPr>
      </w:pPr>
      <w:r w:rsidRPr="0070792A">
        <w:rPr>
          <w:rFonts w:ascii="Bookman Old Style" w:hAnsi="Bookman Old Style" w:cs="AL-Mohanad"/>
          <w:b/>
          <w:bCs/>
          <w:caps/>
          <w:sz w:val="24"/>
          <w:szCs w:val="24"/>
          <w:rtl/>
        </w:rPr>
        <w:t xml:space="preserve"> </w:t>
      </w:r>
      <w:r w:rsidRPr="0070792A">
        <w:rPr>
          <w:rFonts w:ascii="Bookman Old Style" w:hAnsi="Bookman Old Style" w:cs="AL-Mohanad"/>
          <w:b/>
          <w:bCs/>
          <w:caps/>
          <w:sz w:val="24"/>
          <w:szCs w:val="24"/>
        </w:rPr>
        <w:t>Haji</w:t>
      </w:r>
    </w:p>
    <w:p w:rsidR="000022F4" w:rsidRPr="0070792A" w:rsidRDefault="000022F4" w:rsidP="00D93AD5">
      <w:pPr>
        <w:pStyle w:val="BodyText"/>
        <w:spacing w:before="120" w:after="120"/>
        <w:ind w:right="57"/>
        <w:jc w:val="center"/>
        <w:rPr>
          <w:rFonts w:ascii="Bookman Old Style" w:hAnsi="Bookman Old Style" w:cs="AL-Mohanad"/>
          <w:caps/>
          <w:sz w:val="24"/>
          <w:szCs w:val="24"/>
        </w:rPr>
      </w:pPr>
    </w:p>
    <w:p w:rsidR="00B23C76" w:rsidRPr="0070792A" w:rsidRDefault="00B23C76" w:rsidP="005E39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Rukun Islam kelima adalah haji ke </w:t>
      </w:r>
      <w:r w:rsidR="005E396F" w:rsidRPr="0070792A">
        <w:rPr>
          <w:rFonts w:ascii="Bookman Old Style" w:hAnsi="Bookman Old Style" w:cs="AL-Mohanad"/>
          <w:sz w:val="24"/>
          <w:szCs w:val="24"/>
        </w:rPr>
        <w:t>B</w:t>
      </w:r>
      <w:r w:rsidRPr="0070792A">
        <w:rPr>
          <w:rFonts w:ascii="Bookman Old Style" w:hAnsi="Bookman Old Style" w:cs="AL-Mohanad"/>
          <w:sz w:val="24"/>
          <w:szCs w:val="24"/>
        </w:rPr>
        <w:t>aitullah A</w:t>
      </w:r>
      <w:r w:rsidR="005E396F" w:rsidRPr="0070792A">
        <w:rPr>
          <w:rFonts w:ascii="Bookman Old Style" w:hAnsi="Bookman Old Style" w:cs="AL-Mohanad"/>
          <w:sz w:val="24"/>
          <w:szCs w:val="24"/>
        </w:rPr>
        <w:t>l-H</w:t>
      </w:r>
      <w:r w:rsidRPr="0070792A">
        <w:rPr>
          <w:rFonts w:ascii="Bookman Old Style" w:hAnsi="Bookman Old Style" w:cs="AL-Mohanad"/>
          <w:sz w:val="24"/>
          <w:szCs w:val="24"/>
        </w:rPr>
        <w:t>aram sekali seumur hidup. Selebihnya merupakan amalan suna</w:t>
      </w:r>
      <w:r w:rsidR="005E396F" w:rsidRPr="0070792A">
        <w:rPr>
          <w:rFonts w:ascii="Bookman Old Style" w:hAnsi="Bookman Old Style" w:cs="AL-Mohanad"/>
          <w:sz w:val="24"/>
          <w:szCs w:val="24"/>
        </w:rPr>
        <w:t>h</w:t>
      </w:r>
      <w:r w:rsidRPr="0070792A">
        <w:rPr>
          <w:rFonts w:ascii="Bookman Old Style" w:hAnsi="Bookman Old Style" w:cs="AL-Mohanad"/>
          <w:sz w:val="24"/>
          <w:szCs w:val="24"/>
        </w:rPr>
        <w:t>. Dalam ibadah haji terdapat manfaat tak terhingga, diantaranya:</w:t>
      </w:r>
    </w:p>
    <w:p w:rsidR="00B23C76" w:rsidRPr="0070792A" w:rsidRDefault="00B23C76" w:rsidP="005E39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Pertama</w:t>
      </w:r>
      <w:r w:rsidRPr="0070792A">
        <w:rPr>
          <w:rFonts w:ascii="Bookman Old Style" w:hAnsi="Bookman Old Style" w:cs="AL-Mohanad"/>
          <w:sz w:val="24"/>
          <w:szCs w:val="24"/>
        </w:rPr>
        <w:t xml:space="preserve">: haji merupakan bentuk ibadah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dengan ruh, badan dan harta.</w:t>
      </w:r>
    </w:p>
    <w:p w:rsidR="00B23C76" w:rsidRPr="0070792A" w:rsidRDefault="00B23C76" w:rsidP="005E39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Kedua</w:t>
      </w:r>
      <w:r w:rsidRPr="0070792A">
        <w:rPr>
          <w:rFonts w:ascii="Bookman Old Style" w:hAnsi="Bookman Old Style" w:cs="AL-Mohanad"/>
          <w:sz w:val="24"/>
          <w:szCs w:val="24"/>
        </w:rPr>
        <w:t xml:space="preserve">: ketika haji kaum muslimin dari segala penjuru dunia berkumpul dan bertemu di satu tempat. Mereka mengenakan satu pakaian dan menyembah satu Rabb dalam satu waktu. Tidak ada perbedaan antara pemimpin dan yang dipimpin, kaya maupun miskin, kulit putih maupun hitam. Semua merupakan makhluk dan hamba Allah. Sehingga kaum muslimin dapat bertaaruf (saling kenal) dan taawun (saling tolong menolong). Mereka sama-sama mengingat hari dimana Allah membangkitkan mereka semuanya dan mengumpulkan mereka dalam satu tempat untuk dihisab (penghitungan amal) sehingga mereka mengadakan persiapan untuk kehidupan setelah mati dengan mengerjakan ketaatan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w:t>
      </w:r>
    </w:p>
    <w:p w:rsidR="00B23C76" w:rsidRPr="0070792A" w:rsidRDefault="00B23C76" w:rsidP="007D512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Maksud disyariatkannya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mengitari Ka</w:t>
      </w:r>
      <w:r w:rsidR="005E396F" w:rsidRPr="0070792A">
        <w:rPr>
          <w:rFonts w:ascii="Bookman Old Style" w:hAnsi="Bookman Old Style" w:cs="AL-Mohanad"/>
          <w:sz w:val="24"/>
          <w:szCs w:val="24"/>
        </w:rPr>
        <w:t>'</w:t>
      </w:r>
      <w:r w:rsidRPr="0070792A">
        <w:rPr>
          <w:rFonts w:ascii="Bookman Old Style" w:hAnsi="Bookman Old Style" w:cs="AL-Mohanad"/>
          <w:sz w:val="24"/>
          <w:szCs w:val="24"/>
        </w:rPr>
        <w:t xml:space="preserve">bah (kiblat kaum muslimin) yang Allah perintahkan mereka untuk </w:t>
      </w:r>
      <w:r w:rsidR="00286950" w:rsidRPr="0070792A">
        <w:rPr>
          <w:rFonts w:ascii="Bookman Old Style" w:hAnsi="Bookman Old Style" w:cs="AL-Mohanad"/>
          <w:sz w:val="24"/>
          <w:szCs w:val="24"/>
          <w:lang w:val="id-ID"/>
        </w:rPr>
        <w:t>m</w:t>
      </w:r>
      <w:r w:rsidR="00286950" w:rsidRPr="0070792A">
        <w:rPr>
          <w:rFonts w:ascii="Bookman Old Style" w:hAnsi="Bookman Old Style" w:cs="AL-Mohanad"/>
          <w:sz w:val="24"/>
          <w:szCs w:val="24"/>
        </w:rPr>
        <w:t>enghadap</w:t>
      </w:r>
      <w:r w:rsidR="00286950" w:rsidRPr="0070792A">
        <w:rPr>
          <w:rFonts w:ascii="Bookman Old Style" w:hAnsi="Bookman Old Style" w:cs="AL-Mohanad"/>
          <w:sz w:val="24"/>
          <w:szCs w:val="24"/>
          <w:lang w:val="id-ID"/>
        </w:rPr>
        <w:t xml:space="preserve"> ke arah</w:t>
      </w:r>
      <w:r w:rsidR="00286950" w:rsidRPr="0070792A">
        <w:rPr>
          <w:rFonts w:ascii="Bookman Old Style" w:hAnsi="Bookman Old Style" w:cs="AL-Mohanad"/>
          <w:sz w:val="24"/>
          <w:szCs w:val="24"/>
        </w:rPr>
        <w:t xml:space="preserve">nya </w:t>
      </w:r>
      <w:r w:rsidR="00286950" w:rsidRPr="0070792A">
        <w:rPr>
          <w:rFonts w:ascii="Bookman Old Style" w:hAnsi="Bookman Old Style" w:cs="AL-Mohanad"/>
          <w:sz w:val="24"/>
          <w:szCs w:val="24"/>
          <w:lang w:val="id-ID"/>
        </w:rPr>
        <w:t xml:space="preserve">dalam </w:t>
      </w:r>
      <w:r w:rsidR="00286950" w:rsidRPr="0070792A">
        <w:rPr>
          <w:rFonts w:ascii="Bookman Old Style" w:hAnsi="Bookman Old Style" w:cs="AL-Mohanad"/>
          <w:sz w:val="24"/>
          <w:szCs w:val="24"/>
        </w:rPr>
        <w:t xml:space="preserve">setiap salat </w:t>
      </w:r>
      <w:r w:rsidRPr="0070792A">
        <w:rPr>
          <w:rFonts w:ascii="Bookman Old Style" w:hAnsi="Bookman Old Style" w:cs="AL-Mohanad"/>
          <w:sz w:val="24"/>
          <w:szCs w:val="24"/>
        </w:rPr>
        <w:t xml:space="preserve">di mana saja mereka berada-. Dan </w:t>
      </w:r>
      <w:r w:rsidR="00286950" w:rsidRPr="0070792A">
        <w:rPr>
          <w:rFonts w:ascii="Bookman Old Style" w:hAnsi="Bookman Old Style" w:cs="AL-Mohanad"/>
          <w:sz w:val="24"/>
          <w:szCs w:val="24"/>
        </w:rPr>
        <w:t>maksud dari wukuf</w:t>
      </w:r>
      <w:r w:rsidRPr="0070792A">
        <w:rPr>
          <w:rFonts w:ascii="Bookman Old Style" w:hAnsi="Bookman Old Style" w:cs="AL-Mohanad"/>
          <w:sz w:val="24"/>
          <w:szCs w:val="24"/>
        </w:rPr>
        <w:t xml:space="preserve"> di beberapa tempat lain di Mekkah pada waktu-waktu yang telah ditentukan seperti Arafat, Muzdalifah dan tinggal di Mina. Maksud dari semua itu adalah beribadah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di tempat-</w:t>
      </w:r>
      <w:r w:rsidRPr="0070792A">
        <w:rPr>
          <w:rFonts w:ascii="Bookman Old Style" w:hAnsi="Bookman Old Style" w:cs="AL-Mohanad"/>
          <w:sz w:val="24"/>
          <w:szCs w:val="24"/>
        </w:rPr>
        <w:lastRenderedPageBreak/>
        <w:t>tempat yang suci sesuai dengan ajaran yang diperintahkan Allah.</w:t>
      </w:r>
    </w:p>
    <w:p w:rsidR="00B23C76" w:rsidRPr="0070792A" w:rsidRDefault="00286950" w:rsidP="008907F5">
      <w:pPr>
        <w:shd w:val="clear" w:color="auto" w:fill="FFFFFF"/>
        <w:rPr>
          <w:rFonts w:ascii="Arial" w:hAnsi="Arial" w:cs="Arial"/>
          <w:sz w:val="21"/>
          <w:szCs w:val="21"/>
        </w:rPr>
      </w:pPr>
      <w:r w:rsidRPr="0070792A">
        <w:rPr>
          <w:rFonts w:ascii="Bookman Old Style" w:hAnsi="Bookman Old Style" w:cs="AL-Mohanad"/>
        </w:rPr>
        <w:t xml:space="preserve">Ka'bah </w:t>
      </w:r>
      <w:r w:rsidRPr="0070792A">
        <w:rPr>
          <w:rFonts w:ascii="Bookman Old Style" w:hAnsi="Bookman Old Style" w:cs="AL-Mohanad"/>
          <w:lang w:val="id-ID"/>
        </w:rPr>
        <w:t xml:space="preserve">sendiri, </w:t>
      </w:r>
      <w:r w:rsidRPr="0070792A">
        <w:rPr>
          <w:rFonts w:ascii="Bookman Old Style" w:hAnsi="Bookman Old Style" w:cs="AL-Mohanad"/>
        </w:rPr>
        <w:t xml:space="preserve">tempat-tempat tersebut </w:t>
      </w:r>
      <w:r w:rsidRPr="0070792A">
        <w:rPr>
          <w:rFonts w:ascii="Bookman Old Style" w:hAnsi="Bookman Old Style" w:cs="AL-Mohanad"/>
          <w:lang w:val="id-ID"/>
        </w:rPr>
        <w:t>dan</w:t>
      </w:r>
      <w:r w:rsidRPr="0070792A">
        <w:rPr>
          <w:rFonts w:ascii="Bookman Old Style" w:hAnsi="Bookman Old Style" w:cs="AL-Mohanad"/>
        </w:rPr>
        <w:t xml:space="preserve"> semua makhluk</w:t>
      </w:r>
      <w:r w:rsidRPr="0070792A">
        <w:rPr>
          <w:rFonts w:ascii="Bookman Old Style" w:hAnsi="Bookman Old Style" w:cs="AL-Mohanad"/>
          <w:lang w:val="id-ID"/>
        </w:rPr>
        <w:t xml:space="preserve"> </w:t>
      </w:r>
      <w:r w:rsidRPr="0070792A">
        <w:rPr>
          <w:rFonts w:ascii="Bookman Old Style" w:hAnsi="Bookman Old Style" w:cs="AL-Mohanad"/>
        </w:rPr>
        <w:t>tidak boleh di</w:t>
      </w:r>
      <w:r w:rsidRPr="0070792A">
        <w:rPr>
          <w:rFonts w:ascii="Bookman Old Style" w:hAnsi="Bookman Old Style" w:cs="AL-Mohanad"/>
          <w:lang w:val="id-ID"/>
        </w:rPr>
        <w:t xml:space="preserve">sembah, </w:t>
      </w:r>
      <w:r w:rsidRPr="0070792A">
        <w:rPr>
          <w:rFonts w:ascii="Bookman Old Style" w:hAnsi="Bookman Old Style" w:cs="AL-Mohanad"/>
        </w:rPr>
        <w:t>tidak dapat mendatangkan manfaat dan mudarat.</w:t>
      </w:r>
      <w:r w:rsidR="00B23C76" w:rsidRPr="0070792A">
        <w:rPr>
          <w:rFonts w:ascii="Bookman Old Style" w:hAnsi="Bookman Old Style" w:cs="AL-Mohanad"/>
        </w:rPr>
        <w:t xml:space="preserve"> Sekiranya Allah tidak memerintahkan untuk haji ke Baitullah niscaya tidak dibenarkan seorang muslim melakukan ibadah haji. Sebab ibadah itu bukan dengan akal pikiran dan hawa nafsu. Namun ia merupakan kewajiban yang Allah perintahkan dalam kitab-Nya dan dalam sunah Rasul-Nya </w:t>
      </w:r>
      <w:r w:rsidR="008907F5" w:rsidRPr="0070792A">
        <w:rPr>
          <w:rFonts w:ascii="Bookman Old Style" w:hAnsi="Bookman Old Style"/>
        </w:rPr>
        <w:t>-</w:t>
      </w:r>
      <w:r w:rsidR="008907F5" w:rsidRPr="0070792A">
        <w:rPr>
          <w:rFonts w:ascii="Cambria" w:hAnsi="Cambria" w:cs="Cambria"/>
        </w:rPr>
        <w:t>ṣ</w:t>
      </w:r>
      <w:r w:rsidR="008907F5" w:rsidRPr="0070792A">
        <w:rPr>
          <w:rFonts w:ascii="Bookman Old Style" w:hAnsi="Bookman Old Style"/>
        </w:rPr>
        <w:t>allall</w:t>
      </w:r>
      <w:r w:rsidR="008907F5" w:rsidRPr="0070792A">
        <w:rPr>
          <w:rFonts w:ascii="Bookman Old Style" w:hAnsi="Bookman Old Style" w:cs="Bookman Old Style"/>
        </w:rPr>
        <w:t>ā</w:t>
      </w:r>
      <w:r w:rsidR="008907F5" w:rsidRPr="0070792A">
        <w:rPr>
          <w:rFonts w:ascii="Bookman Old Style" w:hAnsi="Bookman Old Style"/>
        </w:rPr>
        <w:t>hu 'alaihi wa sallam-</w:t>
      </w:r>
      <w:r w:rsidR="00B23C76" w:rsidRPr="0070792A">
        <w:rPr>
          <w:rFonts w:ascii="Bookman Old Style" w:hAnsi="Bookman Old Style" w:cs="AL-Mohanad"/>
        </w:rPr>
        <w:t xml:space="preserve">. Allah </w:t>
      </w:r>
      <w:r w:rsidR="004E5E5E" w:rsidRPr="0070792A">
        <w:rPr>
          <w:rFonts w:ascii="Bookman Old Style" w:hAnsi="Bookman Old Style" w:cs="AL-Mohanad"/>
        </w:rPr>
        <w:t>-Ta'ālā-</w:t>
      </w:r>
      <w:r w:rsidRPr="0070792A">
        <w:rPr>
          <w:rFonts w:ascii="Bookman Old Style" w:hAnsi="Bookman Old Style" w:cs="AL-Mohanad"/>
        </w:rPr>
        <w:t xml:space="preserve"> berfirman,</w:t>
      </w:r>
    </w:p>
    <w:p w:rsidR="00B23C76" w:rsidRPr="0070792A" w:rsidRDefault="00243EED" w:rsidP="00D93AD5">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860" name="Picture 1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861" name="Picture 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62" name="Picture 1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863" name="Picture 1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864" name="Picture 1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865" name="Picture 1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866" name="Picture 1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3867" name="Picture 1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868" name="Picture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869" name="Picture 1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870" name="Picture 1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871" name="Picture 1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72" name="Picture 1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73" name="Picture 1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74" name="Picture 1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75" name="Picture 1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876" name="Picture 1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877" name="Picture 1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8907F5" w:rsidP="008907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D93AD5" w:rsidRPr="0070792A">
        <w:rPr>
          <w:rFonts w:ascii="Bookman Old Style" w:hAnsi="Bookman Old Style" w:cs="AL-Mohanad"/>
          <w:i/>
          <w:iCs/>
          <w:sz w:val="24"/>
          <w:szCs w:val="24"/>
        </w:rPr>
        <w:t>D</w:t>
      </w:r>
      <w:r w:rsidR="00B23C76" w:rsidRPr="0070792A">
        <w:rPr>
          <w:rFonts w:ascii="Bookman Old Style" w:hAnsi="Bookman Old Style" w:cs="AL-Mohanad"/>
          <w:i/>
          <w:iCs/>
          <w:sz w:val="24"/>
          <w:szCs w:val="24"/>
        </w:rPr>
        <w:t>an untuk Allah wajib atas manusia berhaji ke Rumah Allah bagi yang mampu melakukan perjalanan, dan siapa yang kafir maka sesungguhnya Allah Maha Kaya dari sekalian alam</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w:t>
      </w:r>
      <w:r w:rsidR="00F511FE" w:rsidRPr="0070792A">
        <w:rPr>
          <w:rFonts w:ascii="Bookman Old Style" w:hAnsi="Bookman Old Style" w:cs="AL-Mohanad"/>
          <w:sz w:val="24"/>
          <w:szCs w:val="24"/>
        </w:rPr>
        <w:t xml:space="preserve"> </w:t>
      </w:r>
      <w:r w:rsidR="00286950"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QS. Ali Imran: 97) </w:t>
      </w:r>
      <w:r w:rsidR="00B23C76" w:rsidRPr="0070792A">
        <w:rPr>
          <w:rStyle w:val="FootnoteReference"/>
          <w:rFonts w:ascii="Bookman Old Style" w:hAnsi="Bookman Old Style" w:cs="AL-Mohanad"/>
          <w:sz w:val="24"/>
          <w:szCs w:val="24"/>
        </w:rPr>
        <w:footnoteReference w:id="15"/>
      </w:r>
      <w:r w:rsidR="00B23C76" w:rsidRPr="0070792A">
        <w:rPr>
          <w:rFonts w:ascii="Bookman Old Style" w:hAnsi="Bookman Old Style" w:cs="AL-Mohanad"/>
          <w:sz w:val="24"/>
          <w:szCs w:val="24"/>
        </w:rPr>
        <w:t xml:space="preserve">   </w:t>
      </w:r>
    </w:p>
    <w:p w:rsidR="00B23C76" w:rsidRPr="0070792A" w:rsidRDefault="00B23C76" w:rsidP="00286950">
      <w:pPr>
        <w:shd w:val="clear" w:color="auto" w:fill="FFFFFF"/>
        <w:rPr>
          <w:rFonts w:ascii="Arial" w:hAnsi="Arial" w:cs="Arial"/>
          <w:sz w:val="21"/>
          <w:szCs w:val="21"/>
        </w:rPr>
      </w:pPr>
      <w:r w:rsidRPr="0070792A">
        <w:rPr>
          <w:rFonts w:ascii="Bookman Old Style" w:hAnsi="Bookman Old Style" w:cs="AL-Mohanad"/>
        </w:rPr>
        <w:t xml:space="preserve">Ibadah umrah wajib bagi seorang muslim sekali seumur hidup boleh dikerjakan bersamaan dengan ibadah haji atau pada waktu kapan saja. Ziarah ke masjid Nabi </w:t>
      </w:r>
      <w:r w:rsidR="00286950" w:rsidRPr="0070792A">
        <w:rPr>
          <w:rFonts w:ascii="Bookman Old Style" w:hAnsi="Bookman Old Style"/>
        </w:rPr>
        <w:t>-</w:t>
      </w:r>
      <w:r w:rsidR="00286950" w:rsidRPr="0070792A">
        <w:rPr>
          <w:rFonts w:ascii="Cambria" w:hAnsi="Cambria" w:cs="Cambria"/>
        </w:rPr>
        <w:t>ṣ</w:t>
      </w:r>
      <w:r w:rsidR="00286950" w:rsidRPr="0070792A">
        <w:rPr>
          <w:rFonts w:ascii="Bookman Old Style" w:hAnsi="Bookman Old Style"/>
        </w:rPr>
        <w:t>allall</w:t>
      </w:r>
      <w:r w:rsidR="00286950" w:rsidRPr="0070792A">
        <w:rPr>
          <w:rFonts w:ascii="Bookman Old Style" w:hAnsi="Bookman Old Style" w:cs="Bookman Old Style"/>
        </w:rPr>
        <w:t>ā</w:t>
      </w:r>
      <w:r w:rsidR="00286950" w:rsidRPr="0070792A">
        <w:rPr>
          <w:rFonts w:ascii="Bookman Old Style" w:hAnsi="Bookman Old Style"/>
        </w:rPr>
        <w:t>hu 'alaihi wa sallam-</w:t>
      </w:r>
      <w:r w:rsidR="00286950" w:rsidRPr="0070792A">
        <w:rPr>
          <w:sz w:val="21"/>
          <w:szCs w:val="21"/>
        </w:rPr>
        <w:t xml:space="preserve"> </w:t>
      </w:r>
      <w:r w:rsidRPr="0070792A">
        <w:rPr>
          <w:rFonts w:ascii="Bookman Old Style" w:hAnsi="Bookman Old Style" w:cs="AL-Mohanad"/>
        </w:rPr>
        <w:t xml:space="preserve">di Madinah tidak wajib bersamaan dengan haji maupun pada </w:t>
      </w:r>
      <w:r w:rsidRPr="0070792A">
        <w:rPr>
          <w:rFonts w:ascii="Bookman Old Style" w:hAnsi="Bookman Old Style" w:cs="AL-Mohanad"/>
        </w:rPr>
        <w:lastRenderedPageBreak/>
        <w:t xml:space="preserve">waktu kapan saja. Namun hukumnya sekedar mustahab (dianjurkan); dimana pelakunya diberi pahala dan yang meninggalkannnya tidak akan diberi hukuman. Adapun </w:t>
      </w:r>
      <w:r w:rsidR="00481419" w:rsidRPr="0070792A">
        <w:rPr>
          <w:rFonts w:ascii="Bookman Old Style" w:hAnsi="Bookman Old Style" w:cs="AL-Mohanad"/>
        </w:rPr>
        <w:t>hadis</w:t>
      </w:r>
      <w:r w:rsidRPr="0070792A">
        <w:rPr>
          <w:rFonts w:ascii="Bookman Old Style" w:hAnsi="Bookman Old Style" w:cs="AL-Mohanad"/>
        </w:rPr>
        <w:t xml:space="preserve"> yang berbunyi</w:t>
      </w:r>
      <w:r w:rsidR="00866402" w:rsidRPr="0070792A">
        <w:rPr>
          <w:rFonts w:ascii="Bookman Old Style" w:hAnsi="Bookman Old Style" w:cs="AL-Mohanad"/>
        </w:rPr>
        <w:t>,</w:t>
      </w:r>
    </w:p>
    <w:p w:rsidR="00B23C76" w:rsidRPr="0070792A" w:rsidRDefault="007D512B" w:rsidP="00D93AD5">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مَنْ حَجَّ فَل</w:t>
      </w:r>
      <w:r w:rsidRPr="0070792A">
        <w:rPr>
          <w:rFonts w:ascii="Bookman Old Style" w:hAnsi="Bookman Old Style" w:cs="AL-Mohanad"/>
          <w:sz w:val="32"/>
          <w:szCs w:val="32"/>
          <w:rtl/>
        </w:rPr>
        <w:t>َمْ يَزُرْنِيْ فَقَدْ جَفَانِيْ</w:t>
      </w:r>
      <w:r w:rsidR="00B23C76" w:rsidRPr="0070792A">
        <w:rPr>
          <w:rFonts w:ascii="Bookman Old Style" w:hAnsi="Bookman Old Style" w:cs="AL-Mohanad"/>
          <w:sz w:val="32"/>
          <w:szCs w:val="32"/>
          <w:rtl/>
        </w:rPr>
        <w:t>))</w:t>
      </w:r>
    </w:p>
    <w:p w:rsidR="00B23C76" w:rsidRPr="0070792A" w:rsidRDefault="00B23C76" w:rsidP="00866402">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8907F5" w:rsidRPr="0070792A">
        <w:rPr>
          <w:rFonts w:ascii="Bookman Old Style" w:hAnsi="Bookman Old Style" w:cs="AL-Mohanad"/>
          <w:i/>
          <w:iCs/>
          <w:sz w:val="24"/>
          <w:szCs w:val="24"/>
        </w:rPr>
        <w:t>"</w:t>
      </w:r>
      <w:r w:rsidR="00286950" w:rsidRPr="0070792A">
        <w:rPr>
          <w:rFonts w:ascii="Bookman Old Style" w:hAnsi="Bookman Old Style" w:cs="AL-Mohanad"/>
          <w:i/>
          <w:iCs/>
          <w:sz w:val="24"/>
          <w:szCs w:val="24"/>
        </w:rPr>
        <w:t>B</w:t>
      </w:r>
      <w:r w:rsidRPr="0070792A">
        <w:rPr>
          <w:rFonts w:ascii="Bookman Old Style" w:hAnsi="Bookman Old Style" w:cs="AL-Mohanad"/>
          <w:i/>
          <w:iCs/>
          <w:sz w:val="24"/>
          <w:szCs w:val="24"/>
        </w:rPr>
        <w:t>arangsiapa haji namun tidak berziarah kepadaku maka ia telah menjauh dariku</w:t>
      </w:r>
      <w:r w:rsidR="004B7032" w:rsidRPr="0070792A">
        <w:rPr>
          <w:rFonts w:ascii="Bookman Old Style" w:hAnsi="Bookman Old Style" w:cs="AL-Mohanad"/>
          <w:i/>
          <w:iCs/>
          <w:sz w:val="24"/>
          <w:szCs w:val="24"/>
        </w:rPr>
        <w:t>.</w:t>
      </w:r>
      <w:r w:rsidR="008907F5" w:rsidRPr="0070792A">
        <w:rPr>
          <w:rFonts w:ascii="Bookman Old Style" w:hAnsi="Bookman Old Style" w:cs="AL-Mohanad"/>
          <w:i/>
          <w:iCs/>
          <w:sz w:val="24"/>
          <w:szCs w:val="24"/>
        </w:rPr>
        <w:t>"</w:t>
      </w:r>
      <w:r w:rsidR="00286950" w:rsidRPr="0070792A">
        <w:rPr>
          <w:rFonts w:ascii="Bookman Old Style" w:hAnsi="Bookman Old Style" w:cs="AL-Mohanad"/>
          <w:sz w:val="24"/>
          <w:szCs w:val="24"/>
        </w:rPr>
        <w:t xml:space="preserve"> hadis ini tidak sahih, mau</w:t>
      </w:r>
      <w:r w:rsidR="00286950" w:rsidRPr="0070792A">
        <w:rPr>
          <w:rFonts w:ascii="Cambria" w:hAnsi="Cambria" w:cs="Cambria"/>
          <w:sz w:val="24"/>
          <w:szCs w:val="24"/>
        </w:rPr>
        <w:t>ḍ</w:t>
      </w:r>
      <w:r w:rsidR="00286950" w:rsidRPr="0070792A">
        <w:rPr>
          <w:rFonts w:ascii="Bookman Old Style" w:hAnsi="Bookman Old Style" w:cs="AL-Mohanad"/>
          <w:sz w:val="24"/>
          <w:szCs w:val="24"/>
        </w:rPr>
        <w:t>u'</w:t>
      </w:r>
      <w:r w:rsidRPr="0070792A">
        <w:rPr>
          <w:rFonts w:ascii="Bookman Old Style" w:hAnsi="Bookman Old Style" w:cs="AL-Mohanad"/>
          <w:sz w:val="24"/>
          <w:szCs w:val="24"/>
        </w:rPr>
        <w:t xml:space="preserve"> (palsu).</w:t>
      </w:r>
      <w:r w:rsidRPr="0070792A">
        <w:rPr>
          <w:rStyle w:val="FootnoteReference"/>
          <w:rFonts w:ascii="Bookman Old Style" w:hAnsi="Bookman Old Style" w:cs="AL-Mohanad"/>
          <w:sz w:val="24"/>
          <w:szCs w:val="24"/>
        </w:rPr>
        <w:footnoteReference w:id="16"/>
      </w:r>
      <w:r w:rsidRPr="0070792A">
        <w:rPr>
          <w:rFonts w:ascii="Bookman Old Style" w:hAnsi="Bookman Old Style" w:cs="AL-Mohanad"/>
          <w:sz w:val="24"/>
          <w:szCs w:val="24"/>
        </w:rPr>
        <w:t xml:space="preserve">  </w:t>
      </w:r>
    </w:p>
    <w:p w:rsidR="00B23C76" w:rsidRPr="0070792A" w:rsidRDefault="001D348B" w:rsidP="008907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Ziarah yang</w:t>
      </w:r>
      <w:r w:rsidRPr="0070792A">
        <w:rPr>
          <w:rFonts w:ascii="Bookman Old Style" w:hAnsi="Bookman Old Style" w:cs="AL-Mohanad"/>
          <w:sz w:val="24"/>
          <w:szCs w:val="24"/>
          <w:lang w:val="id-ID"/>
        </w:rPr>
        <w:t xml:space="preserve"> karenanya boleh menempuh perjalanan disyariatkan untuk</w:t>
      </w:r>
      <w:r w:rsidRPr="0070792A">
        <w:rPr>
          <w:rFonts w:ascii="Bookman Old Style" w:hAnsi="Bookman Old Style" w:cs="AL-Mohanad"/>
          <w:sz w:val="24"/>
          <w:szCs w:val="24"/>
        </w:rPr>
        <w:t xml:space="preserve"> masjid</w:t>
      </w:r>
      <w:r w:rsidRPr="0070792A">
        <w:rPr>
          <w:rFonts w:ascii="Bookman Old Style" w:hAnsi="Bookman Old Style" w:cs="AL-Mohanad"/>
          <w:sz w:val="24"/>
          <w:szCs w:val="24"/>
          <w:lang w:val="id-ID"/>
        </w:rPr>
        <w:t xml:space="preserve"> Nabawi, (bukan makam Nabi)</w:t>
      </w:r>
      <w:r w:rsidRPr="0070792A">
        <w:rPr>
          <w:rFonts w:ascii="Bookman Old Style" w:hAnsi="Bookman Old Style" w:cs="AL-Mohanad"/>
          <w:sz w:val="24"/>
          <w:szCs w:val="24"/>
        </w:rPr>
        <w:t>.</w:t>
      </w:r>
      <w:r w:rsidRPr="0070792A">
        <w:rPr>
          <w:rFonts w:ascii="Bookman Old Style" w:hAnsi="Bookman Old Style" w:cs="AL-Mohanad"/>
          <w:sz w:val="20"/>
          <w:szCs w:val="20"/>
        </w:rPr>
        <w:t xml:space="preserve"> </w:t>
      </w:r>
      <w:r w:rsidR="00B23C76" w:rsidRPr="0070792A">
        <w:rPr>
          <w:rFonts w:ascii="Bookman Old Style" w:hAnsi="Bookman Old Style" w:cs="AL-Mohanad"/>
          <w:sz w:val="24"/>
          <w:szCs w:val="24"/>
        </w:rPr>
        <w:t xml:space="preserve">Jika seorang yang berziarah telah sampai ke masjid dan mengerjakan </w:t>
      </w:r>
      <w:r w:rsidR="00E04D79" w:rsidRPr="0070792A">
        <w:rPr>
          <w:rFonts w:ascii="Bookman Old Style" w:hAnsi="Bookman Old Style" w:cs="AL-Mohanad"/>
          <w:sz w:val="24"/>
          <w:szCs w:val="24"/>
        </w:rPr>
        <w:t xml:space="preserve">salat </w:t>
      </w:r>
      <w:r w:rsidR="00B23C76" w:rsidRPr="0070792A">
        <w:rPr>
          <w:rFonts w:ascii="Bookman Old Style" w:hAnsi="Bookman Old Style" w:cs="AL-Mohanad"/>
          <w:sz w:val="24"/>
          <w:szCs w:val="24"/>
        </w:rPr>
        <w:t xml:space="preserve">tahiyatul masjid di dalamnya maka baru saat itu disunnahkan baginya untuk ziarah ke makam Nabi </w:t>
      </w:r>
      <w:r w:rsidR="00D93AD5"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dan menyampaikan salam kepada beliau dengan mengucapkan</w:t>
      </w:r>
      <w:r w:rsidR="008907F5" w:rsidRPr="0070792A">
        <w:rPr>
          <w:rFonts w:ascii="Bookman Old Style" w:hAnsi="Bookman Old Style" w:cs="AL-Mohanad"/>
          <w:sz w:val="24"/>
          <w:szCs w:val="24"/>
        </w:rPr>
        <w:t>,</w:t>
      </w:r>
    </w:p>
    <w:p w:rsidR="00B23C76" w:rsidRPr="0070792A" w:rsidRDefault="00B23C76" w:rsidP="00885BF5">
      <w:pPr>
        <w:pStyle w:val="BodyText"/>
        <w:bidi/>
        <w:spacing w:before="120" w:after="120"/>
        <w:ind w:right="57"/>
        <w:rPr>
          <w:rFonts w:ascii="Bookman Old Style" w:hAnsi="Bookman Old Style" w:cs="AL-Mohanad"/>
          <w:sz w:val="32"/>
          <w:szCs w:val="32"/>
          <w:rtl/>
        </w:rPr>
      </w:pPr>
      <w:r w:rsidRPr="0070792A">
        <w:rPr>
          <w:rFonts w:ascii="Bookman Old Style" w:hAnsi="Bookman Old Style" w:cs="AL-Mohanad"/>
          <w:sz w:val="32"/>
          <w:szCs w:val="32"/>
          <w:rtl/>
        </w:rPr>
        <w:t xml:space="preserve">السَّلاَمُ عَلَيْكَ يَا رَسُوْلَ اللهِ </w:t>
      </w:r>
    </w:p>
    <w:p w:rsidR="00B23C76" w:rsidRPr="0070792A" w:rsidRDefault="00B23C76" w:rsidP="004F10D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8907F5" w:rsidRPr="0070792A">
        <w:rPr>
          <w:rFonts w:ascii="Bookman Old Style" w:hAnsi="Bookman Old Style" w:cs="AL-Mohanad"/>
          <w:i/>
          <w:iCs/>
          <w:sz w:val="24"/>
          <w:szCs w:val="24"/>
        </w:rPr>
        <w:t>"</w:t>
      </w:r>
      <w:r w:rsidRPr="0070792A">
        <w:rPr>
          <w:rFonts w:ascii="Bookman Old Style" w:hAnsi="Bookman Old Style" w:cs="AL-Mohanad"/>
          <w:i/>
          <w:iCs/>
          <w:sz w:val="24"/>
          <w:szCs w:val="24"/>
        </w:rPr>
        <w:t>Kesejahteraan senantiasa terlimpahkan kepada Engkau wahai Rasulullah</w:t>
      </w:r>
      <w:r w:rsidR="008907F5" w:rsidRPr="0070792A">
        <w:rPr>
          <w:rFonts w:ascii="Bookman Old Style" w:hAnsi="Bookman Old Style" w:cs="AL-Mohanad"/>
          <w:sz w:val="24"/>
          <w:szCs w:val="24"/>
        </w:rPr>
        <w:t>"</w:t>
      </w:r>
      <w:r w:rsidRPr="0070792A">
        <w:rPr>
          <w:rFonts w:ascii="Bookman Old Style" w:hAnsi="Bookman Old Style" w:cs="AL-Mohanad"/>
          <w:sz w:val="24"/>
          <w:szCs w:val="24"/>
        </w:rPr>
        <w:t xml:space="preserve"> dengan penuh sopan santun, melirihkan suara serta tidak boleh meminta kepada beliau apapun. Akan tetapi sekedar mengucapkan salam lalu pergi sebagaimana yang beliau perintahkan kepada umatnya dan sebagaimana pula yang dikerjakan oleh para sahabat </w:t>
      </w:r>
      <w:r w:rsidR="004F10DA" w:rsidRPr="0070792A">
        <w:rPr>
          <w:rFonts w:ascii="Bookman Old Style" w:hAnsi="Bookman Old Style"/>
          <w:sz w:val="24"/>
          <w:szCs w:val="24"/>
        </w:rPr>
        <w:t>-ra</w:t>
      </w:r>
      <w:r w:rsidR="004F10DA" w:rsidRPr="0070792A">
        <w:rPr>
          <w:rFonts w:ascii="Cambria" w:hAnsi="Cambria" w:cs="Cambria"/>
          <w:sz w:val="24"/>
          <w:szCs w:val="24"/>
        </w:rPr>
        <w:t>ḍ</w:t>
      </w:r>
      <w:r w:rsidR="004F10DA" w:rsidRPr="0070792A">
        <w:rPr>
          <w:rFonts w:ascii="Bookman Old Style" w:hAnsi="Bookman Old Style"/>
          <w:sz w:val="24"/>
          <w:szCs w:val="24"/>
        </w:rPr>
        <w:t>iyall</w:t>
      </w:r>
      <w:r w:rsidR="004F10DA" w:rsidRPr="0070792A">
        <w:rPr>
          <w:rFonts w:ascii="Bookman Old Style" w:hAnsi="Bookman Old Style" w:cs="Bookman Old Style"/>
          <w:sz w:val="24"/>
          <w:szCs w:val="24"/>
        </w:rPr>
        <w:t>ā</w:t>
      </w:r>
      <w:r w:rsidR="004F10DA" w:rsidRPr="0070792A">
        <w:rPr>
          <w:rFonts w:ascii="Bookman Old Style" w:hAnsi="Bookman Old Style"/>
          <w:sz w:val="24"/>
          <w:szCs w:val="24"/>
        </w:rPr>
        <w:t>hu 'anhum-</w:t>
      </w:r>
      <w:r w:rsidRPr="0070792A">
        <w:rPr>
          <w:rFonts w:ascii="Bookman Old Style" w:hAnsi="Bookman Old Style" w:cs="AL-Mohanad"/>
          <w:sz w:val="24"/>
          <w:szCs w:val="24"/>
        </w:rPr>
        <w:t>.</w:t>
      </w:r>
    </w:p>
    <w:p w:rsidR="00B23C76" w:rsidRPr="0070792A" w:rsidRDefault="00B23C76" w:rsidP="00607B0A">
      <w:pPr>
        <w:shd w:val="clear" w:color="auto" w:fill="FFFFFF"/>
      </w:pPr>
      <w:r w:rsidRPr="0070792A">
        <w:rPr>
          <w:rFonts w:ascii="Bookman Old Style" w:hAnsi="Bookman Old Style" w:cs="AL-Mohanad"/>
        </w:rPr>
        <w:lastRenderedPageBreak/>
        <w:t xml:space="preserve">Adapun orang-orang yang berdiri di depan makam Nabi </w:t>
      </w:r>
      <w:r w:rsidR="004F10DA" w:rsidRPr="0070792A">
        <w:rPr>
          <w:rFonts w:ascii="Bookman Old Style" w:hAnsi="Bookman Old Style"/>
        </w:rPr>
        <w:t>-</w:t>
      </w:r>
      <w:r w:rsidR="004F10DA" w:rsidRPr="0070792A">
        <w:rPr>
          <w:rFonts w:ascii="Cambria" w:hAnsi="Cambria" w:cs="Cambria"/>
        </w:rPr>
        <w:t>ṣ</w:t>
      </w:r>
      <w:r w:rsidR="004F10DA" w:rsidRPr="0070792A">
        <w:rPr>
          <w:rFonts w:ascii="Bookman Old Style" w:hAnsi="Bookman Old Style"/>
        </w:rPr>
        <w:t>allall</w:t>
      </w:r>
      <w:r w:rsidR="004F10DA" w:rsidRPr="0070792A">
        <w:rPr>
          <w:rFonts w:ascii="Bookman Old Style" w:hAnsi="Bookman Old Style" w:cs="Bookman Old Style"/>
        </w:rPr>
        <w:t>ā</w:t>
      </w:r>
      <w:r w:rsidR="004F10DA" w:rsidRPr="0070792A">
        <w:rPr>
          <w:rFonts w:ascii="Bookman Old Style" w:hAnsi="Bookman Old Style"/>
        </w:rPr>
        <w:t>hu 'alaihi wa sallam-</w:t>
      </w:r>
      <w:r w:rsidRPr="0070792A">
        <w:rPr>
          <w:rFonts w:ascii="Bookman Old Style" w:hAnsi="Bookman Old Style" w:cs="AL-Mohanad"/>
        </w:rPr>
        <w:t xml:space="preserve"> dengan penuh khusyu</w:t>
      </w:r>
      <w:r w:rsidR="001D348B" w:rsidRPr="0070792A">
        <w:rPr>
          <w:rFonts w:ascii="Bookman Old Style" w:hAnsi="Bookman Old Style" w:cs="AL-Mohanad"/>
        </w:rPr>
        <w:t>k</w:t>
      </w:r>
      <w:r w:rsidRPr="0070792A">
        <w:rPr>
          <w:rFonts w:ascii="Bookman Old Style" w:hAnsi="Bookman Old Style" w:cs="AL-Mohanad"/>
        </w:rPr>
        <w:t xml:space="preserve"> sebagaimana mereka berdiri dalam </w:t>
      </w:r>
      <w:r w:rsidR="007D512B" w:rsidRPr="0070792A">
        <w:rPr>
          <w:rFonts w:ascii="Bookman Old Style" w:hAnsi="Bookman Old Style" w:cs="AL-Mohanad"/>
        </w:rPr>
        <w:t>salat</w:t>
      </w:r>
      <w:r w:rsidRPr="0070792A">
        <w:rPr>
          <w:rFonts w:ascii="Bookman Old Style" w:hAnsi="Bookman Old Style" w:cs="AL-Mohanad"/>
        </w:rPr>
        <w:t xml:space="preserve">. Mereka meminta segala hajat mereka kepada beliau atau memohon bantuan kepada beliau ataupun menjadikan beliau sebagai perantara di hadapan Allah maka mereka itu orang-orang yang telah menyekutukan Allah </w:t>
      </w:r>
      <w:r w:rsidR="004E5E5E" w:rsidRPr="0070792A">
        <w:rPr>
          <w:rFonts w:ascii="Bookman Old Style" w:hAnsi="Bookman Old Style" w:cs="AL-Mohanad"/>
        </w:rPr>
        <w:t>-Ta'ālā-</w:t>
      </w:r>
      <w:r w:rsidRPr="0070792A">
        <w:rPr>
          <w:rFonts w:ascii="Bookman Old Style" w:hAnsi="Bookman Old Style" w:cs="AL-Mohanad"/>
        </w:rPr>
        <w:t xml:space="preserve">, sedang Nabi berlepas diri dari mereka. Hendaknya setiap muslim hati-hati dari berbuat seperti itu terhadap Nabi </w:t>
      </w:r>
      <w:r w:rsidR="00885BF5" w:rsidRPr="0070792A">
        <w:rPr>
          <w:rFonts w:ascii="Bookman Old Style" w:hAnsi="Bookman Old Style" w:cs="AL-Mohanad"/>
        </w:rPr>
        <w:sym w:font="AGA Arabesque" w:char="F072"/>
      </w:r>
      <w:r w:rsidR="00885BF5" w:rsidRPr="0070792A">
        <w:rPr>
          <w:rFonts w:ascii="Bookman Old Style" w:hAnsi="Bookman Old Style" w:cs="AL-Mohanad"/>
          <w:rtl/>
        </w:rPr>
        <w:t xml:space="preserve"> </w:t>
      </w:r>
      <w:r w:rsidRPr="0070792A">
        <w:rPr>
          <w:rFonts w:ascii="Bookman Old Style" w:hAnsi="Bookman Old Style" w:cs="AL-Mohanad"/>
        </w:rPr>
        <w:t xml:space="preserve">maupun terhadap selain beliau. Kemudian setelah itu berziarah ke makam sahabat Abu Bakar dan Umar </w:t>
      </w:r>
      <w:bookmarkStart w:id="14" w:name="_Hlk484271908"/>
      <w:r w:rsidR="00187BF8" w:rsidRPr="0070792A">
        <w:rPr>
          <w:rFonts w:ascii="Bookman Old Style" w:hAnsi="Bookman Old Style"/>
        </w:rPr>
        <w:t>-ra</w:t>
      </w:r>
      <w:r w:rsidR="00187BF8" w:rsidRPr="0070792A">
        <w:rPr>
          <w:rFonts w:ascii="Cambria" w:hAnsi="Cambria" w:cs="Cambria"/>
        </w:rPr>
        <w:t>ḍ</w:t>
      </w:r>
      <w:r w:rsidR="00187BF8" w:rsidRPr="0070792A">
        <w:rPr>
          <w:rFonts w:ascii="Bookman Old Style" w:hAnsi="Bookman Old Style"/>
        </w:rPr>
        <w:t>iyall</w:t>
      </w:r>
      <w:r w:rsidR="00187BF8" w:rsidRPr="0070792A">
        <w:rPr>
          <w:rFonts w:ascii="Bookman Old Style" w:hAnsi="Bookman Old Style" w:cs="Bookman Old Style"/>
        </w:rPr>
        <w:t>ā</w:t>
      </w:r>
      <w:r w:rsidR="00187BF8" w:rsidRPr="0070792A">
        <w:rPr>
          <w:rFonts w:ascii="Bookman Old Style" w:hAnsi="Bookman Old Style"/>
        </w:rPr>
        <w:t>hu 'anhumā-</w:t>
      </w:r>
      <w:bookmarkEnd w:id="14"/>
      <w:r w:rsidRPr="0070792A">
        <w:rPr>
          <w:rFonts w:ascii="Bookman Old Style" w:hAnsi="Bookman Old Style" w:cs="AL-Mohanad"/>
        </w:rPr>
        <w:t>. Kemudian berziarah ke kuburan Baqi dan makam syuhad</w:t>
      </w:r>
      <w:r w:rsidR="00607B0A" w:rsidRPr="0070792A">
        <w:rPr>
          <w:rFonts w:ascii="Bookman Old Style" w:hAnsi="Bookman Old Style"/>
        </w:rPr>
        <w:t>ā</w:t>
      </w:r>
      <w:r w:rsidR="00187BF8" w:rsidRPr="0070792A">
        <w:rPr>
          <w:rFonts w:ascii="Bookman Old Style" w:hAnsi="Bookman Old Style" w:cs="AL-Mohanad"/>
        </w:rPr>
        <w:t>`</w:t>
      </w:r>
      <w:r w:rsidRPr="0070792A">
        <w:rPr>
          <w:rFonts w:ascii="Bookman Old Style" w:hAnsi="Bookman Old Style" w:cs="AL-Mohanad"/>
        </w:rPr>
        <w:t xml:space="preserve"> (Uhud). Ziarah ke kuburan kaum muslimin yang disyariatkan yaitu </w:t>
      </w:r>
      <w:r w:rsidR="00187BF8" w:rsidRPr="0070792A">
        <w:rPr>
          <w:rFonts w:ascii="Bookman Old Style" w:hAnsi="Bookman Old Style" w:cs="AL-Mohanad"/>
        </w:rPr>
        <w:t xml:space="preserve">ziarah </w:t>
      </w:r>
      <w:r w:rsidR="00187BF8" w:rsidRPr="0070792A">
        <w:rPr>
          <w:rFonts w:ascii="Bookman Old Style" w:hAnsi="Bookman Old Style" w:cs="AL-Mohanad"/>
          <w:lang w:val="id-ID"/>
        </w:rPr>
        <w:t>yang</w:t>
      </w:r>
      <w:r w:rsidR="00187BF8" w:rsidRPr="0070792A">
        <w:rPr>
          <w:rFonts w:ascii="Bookman Old Style" w:hAnsi="Bookman Old Style" w:cs="AL-Mohanad"/>
        </w:rPr>
        <w:t xml:space="preserve"> </w:t>
      </w:r>
      <w:r w:rsidR="00187BF8" w:rsidRPr="0070792A">
        <w:rPr>
          <w:rFonts w:ascii="Bookman Old Style" w:hAnsi="Bookman Old Style" w:cs="AL-Mohanad"/>
          <w:lang w:val="id-ID"/>
        </w:rPr>
        <w:t>pelakunya</w:t>
      </w:r>
      <w:r w:rsidR="00187BF8" w:rsidRPr="0070792A">
        <w:rPr>
          <w:rFonts w:ascii="Bookman Old Style" w:hAnsi="Bookman Old Style" w:cs="AL-Mohanad"/>
        </w:rPr>
        <w:t xml:space="preserve"> mengucapkan salam kepada orang-orang yang meninggal</w:t>
      </w:r>
      <w:r w:rsidRPr="0070792A">
        <w:rPr>
          <w:rFonts w:ascii="Bookman Old Style" w:hAnsi="Bookman Old Style" w:cs="AL-Mohanad"/>
        </w:rPr>
        <w:t>, lalu mendoakan mereka kepada Allah dan mengingat mati setelah itu pergi.</w:t>
      </w:r>
    </w:p>
    <w:p w:rsidR="00187BF8" w:rsidRPr="0070792A" w:rsidRDefault="00187BF8" w:rsidP="00187BF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Berikut ini</w:t>
      </w:r>
      <w:r w:rsidRPr="0070792A">
        <w:rPr>
          <w:rFonts w:ascii="Bookman Old Style" w:hAnsi="Bookman Old Style" w:cs="AL-Mohanad"/>
          <w:sz w:val="24"/>
          <w:szCs w:val="24"/>
          <w:lang w:val="fr-FR"/>
        </w:rPr>
        <w:t xml:space="preserve"> tata </w:t>
      </w:r>
      <w:r w:rsidRPr="0070792A">
        <w:rPr>
          <w:rFonts w:ascii="Bookman Old Style" w:hAnsi="Bookman Old Style" w:cs="AL-Mohanad"/>
          <w:sz w:val="24"/>
          <w:szCs w:val="24"/>
          <w:lang w:val="id-ID"/>
        </w:rPr>
        <w:t xml:space="preserve">cara </w:t>
      </w:r>
      <w:r w:rsidRPr="0070792A">
        <w:rPr>
          <w:rFonts w:ascii="Bookman Old Style" w:hAnsi="Bookman Old Style" w:cs="AL-Mohanad"/>
          <w:sz w:val="24"/>
          <w:szCs w:val="24"/>
          <w:lang w:val="fr-FR"/>
        </w:rPr>
        <w:t>haji</w:t>
      </w:r>
      <w:r w:rsidR="00B23C76" w:rsidRPr="0070792A">
        <w:rPr>
          <w:rFonts w:ascii="Bookman Old Style" w:hAnsi="Bookman Old Style" w:cs="AL-Mohanad"/>
          <w:sz w:val="24"/>
          <w:szCs w:val="24"/>
        </w:rPr>
        <w:t xml:space="preserve"> dan umrah: </w:t>
      </w:r>
    </w:p>
    <w:p w:rsidR="00B23C76" w:rsidRPr="0070792A" w:rsidRDefault="00B23C76" w:rsidP="00187BF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Pertama-tama seorang yang hendak haji memilih harta yang baik lagi halal dan seorang muslim menjauhi pendapatan yang diharamkan. Sebab harta haram penyebab ditolaknya haji dan doa seseorang. Dalam </w:t>
      </w:r>
      <w:r w:rsidR="00187BF8" w:rsidRPr="0070792A">
        <w:rPr>
          <w:rFonts w:ascii="Bookman Old Style" w:hAnsi="Bookman Old Style" w:cs="AL-Mohanad"/>
          <w:sz w:val="24"/>
          <w:szCs w:val="24"/>
        </w:rPr>
        <w:t>suatu</w:t>
      </w:r>
      <w:r w:rsidRPr="0070792A">
        <w:rPr>
          <w:rFonts w:ascii="Bookman Old Style" w:hAnsi="Bookman Old Style" w:cs="AL-Mohanad"/>
          <w:sz w:val="24"/>
          <w:szCs w:val="24"/>
        </w:rPr>
        <w:t xml:space="preserve">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Rasul </w:t>
      </w:r>
      <w:r w:rsidR="00B66ABD"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disebutkan</w:t>
      </w:r>
      <w:r w:rsidR="00187BF8" w:rsidRPr="0070792A">
        <w:rPr>
          <w:rFonts w:ascii="Bookman Old Style" w:hAnsi="Bookman Old Style" w:cs="AL-Mohanad"/>
          <w:sz w:val="24"/>
          <w:szCs w:val="24"/>
        </w:rPr>
        <w:t>,</w:t>
      </w:r>
    </w:p>
    <w:p w:rsidR="00B23C76" w:rsidRPr="0070792A" w:rsidRDefault="00187BF8" w:rsidP="0047326C">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كُلُّ لَحْمٍ نَبَتَ مِنْ</w:t>
      </w:r>
      <w:r w:rsidRPr="0070792A">
        <w:rPr>
          <w:rFonts w:ascii="Bookman Old Style" w:hAnsi="Bookman Old Style" w:cs="AL-Mohanad"/>
          <w:sz w:val="32"/>
          <w:szCs w:val="32"/>
          <w:rtl/>
        </w:rPr>
        <w:t xml:space="preserve"> سُحْتٍ فَالنَّارُ أَوْلَى بِهِ</w:t>
      </w:r>
      <w:r w:rsidR="00B23C76" w:rsidRPr="0070792A">
        <w:rPr>
          <w:rFonts w:ascii="Bookman Old Style" w:hAnsi="Bookman Old Style" w:cs="AL-Mohanad"/>
          <w:sz w:val="32"/>
          <w:szCs w:val="32"/>
          <w:rtl/>
        </w:rPr>
        <w:t>))</w:t>
      </w:r>
    </w:p>
    <w:p w:rsidR="00B23C76" w:rsidRPr="0070792A" w:rsidRDefault="004F10DA" w:rsidP="004F10D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Setiap daging yang tumbuh dari harta haram maka neraka lebih utama untuknya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p>
    <w:p w:rsidR="00B23C76" w:rsidRPr="0070792A" w:rsidRDefault="00B23C76" w:rsidP="00187BF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Kemudian memilih rekan pendamping yang sal</w:t>
      </w:r>
      <w:r w:rsidR="00187BF8" w:rsidRPr="0070792A">
        <w:rPr>
          <w:rFonts w:ascii="Bookman Old Style" w:hAnsi="Bookman Old Style" w:cs="AL-Mohanad"/>
          <w:sz w:val="24"/>
          <w:szCs w:val="24"/>
        </w:rPr>
        <w:t>e</w:t>
      </w:r>
      <w:r w:rsidRPr="0070792A">
        <w:rPr>
          <w:rFonts w:ascii="Bookman Old Style" w:hAnsi="Bookman Old Style" w:cs="AL-Mohanad"/>
          <w:sz w:val="24"/>
          <w:szCs w:val="24"/>
        </w:rPr>
        <w:t>h dari kalangan yang bertauhid benar dan beriman.</w:t>
      </w:r>
    </w:p>
    <w:p w:rsidR="00725729" w:rsidRDefault="00725729" w:rsidP="0047294A">
      <w:pPr>
        <w:pStyle w:val="BodyText"/>
        <w:spacing w:before="120" w:after="120"/>
        <w:ind w:left="57" w:right="57" w:firstLine="340"/>
        <w:rPr>
          <w:rFonts w:ascii="Bookman Old Style" w:hAnsi="Bookman Old Style" w:cs="AL-Mohanad"/>
          <w:sz w:val="24"/>
          <w:szCs w:val="24"/>
        </w:rPr>
      </w:pPr>
    </w:p>
    <w:p w:rsidR="00725729" w:rsidRDefault="00725729" w:rsidP="0047294A">
      <w:pPr>
        <w:pStyle w:val="BodyText"/>
        <w:spacing w:before="120" w:after="120"/>
        <w:ind w:left="57" w:right="57" w:firstLine="340"/>
        <w:rPr>
          <w:rFonts w:ascii="Bookman Old Style" w:hAnsi="Bookman Old Style" w:cs="AL-Mohanad"/>
          <w:b/>
          <w:bCs/>
          <w:sz w:val="24"/>
          <w:szCs w:val="24"/>
        </w:rPr>
      </w:pPr>
    </w:p>
    <w:p w:rsidR="00B23C76" w:rsidRPr="0070792A" w:rsidRDefault="00B23C76" w:rsidP="0047294A">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Mi</w:t>
      </w:r>
      <w:r w:rsidR="00187BF8" w:rsidRPr="0070792A">
        <w:rPr>
          <w:rFonts w:ascii="Bookman Old Style" w:hAnsi="Bookman Old Style" w:cs="AL-Mohanad"/>
          <w:b/>
          <w:bCs/>
          <w:sz w:val="24"/>
          <w:szCs w:val="24"/>
        </w:rPr>
        <w:t>k</w:t>
      </w:r>
      <w:r w:rsidRPr="0070792A">
        <w:rPr>
          <w:rFonts w:ascii="Bookman Old Style" w:hAnsi="Bookman Old Style" w:cs="AL-Mohanad"/>
          <w:b/>
          <w:bCs/>
          <w:sz w:val="24"/>
          <w:szCs w:val="24"/>
        </w:rPr>
        <w:t>at-mi</w:t>
      </w:r>
      <w:r w:rsidR="00187BF8" w:rsidRPr="0070792A">
        <w:rPr>
          <w:rFonts w:ascii="Bookman Old Style" w:hAnsi="Bookman Old Style" w:cs="AL-Mohanad"/>
          <w:b/>
          <w:bCs/>
          <w:sz w:val="24"/>
          <w:szCs w:val="24"/>
        </w:rPr>
        <w:t>k</w:t>
      </w:r>
      <w:r w:rsidRPr="0070792A">
        <w:rPr>
          <w:rFonts w:ascii="Bookman Old Style" w:hAnsi="Bookman Old Style" w:cs="AL-Mohanad"/>
          <w:b/>
          <w:bCs/>
          <w:sz w:val="24"/>
          <w:szCs w:val="24"/>
        </w:rPr>
        <w:t xml:space="preserve">at: </w:t>
      </w:r>
    </w:p>
    <w:p w:rsidR="00B23C76" w:rsidRPr="0070792A" w:rsidRDefault="00187BF8" w:rsidP="00607B0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telah sampai ke mik</w:t>
      </w:r>
      <w:r w:rsidR="00B23C76" w:rsidRPr="0070792A">
        <w:rPr>
          <w:rFonts w:ascii="Bookman Old Style" w:hAnsi="Bookman Old Style" w:cs="AL-Mohanad"/>
          <w:sz w:val="24"/>
          <w:szCs w:val="24"/>
        </w:rPr>
        <w:t xml:space="preserve">at maka </w:t>
      </w:r>
      <w:r w:rsidR="00607B0A" w:rsidRPr="0070792A">
        <w:rPr>
          <w:rFonts w:ascii="Bookman Old Style" w:hAnsi="Bookman Old Style" w:cs="AL-Mohanad"/>
          <w:sz w:val="24"/>
          <w:szCs w:val="24"/>
        </w:rPr>
        <w:t xml:space="preserve">dapat </w:t>
      </w:r>
      <w:r w:rsidR="00B23C76" w:rsidRPr="0070792A">
        <w:rPr>
          <w:rFonts w:ascii="Bookman Old Style" w:hAnsi="Bookman Old Style" w:cs="AL-Mohanad"/>
          <w:sz w:val="24"/>
          <w:szCs w:val="24"/>
        </w:rPr>
        <w:t xml:space="preserve">mulai ihram dari tempat tersebut, jika </w:t>
      </w:r>
      <w:r w:rsidR="00607B0A" w:rsidRPr="0070792A">
        <w:rPr>
          <w:rFonts w:ascii="Bookman Old Style" w:hAnsi="Bookman Old Style" w:cs="AL-Mohanad"/>
          <w:sz w:val="24"/>
          <w:szCs w:val="24"/>
        </w:rPr>
        <w:t>seseorang</w:t>
      </w:r>
      <w:r w:rsidR="00B23C76" w:rsidRPr="0070792A">
        <w:rPr>
          <w:rFonts w:ascii="Bookman Old Style" w:hAnsi="Bookman Old Style" w:cs="AL-Mohanad"/>
          <w:sz w:val="24"/>
          <w:szCs w:val="24"/>
        </w:rPr>
        <w:t xml:space="preserve"> datang mengendarai mobil atau sejenisnya. Jika naik pesawat terbang maka ia memulai ihram </w:t>
      </w:r>
      <w:r w:rsidRPr="0070792A">
        <w:rPr>
          <w:rFonts w:ascii="Bookman Old Style" w:hAnsi="Bookman Old Style" w:cs="AL-Mohanad"/>
          <w:sz w:val="24"/>
          <w:szCs w:val="24"/>
        </w:rPr>
        <w:t>manakala telah mendekati mikat sebelum melewatinya. Mik</w:t>
      </w:r>
      <w:r w:rsidR="00B23C76" w:rsidRPr="0070792A">
        <w:rPr>
          <w:rFonts w:ascii="Bookman Old Style" w:hAnsi="Bookman Old Style" w:cs="AL-Mohanad"/>
          <w:sz w:val="24"/>
          <w:szCs w:val="24"/>
        </w:rPr>
        <w:t xml:space="preserve">at yang Nabi </w:t>
      </w:r>
      <w:r w:rsidR="0047326C"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w:t>
      </w:r>
      <w:r w:rsidR="00607B0A" w:rsidRPr="0070792A">
        <w:rPr>
          <w:rFonts w:ascii="Bookman Old Style" w:hAnsi="Bookman Old Style" w:cs="AL-Mohanad"/>
          <w:sz w:val="24"/>
          <w:szCs w:val="24"/>
        </w:rPr>
        <w:t>p</w:t>
      </w:r>
      <w:r w:rsidR="00B23C76" w:rsidRPr="0070792A">
        <w:rPr>
          <w:rFonts w:ascii="Bookman Old Style" w:hAnsi="Bookman Old Style" w:cs="AL-Mohanad"/>
          <w:sz w:val="24"/>
          <w:szCs w:val="24"/>
        </w:rPr>
        <w:t>erintahkan manusia untuk berihram dari</w:t>
      </w:r>
      <w:r w:rsidR="0047294A" w:rsidRPr="0070792A">
        <w:rPr>
          <w:rFonts w:ascii="Bookman Old Style" w:hAnsi="Bookman Old Style" w:cs="AL-Mohanad"/>
          <w:sz w:val="24"/>
          <w:szCs w:val="24"/>
        </w:rPr>
        <w:t xml:space="preserve">nya </w:t>
      </w:r>
      <w:r w:rsidR="00B23C76" w:rsidRPr="0070792A">
        <w:rPr>
          <w:rFonts w:ascii="Bookman Old Style" w:hAnsi="Bookman Old Style" w:cs="AL-Mohanad"/>
          <w:sz w:val="24"/>
          <w:szCs w:val="24"/>
        </w:rPr>
        <w:t>ada 5. Yaitu:</w:t>
      </w:r>
    </w:p>
    <w:p w:rsidR="00B23C76" w:rsidRPr="0070792A" w:rsidRDefault="0047294A" w:rsidP="0047326C">
      <w:pPr>
        <w:pStyle w:val="BodyText"/>
        <w:numPr>
          <w:ilvl w:val="0"/>
          <w:numId w:val="17"/>
        </w:numPr>
        <w:spacing w:before="120" w:after="120"/>
        <w:ind w:right="57"/>
        <w:rPr>
          <w:rFonts w:ascii="Bookman Old Style" w:hAnsi="Bookman Old Style" w:cs="AL-Mohanad"/>
          <w:sz w:val="24"/>
          <w:szCs w:val="24"/>
        </w:rPr>
      </w:pPr>
      <w:r w:rsidRPr="0070792A">
        <w:rPr>
          <w:rFonts w:ascii="Bookman Old Style" w:hAnsi="Bookman Old Style"/>
          <w:sz w:val="24"/>
          <w:szCs w:val="24"/>
        </w:rPr>
        <w:t>Ż</w:t>
      </w:r>
      <w:r w:rsidR="00B23C76" w:rsidRPr="0070792A">
        <w:rPr>
          <w:rFonts w:ascii="Bookman Old Style" w:hAnsi="Bookman Old Style" w:cs="AL-Mohanad"/>
          <w:sz w:val="24"/>
          <w:szCs w:val="24"/>
        </w:rPr>
        <w:t>ul Hulaifah (Abyar Ali) bagi penduduk Madinah.</w:t>
      </w:r>
    </w:p>
    <w:p w:rsidR="00B23C76" w:rsidRPr="0070792A" w:rsidRDefault="00B23C76" w:rsidP="0047294A">
      <w:pPr>
        <w:pStyle w:val="BodyText"/>
        <w:numPr>
          <w:ilvl w:val="0"/>
          <w:numId w:val="17"/>
        </w:numPr>
        <w:spacing w:before="120" w:after="120"/>
        <w:ind w:right="57"/>
        <w:rPr>
          <w:rFonts w:ascii="Bookman Old Style" w:hAnsi="Bookman Old Style" w:cs="AL-Mohanad"/>
          <w:sz w:val="24"/>
          <w:szCs w:val="24"/>
        </w:rPr>
      </w:pPr>
      <w:r w:rsidRPr="0070792A">
        <w:rPr>
          <w:rFonts w:ascii="Bookman Old Style" w:hAnsi="Bookman Old Style" w:cs="AL-Mohanad"/>
          <w:sz w:val="24"/>
          <w:szCs w:val="24"/>
        </w:rPr>
        <w:t>Juhfah (dekat Rabig) bagi penduduk Syam, Mesir dan (Maroko).</w:t>
      </w:r>
    </w:p>
    <w:p w:rsidR="00B23C76" w:rsidRPr="0070792A" w:rsidRDefault="00B23C76" w:rsidP="00607B0A">
      <w:pPr>
        <w:pStyle w:val="BodyText"/>
        <w:numPr>
          <w:ilvl w:val="0"/>
          <w:numId w:val="17"/>
        </w:numPr>
        <w:spacing w:before="120" w:after="120"/>
        <w:ind w:right="57"/>
        <w:rPr>
          <w:rFonts w:ascii="Bookman Old Style" w:hAnsi="Bookman Old Style" w:cs="AL-Mohanad"/>
          <w:sz w:val="24"/>
          <w:szCs w:val="24"/>
        </w:rPr>
      </w:pPr>
      <w:r w:rsidRPr="0070792A">
        <w:rPr>
          <w:rFonts w:ascii="Bookman Old Style" w:hAnsi="Bookman Old Style" w:cs="AL-Mohanad"/>
          <w:sz w:val="24"/>
          <w:szCs w:val="24"/>
        </w:rPr>
        <w:t>Qarnul Man</w:t>
      </w:r>
      <w:r w:rsidR="00607B0A" w:rsidRPr="0070792A">
        <w:rPr>
          <w:rFonts w:ascii="Bookman Old Style" w:hAnsi="Bookman Old Style"/>
          <w:sz w:val="24"/>
          <w:szCs w:val="24"/>
        </w:rPr>
        <w:t>ā</w:t>
      </w:r>
      <w:r w:rsidRPr="0070792A">
        <w:rPr>
          <w:rFonts w:ascii="Bookman Old Style" w:hAnsi="Bookman Old Style" w:cs="AL-Mohanad"/>
          <w:sz w:val="24"/>
          <w:szCs w:val="24"/>
        </w:rPr>
        <w:t>zil (Sail</w:t>
      </w:r>
      <w:r w:rsidR="0047294A" w:rsidRPr="0070792A">
        <w:rPr>
          <w:rFonts w:ascii="Bookman Old Style" w:hAnsi="Bookman Old Style" w:cs="AL-Mohanad"/>
          <w:sz w:val="24"/>
          <w:szCs w:val="24"/>
        </w:rPr>
        <w:t>ul</w:t>
      </w:r>
      <w:r w:rsidRPr="0070792A">
        <w:rPr>
          <w:rFonts w:ascii="Bookman Old Style" w:hAnsi="Bookman Old Style" w:cs="AL-Mohanad"/>
          <w:sz w:val="24"/>
          <w:szCs w:val="24"/>
        </w:rPr>
        <w:t xml:space="preserve"> Kab</w:t>
      </w:r>
      <w:r w:rsidR="00607B0A" w:rsidRPr="0070792A">
        <w:rPr>
          <w:sz w:val="24"/>
          <w:szCs w:val="20"/>
        </w:rPr>
        <w:t>ī</w:t>
      </w:r>
      <w:r w:rsidRPr="0070792A">
        <w:rPr>
          <w:rFonts w:ascii="Bookman Old Style" w:hAnsi="Bookman Old Style" w:cs="AL-Mohanad"/>
          <w:sz w:val="24"/>
          <w:szCs w:val="24"/>
        </w:rPr>
        <w:t xml:space="preserve">r atau Wadi Muhrim) bagi penduduk Najd, Taif dan </w:t>
      </w:r>
      <w:r w:rsidR="0047294A" w:rsidRPr="0070792A">
        <w:rPr>
          <w:rFonts w:ascii="Bookman Old Style" w:hAnsi="Bookman Old Style" w:cs="AL-Mohanad"/>
          <w:sz w:val="24"/>
          <w:szCs w:val="24"/>
        </w:rPr>
        <w:t xml:space="preserve">siapa saja yang </w:t>
      </w:r>
      <w:r w:rsidR="0047294A" w:rsidRPr="0070792A">
        <w:rPr>
          <w:rFonts w:ascii="Bookman Old Style" w:hAnsi="Bookman Old Style" w:cs="AL-Mohanad"/>
          <w:sz w:val="24"/>
          <w:szCs w:val="24"/>
          <w:lang w:val="id-ID"/>
        </w:rPr>
        <w:t>se</w:t>
      </w:r>
      <w:r w:rsidR="0047294A" w:rsidRPr="0070792A">
        <w:rPr>
          <w:rFonts w:ascii="Bookman Old Style" w:hAnsi="Bookman Old Style" w:cs="AL-Mohanad"/>
          <w:sz w:val="24"/>
          <w:szCs w:val="24"/>
        </w:rPr>
        <w:t xml:space="preserve">arah </w:t>
      </w:r>
      <w:r w:rsidR="0047294A" w:rsidRPr="0070792A">
        <w:rPr>
          <w:rFonts w:ascii="Bookman Old Style" w:hAnsi="Bookman Old Style" w:cs="AL-Mohanad"/>
          <w:sz w:val="24"/>
          <w:szCs w:val="24"/>
          <w:lang w:val="id-ID"/>
        </w:rPr>
        <w:t>dengan mereka</w:t>
      </w:r>
      <w:r w:rsidR="0047294A" w:rsidRPr="0070792A">
        <w:rPr>
          <w:rFonts w:ascii="Bookman Old Style" w:hAnsi="Bookman Old Style" w:cs="AL-Mohanad"/>
          <w:sz w:val="24"/>
          <w:szCs w:val="24"/>
        </w:rPr>
        <w:t>.</w:t>
      </w:r>
    </w:p>
    <w:p w:rsidR="00B23C76" w:rsidRPr="0070792A" w:rsidRDefault="00521B0A" w:rsidP="0047294A">
      <w:pPr>
        <w:pStyle w:val="BodyText"/>
        <w:numPr>
          <w:ilvl w:val="0"/>
          <w:numId w:val="17"/>
        </w:numPr>
        <w:spacing w:before="120" w:after="120"/>
        <w:ind w:right="57"/>
        <w:rPr>
          <w:rFonts w:ascii="Bookman Old Style" w:hAnsi="Bookman Old Style" w:cs="AL-Mohanad"/>
          <w:sz w:val="24"/>
          <w:szCs w:val="24"/>
        </w:rPr>
      </w:pPr>
      <w:r w:rsidRPr="0070792A">
        <w:rPr>
          <w:rFonts w:ascii="Bookman Old Style" w:hAnsi="Bookman Old Style" w:cs="AL-Mohanad"/>
          <w:sz w:val="24"/>
          <w:szCs w:val="24"/>
        </w:rPr>
        <w:t>Ż</w:t>
      </w:r>
      <w:r w:rsidR="0047294A" w:rsidRPr="0070792A">
        <w:rPr>
          <w:rFonts w:ascii="Bookman Old Style" w:hAnsi="Bookman Old Style"/>
          <w:sz w:val="24"/>
          <w:szCs w:val="20"/>
        </w:rPr>
        <w:t>ā</w:t>
      </w:r>
      <w:r w:rsidRPr="0070792A">
        <w:rPr>
          <w:rFonts w:ascii="Bookman Old Style" w:hAnsi="Bookman Old Style" w:cs="AL-Mohanad"/>
          <w:sz w:val="24"/>
          <w:szCs w:val="24"/>
        </w:rPr>
        <w:t xml:space="preserve">t </w:t>
      </w:r>
      <w:r w:rsidR="0047294A" w:rsidRPr="0070792A">
        <w:rPr>
          <w:rFonts w:ascii="Bookman Old Style" w:hAnsi="Bookman Old Style" w:cs="AL-Mohanad"/>
          <w:sz w:val="24"/>
          <w:szCs w:val="24"/>
        </w:rPr>
        <w:t>'</w:t>
      </w:r>
      <w:r w:rsidR="00B23C76" w:rsidRPr="0070792A">
        <w:rPr>
          <w:rFonts w:ascii="Bookman Old Style" w:hAnsi="Bookman Old Style" w:cs="AL-Mohanad"/>
          <w:sz w:val="24"/>
          <w:szCs w:val="24"/>
        </w:rPr>
        <w:t>Irq bagi penduduk Iraq.</w:t>
      </w:r>
    </w:p>
    <w:p w:rsidR="00B23C76" w:rsidRPr="0070792A" w:rsidRDefault="00B23C76" w:rsidP="0047326C">
      <w:pPr>
        <w:pStyle w:val="BodyText"/>
        <w:numPr>
          <w:ilvl w:val="0"/>
          <w:numId w:val="17"/>
        </w:numPr>
        <w:spacing w:before="120" w:after="120"/>
        <w:ind w:right="57"/>
        <w:rPr>
          <w:rFonts w:ascii="Bookman Old Style" w:hAnsi="Bookman Old Style" w:cs="AL-Mohanad"/>
          <w:sz w:val="24"/>
          <w:szCs w:val="24"/>
        </w:rPr>
      </w:pPr>
      <w:r w:rsidRPr="0070792A">
        <w:rPr>
          <w:rFonts w:ascii="Bookman Old Style" w:hAnsi="Bookman Old Style" w:cs="AL-Mohanad"/>
          <w:sz w:val="24"/>
          <w:szCs w:val="24"/>
        </w:rPr>
        <w:t>Yalamlam bagi penduduk Yaman.</w:t>
      </w:r>
    </w:p>
    <w:p w:rsidR="00B23C76" w:rsidRPr="0070792A" w:rsidRDefault="0047294A" w:rsidP="0047294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Barangsiapa melewati mik</w:t>
      </w:r>
      <w:r w:rsidR="00B23C76" w:rsidRPr="0070792A">
        <w:rPr>
          <w:rFonts w:ascii="Bookman Old Style" w:hAnsi="Bookman Old Style" w:cs="AL-Mohanad"/>
          <w:sz w:val="24"/>
          <w:szCs w:val="24"/>
        </w:rPr>
        <w:t>at-mi</w:t>
      </w:r>
      <w:r w:rsidRPr="0070792A">
        <w:rPr>
          <w:rFonts w:ascii="Bookman Old Style" w:hAnsi="Bookman Old Style" w:cs="AL-Mohanad"/>
          <w:sz w:val="24"/>
          <w:szCs w:val="24"/>
        </w:rPr>
        <w:t>k</w:t>
      </w:r>
      <w:r w:rsidR="00B23C76" w:rsidRPr="0070792A">
        <w:rPr>
          <w:rFonts w:ascii="Bookman Old Style" w:hAnsi="Bookman Old Style" w:cs="AL-Mohanad"/>
          <w:sz w:val="24"/>
          <w:szCs w:val="24"/>
        </w:rPr>
        <w:t xml:space="preserve">at ini selain dari penduduknya </w:t>
      </w:r>
      <w:r w:rsidRPr="0070792A">
        <w:rPr>
          <w:rFonts w:ascii="Bookman Old Style" w:hAnsi="Bookman Old Style" w:cs="AL-Mohanad"/>
          <w:sz w:val="24"/>
          <w:szCs w:val="24"/>
        </w:rPr>
        <w:t>maka tempat tersebut menjadi mik</w:t>
      </w:r>
      <w:r w:rsidR="00B23C76" w:rsidRPr="0070792A">
        <w:rPr>
          <w:rFonts w:ascii="Bookman Old Style" w:hAnsi="Bookman Old Style" w:cs="AL-Mohanad"/>
          <w:sz w:val="24"/>
          <w:szCs w:val="24"/>
        </w:rPr>
        <w:t>atnya dimana ia berihram darinya. Penduduk Mekkah -yang tempat tinggal mereka berada di dalam mi</w:t>
      </w:r>
      <w:r w:rsidRPr="0070792A">
        <w:rPr>
          <w:rFonts w:ascii="Bookman Old Style" w:hAnsi="Bookman Old Style" w:cs="AL-Mohanad"/>
          <w:sz w:val="24"/>
          <w:szCs w:val="24"/>
        </w:rPr>
        <w:t>k</w:t>
      </w:r>
      <w:r w:rsidR="00B23C76" w:rsidRPr="0070792A">
        <w:rPr>
          <w:rFonts w:ascii="Bookman Old Style" w:hAnsi="Bookman Old Style" w:cs="AL-Mohanad"/>
          <w:sz w:val="24"/>
          <w:szCs w:val="24"/>
        </w:rPr>
        <w:t>at- berihram dari rumah masing-masing.</w:t>
      </w:r>
    </w:p>
    <w:p w:rsidR="0047294A" w:rsidRPr="0070792A" w:rsidRDefault="0047294A" w:rsidP="0047294A">
      <w:pPr>
        <w:pStyle w:val="BodyText"/>
        <w:spacing w:before="120" w:after="120"/>
        <w:ind w:left="57" w:right="57" w:firstLine="340"/>
        <w:rPr>
          <w:rFonts w:ascii="Bookman Old Style" w:hAnsi="Bookman Old Style" w:cs="AL-Mohanad"/>
          <w:sz w:val="24"/>
          <w:szCs w:val="24"/>
        </w:rPr>
      </w:pPr>
    </w:p>
    <w:p w:rsidR="00607B0A" w:rsidRPr="0070792A" w:rsidRDefault="00607B0A" w:rsidP="0047294A">
      <w:pPr>
        <w:pStyle w:val="BodyText"/>
        <w:spacing w:before="120" w:after="120"/>
        <w:ind w:left="57" w:right="57" w:firstLine="340"/>
        <w:rPr>
          <w:rFonts w:ascii="Bookman Old Style" w:hAnsi="Bookman Old Style" w:cs="AL-Mohanad"/>
          <w:sz w:val="24"/>
          <w:szCs w:val="24"/>
        </w:rPr>
      </w:pPr>
    </w:p>
    <w:p w:rsidR="0047294A" w:rsidRPr="0070792A" w:rsidRDefault="00715453"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Tata cara</w:t>
      </w:r>
      <w:r w:rsidR="00B23C76" w:rsidRPr="0070792A">
        <w:rPr>
          <w:rFonts w:ascii="Bookman Old Style" w:hAnsi="Bookman Old Style" w:cs="AL-Mohanad"/>
          <w:b/>
          <w:bCs/>
          <w:sz w:val="24"/>
          <w:szCs w:val="24"/>
        </w:rPr>
        <w:t xml:space="preserve"> ihram</w:t>
      </w:r>
      <w:r w:rsidR="00B23C76" w:rsidRPr="0070792A">
        <w:rPr>
          <w:rFonts w:ascii="Bookman Old Style" w:hAnsi="Bookman Old Style" w:cs="AL-Mohanad"/>
          <w:sz w:val="24"/>
          <w:szCs w:val="24"/>
        </w:rPr>
        <w:t xml:space="preserve">: </w:t>
      </w:r>
    </w:p>
    <w:p w:rsidR="00B23C76" w:rsidRPr="0070792A" w:rsidRDefault="00B23C76" w:rsidP="00607B0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Disunahkan membersihkan diri, bersuci dan memakai wewangian sebelum berihram. Kemudian mengenakan pakaian ihram di mi</w:t>
      </w:r>
      <w:r w:rsidR="0047294A" w:rsidRPr="0070792A">
        <w:rPr>
          <w:rFonts w:ascii="Bookman Old Style" w:hAnsi="Bookman Old Style" w:cs="AL-Mohanad"/>
          <w:sz w:val="24"/>
          <w:szCs w:val="24"/>
        </w:rPr>
        <w:t>k</w:t>
      </w:r>
      <w:r w:rsidRPr="0070792A">
        <w:rPr>
          <w:rFonts w:ascii="Bookman Old Style" w:hAnsi="Bookman Old Style" w:cs="AL-Mohanad"/>
          <w:sz w:val="24"/>
          <w:szCs w:val="24"/>
        </w:rPr>
        <w:t xml:space="preserve">at. Orang yang mengendarai pesawat terbang bersiap-siap dari negaranya, lalu memulai berniat dan bertalbiyah jika </w:t>
      </w:r>
      <w:r w:rsidRPr="0070792A">
        <w:rPr>
          <w:rFonts w:ascii="Bookman Old Style" w:hAnsi="Bookman Old Style" w:cs="AL-Mohanad"/>
          <w:sz w:val="24"/>
          <w:szCs w:val="24"/>
        </w:rPr>
        <w:lastRenderedPageBreak/>
        <w:t>mendekati mi</w:t>
      </w:r>
      <w:r w:rsidR="00607B0A" w:rsidRPr="0070792A">
        <w:rPr>
          <w:rFonts w:ascii="Bookman Old Style" w:hAnsi="Bookman Old Style" w:cs="AL-Mohanad"/>
          <w:sz w:val="24"/>
          <w:szCs w:val="24"/>
        </w:rPr>
        <w:t>k</w:t>
      </w:r>
      <w:r w:rsidRPr="0070792A">
        <w:rPr>
          <w:rFonts w:ascii="Bookman Old Style" w:hAnsi="Bookman Old Style" w:cs="AL-Mohanad"/>
          <w:sz w:val="24"/>
          <w:szCs w:val="24"/>
        </w:rPr>
        <w:t xml:space="preserve">at atau sejajar dengannya. Pakaian ihram bagi laki-laki adalah dua helai kain tanpa dijahit, satu dipakai seperti memakai sarung dan satu lagi untuk dikenakan pada tubuhnya bagian atas dan tidak menutupi kepalanya. Sedang wanita tidak ada pakaian khusus untuk ihram. Hanya saja wanita selamanya wajib mengenakan </w:t>
      </w:r>
      <w:r w:rsidR="0047294A" w:rsidRPr="0070792A">
        <w:rPr>
          <w:rFonts w:ascii="Bookman Old Style" w:hAnsi="Bookman Old Style" w:cs="AL-Mohanad"/>
          <w:sz w:val="24"/>
          <w:szCs w:val="24"/>
        </w:rPr>
        <w:t xml:space="preserve">pakaian </w:t>
      </w:r>
      <w:r w:rsidR="0047294A" w:rsidRPr="0070792A">
        <w:rPr>
          <w:rFonts w:ascii="Bookman Old Style" w:hAnsi="Bookman Old Style" w:cs="AL-Mohanad"/>
          <w:sz w:val="24"/>
          <w:szCs w:val="24"/>
          <w:lang w:val="id-ID"/>
        </w:rPr>
        <w:t>yang longgar</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lagi menutup seluruh tubuhnya yang tidak menimbulkan fitnah dalam kondisi apapun ketika terlihat oleh manusia. Jika telah berihram ia tidak boleh mengenakan sesuatu yang berjahit pada muka dan kedua tapak tangan, seperti; penutup muka dan sarung tangan. Namun jika melihat laki-laki ia harus menutup mukanya dengan ujung </w:t>
      </w:r>
      <w:r w:rsidR="0047294A" w:rsidRPr="0070792A">
        <w:rPr>
          <w:rFonts w:ascii="Bookman Old Style" w:hAnsi="Bookman Old Style" w:cs="AL-Mohanad"/>
          <w:sz w:val="24"/>
          <w:szCs w:val="24"/>
        </w:rPr>
        <w:t>keru</w:t>
      </w:r>
      <w:r w:rsidRPr="0070792A">
        <w:rPr>
          <w:rFonts w:ascii="Bookman Old Style" w:hAnsi="Bookman Old Style" w:cs="AL-Mohanad"/>
          <w:sz w:val="24"/>
          <w:szCs w:val="24"/>
        </w:rPr>
        <w:t>d</w:t>
      </w:r>
      <w:r w:rsidR="0047294A" w:rsidRPr="0070792A">
        <w:rPr>
          <w:rFonts w:ascii="Bookman Old Style" w:hAnsi="Bookman Old Style" w:cs="AL-Mohanad"/>
          <w:sz w:val="24"/>
          <w:szCs w:val="24"/>
        </w:rPr>
        <w:t>u</w:t>
      </w:r>
      <w:r w:rsidRPr="0070792A">
        <w:rPr>
          <w:rFonts w:ascii="Bookman Old Style" w:hAnsi="Bookman Old Style" w:cs="AL-Mohanad"/>
          <w:sz w:val="24"/>
          <w:szCs w:val="24"/>
        </w:rPr>
        <w:t>ng yang ada di kepalanya sebagaimana yang diperbuat istri-istri Nabi dan istri-istri para sahabat.</w:t>
      </w:r>
    </w:p>
    <w:p w:rsidR="00B23C76" w:rsidRPr="0070792A" w:rsidRDefault="00B23C76" w:rsidP="00A14A22">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Kemudian setelah mengenakan pakaian ihram ia berniat dalam hatinya untuk umrah kemudian mengucapkannya dalam talbiyah seraya berkata: </w:t>
      </w:r>
      <w:r w:rsidR="00A14A22" w:rsidRPr="0070792A">
        <w:rPr>
          <w:rFonts w:ascii="Bookman Old Style" w:hAnsi="Bookman Old Style" w:cs="AL-Mohanad"/>
          <w:sz w:val="24"/>
          <w:szCs w:val="24"/>
        </w:rPr>
        <w:t>"</w:t>
      </w:r>
      <w:r w:rsidRPr="0070792A">
        <w:rPr>
          <w:rFonts w:ascii="Bookman Old Style" w:hAnsi="Bookman Old Style" w:cs="AL-Mohanad"/>
          <w:i/>
          <w:iCs/>
          <w:sz w:val="24"/>
          <w:szCs w:val="24"/>
        </w:rPr>
        <w:t>Allahumma Labbaika Umratan</w:t>
      </w:r>
      <w:r w:rsidR="00A14A22" w:rsidRPr="0070792A">
        <w:rPr>
          <w:rFonts w:ascii="Bookman Old Style" w:hAnsi="Bookman Old Style" w:cs="AL-Mohanad"/>
          <w:sz w:val="24"/>
          <w:szCs w:val="24"/>
        </w:rPr>
        <w:t>"</w:t>
      </w:r>
      <w:r w:rsidRPr="0070792A">
        <w:rPr>
          <w:rFonts w:ascii="Bookman Old Style" w:hAnsi="Bookman Old Style" w:cs="AL-Mohanad"/>
          <w:sz w:val="24"/>
          <w:szCs w:val="24"/>
        </w:rPr>
        <w:t xml:space="preserve"> dan bertamatu</w:t>
      </w:r>
      <w:r w:rsidR="00A14A22" w:rsidRPr="0070792A">
        <w:rPr>
          <w:rFonts w:ascii="Bookman Old Style" w:hAnsi="Bookman Old Style" w:cs="AL-Mohanad"/>
          <w:sz w:val="24"/>
          <w:szCs w:val="24"/>
        </w:rPr>
        <w:t>k</w:t>
      </w:r>
      <w:r w:rsidRPr="0070792A">
        <w:rPr>
          <w:rFonts w:ascii="Bookman Old Style" w:hAnsi="Bookman Old Style" w:cs="AL-Mohanad"/>
          <w:sz w:val="24"/>
          <w:szCs w:val="24"/>
        </w:rPr>
        <w:t xml:space="preserve"> hingga haji. Tamatu</w:t>
      </w:r>
      <w:r w:rsidR="00A14A22" w:rsidRPr="0070792A">
        <w:rPr>
          <w:rFonts w:ascii="Bookman Old Style" w:hAnsi="Bookman Old Style" w:cs="AL-Mohanad"/>
          <w:sz w:val="24"/>
          <w:szCs w:val="24"/>
        </w:rPr>
        <w:t>k</w:t>
      </w:r>
      <w:r w:rsidRPr="0070792A">
        <w:rPr>
          <w:rFonts w:ascii="Bookman Old Style" w:hAnsi="Bookman Old Style" w:cs="AL-Mohanad"/>
          <w:sz w:val="24"/>
          <w:szCs w:val="24"/>
        </w:rPr>
        <w:t xml:space="preserve"> manasik yang paling utama, karena Rasulullah </w:t>
      </w:r>
      <w:r w:rsidR="00715453" w:rsidRPr="0070792A">
        <w:rPr>
          <w:rFonts w:ascii="Bookman Old Style" w:hAnsi="Bookman Old Style" w:cs="AL-Mohanad"/>
          <w:sz w:val="24"/>
          <w:szCs w:val="24"/>
        </w:rPr>
        <w:sym w:font="AGA Arabesque" w:char="F072"/>
      </w:r>
      <w:r w:rsidR="00715453"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memerintahkan dan menekankannya kepada para sahabat beliau. Dan beliau marah terhadap orang yang bimbang dalam melaksanakan perintahnya. Kecuali bagi yang membawa hadyu (binatang kurban) maka ia mengerjakan haji qiran sebagaimana yang dilakukan oleh Nabi </w:t>
      </w:r>
      <w:r w:rsidR="00715453"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Orang yang berhaji Qiran mengucapkan dalam talbiyahnya (niat) </w:t>
      </w:r>
      <w:r w:rsidR="00A14A22" w:rsidRPr="0070792A">
        <w:rPr>
          <w:rFonts w:ascii="Bookman Old Style" w:hAnsi="Bookman Old Style" w:cs="AL-Mohanad"/>
          <w:sz w:val="24"/>
          <w:szCs w:val="24"/>
        </w:rPr>
        <w:t>"</w:t>
      </w:r>
      <w:r w:rsidRPr="0070792A">
        <w:rPr>
          <w:rFonts w:ascii="Bookman Old Style" w:hAnsi="Bookman Old Style" w:cs="AL-Mohanad"/>
          <w:i/>
          <w:iCs/>
          <w:sz w:val="24"/>
          <w:szCs w:val="24"/>
        </w:rPr>
        <w:t>Allahumma labbaika umratan wa hajjan</w:t>
      </w:r>
      <w:r w:rsidR="00A14A22"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dan tidak melapaskan ihramnya hingga menyembelih binatang kurban pada hari </w:t>
      </w:r>
      <w:r w:rsidR="00750E6A" w:rsidRPr="0070792A">
        <w:rPr>
          <w:rFonts w:ascii="Bookman Old Style" w:hAnsi="Bookman Old Style" w:cs="AL-Mohanad"/>
          <w:sz w:val="24"/>
          <w:szCs w:val="24"/>
        </w:rPr>
        <w:t>Id</w:t>
      </w:r>
      <w:r w:rsidRPr="0070792A">
        <w:rPr>
          <w:rFonts w:ascii="Bookman Old Style" w:hAnsi="Bookman Old Style" w:cs="AL-Mohanad"/>
          <w:sz w:val="24"/>
          <w:szCs w:val="24"/>
        </w:rPr>
        <w:t xml:space="preserve">ul kurban. Sedang orang yang berhaji Ifrad berniat haji saja dengan mengucapkan niat: </w:t>
      </w:r>
      <w:r w:rsidR="00A14A22" w:rsidRPr="0070792A">
        <w:rPr>
          <w:rFonts w:ascii="Bookman Old Style" w:hAnsi="Bookman Old Style" w:cs="AL-Mohanad"/>
          <w:sz w:val="24"/>
          <w:szCs w:val="24"/>
        </w:rPr>
        <w:t>"</w:t>
      </w:r>
      <w:r w:rsidRPr="0070792A">
        <w:rPr>
          <w:rFonts w:ascii="Bookman Old Style" w:hAnsi="Bookman Old Style" w:cs="AL-Mohanad"/>
          <w:i/>
          <w:iCs/>
          <w:sz w:val="24"/>
          <w:szCs w:val="24"/>
        </w:rPr>
        <w:t>Allahumma labbaika hajjan</w:t>
      </w:r>
      <w:r w:rsidR="00A14A22"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Larang-larangan ihram:</w:t>
      </w:r>
    </w:p>
    <w:p w:rsidR="00B23C76" w:rsidRPr="0070792A" w:rsidRDefault="00B23C76" w:rsidP="0040327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seorang muslim telah meniatkan ihram maka haram baginya:</w:t>
      </w:r>
    </w:p>
    <w:p w:rsidR="00B23C76" w:rsidRPr="0070792A" w:rsidRDefault="00B23C76" w:rsidP="0040327D">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Jima</w:t>
      </w:r>
      <w:r w:rsidR="0040327D" w:rsidRPr="0070792A">
        <w:rPr>
          <w:rFonts w:ascii="Bookman Old Style" w:hAnsi="Bookman Old Style" w:cs="AL-Mohanad"/>
          <w:sz w:val="24"/>
          <w:szCs w:val="24"/>
        </w:rPr>
        <w:t>k</w:t>
      </w:r>
      <w:r w:rsidRPr="0070792A">
        <w:rPr>
          <w:rFonts w:ascii="Bookman Old Style" w:hAnsi="Bookman Old Style" w:cs="AL-Mohanad"/>
          <w:sz w:val="24"/>
          <w:szCs w:val="24"/>
        </w:rPr>
        <w:t xml:space="preserve"> dan hal-hal yang bisa mendorong ke sana, seperti: mencium, memegang disertai syahwat, membicarakan hal-hal seksual, melamar wanita, mengadakan akad nikah. Seorang yang ihram tidak boleh menikah dan dinikahkan.</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Mencukur rambut atau mengguntingnya.</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Memotong kuku.</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Menutup kepala bagi laki-laki dengan sesuatu yang menempel. Adapun bernaung dengan payung, kemah dan mobil maka tidak mengapa.</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Memakai wewangian atau mencium wewangian.</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Berburu binatang darat. Tidak memburunya maupun menunjukkan tempatnya.</w:t>
      </w:r>
    </w:p>
    <w:p w:rsidR="00B23C76" w:rsidRPr="0070792A"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70792A">
        <w:rPr>
          <w:rFonts w:ascii="Bookman Old Style" w:hAnsi="Bookman Old Style" w:cs="AL-Mohanad"/>
          <w:sz w:val="24"/>
          <w:szCs w:val="24"/>
        </w:rPr>
        <w:t>Laki-laki mengenakan sesuatu yang berjahit dan wanita mengenakan sesuatu yang berjahit untuk muka dan kedua tapak tangannya. Laki-laki boleh mengenakan terompah, jika ia tidak mendapatkan terompah boleh mengenakan khuff (sepatu yang menutupi mata kaki). Jika mengerjakan sesuatu dari larangan-larangan ini karena tidak tahu atau lupa maka segera melepaskanya dan tidak ada dosa baginya.</w:t>
      </w:r>
    </w:p>
    <w:p w:rsidR="00B23C76" w:rsidRPr="0070792A" w:rsidRDefault="00B23C76" w:rsidP="0040327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seorang yang berihram telah sampai ke Ka</w:t>
      </w:r>
      <w:r w:rsidR="0040327D" w:rsidRPr="0070792A">
        <w:rPr>
          <w:rFonts w:ascii="Bookman Old Style" w:hAnsi="Bookman Old Style" w:cs="AL-Mohanad"/>
          <w:sz w:val="24"/>
          <w:szCs w:val="24"/>
        </w:rPr>
        <w:t>'</w:t>
      </w:r>
      <w:r w:rsidRPr="0070792A">
        <w:rPr>
          <w:rFonts w:ascii="Bookman Old Style" w:hAnsi="Bookman Old Style" w:cs="AL-Mohanad"/>
          <w:sz w:val="24"/>
          <w:szCs w:val="24"/>
        </w:rPr>
        <w:t xml:space="preserve">bah maka ia melakukan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qudum sebanyak 7 </w:t>
      </w:r>
      <w:r w:rsidRPr="0070792A">
        <w:rPr>
          <w:rFonts w:ascii="Bookman Old Style" w:hAnsi="Bookman Old Style" w:cs="AL-Mohanad"/>
          <w:sz w:val="24"/>
          <w:szCs w:val="24"/>
        </w:rPr>
        <w:lastRenderedPageBreak/>
        <w:t xml:space="preserve">putaran. Mulai dari garis sejajar hajar aswad. Ini sekaligus merupakan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umrah. Disaat </w:t>
      </w:r>
      <w:r w:rsidR="00E132F0" w:rsidRPr="0070792A">
        <w:rPr>
          <w:rFonts w:ascii="Bookman Old Style" w:hAnsi="Bookman Old Style" w:cs="AL-Mohanad"/>
          <w:sz w:val="24"/>
          <w:szCs w:val="24"/>
        </w:rPr>
        <w:t>tawaf</w:t>
      </w:r>
      <w:r w:rsidRPr="0070792A">
        <w:rPr>
          <w:rFonts w:ascii="Bookman Old Style" w:hAnsi="Bookman Old Style" w:cs="AL-Mohanad"/>
          <w:sz w:val="24"/>
          <w:szCs w:val="24"/>
        </w:rPr>
        <w:t xml:space="preserve"> tidak ada doa khusus</w:t>
      </w:r>
      <w:r w:rsidRPr="0070792A">
        <w:rPr>
          <w:rStyle w:val="FootnoteReference"/>
          <w:rFonts w:ascii="Bookman Old Style" w:hAnsi="Bookman Old Style" w:cs="AL-Mohanad"/>
          <w:sz w:val="24"/>
          <w:szCs w:val="24"/>
        </w:rPr>
        <w:footnoteReference w:id="17"/>
      </w:r>
      <w:r w:rsidRPr="0070792A">
        <w:rPr>
          <w:rFonts w:ascii="Bookman Old Style" w:hAnsi="Bookman Old Style" w:cs="AL-Mohanad"/>
          <w:sz w:val="24"/>
          <w:szCs w:val="24"/>
        </w:rPr>
        <w:t xml:space="preserve">, cukup ia berdzikir kepada Allah dan berdoa semampunya. Kemudian setelah itu mengerjakan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 xml:space="preserve">dua rakaat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dibelakang maqam Ibrahim jika memungkinkan. Kalau tidak memungkinkan maka boleh di bagian mana saja. Kemudian setelah itu menuju tempat sai. </w:t>
      </w:r>
      <w:r w:rsidR="0040327D" w:rsidRPr="0070792A">
        <w:rPr>
          <w:rFonts w:ascii="Bookman Old Style" w:hAnsi="Bookman Old Style" w:cs="AL-Mohanad"/>
          <w:sz w:val="24"/>
          <w:szCs w:val="24"/>
        </w:rPr>
        <w:t>Dimulai dari</w:t>
      </w:r>
      <w:r w:rsidR="0040327D" w:rsidRPr="0070792A">
        <w:rPr>
          <w:rFonts w:ascii="Bookman Old Style" w:hAnsi="Bookman Old Style" w:cs="AL-Mohanad"/>
          <w:sz w:val="24"/>
          <w:szCs w:val="24"/>
          <w:lang w:val="id-ID"/>
        </w:rPr>
        <w:t xml:space="preserve"> bukit</w:t>
      </w:r>
      <w:r w:rsidR="0040327D" w:rsidRPr="0070792A">
        <w:rPr>
          <w:rFonts w:ascii="Bookman Old Style" w:hAnsi="Bookman Old Style" w:cs="AL-Mohanad"/>
          <w:sz w:val="24"/>
          <w:szCs w:val="24"/>
        </w:rPr>
        <w:t xml:space="preserve"> Safa</w:t>
      </w:r>
      <w:r w:rsidR="0040327D" w:rsidRPr="0070792A">
        <w:rPr>
          <w:rFonts w:ascii="Bookman Old Style" w:hAnsi="Bookman Old Style" w:cs="AL-Mohanad"/>
          <w:sz w:val="24"/>
          <w:szCs w:val="24"/>
          <w:lang w:val="id-ID"/>
        </w:rPr>
        <w:t xml:space="preserve"> dan</w:t>
      </w:r>
      <w:r w:rsidR="0040327D" w:rsidRPr="0070792A">
        <w:rPr>
          <w:rFonts w:ascii="Bookman Old Style" w:hAnsi="Bookman Old Style" w:cs="AL-Mohanad"/>
          <w:sz w:val="24"/>
          <w:szCs w:val="24"/>
        </w:rPr>
        <w:t xml:space="preserve"> mendakinya</w:t>
      </w:r>
      <w:r w:rsidRPr="0070792A">
        <w:rPr>
          <w:rFonts w:ascii="Bookman Old Style" w:hAnsi="Bookman Old Style" w:cs="AL-Mohanad"/>
          <w:sz w:val="24"/>
          <w:szCs w:val="24"/>
        </w:rPr>
        <w:t xml:space="preserve"> lalu menghadap ke kiblat, mengucapkan takbir dan tahlil serta berdoa. Kemudian berjalan ke Marwa dengan mendaki bukit Marwa, meng</w:t>
      </w:r>
      <w:r w:rsidR="0040327D" w:rsidRPr="0070792A">
        <w:rPr>
          <w:rFonts w:ascii="Bookman Old Style" w:hAnsi="Bookman Old Style" w:cs="AL-Mohanad"/>
          <w:sz w:val="24"/>
          <w:szCs w:val="24"/>
        </w:rPr>
        <w:t>hadap ke kiblat, bertakbir, ber</w:t>
      </w:r>
      <w:r w:rsidRPr="0070792A">
        <w:rPr>
          <w:rFonts w:ascii="Bookman Old Style" w:hAnsi="Bookman Old Style" w:cs="AL-Mohanad"/>
          <w:sz w:val="24"/>
          <w:szCs w:val="24"/>
        </w:rPr>
        <w:t>zikir kepada Allah da</w:t>
      </w:r>
      <w:r w:rsidR="0040327D" w:rsidRPr="0070792A">
        <w:rPr>
          <w:rFonts w:ascii="Bookman Old Style" w:hAnsi="Bookman Old Style" w:cs="AL-Mohanad"/>
          <w:sz w:val="24"/>
          <w:szCs w:val="24"/>
        </w:rPr>
        <w:t>n berdoa. Kemudian kembali ke S</w:t>
      </w:r>
      <w:r w:rsidRPr="0070792A">
        <w:rPr>
          <w:rFonts w:ascii="Bookman Old Style" w:hAnsi="Bookman Old Style" w:cs="AL-Mohanad"/>
          <w:sz w:val="24"/>
          <w:szCs w:val="24"/>
        </w:rPr>
        <w:t>afa hingga genap 7 putaran. Perginya dihitung sekali dan pulangnya sekali. Kemudian setelah itu memotong pendek rambut kepalanya. Bagi wanita, ia mengumpulkan seluruh ujung rambutnya, lalu digunting seukuran satu ruas jari. Dengan ini selesai sudah orang yang berhaji tamattu’ melakukan umrah dan ia bertahallul dari umrahnya (melepas kain ihramnya). Dan semua larangan ihram boleh dilakukan.</w:t>
      </w:r>
    </w:p>
    <w:p w:rsidR="00B23C76" w:rsidRPr="0070792A" w:rsidRDefault="00B23C76" w:rsidP="008E676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seorang wanita mengalami haidh atau melahirkan sebelum ihram atau sesudahnya maka hajinya berubah menjadi haji qiran. Mengucapkan talbiyah (niat) umrah dan haji bersamaan, sebagaimana para haji yang lain. Karena haidh dan nifas tidak menghalangi ihram maupun menetap di tempat-tempat masya’ir (manasik). Haidh dan nifas terlarang melakukan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di Ka</w:t>
      </w:r>
      <w:r w:rsidR="0040327D" w:rsidRPr="0070792A">
        <w:rPr>
          <w:rFonts w:ascii="Bookman Old Style" w:hAnsi="Bookman Old Style" w:cs="AL-Mohanad"/>
          <w:sz w:val="24"/>
          <w:szCs w:val="24"/>
        </w:rPr>
        <w:t>'</w:t>
      </w:r>
      <w:r w:rsidRPr="0070792A">
        <w:rPr>
          <w:rFonts w:ascii="Bookman Old Style" w:hAnsi="Bookman Old Style" w:cs="AL-Mohanad"/>
          <w:sz w:val="24"/>
          <w:szCs w:val="24"/>
        </w:rPr>
        <w:t xml:space="preserve">bah. Ia boleh melakukan semua yang dilakukan para haji kecuali </w:t>
      </w:r>
      <w:r w:rsidR="0040327D" w:rsidRPr="0070792A">
        <w:rPr>
          <w:rFonts w:ascii="Bookman Old Style" w:hAnsi="Bookman Old Style" w:cs="AL-Mohanad"/>
          <w:sz w:val="24"/>
          <w:szCs w:val="24"/>
        </w:rPr>
        <w:lastRenderedPageBreak/>
        <w:t>tawaf</w:t>
      </w:r>
      <w:r w:rsidRPr="0070792A">
        <w:rPr>
          <w:rFonts w:ascii="Bookman Old Style" w:hAnsi="Bookman Old Style" w:cs="AL-Mohanad"/>
          <w:sz w:val="24"/>
          <w:szCs w:val="24"/>
        </w:rPr>
        <w:t xml:space="preserve">. Ia menunda </w:t>
      </w:r>
      <w:r w:rsidR="00E132F0" w:rsidRPr="0070792A">
        <w:rPr>
          <w:rFonts w:ascii="Bookman Old Style" w:hAnsi="Bookman Old Style" w:cs="AL-Mohanad"/>
          <w:sz w:val="24"/>
          <w:szCs w:val="24"/>
        </w:rPr>
        <w:t>tawaf</w:t>
      </w:r>
      <w:r w:rsidRPr="0070792A">
        <w:rPr>
          <w:rFonts w:ascii="Bookman Old Style" w:hAnsi="Bookman Old Style" w:cs="AL-Mohanad"/>
          <w:sz w:val="24"/>
          <w:szCs w:val="24"/>
        </w:rPr>
        <w:t xml:space="preserve"> hingga suci. Jika ternyata telah suci sebelum orang-orang melakukan ihram untuk haji dan keluar ke Mina maka ia mandi, mengerjakan </w:t>
      </w:r>
      <w:r w:rsidR="00E132F0" w:rsidRPr="0070792A">
        <w:rPr>
          <w:rFonts w:ascii="Bookman Old Style" w:hAnsi="Bookman Old Style" w:cs="AL-Mohanad"/>
          <w:sz w:val="24"/>
          <w:szCs w:val="24"/>
        </w:rPr>
        <w:t>tawaf</w:t>
      </w:r>
      <w:r w:rsidRPr="0070792A">
        <w:rPr>
          <w:rFonts w:ascii="Bookman Old Style" w:hAnsi="Bookman Old Style" w:cs="AL-Mohanad"/>
          <w:sz w:val="24"/>
          <w:szCs w:val="24"/>
        </w:rPr>
        <w:t>, sai, menggunting ujung rambut serta bertahallul dari ihram umrahnya. Kemudian berihram bersama-sama orang-orang untuk haji jika mereka mengerjakan ihram pada hari kedelapan (</w:t>
      </w:r>
      <w:r w:rsidR="0040327D" w:rsidRPr="0070792A">
        <w:rPr>
          <w:rFonts w:ascii="Bookman Old Style" w:hAnsi="Bookman Old Style"/>
          <w:sz w:val="24"/>
          <w:szCs w:val="24"/>
        </w:rPr>
        <w:t>Ż</w:t>
      </w:r>
      <w:r w:rsidRPr="0070792A">
        <w:rPr>
          <w:rFonts w:ascii="Bookman Old Style" w:hAnsi="Bookman Old Style" w:cs="AL-Mohanad"/>
          <w:sz w:val="24"/>
          <w:szCs w:val="24"/>
        </w:rPr>
        <w:t xml:space="preserve">ulhijah). Jika orang-orang berihram untuk haji sebelum ia suci maka hajinya menjadi haji Qiran. Mengucapkan talbiyah bersama mereka dalam keadaan ihramnya. Mengerjakan semua yang dikerjakan para haji, yaitu pergi ke Mina, wukuf di Arafah, bermalam di Muzdalifah, melontar jumrah, menyembelih kurban dan mencukur rambut pada hari </w:t>
      </w:r>
      <w:r w:rsidR="00750E6A" w:rsidRPr="0070792A">
        <w:rPr>
          <w:rFonts w:ascii="Bookman Old Style" w:hAnsi="Bookman Old Style" w:cs="AL-Mohanad"/>
          <w:sz w:val="24"/>
          <w:szCs w:val="24"/>
        </w:rPr>
        <w:t>Id</w:t>
      </w:r>
      <w:r w:rsidRPr="0070792A">
        <w:rPr>
          <w:rFonts w:ascii="Bookman Old Style" w:hAnsi="Bookman Old Style" w:cs="AL-Mohanad"/>
          <w:sz w:val="24"/>
          <w:szCs w:val="24"/>
        </w:rPr>
        <w:t xml:space="preserve"> kurban. Jika telah suci maka ia mandi, mengerjakan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dan sai haji.</w:t>
      </w:r>
    </w:p>
    <w:p w:rsidR="00B23C76" w:rsidRPr="0070792A" w:rsidRDefault="00E132F0" w:rsidP="008E6764">
      <w:pPr>
        <w:shd w:val="clear" w:color="auto" w:fill="FFFFFF"/>
        <w:rPr>
          <w:rFonts w:ascii="Arial" w:hAnsi="Arial" w:cs="Arial"/>
          <w:sz w:val="21"/>
          <w:szCs w:val="21"/>
        </w:rPr>
      </w:pPr>
      <w:r w:rsidRPr="0070792A">
        <w:rPr>
          <w:rFonts w:ascii="Bookman Old Style" w:hAnsi="Bookman Old Style" w:cs="AL-Mohanad"/>
        </w:rPr>
        <w:t xml:space="preserve">Tawaf </w:t>
      </w:r>
      <w:r w:rsidR="00B23C76" w:rsidRPr="0070792A">
        <w:rPr>
          <w:rFonts w:ascii="Bookman Old Style" w:hAnsi="Bookman Old Style" w:cs="AL-Mohanad"/>
        </w:rPr>
        <w:t xml:space="preserve">dan sai ini sudah cukup untuk haji dan umrahnya sebagaimana yang dialami Ummul mukminin </w:t>
      </w:r>
      <w:bookmarkStart w:id="15" w:name="_Hlk487015933"/>
      <w:r w:rsidR="0040327D" w:rsidRPr="0070792A">
        <w:rPr>
          <w:rFonts w:ascii="Bookman Old Style" w:hAnsi="Bookman Old Style" w:cs="AL-Mohanad"/>
        </w:rPr>
        <w:t xml:space="preserve">Aisyah </w:t>
      </w:r>
      <w:r w:rsidR="0040327D" w:rsidRPr="0070792A">
        <w:rPr>
          <w:rFonts w:ascii="Bookman Old Style" w:hAnsi="Bookman Old Style"/>
        </w:rPr>
        <w:t>-ra</w:t>
      </w:r>
      <w:r w:rsidR="0040327D" w:rsidRPr="0070792A">
        <w:rPr>
          <w:rFonts w:ascii="Cambria" w:hAnsi="Cambria" w:cs="Cambria"/>
        </w:rPr>
        <w:t>ḍ</w:t>
      </w:r>
      <w:r w:rsidR="0040327D" w:rsidRPr="0070792A">
        <w:rPr>
          <w:rFonts w:ascii="Bookman Old Style" w:hAnsi="Bookman Old Style"/>
        </w:rPr>
        <w:t>iyall</w:t>
      </w:r>
      <w:r w:rsidR="0040327D" w:rsidRPr="0070792A">
        <w:rPr>
          <w:rFonts w:ascii="Bookman Old Style" w:hAnsi="Bookman Old Style" w:cs="Bookman Old Style"/>
        </w:rPr>
        <w:t>ā</w:t>
      </w:r>
      <w:r w:rsidR="0040327D" w:rsidRPr="0070792A">
        <w:rPr>
          <w:rFonts w:ascii="Bookman Old Style" w:hAnsi="Bookman Old Style"/>
        </w:rPr>
        <w:t>hu 'anhā-</w:t>
      </w:r>
      <w:bookmarkEnd w:id="15"/>
      <w:r w:rsidR="00B23C76" w:rsidRPr="0070792A">
        <w:rPr>
          <w:rFonts w:ascii="Bookman Old Style" w:hAnsi="Bookman Old Style" w:cs="AL-Mohanad"/>
        </w:rPr>
        <w:t xml:space="preserve"> dan Nabi </w:t>
      </w:r>
      <w:r w:rsidR="0040327D" w:rsidRPr="0070792A">
        <w:rPr>
          <w:rFonts w:ascii="Bookman Old Style" w:hAnsi="Bookman Old Style"/>
        </w:rPr>
        <w:t>-</w:t>
      </w:r>
      <w:r w:rsidR="0040327D" w:rsidRPr="0070792A">
        <w:rPr>
          <w:rFonts w:ascii="Cambria" w:hAnsi="Cambria" w:cs="Cambria"/>
        </w:rPr>
        <w:t>ṣ</w:t>
      </w:r>
      <w:r w:rsidR="0040327D" w:rsidRPr="0070792A">
        <w:rPr>
          <w:rFonts w:ascii="Bookman Old Style" w:hAnsi="Bookman Old Style"/>
        </w:rPr>
        <w:t>allall</w:t>
      </w:r>
      <w:r w:rsidR="0040327D" w:rsidRPr="0070792A">
        <w:rPr>
          <w:rFonts w:ascii="Bookman Old Style" w:hAnsi="Bookman Old Style" w:cs="Bookman Old Style"/>
        </w:rPr>
        <w:t>ā</w:t>
      </w:r>
      <w:r w:rsidR="0040327D" w:rsidRPr="0070792A">
        <w:rPr>
          <w:rFonts w:ascii="Bookman Old Style" w:hAnsi="Bookman Old Style"/>
        </w:rPr>
        <w:t>hu 'alaihi wa sallam-</w:t>
      </w:r>
      <w:r w:rsidR="00B23C76" w:rsidRPr="0070792A">
        <w:rPr>
          <w:rFonts w:ascii="Bookman Old Style" w:hAnsi="Bookman Old Style" w:cs="AL-Mohanad"/>
        </w:rPr>
        <w:t xml:space="preserve"> memberitahukannya bahwa </w:t>
      </w:r>
      <w:r w:rsidRPr="0070792A">
        <w:rPr>
          <w:rFonts w:ascii="Bookman Old Style" w:hAnsi="Bookman Old Style" w:cs="AL-Mohanad"/>
        </w:rPr>
        <w:t>tawaf</w:t>
      </w:r>
      <w:r w:rsidR="00B23C76" w:rsidRPr="0070792A">
        <w:rPr>
          <w:rFonts w:ascii="Bookman Old Style" w:hAnsi="Bookman Old Style" w:cs="AL-Mohanad"/>
        </w:rPr>
        <w:t xml:space="preserve"> dan sainya setelah suci sudah cukup untuk haji dan umrahnya ketika ia telah mengerjakan </w:t>
      </w:r>
      <w:r w:rsidRPr="0070792A">
        <w:rPr>
          <w:rFonts w:ascii="Bookman Old Style" w:hAnsi="Bookman Old Style" w:cs="AL-Mohanad"/>
        </w:rPr>
        <w:t xml:space="preserve">tawaf </w:t>
      </w:r>
      <w:r w:rsidR="00B23C76" w:rsidRPr="0070792A">
        <w:rPr>
          <w:rFonts w:ascii="Bookman Old Style" w:hAnsi="Bookman Old Style" w:cs="AL-Mohanad"/>
        </w:rPr>
        <w:t>ifadhah dan sai. Sebab orang yang berhaji Qiran (menggabung) antara umrah da</w:t>
      </w:r>
      <w:r w:rsidR="008E6764" w:rsidRPr="0070792A">
        <w:rPr>
          <w:rFonts w:ascii="Bookman Old Style" w:hAnsi="Bookman Old Style" w:cs="AL-Mohanad"/>
        </w:rPr>
        <w:t xml:space="preserve">n hajinya seperti orang </w:t>
      </w:r>
      <w:r w:rsidR="00B23C76" w:rsidRPr="0070792A">
        <w:rPr>
          <w:rFonts w:ascii="Bookman Old Style" w:hAnsi="Bookman Old Style" w:cs="AL-Mohanad"/>
        </w:rPr>
        <w:t xml:space="preserve">berhaji Ifrad dimana hanya wajib satu </w:t>
      </w:r>
      <w:r w:rsidRPr="0070792A">
        <w:rPr>
          <w:rFonts w:ascii="Bookman Old Style" w:hAnsi="Bookman Old Style" w:cs="AL-Mohanad"/>
        </w:rPr>
        <w:t xml:space="preserve">tawaf </w:t>
      </w:r>
      <w:r w:rsidR="00B23C76" w:rsidRPr="0070792A">
        <w:rPr>
          <w:rStyle w:val="FootnoteReference"/>
          <w:rFonts w:ascii="Bookman Old Style" w:hAnsi="Bookman Old Style" w:cs="AL-Mohanad"/>
        </w:rPr>
        <w:footnoteReference w:id="18"/>
      </w:r>
      <w:r w:rsidR="00B23C76" w:rsidRPr="0070792A">
        <w:rPr>
          <w:rFonts w:ascii="Bookman Old Style" w:hAnsi="Bookman Old Style" w:cs="AL-Mohanad"/>
        </w:rPr>
        <w:t xml:space="preserve"> dan satu sai saja berdasarkan penjelasan Rasulullah </w:t>
      </w:r>
      <w:r w:rsidR="0040327D" w:rsidRPr="0070792A">
        <w:rPr>
          <w:rFonts w:ascii="Bookman Old Style" w:hAnsi="Bookman Old Style"/>
        </w:rPr>
        <w:t>-</w:t>
      </w:r>
      <w:r w:rsidR="0040327D" w:rsidRPr="0070792A">
        <w:rPr>
          <w:rFonts w:ascii="Cambria" w:hAnsi="Cambria" w:cs="Cambria"/>
        </w:rPr>
        <w:t>ṣ</w:t>
      </w:r>
      <w:r w:rsidR="0040327D" w:rsidRPr="0070792A">
        <w:rPr>
          <w:rFonts w:ascii="Bookman Old Style" w:hAnsi="Bookman Old Style"/>
        </w:rPr>
        <w:t>allall</w:t>
      </w:r>
      <w:r w:rsidR="0040327D" w:rsidRPr="0070792A">
        <w:rPr>
          <w:rFonts w:ascii="Bookman Old Style" w:hAnsi="Bookman Old Style" w:cs="Bookman Old Style"/>
        </w:rPr>
        <w:t>ā</w:t>
      </w:r>
      <w:r w:rsidR="0040327D" w:rsidRPr="0070792A">
        <w:rPr>
          <w:rFonts w:ascii="Bookman Old Style" w:hAnsi="Bookman Old Style"/>
        </w:rPr>
        <w:t>hu 'alaihi wa sallam-</w:t>
      </w:r>
      <w:r w:rsidR="00B23C76" w:rsidRPr="0070792A">
        <w:rPr>
          <w:rFonts w:ascii="Bookman Old Style" w:hAnsi="Bookman Old Style" w:cs="AL-Mohanad"/>
        </w:rPr>
        <w:t xml:space="preserve">kepada Aisyah dan berdasarkan perbuatan dan sabda beliau dalam </w:t>
      </w:r>
      <w:r w:rsidR="00481419" w:rsidRPr="0070792A">
        <w:rPr>
          <w:rFonts w:ascii="Bookman Old Style" w:hAnsi="Bookman Old Style" w:cs="AL-Mohanad"/>
        </w:rPr>
        <w:t>hadis</w:t>
      </w:r>
      <w:r w:rsidR="00B23C76" w:rsidRPr="0070792A">
        <w:rPr>
          <w:rFonts w:ascii="Bookman Old Style" w:hAnsi="Bookman Old Style" w:cs="AL-Mohanad"/>
        </w:rPr>
        <w:t xml:space="preserve"> lain yang berbunyi: </w:t>
      </w:r>
    </w:p>
    <w:p w:rsidR="00B23C76" w:rsidRPr="0070792A" w:rsidRDefault="0061776F" w:rsidP="00715453">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lastRenderedPageBreak/>
        <w:t>((</w:t>
      </w:r>
      <w:r w:rsidR="00B23C76" w:rsidRPr="0070792A">
        <w:rPr>
          <w:rFonts w:ascii="Bookman Old Style" w:hAnsi="Bookman Old Style" w:cs="AL-Mohanad"/>
          <w:sz w:val="32"/>
          <w:szCs w:val="32"/>
          <w:rtl/>
        </w:rPr>
        <w:t>دَخَلَتْ العُمْرَةُ فِيْ الْ</w:t>
      </w:r>
      <w:r w:rsidRPr="0070792A">
        <w:rPr>
          <w:rFonts w:ascii="Bookman Old Style" w:hAnsi="Bookman Old Style" w:cs="AL-Mohanad"/>
          <w:sz w:val="32"/>
          <w:szCs w:val="32"/>
          <w:rtl/>
        </w:rPr>
        <w:t>حَجِّ إِلَى يِوْمِ الْقِيَامَةِ</w:t>
      </w:r>
      <w:r w:rsidR="00B23C76" w:rsidRPr="0070792A">
        <w:rPr>
          <w:rFonts w:ascii="Bookman Old Style" w:hAnsi="Bookman Old Style" w:cs="AL-Mohanad"/>
          <w:sz w:val="32"/>
          <w:szCs w:val="32"/>
          <w:rtl/>
        </w:rPr>
        <w:t>))</w:t>
      </w:r>
    </w:p>
    <w:p w:rsidR="00B23C76" w:rsidRPr="0070792A" w:rsidRDefault="00607B0A" w:rsidP="00607B0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8E6764" w:rsidRPr="0070792A">
        <w:rPr>
          <w:rFonts w:ascii="Bookman Old Style" w:hAnsi="Bookman Old Style" w:cs="AL-Mohanad"/>
          <w:i/>
          <w:iCs/>
          <w:sz w:val="24"/>
          <w:szCs w:val="24"/>
        </w:rPr>
        <w:t>U</w:t>
      </w:r>
      <w:r w:rsidR="00B23C76" w:rsidRPr="0070792A">
        <w:rPr>
          <w:rFonts w:ascii="Bookman Old Style" w:hAnsi="Bookman Old Style" w:cs="AL-Mohanad"/>
          <w:i/>
          <w:iCs/>
          <w:sz w:val="24"/>
          <w:szCs w:val="24"/>
        </w:rPr>
        <w:t>mrah dan haji menyatu hingga hari Kiamat</w:t>
      </w:r>
      <w:r w:rsidR="004B7032" w:rsidRPr="0070792A">
        <w:rPr>
          <w:rFonts w:ascii="Bookman Old Style" w:hAnsi="Bookman Old Style" w:cs="AL-Mohanad"/>
          <w:sz w:val="24"/>
          <w:szCs w:val="24"/>
        </w:rPr>
        <w:t>.</w:t>
      </w:r>
      <w:r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Wallahu A</w:t>
      </w:r>
      <w:r w:rsidR="0040327D" w:rsidRPr="0070792A">
        <w:rPr>
          <w:rFonts w:ascii="Bookman Old Style" w:hAnsi="Bookman Old Style" w:cs="AL-Mohanad"/>
          <w:sz w:val="24"/>
          <w:szCs w:val="24"/>
        </w:rPr>
        <w:t>'</w:t>
      </w:r>
      <w:r w:rsidR="00B23C76" w:rsidRPr="0070792A">
        <w:rPr>
          <w:rFonts w:ascii="Bookman Old Style" w:hAnsi="Bookman Old Style" w:cs="AL-Mohanad"/>
          <w:sz w:val="24"/>
          <w:szCs w:val="24"/>
        </w:rPr>
        <w:t>lam.</w:t>
      </w:r>
    </w:p>
    <w:p w:rsidR="00B23C76" w:rsidRPr="0070792A" w:rsidRDefault="00B23C76" w:rsidP="002B62B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hari kedelapan </w:t>
      </w:r>
      <w:r w:rsidR="002B62B5" w:rsidRPr="0070792A">
        <w:rPr>
          <w:rFonts w:ascii="Bookman Old Style" w:hAnsi="Bookman Old Style"/>
          <w:sz w:val="24"/>
          <w:szCs w:val="24"/>
        </w:rPr>
        <w:t>Zulhijah</w:t>
      </w:r>
      <w:r w:rsidRPr="0070792A">
        <w:rPr>
          <w:rFonts w:ascii="Bookman Old Style" w:hAnsi="Bookman Old Style" w:cs="AL-Mohanad"/>
          <w:sz w:val="24"/>
          <w:szCs w:val="24"/>
        </w:rPr>
        <w:t xml:space="preserve"> tiba, para </w:t>
      </w:r>
      <w:r w:rsidR="002B62B5" w:rsidRPr="0070792A">
        <w:rPr>
          <w:rFonts w:ascii="Bookman Old Style" w:hAnsi="Bookman Old Style" w:cs="AL-Mohanad"/>
          <w:sz w:val="24"/>
          <w:szCs w:val="24"/>
        </w:rPr>
        <w:t xml:space="preserve">jamaah </w:t>
      </w:r>
      <w:r w:rsidRPr="0070792A">
        <w:rPr>
          <w:rFonts w:ascii="Bookman Old Style" w:hAnsi="Bookman Old Style" w:cs="AL-Mohanad"/>
          <w:sz w:val="24"/>
          <w:szCs w:val="24"/>
        </w:rPr>
        <w:t xml:space="preserve">haji berihram untuk haji dari tempat tinggal masing-masing di Mekkah, melakukan seperti yang mereka lakukan saat berihram di </w:t>
      </w:r>
      <w:r w:rsidR="00607B0A" w:rsidRPr="0070792A">
        <w:rPr>
          <w:rFonts w:ascii="Bookman Old Style" w:hAnsi="Bookman Old Style" w:cs="AL-Mohanad"/>
          <w:sz w:val="24"/>
          <w:szCs w:val="24"/>
        </w:rPr>
        <w:t>mikat</w:t>
      </w:r>
      <w:r w:rsidRPr="0070792A">
        <w:rPr>
          <w:rFonts w:ascii="Bookman Old Style" w:hAnsi="Bookman Old Style" w:cs="AL-Mohanad"/>
          <w:sz w:val="24"/>
          <w:szCs w:val="24"/>
        </w:rPr>
        <w:t>. Yaitu bersih-bersih diri kemudian mengenakan pakaian ihram, lalu berniat untuk haji kemudian mengucapkan: "</w:t>
      </w:r>
      <w:r w:rsidRPr="0070792A">
        <w:rPr>
          <w:rFonts w:ascii="Bookman Old Style" w:hAnsi="Bookman Old Style" w:cs="AL-Mohanad"/>
          <w:i/>
          <w:iCs/>
          <w:sz w:val="24"/>
          <w:szCs w:val="24"/>
        </w:rPr>
        <w:t>Allahumma Labbaika hajjan</w:t>
      </w:r>
      <w:r w:rsidRPr="0070792A">
        <w:rPr>
          <w:rFonts w:ascii="Bookman Old Style" w:hAnsi="Bookman Old Style" w:cs="AL-Mohanad"/>
          <w:sz w:val="24"/>
          <w:szCs w:val="24"/>
        </w:rPr>
        <w:t>"</w:t>
      </w:r>
      <w:r w:rsidR="00601802" w:rsidRPr="0070792A">
        <w:rPr>
          <w:rFonts w:ascii="Bookman Old Style" w:hAnsi="Bookman Old Style" w:cs="AL-Mohanad"/>
          <w:sz w:val="24"/>
          <w:szCs w:val="24"/>
        </w:rPr>
        <w:t xml:space="preserve"> </w:t>
      </w:r>
      <w:r w:rsidRPr="0070792A">
        <w:rPr>
          <w:rFonts w:ascii="Bookman Old Style" w:hAnsi="Bookman Old Style" w:cs="AL-Mohanad"/>
          <w:sz w:val="24"/>
          <w:szCs w:val="24"/>
        </w:rPr>
        <w:t>berikut menjauhi seluruh larangan-larangan ihram yang telah disebutkan hingga ia kembali dari Muzdalifah menuju Mina pada hari kurban, melontar jumrah Aqabah. Lalu bagi laki-laki mencukur rambut kepalanya sedang wanita memendekkannya.</w:t>
      </w:r>
    </w:p>
    <w:p w:rsidR="00B23C76" w:rsidRPr="0070792A" w:rsidRDefault="00B23C76" w:rsidP="005371C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seorang yang haji telah berihram pada hari kedelapan, </w:t>
      </w:r>
      <w:r w:rsidR="00601802" w:rsidRPr="0070792A">
        <w:rPr>
          <w:rFonts w:ascii="Bookman Old Style" w:hAnsi="Bookman Old Style" w:cs="AL-Mohanad"/>
          <w:sz w:val="24"/>
          <w:szCs w:val="24"/>
        </w:rPr>
        <w:t xml:space="preserve">maka ia </w:t>
      </w:r>
      <w:r w:rsidR="00601802" w:rsidRPr="0070792A">
        <w:rPr>
          <w:rFonts w:ascii="Bookman Old Style" w:hAnsi="Bookman Old Style" w:cs="AL-Mohanad"/>
          <w:sz w:val="24"/>
          <w:szCs w:val="24"/>
          <w:lang w:val="id-ID"/>
        </w:rPr>
        <w:t>berangkat</w:t>
      </w:r>
      <w:r w:rsidR="00601802" w:rsidRPr="0070792A">
        <w:rPr>
          <w:rFonts w:ascii="Bookman Old Style" w:hAnsi="Bookman Old Style" w:cs="AL-Mohanad"/>
          <w:sz w:val="24"/>
          <w:szCs w:val="24"/>
        </w:rPr>
        <w:t xml:space="preserve"> </w:t>
      </w:r>
      <w:r w:rsidR="00601802" w:rsidRPr="0070792A">
        <w:rPr>
          <w:rFonts w:ascii="Bookman Old Style" w:hAnsi="Bookman Old Style" w:cs="AL-Mohanad"/>
          <w:sz w:val="24"/>
          <w:szCs w:val="24"/>
          <w:lang w:val="id-ID"/>
        </w:rPr>
        <w:t xml:space="preserve">bersama jamaah haji yang lain </w:t>
      </w:r>
      <w:r w:rsidR="00601802" w:rsidRPr="0070792A">
        <w:rPr>
          <w:rFonts w:ascii="Bookman Old Style" w:hAnsi="Bookman Old Style" w:cs="AL-Mohanad"/>
          <w:sz w:val="24"/>
          <w:szCs w:val="24"/>
        </w:rPr>
        <w:t>menuju Mina</w:t>
      </w:r>
      <w:r w:rsidRPr="0070792A">
        <w:rPr>
          <w:rFonts w:ascii="Bookman Old Style" w:hAnsi="Bookman Old Style" w:cs="AL-Mohanad"/>
          <w:sz w:val="24"/>
          <w:szCs w:val="24"/>
        </w:rPr>
        <w:t xml:space="preserve"> untuk bermalam di sana dan mengerjakan setiap </w:t>
      </w:r>
      <w:r w:rsidR="00E04D79" w:rsidRPr="0070792A">
        <w:rPr>
          <w:rFonts w:ascii="Bookman Old Style" w:hAnsi="Bookman Old Style" w:cs="AL-Mohanad"/>
          <w:sz w:val="24"/>
          <w:szCs w:val="24"/>
        </w:rPr>
        <w:t>salat</w:t>
      </w:r>
      <w:r w:rsidRPr="0070792A">
        <w:rPr>
          <w:rFonts w:ascii="Bookman Old Style" w:hAnsi="Bookman Old Style" w:cs="AL-Mohanad"/>
          <w:sz w:val="24"/>
          <w:szCs w:val="24"/>
        </w:rPr>
        <w:t xml:space="preserve"> pada waktunya secara qasar tanpa dijama</w:t>
      </w:r>
      <w:r w:rsidR="00601802" w:rsidRPr="0070792A">
        <w:rPr>
          <w:rFonts w:ascii="Bookman Old Style" w:hAnsi="Bookman Old Style" w:cs="AL-Mohanad"/>
          <w:sz w:val="24"/>
          <w:szCs w:val="24"/>
        </w:rPr>
        <w:t>k</w:t>
      </w:r>
      <w:r w:rsidRPr="0070792A">
        <w:rPr>
          <w:rFonts w:ascii="Bookman Old Style" w:hAnsi="Bookman Old Style" w:cs="AL-Mohanad"/>
          <w:sz w:val="24"/>
          <w:szCs w:val="24"/>
        </w:rPr>
        <w:t xml:space="preserve">. Jika matahari telah terbit pada hari Arafah, </w:t>
      </w:r>
      <w:r w:rsidR="00601802" w:rsidRPr="0070792A">
        <w:rPr>
          <w:rFonts w:ascii="Bookman Old Style" w:hAnsi="Bookman Old Style" w:cs="AL-Mohanad"/>
          <w:sz w:val="24"/>
          <w:szCs w:val="24"/>
          <w:lang w:val="id-ID"/>
        </w:rPr>
        <w:t>ia berangkat bersama jamaah haji yang lain menuju Namirah dan tetap berada di tempat ini hingga ia mengerjakan salat bersama imam atau di tempat ia berada salat Zuhur dan Asar secara berjamaah dengan dijamak dan diqasar.</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Kemudian setelah matahari tergelincir</w:t>
      </w:r>
      <w:r w:rsidR="005371C1" w:rsidRPr="0070792A">
        <w:rPr>
          <w:rFonts w:ascii="Bookman Old Style" w:hAnsi="Bookman Old Style" w:cs="AL-Mohanad"/>
          <w:sz w:val="24"/>
          <w:szCs w:val="24"/>
        </w:rPr>
        <w:t>, ia</w:t>
      </w:r>
      <w:r w:rsidRPr="0070792A">
        <w:rPr>
          <w:rFonts w:ascii="Bookman Old Style" w:hAnsi="Bookman Old Style" w:cs="AL-Mohanad"/>
          <w:sz w:val="24"/>
          <w:szCs w:val="24"/>
        </w:rPr>
        <w:t xml:space="preserve"> masuk ke dalam batas Arafah. Sekiranya dari Mina langsung menuju Arafah dan duduk di sana juga boleh. Dan Arafah seluruhnya tempat wukuf.</w:t>
      </w:r>
    </w:p>
    <w:p w:rsidR="00B23C76" w:rsidRPr="0070792A" w:rsidRDefault="00B23C76" w:rsidP="00601802">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Saat di Arafah </w:t>
      </w:r>
      <w:r w:rsidR="005371C1" w:rsidRPr="0070792A">
        <w:rPr>
          <w:rFonts w:ascii="Bookman Old Style" w:hAnsi="Bookman Old Style" w:cs="AL-Mohanad"/>
          <w:sz w:val="24"/>
          <w:szCs w:val="24"/>
          <w:lang w:val="id-ID"/>
        </w:rPr>
        <w:t>orang yang berhaji</w:t>
      </w:r>
      <w:r w:rsidR="005371C1" w:rsidRPr="0070792A">
        <w:rPr>
          <w:rFonts w:ascii="Bookman Old Style" w:hAnsi="Bookman Old Style" w:cs="AL-Mohanad"/>
          <w:lang w:val="id-ID"/>
        </w:rPr>
        <w:t xml:space="preserve"> </w:t>
      </w:r>
      <w:r w:rsidR="005371C1" w:rsidRPr="0070792A">
        <w:rPr>
          <w:rFonts w:ascii="Bookman Old Style" w:hAnsi="Bookman Old Style" w:cs="AL-Mohanad"/>
          <w:sz w:val="24"/>
          <w:szCs w:val="24"/>
        </w:rPr>
        <w:t>mem</w:t>
      </w:r>
      <w:r w:rsidRPr="0070792A">
        <w:rPr>
          <w:rFonts w:ascii="Bookman Old Style" w:hAnsi="Bookman Old Style" w:cs="AL-Mohanad"/>
          <w:sz w:val="24"/>
          <w:szCs w:val="24"/>
        </w:rPr>
        <w:t>perbanyak zikir kepada 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doa dan istigfar dengan menghadap ke kiblat dan bukan ke jabal (gunung) </w:t>
      </w:r>
      <w:r w:rsidRPr="0070792A">
        <w:rPr>
          <w:rFonts w:ascii="Bookman Old Style" w:hAnsi="Bookman Old Style" w:cs="AL-Mohanad"/>
          <w:sz w:val="24"/>
          <w:szCs w:val="24"/>
        </w:rPr>
        <w:lastRenderedPageBreak/>
        <w:t>Rahmah. Sebab gunung tidak lain hanyalah bagian dari Arafah. Tidak dibenarkan mendakinya dengan niat ibadah. Dan tidak boleh mengusap bebatuannya karena ini merupakan bi</w:t>
      </w:r>
      <w:r w:rsidR="00601802" w:rsidRPr="0070792A">
        <w:rPr>
          <w:rFonts w:ascii="Bookman Old Style" w:hAnsi="Bookman Old Style" w:cs="AL-Mohanad"/>
          <w:sz w:val="24"/>
          <w:szCs w:val="24"/>
        </w:rPr>
        <w:t>d</w:t>
      </w:r>
      <w:r w:rsidRPr="0070792A">
        <w:rPr>
          <w:rFonts w:ascii="Bookman Old Style" w:hAnsi="Bookman Old Style" w:cs="AL-Mohanad"/>
          <w:sz w:val="24"/>
          <w:szCs w:val="24"/>
        </w:rPr>
        <w:t>ah yang diharamkan.</w:t>
      </w:r>
    </w:p>
    <w:p w:rsidR="00B23C76" w:rsidRPr="0070792A" w:rsidRDefault="00B23C76" w:rsidP="005371C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Orang haji tidak boleh meninggalkan Arafah hingga matahari terbenam. Kemudian setelah matahari terbenam semua jamaah haji berangkat menuju Muzdalifah. </w:t>
      </w:r>
      <w:r w:rsidR="005371C1" w:rsidRPr="0070792A">
        <w:rPr>
          <w:rFonts w:ascii="Bookman Old Style" w:hAnsi="Bookman Old Style" w:cs="AL-Mohanad"/>
          <w:sz w:val="24"/>
          <w:szCs w:val="24"/>
        </w:rPr>
        <w:t>Sesampainya di Muzdalifah</w:t>
      </w:r>
      <w:r w:rsidR="005371C1" w:rsidRPr="0070792A">
        <w:rPr>
          <w:rFonts w:ascii="Bookman Old Style" w:hAnsi="Bookman Old Style" w:cs="AL-Mohanad"/>
          <w:sz w:val="24"/>
          <w:szCs w:val="24"/>
          <w:lang w:val="id-ID"/>
        </w:rPr>
        <w:t xml:space="preserve">, mereka </w:t>
      </w:r>
      <w:r w:rsidR="005371C1" w:rsidRPr="0070792A">
        <w:rPr>
          <w:rFonts w:ascii="Bookman Old Style" w:hAnsi="Bookman Old Style" w:cs="AL-Mohanad"/>
          <w:sz w:val="24"/>
          <w:szCs w:val="24"/>
        </w:rPr>
        <w:t xml:space="preserve">mengerjakan salat </w:t>
      </w:r>
      <w:r w:rsidR="005371C1" w:rsidRPr="0070792A">
        <w:rPr>
          <w:rFonts w:ascii="Bookman Old Style" w:hAnsi="Bookman Old Style" w:cs="AL-Mohanad"/>
          <w:sz w:val="24"/>
          <w:szCs w:val="24"/>
          <w:lang w:val="id-ID"/>
        </w:rPr>
        <w:t>M</w:t>
      </w:r>
      <w:r w:rsidR="005371C1" w:rsidRPr="0070792A">
        <w:rPr>
          <w:rFonts w:ascii="Bookman Old Style" w:hAnsi="Bookman Old Style" w:cs="AL-Mohanad"/>
          <w:sz w:val="24"/>
          <w:szCs w:val="24"/>
        </w:rPr>
        <w:t xml:space="preserve">agrib dan Isya </w:t>
      </w:r>
      <w:r w:rsidR="005371C1" w:rsidRPr="0070792A">
        <w:rPr>
          <w:rFonts w:ascii="Bookman Old Style" w:hAnsi="Bookman Old Style" w:cs="AL-Mohanad"/>
          <w:sz w:val="24"/>
          <w:szCs w:val="24"/>
          <w:lang w:val="id-ID"/>
        </w:rPr>
        <w:t>dengan di</w:t>
      </w:r>
      <w:r w:rsidR="005371C1" w:rsidRPr="0070792A">
        <w:rPr>
          <w:rFonts w:ascii="Bookman Old Style" w:hAnsi="Bookman Old Style" w:cs="AL-Mohanad"/>
          <w:sz w:val="24"/>
          <w:szCs w:val="24"/>
        </w:rPr>
        <w:t>jamak ta`khir dan mengqasar Isya</w:t>
      </w:r>
      <w:r w:rsidR="005371C1" w:rsidRPr="0070792A">
        <w:rPr>
          <w:rFonts w:ascii="Bookman Old Style" w:hAnsi="Bookman Old Style" w:cs="AL-Mohanad"/>
          <w:sz w:val="24"/>
          <w:szCs w:val="24"/>
          <w:lang w:val="id-ID"/>
        </w:rPr>
        <w:t xml:space="preserve">. Mereka </w:t>
      </w:r>
      <w:r w:rsidR="005371C1" w:rsidRPr="0070792A">
        <w:rPr>
          <w:rFonts w:ascii="Bookman Old Style" w:hAnsi="Bookman Old Style" w:cs="AL-Mohanad"/>
          <w:sz w:val="24"/>
          <w:szCs w:val="24"/>
        </w:rPr>
        <w:t xml:space="preserve">bermalam di </w:t>
      </w:r>
      <w:r w:rsidR="005371C1" w:rsidRPr="0070792A">
        <w:rPr>
          <w:rFonts w:ascii="Bookman Old Style" w:hAnsi="Bookman Old Style" w:cs="AL-Mohanad"/>
          <w:sz w:val="24"/>
          <w:szCs w:val="24"/>
          <w:lang w:val="id-ID"/>
        </w:rPr>
        <w:t>situ</w:t>
      </w:r>
      <w:r w:rsidR="005371C1" w:rsidRPr="0070792A">
        <w:rPr>
          <w:rFonts w:ascii="Bookman Old Style" w:hAnsi="Bookman Old Style" w:cs="AL-Mohanad"/>
          <w:sz w:val="24"/>
          <w:szCs w:val="24"/>
        </w:rPr>
        <w:t>.</w:t>
      </w:r>
      <w:r w:rsidRPr="0070792A">
        <w:rPr>
          <w:rFonts w:ascii="Bookman Old Style" w:hAnsi="Bookman Old Style" w:cs="AL-Mohanad"/>
          <w:sz w:val="26"/>
          <w:szCs w:val="26"/>
        </w:rPr>
        <w:t xml:space="preserve"> </w:t>
      </w:r>
      <w:r w:rsidRPr="0070792A">
        <w:rPr>
          <w:rFonts w:ascii="Bookman Old Style" w:hAnsi="Bookman Old Style" w:cs="AL-Mohanad"/>
          <w:sz w:val="24"/>
          <w:szCs w:val="24"/>
        </w:rPr>
        <w:t xml:space="preserve">Jika fajar telah terbit mereka segera mengerjakan </w:t>
      </w:r>
      <w:r w:rsidR="00E04D79" w:rsidRPr="0070792A">
        <w:rPr>
          <w:rFonts w:ascii="Bookman Old Style" w:hAnsi="Bookman Old Style" w:cs="AL-Mohanad"/>
          <w:sz w:val="24"/>
          <w:szCs w:val="24"/>
        </w:rPr>
        <w:t xml:space="preserve">salat </w:t>
      </w:r>
      <w:r w:rsidRPr="0070792A">
        <w:rPr>
          <w:rFonts w:ascii="Bookman Old Style" w:hAnsi="Bookman Old Style" w:cs="AL-Mohanad"/>
          <w:sz w:val="24"/>
          <w:szCs w:val="24"/>
        </w:rPr>
        <w:t xml:space="preserve">subuh dan berdzikir kepada Allah. Kemudian berangkat menuju Mina sebelum terbit matahari. </w:t>
      </w:r>
      <w:r w:rsidR="005371C1" w:rsidRPr="0070792A">
        <w:rPr>
          <w:rFonts w:ascii="Bookman Old Style" w:hAnsi="Bookman Old Style" w:cs="AL-Mohanad"/>
          <w:sz w:val="24"/>
          <w:szCs w:val="24"/>
          <w:lang w:val="id-ID"/>
        </w:rPr>
        <w:t>Apabila telah sampai</w:t>
      </w:r>
      <w:r w:rsidR="005371C1" w:rsidRPr="0070792A">
        <w:rPr>
          <w:rFonts w:ascii="Bookman Old Style" w:hAnsi="Bookman Old Style" w:cs="AL-Mohanad"/>
          <w:sz w:val="24"/>
          <w:szCs w:val="24"/>
        </w:rPr>
        <w:t xml:space="preserve"> di Mina, </w:t>
      </w:r>
      <w:r w:rsidR="005371C1" w:rsidRPr="0070792A">
        <w:rPr>
          <w:rFonts w:ascii="Bookman Old Style" w:hAnsi="Bookman Old Style" w:cs="AL-Mohanad"/>
          <w:sz w:val="24"/>
          <w:szCs w:val="24"/>
          <w:lang w:val="id-ID"/>
        </w:rPr>
        <w:t>mereka</w:t>
      </w:r>
      <w:r w:rsidR="005371C1" w:rsidRPr="0070792A">
        <w:rPr>
          <w:rFonts w:ascii="Bookman Old Style" w:hAnsi="Bookman Old Style" w:cs="AL-Mohanad"/>
          <w:sz w:val="24"/>
          <w:szCs w:val="24"/>
        </w:rPr>
        <w:t xml:space="preserve"> melontar Jumrah Aqabah</w:t>
      </w:r>
      <w:r w:rsidRPr="0070792A">
        <w:rPr>
          <w:rFonts w:ascii="Bookman Old Style" w:hAnsi="Bookman Old Style" w:cs="AL-Mohanad"/>
          <w:sz w:val="24"/>
          <w:szCs w:val="24"/>
        </w:rPr>
        <w:t xml:space="preserve"> setelah terbit matahari dengan tujuh kerikil seukuran kacang arab tidak besar dan tidak terlalu kecil. Tidak boleh melontar jumrah dengan sandal </w:t>
      </w:r>
      <w:r w:rsidR="005371C1" w:rsidRPr="0070792A">
        <w:rPr>
          <w:rFonts w:ascii="Bookman Old Style" w:hAnsi="Bookman Old Style" w:cs="AL-Mohanad"/>
        </w:rPr>
        <w:t>s</w:t>
      </w:r>
      <w:r w:rsidR="005371C1" w:rsidRPr="0070792A">
        <w:rPr>
          <w:rFonts w:ascii="Bookman Old Style" w:hAnsi="Bookman Old Style" w:cs="AL-Mohanad"/>
          <w:sz w:val="24"/>
          <w:szCs w:val="24"/>
        </w:rPr>
        <w:t xml:space="preserve">ebab ini </w:t>
      </w:r>
      <w:r w:rsidR="005371C1" w:rsidRPr="0070792A">
        <w:rPr>
          <w:rFonts w:ascii="Bookman Old Style" w:hAnsi="Bookman Old Style" w:cs="AL-Mohanad"/>
          <w:sz w:val="24"/>
          <w:szCs w:val="24"/>
          <w:lang w:val="id-ID"/>
        </w:rPr>
        <w:t>tindakan</w:t>
      </w:r>
      <w:r w:rsidR="005371C1" w:rsidRPr="0070792A">
        <w:rPr>
          <w:rFonts w:ascii="Bookman Old Style" w:hAnsi="Bookman Old Style" w:cs="AL-Mohanad"/>
          <w:sz w:val="24"/>
          <w:szCs w:val="24"/>
        </w:rPr>
        <w:t xml:space="preserve"> main-main yang </w:t>
      </w:r>
      <w:r w:rsidR="005371C1" w:rsidRPr="0070792A">
        <w:rPr>
          <w:rFonts w:ascii="Bookman Old Style" w:hAnsi="Bookman Old Style" w:cs="AL-Mohanad"/>
          <w:sz w:val="24"/>
          <w:szCs w:val="24"/>
          <w:lang w:val="id-ID"/>
        </w:rPr>
        <w:t>di</w:t>
      </w:r>
      <w:r w:rsidR="005371C1" w:rsidRPr="0070792A">
        <w:rPr>
          <w:rFonts w:ascii="Bookman Old Style" w:hAnsi="Bookman Old Style" w:cs="AL-Mohanad"/>
          <w:sz w:val="24"/>
          <w:szCs w:val="24"/>
        </w:rPr>
        <w:t>tampak</w:t>
      </w:r>
      <w:r w:rsidR="005371C1" w:rsidRPr="0070792A">
        <w:rPr>
          <w:rFonts w:ascii="Bookman Old Style" w:hAnsi="Bookman Old Style" w:cs="AL-Mohanad"/>
          <w:sz w:val="24"/>
          <w:szCs w:val="24"/>
          <w:lang w:val="id-ID"/>
        </w:rPr>
        <w:t>kan</w:t>
      </w:r>
      <w:r w:rsidR="005371C1" w:rsidRPr="0070792A">
        <w:rPr>
          <w:rFonts w:ascii="Bookman Old Style" w:hAnsi="Bookman Old Style" w:cs="AL-Mohanad"/>
          <w:sz w:val="24"/>
          <w:szCs w:val="24"/>
        </w:rPr>
        <w:t xml:space="preserve"> baik oleh s</w:t>
      </w:r>
      <w:r w:rsidR="005371C1" w:rsidRPr="0070792A">
        <w:rPr>
          <w:rFonts w:ascii="Bookman Old Style" w:hAnsi="Bookman Old Style" w:cs="AL-Mohanad"/>
          <w:sz w:val="24"/>
          <w:szCs w:val="24"/>
          <w:lang w:val="id-ID"/>
        </w:rPr>
        <w:t>e</w:t>
      </w:r>
      <w:r w:rsidR="005371C1" w:rsidRPr="0070792A">
        <w:rPr>
          <w:rFonts w:ascii="Bookman Old Style" w:hAnsi="Bookman Old Style" w:cs="AL-Mohanad"/>
          <w:sz w:val="24"/>
          <w:szCs w:val="24"/>
        </w:rPr>
        <w:t>tan.</w:t>
      </w:r>
      <w:r w:rsidR="005371C1" w:rsidRPr="0070792A">
        <w:rPr>
          <w:rFonts w:ascii="Bookman Old Style" w:hAnsi="Bookman Old Style" w:cs="AL-Mohanad"/>
          <w:sz w:val="24"/>
          <w:szCs w:val="24"/>
          <w:lang w:val="id-ID"/>
        </w:rPr>
        <w:t xml:space="preserve"> </w:t>
      </w:r>
      <w:r w:rsidR="005371C1" w:rsidRPr="0070792A">
        <w:rPr>
          <w:rFonts w:ascii="Bookman Old Style" w:hAnsi="Bookman Old Style" w:cs="AL-Mohanad"/>
          <w:sz w:val="24"/>
          <w:szCs w:val="24"/>
        </w:rPr>
        <w:t xml:space="preserve">Sedang </w:t>
      </w:r>
      <w:r w:rsidR="005371C1" w:rsidRPr="0070792A">
        <w:rPr>
          <w:rFonts w:ascii="Bookman Old Style" w:hAnsi="Bookman Old Style" w:cs="AL-Mohanad"/>
          <w:sz w:val="24"/>
          <w:szCs w:val="24"/>
          <w:lang w:val="id-ID"/>
        </w:rPr>
        <w:t>menghinakan setan itu dengan</w:t>
      </w:r>
      <w:r w:rsidR="005371C1"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cara mengikuti perintah dan petunjuk Rasul </w:t>
      </w:r>
      <w:r w:rsidR="00715453"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dan meninggalkan apa yang dilarang oleh Allah dan Rasul-Nya.</w:t>
      </w:r>
    </w:p>
    <w:p w:rsidR="00B23C76" w:rsidRPr="0070792A" w:rsidRDefault="00B23C76" w:rsidP="00725729">
      <w:pPr>
        <w:pStyle w:val="BodyText"/>
        <w:spacing w:before="120" w:after="120" w:line="276" w:lineRule="auto"/>
        <w:ind w:left="57" w:right="57" w:firstLine="340"/>
        <w:rPr>
          <w:rFonts w:ascii="Bookman Old Style" w:hAnsi="Bookman Old Style" w:cs="AL-Mohanad"/>
          <w:sz w:val="24"/>
          <w:szCs w:val="24"/>
        </w:rPr>
      </w:pPr>
      <w:r w:rsidRPr="0070792A">
        <w:rPr>
          <w:rFonts w:ascii="Bookman Old Style" w:hAnsi="Bookman Old Style" w:cs="AL-Mohanad"/>
          <w:sz w:val="24"/>
          <w:szCs w:val="24"/>
        </w:rPr>
        <w:t>Kemud</w:t>
      </w:r>
      <w:r w:rsidR="005371C1" w:rsidRPr="0070792A">
        <w:rPr>
          <w:rFonts w:ascii="Bookman Old Style" w:hAnsi="Bookman Old Style" w:cs="AL-Mohanad"/>
          <w:sz w:val="24"/>
          <w:szCs w:val="24"/>
        </w:rPr>
        <w:t xml:space="preserve">ian usai melontar, jamaah haji </w:t>
      </w:r>
      <w:r w:rsidRPr="0070792A">
        <w:rPr>
          <w:rFonts w:ascii="Bookman Old Style" w:hAnsi="Bookman Old Style" w:cs="AL-Mohanad"/>
          <w:sz w:val="24"/>
          <w:szCs w:val="24"/>
        </w:rPr>
        <w:t xml:space="preserve">menyembelih kurban lalu mencukur rambut. Dan wanita memendekkannya. Jika laki-laki hanya memendekkan rambutnya itupun boleh. Akan tetapi mencukur lebih utama tiga kali lipat. Kemudian ia boleh mengenakan pakaiannya dan larangan ihram boleh dilakukan kecuali menggauli istri. Kemudian ia pergi ke Mekkah dan melakukan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haji dan sai. Dengan ini maka semua larangan ihram boleh dilakukan tanpa terkecuali. Kemudian kembali ke </w:t>
      </w:r>
      <w:r w:rsidRPr="0070792A">
        <w:rPr>
          <w:rFonts w:ascii="Bookman Old Style" w:hAnsi="Bookman Old Style" w:cs="AL-Mohanad"/>
          <w:sz w:val="24"/>
          <w:szCs w:val="24"/>
        </w:rPr>
        <w:lastRenderedPageBreak/>
        <w:t xml:space="preserve">Mina dan tinggal di sana pada hari </w:t>
      </w:r>
      <w:r w:rsidR="00750E6A" w:rsidRPr="0070792A">
        <w:rPr>
          <w:rFonts w:ascii="Bookman Old Style" w:hAnsi="Bookman Old Style" w:cs="AL-Mohanad"/>
          <w:sz w:val="24"/>
          <w:szCs w:val="24"/>
        </w:rPr>
        <w:t>Id</w:t>
      </w:r>
      <w:r w:rsidRPr="0070792A">
        <w:rPr>
          <w:rFonts w:ascii="Bookman Old Style" w:hAnsi="Bookman Old Style" w:cs="AL-Mohanad"/>
          <w:sz w:val="24"/>
          <w:szCs w:val="24"/>
        </w:rPr>
        <w:t xml:space="preserve"> dan dua hari sesudahnya dan bermalam di Mina karena hukumnya wajib. Lalu melontar tiga jumrah pada hari ke-sebelas dan ke-duabelas setelah waktu zawal (matahari tergelincir). Dimulai dari jumrah shughra (terkecil) yang dekat Mina lalu Wus</w:t>
      </w:r>
      <w:r w:rsidR="002B62B5" w:rsidRPr="0070792A">
        <w:rPr>
          <w:rFonts w:ascii="Cambria" w:hAnsi="Cambria" w:cs="Cambria"/>
          <w:sz w:val="24"/>
          <w:szCs w:val="24"/>
        </w:rPr>
        <w:t>ṭ</w:t>
      </w:r>
      <w:r w:rsidRPr="0070792A">
        <w:rPr>
          <w:rFonts w:ascii="Bookman Old Style" w:hAnsi="Bookman Old Style" w:cs="AL-Mohanad"/>
          <w:sz w:val="24"/>
          <w:szCs w:val="24"/>
        </w:rPr>
        <w:t xml:space="preserve">a (tengah) lalu jumrah Aqabah yang dilontari pada hari </w:t>
      </w:r>
      <w:r w:rsidR="00750E6A" w:rsidRPr="0070792A">
        <w:rPr>
          <w:rFonts w:ascii="Bookman Old Style" w:hAnsi="Bookman Old Style" w:cs="AL-Mohanad"/>
          <w:sz w:val="24"/>
          <w:szCs w:val="24"/>
        </w:rPr>
        <w:t>Id</w:t>
      </w:r>
      <w:r w:rsidRPr="0070792A">
        <w:rPr>
          <w:rFonts w:ascii="Bookman Old Style" w:hAnsi="Bookman Old Style" w:cs="AL-Mohanad"/>
          <w:sz w:val="24"/>
          <w:szCs w:val="24"/>
        </w:rPr>
        <w:t>. Masing-masing dilontari dengan tujuh kerikil. Bertakbir setiap melontar satu kerikil. Kerikil-kerikil jumrah diambil dari tempat tinggalnya di Mina. Barangsiapa tidak mendapatkan tempat di Mina ia boleh tinggal di tempat berakhirnya kemah.</w:t>
      </w:r>
    </w:p>
    <w:p w:rsidR="00B23C76" w:rsidRPr="0070792A" w:rsidRDefault="00B23C76" w:rsidP="001B708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hendak meninggalkan Mina setelah melontar pada hari keduabelas maka hal itu boleh baginya. Dan sekiranya ia menunda hingga hari ke-tiga belas maka itu lebih utama dan ia melontar setelah waktu zawal. Jika hendak pulang maka ia melakukan </w:t>
      </w:r>
      <w:r w:rsidR="005371C1" w:rsidRPr="0070792A">
        <w:rPr>
          <w:rFonts w:ascii="Bookman Old Style" w:hAnsi="Bookman Old Style" w:cs="AL-Mohanad"/>
          <w:sz w:val="24"/>
          <w:szCs w:val="24"/>
        </w:rPr>
        <w:t>tawaf</w:t>
      </w:r>
      <w:r w:rsidRPr="0070792A">
        <w:rPr>
          <w:rFonts w:ascii="Bookman Old Style" w:hAnsi="Bookman Old Style" w:cs="AL-Mohanad"/>
          <w:sz w:val="24"/>
          <w:szCs w:val="24"/>
        </w:rPr>
        <w:t xml:space="preserve"> wada</w:t>
      </w:r>
      <w:r w:rsidR="005371C1" w:rsidRPr="0070792A">
        <w:rPr>
          <w:rFonts w:ascii="Bookman Old Style" w:hAnsi="Bookman Old Style" w:cs="AL-Mohanad"/>
          <w:sz w:val="24"/>
          <w:szCs w:val="24"/>
        </w:rPr>
        <w:t>' (perpisahan) di Ka'</w:t>
      </w:r>
      <w:r w:rsidRPr="0070792A">
        <w:rPr>
          <w:rFonts w:ascii="Bookman Old Style" w:hAnsi="Bookman Old Style" w:cs="AL-Mohanad"/>
          <w:sz w:val="24"/>
          <w:szCs w:val="24"/>
        </w:rPr>
        <w:t xml:space="preserve">bah. Kemudian usai dari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langsung pulang. </w:t>
      </w:r>
    </w:p>
    <w:p w:rsidR="00B23C76" w:rsidRPr="0070792A" w:rsidRDefault="00B23C76" w:rsidP="001B708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Wanita haid dan nifas jika memang telah mengerjakan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haji dan sai maka tidak wajib baginya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wada</w:t>
      </w:r>
      <w:r w:rsidR="008E6764" w:rsidRPr="0070792A">
        <w:rPr>
          <w:rFonts w:ascii="Bookman Old Style" w:hAnsi="Bookman Old Style" w:cs="AL-Mohanad"/>
          <w:sz w:val="24"/>
          <w:szCs w:val="24"/>
        </w:rPr>
        <w:t>'</w:t>
      </w:r>
      <w:r w:rsidRPr="0070792A">
        <w:rPr>
          <w:rFonts w:ascii="Bookman Old Style" w:hAnsi="Bookman Old Style" w:cs="AL-Mohanad"/>
          <w:sz w:val="24"/>
          <w:szCs w:val="24"/>
        </w:rPr>
        <w:t>.</w:t>
      </w:r>
    </w:p>
    <w:p w:rsidR="00B23C76" w:rsidRPr="0070792A" w:rsidRDefault="00B23C76" w:rsidP="001B708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Sekiranya seorang haji menunda menyembeli</w:t>
      </w:r>
      <w:r w:rsidR="002B62B5" w:rsidRPr="0070792A">
        <w:rPr>
          <w:rFonts w:ascii="Bookman Old Style" w:hAnsi="Bookman Old Style" w:cs="AL-Mohanad"/>
          <w:sz w:val="24"/>
          <w:szCs w:val="24"/>
        </w:rPr>
        <w:t>h hadyu (kurban) hingga hari kesebelas atau ke</w:t>
      </w:r>
      <w:r w:rsidRPr="0070792A">
        <w:rPr>
          <w:rFonts w:ascii="Bookman Old Style" w:hAnsi="Bookman Old Style" w:cs="AL-Mohanad"/>
          <w:sz w:val="24"/>
          <w:szCs w:val="24"/>
        </w:rPr>
        <w:t xml:space="preserve">duabelas maka boleh saja. Dan sekiranya ia menunda </w:t>
      </w:r>
      <w:r w:rsidR="00E132F0" w:rsidRPr="0070792A">
        <w:rPr>
          <w:rFonts w:ascii="Bookman Old Style" w:hAnsi="Bookman Old Style" w:cs="AL-Mohanad"/>
          <w:sz w:val="24"/>
          <w:szCs w:val="24"/>
        </w:rPr>
        <w:t xml:space="preserve">tawaf </w:t>
      </w:r>
      <w:r w:rsidRPr="0070792A">
        <w:rPr>
          <w:rFonts w:ascii="Bookman Old Style" w:hAnsi="Bookman Old Style" w:cs="AL-Mohanad"/>
          <w:sz w:val="24"/>
          <w:szCs w:val="24"/>
        </w:rPr>
        <w:t xml:space="preserve">haji dan sai hingga meninggalkan Mina itupun juga boleh. Akan tetapi yang lebih utama sebagaimana yang dijelaskan sebelumnya. </w:t>
      </w:r>
      <w:r w:rsidRPr="0070792A">
        <w:rPr>
          <w:rFonts w:ascii="Bookman Old Style" w:hAnsi="Bookman Old Style" w:cs="AL-Mohanad"/>
          <w:i/>
          <w:iCs/>
          <w:sz w:val="24"/>
          <w:szCs w:val="24"/>
        </w:rPr>
        <w:t>Wallahu A</w:t>
      </w:r>
      <w:r w:rsidR="005371C1" w:rsidRPr="0070792A">
        <w:rPr>
          <w:rFonts w:ascii="Bookman Old Style" w:hAnsi="Bookman Old Style" w:cs="AL-Mohanad"/>
          <w:i/>
          <w:iCs/>
          <w:sz w:val="24"/>
          <w:szCs w:val="24"/>
        </w:rPr>
        <w:t>'</w:t>
      </w:r>
      <w:r w:rsidRPr="0070792A">
        <w:rPr>
          <w:rFonts w:ascii="Bookman Old Style" w:hAnsi="Bookman Old Style" w:cs="AL-Mohanad"/>
          <w:i/>
          <w:iCs/>
          <w:sz w:val="24"/>
          <w:szCs w:val="24"/>
        </w:rPr>
        <w:t>lam</w:t>
      </w:r>
      <w:r w:rsidRPr="0070792A">
        <w:rPr>
          <w:rFonts w:ascii="Bookman Old Style" w:hAnsi="Bookman Old Style" w:cs="AL-Mohanad"/>
          <w:sz w:val="24"/>
          <w:szCs w:val="24"/>
        </w:rPr>
        <w:t xml:space="preserve">. </w:t>
      </w:r>
    </w:p>
    <w:p w:rsidR="00B23C76" w:rsidRPr="0070792A" w:rsidRDefault="00B23C76" w:rsidP="001B708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Semoga Allah melimpahkan </w:t>
      </w:r>
      <w:r w:rsidR="00521B0A" w:rsidRPr="0070792A">
        <w:rPr>
          <w:rFonts w:ascii="Bookman Old Style" w:hAnsi="Bookman Old Style" w:cs="AL-Mohanad"/>
          <w:sz w:val="24"/>
          <w:szCs w:val="24"/>
        </w:rPr>
        <w:t xml:space="preserve">Selawat </w:t>
      </w:r>
      <w:r w:rsidR="002B62B5" w:rsidRPr="0070792A">
        <w:rPr>
          <w:rFonts w:ascii="Bookman Old Style" w:hAnsi="Bookman Old Style" w:cs="AL-Mohanad"/>
          <w:sz w:val="24"/>
          <w:szCs w:val="24"/>
        </w:rPr>
        <w:t xml:space="preserve">dan salam </w:t>
      </w:r>
      <w:r w:rsidRPr="0070792A">
        <w:rPr>
          <w:rFonts w:ascii="Bookman Old Style" w:hAnsi="Bookman Old Style" w:cs="AL-Mohanad"/>
          <w:sz w:val="24"/>
          <w:szCs w:val="24"/>
        </w:rPr>
        <w:t xml:space="preserve">atas Nabi kita Muhammad dan keluarganya.      </w:t>
      </w:r>
    </w:p>
    <w:p w:rsidR="00715453" w:rsidRPr="0070792A" w:rsidRDefault="00B23C76" w:rsidP="001B7088">
      <w:pPr>
        <w:pStyle w:val="BodyText"/>
        <w:spacing w:before="120" w:after="120"/>
        <w:ind w:left="57" w:right="57" w:firstLine="340"/>
        <w:jc w:val="center"/>
        <w:rPr>
          <w:rFonts w:ascii="Bookman Old Style" w:hAnsi="Bookman Old Style" w:cs="AL-Mohanad"/>
          <w:b/>
          <w:bCs/>
          <w:sz w:val="24"/>
          <w:szCs w:val="24"/>
        </w:rPr>
      </w:pPr>
      <w:r w:rsidRPr="0070792A">
        <w:rPr>
          <w:rFonts w:ascii="Bookman Old Style" w:hAnsi="Bookman Old Style" w:cs="AL-Mohanad"/>
          <w:sz w:val="24"/>
          <w:szCs w:val="24"/>
        </w:rPr>
        <w:br w:type="page"/>
      </w:r>
      <w:r w:rsidRPr="0070792A">
        <w:rPr>
          <w:rFonts w:ascii="Bookman Old Style" w:hAnsi="Bookman Old Style" w:cs="AL-Mohanad"/>
          <w:b/>
          <w:bCs/>
          <w:sz w:val="24"/>
          <w:szCs w:val="24"/>
        </w:rPr>
        <w:lastRenderedPageBreak/>
        <w:t>IMAN</w:t>
      </w:r>
    </w:p>
    <w:p w:rsidR="002B62B5" w:rsidRPr="0070792A" w:rsidRDefault="002B62B5" w:rsidP="008E6764">
      <w:pPr>
        <w:pStyle w:val="BodyText"/>
        <w:spacing w:before="120" w:after="120"/>
        <w:ind w:left="57" w:right="57" w:firstLine="340"/>
        <w:rPr>
          <w:rFonts w:ascii="Bookman Old Style" w:hAnsi="Bookman Old Style" w:cs="AL-Mohanad"/>
          <w:sz w:val="24"/>
          <w:szCs w:val="24"/>
        </w:rPr>
      </w:pPr>
    </w:p>
    <w:p w:rsidR="00B23C76" w:rsidRPr="0070792A" w:rsidRDefault="00B23C76" w:rsidP="008E676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telah mewajibkan atas seorang muslim -selain beriman kepada-Nya dan Rasul-Nya serta rukun-rukun Islam- beriman kepada malaikat-malaikat-Nya</w:t>
      </w:r>
      <w:r w:rsidRPr="0070792A">
        <w:rPr>
          <w:rStyle w:val="FootnoteReference"/>
          <w:rFonts w:ascii="Bookman Old Style" w:hAnsi="Bookman Old Style" w:cs="AL-Mohanad"/>
          <w:sz w:val="24"/>
          <w:szCs w:val="24"/>
        </w:rPr>
        <w:footnoteReference w:id="19"/>
      </w:r>
      <w:r w:rsidRPr="0070792A">
        <w:rPr>
          <w:rFonts w:ascii="Bookman Old Style" w:hAnsi="Bookman Old Style" w:cs="AL-Mohanad"/>
          <w:sz w:val="24"/>
          <w:szCs w:val="24"/>
        </w:rPr>
        <w:t>, kitab-kitab-Nya</w:t>
      </w:r>
      <w:r w:rsidRPr="0070792A">
        <w:rPr>
          <w:rStyle w:val="FootnoteReference"/>
          <w:rFonts w:ascii="Bookman Old Style" w:hAnsi="Bookman Old Style" w:cs="AL-Mohanad"/>
          <w:sz w:val="24"/>
          <w:szCs w:val="24"/>
        </w:rPr>
        <w:footnoteReference w:id="20"/>
      </w:r>
      <w:r w:rsidRPr="0070792A">
        <w:rPr>
          <w:rFonts w:ascii="Bookman Old Style" w:hAnsi="Bookman Old Style" w:cs="AL-Mohanad"/>
          <w:sz w:val="24"/>
          <w:szCs w:val="24"/>
        </w:rPr>
        <w:t xml:space="preserve"> yang Dia turunkan kepada para Rasul yang Dia tutup dengan </w:t>
      </w:r>
      <w:r w:rsidR="005371C1" w:rsidRPr="0070792A">
        <w:rPr>
          <w:rFonts w:ascii="Bookman Old Style" w:hAnsi="Bookman Old Style" w:cs="AL-Mohanad"/>
          <w:sz w:val="24"/>
          <w:szCs w:val="24"/>
        </w:rPr>
        <w:t>Alquran</w:t>
      </w:r>
      <w:r w:rsidRPr="0070792A">
        <w:rPr>
          <w:rFonts w:ascii="Bookman Old Style" w:hAnsi="Bookman Old Style" w:cs="AL-Mohanad"/>
          <w:sz w:val="24"/>
          <w:szCs w:val="24"/>
        </w:rPr>
        <w:t xml:space="preserve">. </w:t>
      </w:r>
    </w:p>
    <w:p w:rsidR="00B23C76" w:rsidRPr="0070792A" w:rsidRDefault="00B23C76" w:rsidP="008E676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Dengan </w:t>
      </w:r>
      <w:r w:rsidR="005371C1"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Allah telah menghapus kitab-kitab sebelumnya dan menjadikan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sebagai pemelihara semua kitab-kitab tersebut. </w:t>
      </w:r>
    </w:p>
    <w:p w:rsidR="00B23C76" w:rsidRPr="0070792A" w:rsidRDefault="00B23C76" w:rsidP="00DD6C1A">
      <w:pPr>
        <w:pStyle w:val="BodyTex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sz w:val="24"/>
          <w:szCs w:val="24"/>
        </w:rPr>
        <w:t xml:space="preserve">Juga mewajibkan beriman kepada para utusan Allah dari yang pertama hingga paling akhir, yaitu: Muhammad </w:t>
      </w:r>
      <w:r w:rsidR="001759A5" w:rsidRPr="0070792A">
        <w:rPr>
          <w:rFonts w:ascii="Bookman Old Style" w:hAnsi="Bookman Old Style" w:cs="AL-Mohanad"/>
          <w:sz w:val="24"/>
          <w:szCs w:val="24"/>
        </w:rPr>
        <w:sym w:font="AGA Arabesque" w:char="F072"/>
      </w:r>
      <w:r w:rsidR="001759A5"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sebab risalah (misi) mereka satu dan agama mereka satu, yaitu: Islam. Dan yang mengutus merekapun satu, yaitu: Allah Rabb semesta alam. </w:t>
      </w:r>
      <w:r w:rsidR="00DD6C1A" w:rsidRPr="0070792A">
        <w:rPr>
          <w:rFonts w:ascii="Bookman Old Style" w:hAnsi="Bookman Old Style" w:cs="AL-Mohanad"/>
          <w:sz w:val="24"/>
          <w:szCs w:val="24"/>
        </w:rPr>
        <w:t xml:space="preserve">Seorang muslim wajib beriman </w:t>
      </w:r>
      <w:r w:rsidR="00DD6C1A" w:rsidRPr="0070792A">
        <w:rPr>
          <w:rFonts w:ascii="Bookman Old Style" w:hAnsi="Bookman Old Style" w:cs="AL-Mohanad"/>
          <w:sz w:val="24"/>
          <w:szCs w:val="24"/>
          <w:lang w:val="id-ID"/>
        </w:rPr>
        <w:t>bahwa</w:t>
      </w:r>
      <w:r w:rsidR="00DD6C1A" w:rsidRPr="0070792A">
        <w:rPr>
          <w:rFonts w:ascii="Bookman Old Style" w:hAnsi="Bookman Old Style" w:cs="AL-Mohanad"/>
          <w:sz w:val="24"/>
          <w:szCs w:val="24"/>
        </w:rPr>
        <w:t xml:space="preserve"> para Rasul yang Allah sebutkan dalam Alquran </w:t>
      </w:r>
      <w:r w:rsidR="00DD6C1A" w:rsidRPr="0070792A">
        <w:rPr>
          <w:rFonts w:ascii="Bookman Old Style" w:hAnsi="Bookman Old Style" w:cs="AL-Mohanad"/>
          <w:sz w:val="24"/>
          <w:szCs w:val="24"/>
          <w:lang w:val="id-ID"/>
        </w:rPr>
        <w:t>adalah utusan-utusan</w:t>
      </w:r>
      <w:r w:rsidR="00DD6C1A" w:rsidRPr="0070792A">
        <w:rPr>
          <w:rFonts w:ascii="Bookman Old Style" w:hAnsi="Bookman Old Style" w:cs="AL-Mohanad"/>
          <w:sz w:val="24"/>
          <w:szCs w:val="24"/>
        </w:rPr>
        <w:t xml:space="preserve"> Allah kepada umat-umat dahulu</w:t>
      </w:r>
      <w:r w:rsidR="00DD6C1A" w:rsidRPr="0070792A">
        <w:rPr>
          <w:rFonts w:ascii="Bookman Old Style" w:hAnsi="Bookman Old Style" w:cs="AL-Mohanad"/>
          <w:sz w:val="24"/>
          <w:szCs w:val="24"/>
          <w:lang w:val="id-ID"/>
        </w:rPr>
        <w:t>,</w:t>
      </w:r>
      <w:r w:rsidR="00DD6C1A" w:rsidRPr="0070792A">
        <w:rPr>
          <w:rFonts w:ascii="Bookman Old Style" w:hAnsi="Bookman Old Style" w:cs="AL-Mohanad"/>
          <w:sz w:val="24"/>
          <w:szCs w:val="24"/>
        </w:rPr>
        <w:t xml:space="preserve"> </w:t>
      </w:r>
      <w:r w:rsidR="00DD6C1A" w:rsidRPr="0070792A">
        <w:rPr>
          <w:rFonts w:ascii="Bookman Old Style" w:hAnsi="Bookman Old Style" w:cs="AL-Mohanad"/>
          <w:sz w:val="24"/>
          <w:szCs w:val="24"/>
          <w:lang w:val="id-ID"/>
        </w:rPr>
        <w:t>d</w:t>
      </w:r>
      <w:r w:rsidR="00DD6C1A" w:rsidRPr="0070792A">
        <w:rPr>
          <w:rFonts w:ascii="Bookman Old Style" w:hAnsi="Bookman Old Style" w:cs="AL-Mohanad"/>
          <w:sz w:val="24"/>
          <w:szCs w:val="24"/>
        </w:rPr>
        <w:t xml:space="preserve">an  beriman </w:t>
      </w:r>
      <w:r w:rsidR="00DD6C1A" w:rsidRPr="0070792A">
        <w:rPr>
          <w:rFonts w:ascii="Bookman Old Style" w:hAnsi="Bookman Old Style" w:cs="AL-Mohanad"/>
          <w:sz w:val="24"/>
          <w:szCs w:val="24"/>
          <w:lang w:val="id-ID"/>
        </w:rPr>
        <w:t>bahwa</w:t>
      </w:r>
      <w:r w:rsidR="00DD6C1A" w:rsidRPr="0070792A">
        <w:rPr>
          <w:rFonts w:ascii="Bookman Old Style" w:hAnsi="Bookman Old Style" w:cs="AL-Mohanad"/>
          <w:sz w:val="24"/>
          <w:szCs w:val="24"/>
        </w:rPr>
        <w:t xml:space="preserve"> Muhammad penutup </w:t>
      </w:r>
      <w:r w:rsidR="00DD6C1A" w:rsidRPr="0070792A">
        <w:rPr>
          <w:rFonts w:ascii="Bookman Old Style" w:hAnsi="Bookman Old Style" w:cs="AL-Mohanad"/>
          <w:sz w:val="24"/>
          <w:szCs w:val="24"/>
          <w:lang w:val="id-ID"/>
        </w:rPr>
        <w:t>mereka</w:t>
      </w:r>
      <w:r w:rsidR="00DD6C1A" w:rsidRPr="0070792A">
        <w:rPr>
          <w:rFonts w:ascii="Bookman Old Style" w:hAnsi="Bookman Old Style" w:cs="AL-Mohanad"/>
          <w:sz w:val="24"/>
          <w:szCs w:val="24"/>
        </w:rPr>
        <w:t xml:space="preserve"> sekaligus utusan Allah kepada seluruh manusia</w:t>
      </w:r>
      <w:r w:rsidR="00DD6C1A" w:rsidRPr="0070792A">
        <w:rPr>
          <w:rFonts w:ascii="Bookman Old Style" w:hAnsi="Bookman Old Style" w:cs="AL-Mohanad"/>
          <w:sz w:val="24"/>
          <w:szCs w:val="24"/>
          <w:lang w:val="id-ID"/>
        </w:rPr>
        <w:t xml:space="preserve">, </w:t>
      </w:r>
      <w:r w:rsidR="00DD6C1A" w:rsidRPr="0070792A">
        <w:rPr>
          <w:rFonts w:ascii="Bookman Old Style" w:hAnsi="Bookman Old Style" w:cs="AL-Mohanad"/>
          <w:sz w:val="24"/>
          <w:szCs w:val="24"/>
        </w:rPr>
        <w:t xml:space="preserve">dan </w:t>
      </w:r>
      <w:r w:rsidR="00DD6C1A" w:rsidRPr="0070792A">
        <w:rPr>
          <w:rFonts w:ascii="Bookman Old Style" w:hAnsi="Bookman Old Style" w:cs="AL-Mohanad"/>
          <w:sz w:val="24"/>
          <w:szCs w:val="24"/>
          <w:lang w:val="id-ID"/>
        </w:rPr>
        <w:t xml:space="preserve">bahwa seluruh </w:t>
      </w:r>
      <w:r w:rsidR="00DD6C1A" w:rsidRPr="0070792A">
        <w:rPr>
          <w:rFonts w:ascii="Bookman Old Style" w:hAnsi="Bookman Old Style" w:cs="AL-Mohanad"/>
          <w:sz w:val="24"/>
          <w:szCs w:val="24"/>
        </w:rPr>
        <w:t>manusia setelah beliau</w:t>
      </w:r>
      <w:r w:rsidR="00DD6C1A" w:rsidRPr="0070792A">
        <w:rPr>
          <w:rFonts w:ascii="Bookman Old Style" w:hAnsi="Bookman Old Style" w:cs="AL-Mohanad"/>
          <w:sz w:val="24"/>
          <w:szCs w:val="24"/>
          <w:lang w:val="id-ID"/>
        </w:rPr>
        <w:t xml:space="preserve"> diutus</w:t>
      </w:r>
      <w:r w:rsidR="00DD6C1A" w:rsidRPr="0070792A">
        <w:rPr>
          <w:rFonts w:ascii="Bookman Old Style" w:hAnsi="Bookman Old Style" w:cs="AL-Mohanad"/>
          <w:sz w:val="24"/>
          <w:szCs w:val="24"/>
        </w:rPr>
        <w:t xml:space="preserve"> </w:t>
      </w:r>
      <w:r w:rsidR="00DD6C1A" w:rsidRPr="0070792A">
        <w:rPr>
          <w:rFonts w:ascii="Bookman Old Style" w:hAnsi="Bookman Old Style" w:cs="AL-Mohanad"/>
          <w:sz w:val="24"/>
          <w:szCs w:val="24"/>
          <w:lang w:val="id-ID"/>
        </w:rPr>
        <w:t xml:space="preserve"> adalah</w:t>
      </w:r>
      <w:r w:rsidR="00DD6C1A" w:rsidRPr="0070792A">
        <w:rPr>
          <w:rFonts w:ascii="Bookman Old Style" w:hAnsi="Bookman Old Style" w:cs="AL-Mohanad"/>
          <w:sz w:val="24"/>
          <w:szCs w:val="24"/>
        </w:rPr>
        <w:t xml:space="preserve"> umat</w:t>
      </w:r>
      <w:r w:rsidR="00DD6C1A" w:rsidRPr="0070792A">
        <w:rPr>
          <w:rFonts w:ascii="Bookman Old Style" w:hAnsi="Bookman Old Style" w:cs="AL-Mohanad"/>
          <w:sz w:val="24"/>
          <w:szCs w:val="24"/>
          <w:lang w:val="id-ID"/>
        </w:rPr>
        <w:t xml:space="preserve"> beliau. </w:t>
      </w:r>
      <w:r w:rsidR="00DD6C1A" w:rsidRPr="0070792A">
        <w:rPr>
          <w:rFonts w:ascii="Bookman Old Style" w:hAnsi="Bookman Old Style" w:cs="AL-Mohanad"/>
          <w:sz w:val="24"/>
          <w:szCs w:val="24"/>
        </w:rPr>
        <w:t>Allah</w:t>
      </w:r>
      <w:r w:rsidR="00DD6C1A" w:rsidRPr="0070792A">
        <w:rPr>
          <w:rFonts w:ascii="Bookman Old Style" w:hAnsi="Bookman Old Style" w:cs="AL-Mohanad"/>
          <w:sz w:val="24"/>
          <w:szCs w:val="24"/>
          <w:lang w:val="id-ID"/>
        </w:rPr>
        <w:t xml:space="preserve"> telah </w:t>
      </w:r>
      <w:r w:rsidR="00DD6C1A" w:rsidRPr="0070792A">
        <w:rPr>
          <w:rFonts w:ascii="Bookman Old Style" w:hAnsi="Bookman Old Style" w:cs="AL-Mohanad"/>
          <w:sz w:val="24"/>
          <w:szCs w:val="24"/>
        </w:rPr>
        <w:t>menerangkan</w:t>
      </w:r>
      <w:r w:rsidR="00DD6C1A" w:rsidRPr="0070792A">
        <w:rPr>
          <w:rFonts w:ascii="Bookman Old Style" w:hAnsi="Bookman Old Style" w:cs="AL-Mohanad"/>
          <w:sz w:val="24"/>
          <w:szCs w:val="24"/>
          <w:lang w:val="id-ID"/>
        </w:rPr>
        <w:t>nya</w:t>
      </w:r>
      <w:r w:rsidR="00DD6C1A" w:rsidRPr="0070792A">
        <w:rPr>
          <w:rFonts w:ascii="Bookman Old Style" w:hAnsi="Bookman Old Style" w:cs="AL-Mohanad"/>
          <w:sz w:val="24"/>
          <w:szCs w:val="24"/>
        </w:rPr>
        <w:t xml:space="preserve"> kepada mereka</w:t>
      </w:r>
      <w:r w:rsidR="00DD6C1A" w:rsidRPr="0070792A">
        <w:rPr>
          <w:rFonts w:ascii="Bookman Old Style" w:hAnsi="Bookman Old Style" w:cs="AL-Mohanad"/>
          <w:sz w:val="24"/>
          <w:szCs w:val="24"/>
          <w:lang w:val="id-ID"/>
        </w:rPr>
        <w:t xml:space="preserve"> dan Dia memberi</w:t>
      </w:r>
      <w:r w:rsidR="00DD6C1A" w:rsidRPr="0070792A">
        <w:rPr>
          <w:rFonts w:ascii="Bookman Old Style" w:hAnsi="Bookman Old Style" w:cs="AL-Mohanad"/>
          <w:sz w:val="24"/>
          <w:szCs w:val="24"/>
        </w:rPr>
        <w:t xml:space="preserve"> mereka kemampuan dan </w:t>
      </w:r>
      <w:r w:rsidR="00DD6C1A" w:rsidRPr="0070792A">
        <w:rPr>
          <w:rFonts w:ascii="Bookman Old Style" w:hAnsi="Bookman Old Style" w:cs="AL-Mohanad"/>
          <w:sz w:val="24"/>
          <w:szCs w:val="24"/>
        </w:rPr>
        <w:lastRenderedPageBreak/>
        <w:t>kehendak yang menjadikan mereka mampu menjalankan perintah-perintah Allah</w:t>
      </w:r>
      <w:r w:rsidR="00DD6C1A" w:rsidRPr="0070792A">
        <w:rPr>
          <w:rFonts w:ascii="Bookman Old Style" w:hAnsi="Bookman Old Style" w:cs="AL-Mohanad"/>
          <w:sz w:val="24"/>
          <w:szCs w:val="24"/>
          <w:lang w:val="id-ID"/>
        </w:rPr>
        <w:t>.</w:t>
      </w:r>
    </w:p>
    <w:p w:rsidR="00B23C76" w:rsidRPr="0070792A" w:rsidRDefault="00B23C76" w:rsidP="00DD6C1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Musa, Isa dan seluruh para rasul berlepas diri dari siapa saja yang tidak mau mengikuti Muhammad dan tidak mau masuk Islam. Karena seorang muslim mengimani seluruh rasul dan mengikuti ajaran mereka. Dan siapa yang tidak beriman kepada Muhammad dan tidak mau mengikutinya serta tidak mau masuk Islam berarti ia kafir terhadap seluruh rasul dan mendustakan mereka kendati ia mengaku pengikut salah seorang dari rasul-rasul itu.</w:t>
      </w:r>
    </w:p>
    <w:p w:rsidR="00B23C76" w:rsidRPr="0070792A" w:rsidRDefault="00B23C76" w:rsidP="00DD6C1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Dalil-dalil dari firman Allah mengenai hal itu telah disebutkan pada bab dua. Rasul </w:t>
      </w:r>
      <w:r w:rsidR="00715453"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bersabda dalam </w:t>
      </w:r>
      <w:r w:rsidR="00481419" w:rsidRPr="0070792A">
        <w:rPr>
          <w:rFonts w:ascii="Bookman Old Style" w:hAnsi="Bookman Old Style" w:cs="AL-Mohanad"/>
          <w:sz w:val="24"/>
          <w:szCs w:val="24"/>
        </w:rPr>
        <w:t>hadis</w:t>
      </w:r>
      <w:r w:rsidR="002B62B5" w:rsidRPr="0070792A">
        <w:rPr>
          <w:rFonts w:ascii="Bookman Old Style" w:hAnsi="Bookman Old Style" w:cs="AL-Mohanad"/>
          <w:sz w:val="24"/>
          <w:szCs w:val="24"/>
        </w:rPr>
        <w:t>nya,</w:t>
      </w:r>
    </w:p>
    <w:p w:rsidR="00B23C76" w:rsidRPr="0070792A" w:rsidRDefault="008E6764" w:rsidP="00715453">
      <w:pPr>
        <w:pStyle w:val="BodyText"/>
        <w:bidi/>
        <w:spacing w:before="120" w:after="120"/>
        <w:ind w:left="57"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وَالَّذِيْ نَفْسِيْ بِيَدِهِ لاَ يَسْمَعُ بِيْ أَحَدٌ مِنْ هَذِهِ الْأُمَّةِ يَهُوْدِيٌّ أَوْ نَصْرَانِيٌّ ثُمَّ يَمُوْتُ وَلَمْ يُؤْمِنْ بِالَّذِيْ أُرْسِلْتُ بِهِ إِلاَّ كَانَ</w:t>
      </w:r>
      <w:r w:rsidRPr="0070792A">
        <w:rPr>
          <w:rFonts w:ascii="Bookman Old Style" w:hAnsi="Bookman Old Style" w:cs="AL-Mohanad"/>
          <w:sz w:val="32"/>
          <w:szCs w:val="32"/>
          <w:rtl/>
        </w:rPr>
        <w:t xml:space="preserve"> مِنْ أَهْلِ النَّارِ</w:t>
      </w:r>
      <w:r w:rsidR="00B23C76" w:rsidRPr="0070792A">
        <w:rPr>
          <w:rFonts w:ascii="Bookman Old Style" w:hAnsi="Bookman Old Style" w:cs="AL-Mohanad"/>
          <w:sz w:val="32"/>
          <w:szCs w:val="32"/>
          <w:rtl/>
        </w:rPr>
        <w:t>)) رواه مسلم.</w:t>
      </w:r>
    </w:p>
    <w:p w:rsidR="00715453" w:rsidRPr="0070792A" w:rsidRDefault="00B23C76" w:rsidP="008E676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w:t>
      </w:r>
      <w:r w:rsidRPr="0070792A">
        <w:rPr>
          <w:rFonts w:ascii="Bookman Old Style" w:hAnsi="Bookman Old Style" w:cs="AL-Mohanad"/>
          <w:i/>
          <w:iCs/>
          <w:sz w:val="24"/>
          <w:szCs w:val="24"/>
        </w:rPr>
        <w:t>Demi Yang jiwaku berada di tangan-Nya tidak ada seorangpun dari umat ini baik Yahudi maupun Nasrani yang mendengar tentang diriku lalu ia mati dalam keadaan tidak beriman kepada apa yang aku bawa, melainkan ia adalah penghuni neraka</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r w:rsidR="00715453" w:rsidRPr="0070792A">
        <w:rPr>
          <w:rFonts w:ascii="Bookman Old Style" w:hAnsi="Bookman Old Style" w:cs="AL-Mohanad"/>
          <w:sz w:val="24"/>
          <w:szCs w:val="24"/>
        </w:rPr>
        <w:t>(HR.</w:t>
      </w:r>
      <w:r w:rsidRPr="0070792A">
        <w:rPr>
          <w:rFonts w:ascii="Bookman Old Style" w:hAnsi="Bookman Old Style" w:cs="AL-Mohanad"/>
          <w:sz w:val="24"/>
          <w:szCs w:val="24"/>
        </w:rPr>
        <w:t xml:space="preserve"> Muslim</w:t>
      </w:r>
      <w:r w:rsidR="00715453" w:rsidRPr="0070792A">
        <w:rPr>
          <w:rFonts w:ascii="Bookman Old Style" w:hAnsi="Bookman Old Style" w:cs="AL-Mohanad"/>
          <w:sz w:val="24"/>
          <w:szCs w:val="24"/>
        </w:rPr>
        <w:t>)</w:t>
      </w:r>
      <w:r w:rsidRPr="0070792A">
        <w:rPr>
          <w:rFonts w:ascii="Bookman Old Style" w:hAnsi="Bookman Old Style" w:cs="AL-Mohanad"/>
          <w:sz w:val="24"/>
          <w:szCs w:val="24"/>
        </w:rPr>
        <w:t>.</w:t>
      </w:r>
    </w:p>
    <w:p w:rsidR="00B23C76" w:rsidRPr="0070792A" w:rsidRDefault="00B23C76" w:rsidP="008E676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Selain itu seorang muslim wajib beriman akan adanya kebangkitan setelah mati, hisab (penghitungan amal), pembalasan, surga dan neraka. Demikian pula ia wajib beriman kepada takdir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6972F4" w:rsidRDefault="006972F4" w:rsidP="008E6764">
      <w:pPr>
        <w:pStyle w:val="BodyText"/>
        <w:spacing w:before="120" w:after="120"/>
        <w:ind w:left="57" w:right="57" w:firstLine="340"/>
        <w:rPr>
          <w:rFonts w:ascii="Bookman Old Style" w:hAnsi="Bookman Old Style" w:cs="AL-Mohanad"/>
          <w:b/>
          <w:bCs/>
          <w:sz w:val="24"/>
          <w:szCs w:val="24"/>
        </w:rPr>
      </w:pPr>
      <w:r>
        <w:rPr>
          <w:rFonts w:ascii="Bookman Old Style" w:hAnsi="Bookman Old Style" w:cs="AL-Mohanad"/>
          <w:b/>
          <w:bCs/>
          <w:sz w:val="24"/>
          <w:szCs w:val="24"/>
        </w:rPr>
        <w:br w:type="page"/>
      </w:r>
    </w:p>
    <w:p w:rsidR="00B23C76" w:rsidRPr="0070792A" w:rsidRDefault="00B23C76" w:rsidP="008E6764">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Makna iman kepada takdir:</w:t>
      </w:r>
    </w:p>
    <w:p w:rsidR="00B23C76" w:rsidRPr="0070792A" w:rsidRDefault="00B23C76" w:rsidP="006177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Seorang muslim meyakini bahwa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telah mengetahui segala sesuatu dan mengetahui semua perbuatan hamba sebelum diciptakan-Nya langit dan bumi. Lalu Allah menulis ilmu itu di </w:t>
      </w:r>
      <w:r w:rsidRPr="0070792A">
        <w:rPr>
          <w:rFonts w:ascii="Bookman Old Style" w:hAnsi="Bookman Old Style" w:cs="AL-Mohanad"/>
          <w:i/>
          <w:iCs/>
          <w:sz w:val="24"/>
          <w:szCs w:val="24"/>
        </w:rPr>
        <w:t>Lau</w:t>
      </w:r>
      <w:r w:rsidR="0061776F" w:rsidRPr="0070792A">
        <w:rPr>
          <w:rFonts w:ascii="Cambria" w:hAnsi="Cambria" w:cs="Cambria"/>
          <w:i/>
          <w:iCs/>
          <w:sz w:val="24"/>
          <w:szCs w:val="24"/>
        </w:rPr>
        <w:t>ḥ</w:t>
      </w:r>
      <w:r w:rsidRPr="0070792A">
        <w:rPr>
          <w:rFonts w:ascii="Bookman Old Style" w:hAnsi="Bookman Old Style" w:cs="AL-Mohanad"/>
          <w:i/>
          <w:iCs/>
          <w:sz w:val="24"/>
          <w:szCs w:val="24"/>
        </w:rPr>
        <w:t xml:space="preserve"> ma</w:t>
      </w:r>
      <w:r w:rsidR="0061776F" w:rsidRPr="0070792A">
        <w:rPr>
          <w:rFonts w:ascii="Cambria" w:hAnsi="Cambria" w:cs="Cambria"/>
          <w:i/>
          <w:iCs/>
          <w:sz w:val="24"/>
          <w:szCs w:val="24"/>
        </w:rPr>
        <w:t>ḥ</w:t>
      </w:r>
      <w:r w:rsidRPr="0070792A">
        <w:rPr>
          <w:rFonts w:ascii="Bookman Old Style" w:hAnsi="Bookman Old Style" w:cs="AL-Mohanad"/>
          <w:i/>
          <w:iCs/>
          <w:sz w:val="24"/>
          <w:szCs w:val="24"/>
        </w:rPr>
        <w:t>fu</w:t>
      </w:r>
      <w:bookmarkStart w:id="16" w:name="_Hlk484206552"/>
      <w:r w:rsidR="0061776F" w:rsidRPr="0070792A">
        <w:rPr>
          <w:i/>
          <w:iCs/>
        </w:rPr>
        <w:t>ẓ</w:t>
      </w:r>
      <w:bookmarkEnd w:id="16"/>
      <w:r w:rsidRPr="0070792A">
        <w:rPr>
          <w:rFonts w:ascii="Bookman Old Style" w:hAnsi="Bookman Old Style" w:cs="AL-Mohanad"/>
          <w:sz w:val="24"/>
          <w:szCs w:val="24"/>
        </w:rPr>
        <w:t xml:space="preserve"> di sisi-Nya. </w:t>
      </w:r>
    </w:p>
    <w:p w:rsidR="00B23C76" w:rsidRPr="0070792A" w:rsidRDefault="00B23C76" w:rsidP="009132A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Seorang muslim sadar bahwa apa yang Allah kehendaki pasti terjadi dan apa yang tidak Dia kehendaki tidak akan terjadi. Ia sadar bahwa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menciptakan hamba dalam rangka mentaati-Nya dan telah Allah terangkan hal itu kepada mereka. Allah perintahkan hal itu kepada mereka dan melarang mereka bermaksiat kepada-Nya. </w:t>
      </w:r>
      <w:r w:rsidR="009132AB" w:rsidRPr="0070792A">
        <w:rPr>
          <w:rFonts w:ascii="Bookman Old Style" w:hAnsi="Bookman Old Style" w:cs="AL-Mohanad"/>
          <w:sz w:val="24"/>
          <w:szCs w:val="24"/>
        </w:rPr>
        <w:t>Allah</w:t>
      </w:r>
      <w:r w:rsidR="009132AB" w:rsidRPr="0070792A">
        <w:rPr>
          <w:rFonts w:ascii="Bookman Old Style" w:hAnsi="Bookman Old Style" w:cs="AL-Mohanad"/>
          <w:sz w:val="24"/>
          <w:szCs w:val="24"/>
          <w:lang w:val="id-ID"/>
        </w:rPr>
        <w:t xml:space="preserve"> telah </w:t>
      </w:r>
      <w:r w:rsidR="009132AB" w:rsidRPr="0070792A">
        <w:rPr>
          <w:rFonts w:ascii="Bookman Old Style" w:hAnsi="Bookman Old Style" w:cs="AL-Mohanad"/>
          <w:sz w:val="24"/>
          <w:szCs w:val="24"/>
        </w:rPr>
        <w:t>menerangkan</w:t>
      </w:r>
      <w:r w:rsidR="009132AB" w:rsidRPr="0070792A">
        <w:rPr>
          <w:rFonts w:ascii="Bookman Old Style" w:hAnsi="Bookman Old Style" w:cs="AL-Mohanad"/>
          <w:sz w:val="24"/>
          <w:szCs w:val="24"/>
          <w:lang w:val="id-ID"/>
        </w:rPr>
        <w:t>nya</w:t>
      </w:r>
      <w:r w:rsidR="009132AB" w:rsidRPr="0070792A">
        <w:rPr>
          <w:rFonts w:ascii="Bookman Old Style" w:hAnsi="Bookman Old Style" w:cs="AL-Mohanad"/>
          <w:sz w:val="24"/>
          <w:szCs w:val="24"/>
        </w:rPr>
        <w:t xml:space="preserve"> kepada mereka</w:t>
      </w:r>
      <w:r w:rsidR="009132AB" w:rsidRPr="0070792A">
        <w:rPr>
          <w:rFonts w:ascii="Bookman Old Style" w:hAnsi="Bookman Old Style" w:cs="AL-Mohanad"/>
          <w:sz w:val="24"/>
          <w:szCs w:val="24"/>
          <w:lang w:val="id-ID"/>
        </w:rPr>
        <w:t xml:space="preserve"> dan Dia memberi</w:t>
      </w:r>
      <w:r w:rsidR="009132AB" w:rsidRPr="0070792A">
        <w:rPr>
          <w:rFonts w:ascii="Bookman Old Style" w:hAnsi="Bookman Old Style" w:cs="AL-Mohanad"/>
          <w:sz w:val="24"/>
          <w:szCs w:val="24"/>
        </w:rPr>
        <w:t xml:space="preserve"> mereka kemampuan dan kehendak yang menjadikan mereka mampu menjalankan perintah-perintah Allah</w:t>
      </w:r>
      <w:r w:rsidR="009132AB" w:rsidRPr="0070792A">
        <w:rPr>
          <w:rFonts w:ascii="Bookman Old Style" w:hAnsi="Bookman Old Style" w:cs="AL-Mohanad"/>
          <w:sz w:val="20"/>
          <w:szCs w:val="20"/>
        </w:rPr>
        <w:t xml:space="preserve"> </w:t>
      </w:r>
      <w:r w:rsidR="009132AB" w:rsidRPr="0070792A">
        <w:rPr>
          <w:rFonts w:ascii="Bookman Old Style" w:hAnsi="Bookman Old Style" w:cs="AL-Mohanad"/>
          <w:sz w:val="24"/>
          <w:szCs w:val="24"/>
        </w:rPr>
        <w:t>lalu</w:t>
      </w:r>
      <w:r w:rsidRPr="0070792A">
        <w:rPr>
          <w:rFonts w:ascii="Bookman Old Style" w:hAnsi="Bookman Old Style" w:cs="AL-Mohanad"/>
          <w:sz w:val="24"/>
          <w:szCs w:val="24"/>
        </w:rPr>
        <w:t xml:space="preserve"> mereka memperoleh pahala sekaligus mampu berbuat maksiat sehingga mereka berhak mendapat siksa.</w:t>
      </w:r>
    </w:p>
    <w:p w:rsidR="00B23C76" w:rsidRPr="0070792A" w:rsidRDefault="0061776F" w:rsidP="009132A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Masyi</w:t>
      </w:r>
      <w:r w:rsidR="00B23C76" w:rsidRPr="0070792A">
        <w:rPr>
          <w:rFonts w:ascii="Bookman Old Style" w:hAnsi="Bookman Old Style" w:cs="AL-Mohanad"/>
          <w:sz w:val="24"/>
          <w:szCs w:val="24"/>
        </w:rPr>
        <w:t>ah (kehendak) hamba mengikut</w:t>
      </w:r>
      <w:r w:rsidR="00A309A3" w:rsidRPr="0070792A">
        <w:rPr>
          <w:rFonts w:ascii="Bookman Old Style" w:hAnsi="Bookman Old Style" w:cs="AL-Mohanad"/>
          <w:sz w:val="24"/>
          <w:szCs w:val="24"/>
        </w:rPr>
        <w:t>i</w:t>
      </w:r>
      <w:r w:rsidR="00B23C76" w:rsidRPr="0070792A">
        <w:rPr>
          <w:rFonts w:ascii="Bookman Old Style" w:hAnsi="Bookman Old Style" w:cs="AL-Mohanad"/>
          <w:sz w:val="24"/>
          <w:szCs w:val="24"/>
        </w:rPr>
        <w:t xml:space="preserve"> masyiah (kehendak)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Adapun takdir yang Allah tidak ciptakan bagi hamba-Nya kehendak dan ikhtiyar (kemauan sendiri) dalam takdir tersebut namun Allah memberlakukannya kepada hamba kendati ada iradah (kemauan) dari mereka, seperti; kesalahan tak sengaja, lupa dan pekerjaan yang terpaksa dilakukan, juga seperti; kefa</w:t>
      </w:r>
      <w:r w:rsidR="00A309A3" w:rsidRPr="0070792A">
        <w:rPr>
          <w:rFonts w:ascii="Bookman Old Style" w:hAnsi="Bookman Old Style" w:cs="AL-Mohanad"/>
          <w:sz w:val="24"/>
          <w:szCs w:val="24"/>
        </w:rPr>
        <w:t>k</w:t>
      </w:r>
      <w:r w:rsidR="00B23C76" w:rsidRPr="0070792A">
        <w:rPr>
          <w:rFonts w:ascii="Bookman Old Style" w:hAnsi="Bookman Old Style" w:cs="AL-Mohanad"/>
          <w:sz w:val="24"/>
          <w:szCs w:val="24"/>
        </w:rPr>
        <w:t>iran, sakit dan musibah dan sebagainya,  maka Allah tidak akan menghisab ataupun menjatuhkan hukuman kepada manusia terhadap hal itu. Bahkan Allah memberinya ganjaran dengan pahala yang besar atas musibah yang menimpa, kefa</w:t>
      </w:r>
      <w:r w:rsidR="009132AB" w:rsidRPr="0070792A">
        <w:rPr>
          <w:rFonts w:ascii="Bookman Old Style" w:hAnsi="Bookman Old Style" w:cs="AL-Mohanad"/>
          <w:sz w:val="24"/>
          <w:szCs w:val="24"/>
        </w:rPr>
        <w:t>k</w:t>
      </w:r>
      <w:r w:rsidR="00B23C76" w:rsidRPr="0070792A">
        <w:rPr>
          <w:rFonts w:ascii="Bookman Old Style" w:hAnsi="Bookman Old Style" w:cs="AL-Mohanad"/>
          <w:sz w:val="24"/>
          <w:szCs w:val="24"/>
        </w:rPr>
        <w:t xml:space="preserve">iran dan sakit jika ia sabar dan </w:t>
      </w:r>
      <w:r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00B23C76" w:rsidRPr="0070792A">
        <w:rPr>
          <w:rFonts w:ascii="Bookman Old Style" w:hAnsi="Bookman Old Style" w:cs="AL-Mohanad"/>
          <w:sz w:val="24"/>
          <w:szCs w:val="24"/>
        </w:rPr>
        <w:t xml:space="preserve"> dengan takdir Allah. Semua yang telah </w:t>
      </w:r>
      <w:r w:rsidR="00B23C76" w:rsidRPr="0070792A">
        <w:rPr>
          <w:rFonts w:ascii="Bookman Old Style" w:hAnsi="Bookman Old Style" w:cs="AL-Mohanad"/>
          <w:sz w:val="24"/>
          <w:szCs w:val="24"/>
        </w:rPr>
        <w:lastRenderedPageBreak/>
        <w:t>diterangkan ini wajib bagi seorang muslim mengimaninya.</w:t>
      </w:r>
    </w:p>
    <w:p w:rsidR="00B23C76" w:rsidRPr="0070792A" w:rsidRDefault="00B23C76" w:rsidP="00895A53">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Kaum muslimin yang paling besar keimanannya kepada Allah, paling dekat kepada-Nya serta paling tinggi derajatnya di surga adalah muhsinin (orang-orang yang berbuat ihsan/kebajikan), yaitu mereka yang beribadah kepada Allah, mengagungkan-Nya serta khusyu</w:t>
      </w:r>
      <w:r w:rsidR="00711ABD" w:rsidRPr="0070792A">
        <w:rPr>
          <w:rFonts w:ascii="Bookman Old Style" w:hAnsi="Bookman Old Style" w:cs="AL-Mohanad"/>
          <w:sz w:val="24"/>
          <w:szCs w:val="24"/>
        </w:rPr>
        <w:t>k</w:t>
      </w:r>
      <w:r w:rsidRPr="0070792A">
        <w:rPr>
          <w:rFonts w:ascii="Bookman Old Style" w:hAnsi="Bookman Old Style" w:cs="AL-Mohanad"/>
          <w:sz w:val="24"/>
          <w:szCs w:val="24"/>
        </w:rPr>
        <w:t xml:space="preserve"> di hadapan-Nya seakan-akan mereka melihat-Nya. Mereka tidak bermaksiat kepada Allah baik ketika sendirian maupun dalam keramaian. Mereka meyakini bahwa Allah melihat mereka dimanapun mereka berada dan tidak ada sedikitpun dari perbuatan, perkataan dan niat mereka yang tersembunyi dari Allah. Sehingga mereka mentaati perintah-Nya </w:t>
      </w:r>
      <w:r w:rsidR="002B62B5" w:rsidRPr="0070792A">
        <w:rPr>
          <w:rFonts w:ascii="Bookman Old Style" w:hAnsi="Bookman Old Style" w:cs="AL-Mohanad"/>
          <w:sz w:val="24"/>
          <w:szCs w:val="24"/>
        </w:rPr>
        <w:t>dan meninggalkan maksiat kepada-</w:t>
      </w:r>
      <w:r w:rsidRPr="0070792A">
        <w:rPr>
          <w:rFonts w:ascii="Bookman Old Style" w:hAnsi="Bookman Old Style" w:cs="AL-Mohanad"/>
          <w:sz w:val="24"/>
          <w:szCs w:val="24"/>
        </w:rPr>
        <w:t xml:space="preserve">Nya. </w:t>
      </w:r>
      <w:r w:rsidR="00895A53" w:rsidRPr="0070792A">
        <w:rPr>
          <w:rFonts w:ascii="Bookman Old Style" w:hAnsi="Bookman Old Style" w:cs="AL-Mohanad"/>
          <w:sz w:val="24"/>
          <w:szCs w:val="24"/>
        </w:rPr>
        <w:t xml:space="preserve">Jika </w:t>
      </w:r>
      <w:r w:rsidR="00895A53" w:rsidRPr="0070792A">
        <w:rPr>
          <w:rFonts w:ascii="Bookman Old Style" w:hAnsi="Bookman Old Style" w:cs="AL-Mohanad"/>
          <w:sz w:val="24"/>
          <w:szCs w:val="24"/>
          <w:lang w:val="id-ID"/>
        </w:rPr>
        <w:t>salah seorang dari mereka me</w:t>
      </w:r>
      <w:r w:rsidR="00895A53" w:rsidRPr="0070792A">
        <w:rPr>
          <w:rFonts w:ascii="Bookman Old Style" w:hAnsi="Bookman Old Style" w:cs="AL-Mohanad"/>
          <w:sz w:val="24"/>
          <w:szCs w:val="24"/>
        </w:rPr>
        <w:t>lakukan</w:t>
      </w:r>
      <w:r w:rsidR="00895A53" w:rsidRPr="0070792A">
        <w:rPr>
          <w:rFonts w:ascii="Bookman Old Style" w:hAnsi="Bookman Old Style" w:cs="AL-Mohanad"/>
          <w:sz w:val="24"/>
          <w:szCs w:val="24"/>
          <w:lang w:val="id-ID"/>
        </w:rPr>
        <w:t xml:space="preserve"> kesalahan –yang menyelisihi perintah Allah-</w:t>
      </w:r>
      <w:r w:rsidR="00895A53" w:rsidRPr="0070792A">
        <w:rPr>
          <w:rFonts w:ascii="Bookman Old Style" w:hAnsi="Bookman Old Style" w:cs="AL-Mohanad"/>
          <w:sz w:val="24"/>
          <w:szCs w:val="24"/>
        </w:rPr>
        <w:t xml:space="preserve"> ia segera bertaubat kepada Allah dengan </w:t>
      </w:r>
      <w:r w:rsidR="00895A53" w:rsidRPr="0070792A">
        <w:rPr>
          <w:rFonts w:ascii="Bookman Old Style" w:hAnsi="Bookman Old Style" w:cs="AL-Mohanad"/>
          <w:sz w:val="24"/>
          <w:szCs w:val="24"/>
          <w:lang w:val="id-ID"/>
        </w:rPr>
        <w:t>tulus</w:t>
      </w:r>
      <w:r w:rsidR="00895A53" w:rsidRPr="0070792A">
        <w:rPr>
          <w:rFonts w:ascii="Bookman Old Style" w:hAnsi="Bookman Old Style" w:cs="AL-Mohanad"/>
          <w:sz w:val="24"/>
          <w:szCs w:val="24"/>
        </w:rPr>
        <w:t>,</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menyesali kesalahannya lalu meminta ampun kepada Allah dan tidak mengulanginya kembali. </w:t>
      </w:r>
    </w:p>
    <w:p w:rsidR="00B23C76" w:rsidRPr="0070792A" w:rsidRDefault="00B23C76" w:rsidP="006177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61776F" w:rsidRPr="0070792A">
        <w:rPr>
          <w:rFonts w:ascii="Bookman Old Style" w:hAnsi="Bookman Old Style" w:cs="AL-Mohanad"/>
          <w:sz w:val="24"/>
          <w:szCs w:val="24"/>
        </w:rPr>
        <w:t>,</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878" name="Picture 1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879" name="Picture 1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9"/>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80" name="Picture 1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881" name="Picture 1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882" name="Picture 1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883" name="Picture 1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884" name="Picture 1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885" name="Picture 1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71500" cy="390525"/>
            <wp:effectExtent l="0" t="0" r="0" b="0"/>
            <wp:docPr id="13886" name="Picture 1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887" name="Pictur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2B62B5" w:rsidP="00725729">
      <w:pPr>
        <w:pStyle w:val="BodyText"/>
        <w:spacing w:before="120" w:after="120"/>
        <w:ind w:left="57" w:right="57" w:firstLine="340"/>
        <w:jc w:val="center"/>
        <w:rPr>
          <w:rFonts w:ascii="Bookman Old Style" w:hAnsi="Bookman Old Style" w:cs="AL-Mohanad"/>
          <w:b/>
          <w:bCs/>
          <w:caps/>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Sesungguhnya Allah beserta orang-orang yang bertaqwa dan orang-orang yang berbuat ihsan (kebaikan)</w:t>
      </w:r>
      <w:r w:rsidR="004B7032"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 An</w:t>
      </w:r>
      <w:r w:rsidR="0061776F" w:rsidRPr="0070792A">
        <w:rPr>
          <w:rFonts w:ascii="Bookman Old Style" w:hAnsi="Bookman Old Style" w:cs="AL-Mohanad"/>
          <w:sz w:val="24"/>
          <w:szCs w:val="24"/>
        </w:rPr>
        <w:t>-N</w:t>
      </w:r>
      <w:r w:rsidR="00B23C76" w:rsidRPr="0070792A">
        <w:rPr>
          <w:rFonts w:ascii="Bookman Old Style" w:hAnsi="Bookman Old Style" w:cs="AL-Mohanad"/>
          <w:sz w:val="24"/>
          <w:szCs w:val="24"/>
        </w:rPr>
        <w:t>a</w:t>
      </w:r>
      <w:r w:rsidR="0061776F" w:rsidRPr="0070792A">
        <w:rPr>
          <w:rFonts w:ascii="Cambria" w:hAnsi="Cambria" w:cs="Cambria"/>
          <w:sz w:val="24"/>
          <w:szCs w:val="24"/>
        </w:rPr>
        <w:t>ḥ</w:t>
      </w:r>
      <w:r w:rsidR="00B23C76" w:rsidRPr="0070792A">
        <w:rPr>
          <w:rFonts w:ascii="Bookman Old Style" w:hAnsi="Bookman Old Style" w:cs="AL-Mohanad"/>
          <w:sz w:val="24"/>
          <w:szCs w:val="24"/>
        </w:rPr>
        <w:t>l: 128).</w:t>
      </w:r>
      <w:r w:rsidR="00725729">
        <w:rPr>
          <w:rFonts w:ascii="Bookman Old Style" w:hAnsi="Bookman Old Style" w:cs="AL-Mohanad"/>
          <w:sz w:val="24"/>
          <w:szCs w:val="24"/>
        </w:rPr>
        <w:br w:type="page"/>
      </w:r>
      <w:r w:rsidR="00B23C76" w:rsidRPr="0070792A">
        <w:rPr>
          <w:rFonts w:ascii="Bookman Old Style" w:hAnsi="Bookman Old Style" w:cs="AL-Mohanad"/>
          <w:b/>
          <w:bCs/>
          <w:caps/>
          <w:sz w:val="24"/>
          <w:szCs w:val="24"/>
        </w:rPr>
        <w:lastRenderedPageBreak/>
        <w:t>Islam Agama yang Sempurna</w:t>
      </w:r>
    </w:p>
    <w:p w:rsidR="00B23C76" w:rsidRPr="0070792A" w:rsidRDefault="00B23C76" w:rsidP="002B62B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2B62B5" w:rsidRPr="0070792A">
        <w:rPr>
          <w:rFonts w:ascii="Bookman Old Style" w:hAnsi="Bookman Old Style" w:cs="AL-Mohanad"/>
          <w:sz w:val="24"/>
          <w:szCs w:val="24"/>
        </w:rPr>
        <w:t>,</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888" name="Picture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889" name="Picture 1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890" name="Picture 1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891" name="Picture 1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892" name="Picture 1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3893" name="Picture 1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894" name="Picture 1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895" name="Picture 1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896" name="Picture 1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897" name="Picture 1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898" name="Picture 1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899" name="Picture 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00" name="Picture 1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2B62B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2B62B5"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Pada hari ini telah Kusempurnakan untuk kamu agamamu dan telah Kucukupkan kepadamu nikmat-Ku dan telah Aku </w:t>
      </w:r>
      <w:r w:rsidR="0061776F" w:rsidRPr="0070792A">
        <w:rPr>
          <w:rFonts w:ascii="Bookman Old Style" w:hAnsi="Bookman Old Style" w:cs="AL-Mohanad"/>
          <w:i/>
          <w:iCs/>
          <w:sz w:val="24"/>
          <w:szCs w:val="24"/>
        </w:rPr>
        <w:t>r</w:t>
      </w:r>
      <w:r w:rsidR="001452D6" w:rsidRPr="0070792A">
        <w:rPr>
          <w:rFonts w:ascii="Bookman Old Style" w:hAnsi="Bookman Old Style" w:cs="AL-Mohanad"/>
          <w:i/>
          <w:iCs/>
          <w:sz w:val="24"/>
          <w:szCs w:val="24"/>
        </w:rPr>
        <w:t>ida</w:t>
      </w:r>
      <w:r w:rsidRPr="0070792A">
        <w:rPr>
          <w:rFonts w:ascii="Bookman Old Style" w:hAnsi="Bookman Old Style" w:cs="AL-Mohanad"/>
          <w:i/>
          <w:iCs/>
          <w:sz w:val="24"/>
          <w:szCs w:val="24"/>
        </w:rPr>
        <w:t>i Islam itu jadi agama bagimu</w:t>
      </w:r>
      <w:r w:rsidR="004B7032" w:rsidRPr="0070792A">
        <w:rPr>
          <w:rFonts w:ascii="Bookman Old Style" w:hAnsi="Bookman Old Style" w:cs="AL-Mohanad"/>
          <w:i/>
          <w:iCs/>
          <w:sz w:val="24"/>
          <w:szCs w:val="24"/>
        </w:rPr>
        <w:t>.</w:t>
      </w:r>
      <w:r w:rsidR="002B62B5" w:rsidRPr="0070792A">
        <w:rPr>
          <w:rFonts w:ascii="Bookman Old Style" w:hAnsi="Bookman Old Style" w:cs="AL-Mohanad"/>
          <w:i/>
          <w:iCs/>
          <w:sz w:val="24"/>
          <w:szCs w:val="24"/>
        </w:rPr>
        <w:t>"</w:t>
      </w:r>
      <w:r w:rsidR="0061776F" w:rsidRPr="0070792A">
        <w:rPr>
          <w:rFonts w:ascii="Bookman Old Style" w:hAnsi="Bookman Old Style" w:cs="AL-Mohanad"/>
          <w:sz w:val="24"/>
          <w:szCs w:val="24"/>
        </w:rPr>
        <w:t xml:space="preserve"> (QS. Al-</w:t>
      </w:r>
      <w:r w:rsidRPr="0070792A">
        <w:rPr>
          <w:rFonts w:ascii="Bookman Old Style" w:hAnsi="Bookman Old Style" w:cs="AL-Mohanad"/>
          <w:sz w:val="24"/>
          <w:szCs w:val="24"/>
        </w:rPr>
        <w:t>M</w:t>
      </w:r>
      <w:r w:rsidR="002B62B5" w:rsidRPr="0070792A">
        <w:rPr>
          <w:rFonts w:ascii="Bookman Old Style" w:hAnsi="Bookman Old Style" w:cs="AL-Mohanad"/>
          <w:sz w:val="24"/>
          <w:szCs w:val="24"/>
        </w:rPr>
        <w:t>ā</w:t>
      </w:r>
      <w:r w:rsidRPr="0070792A">
        <w:rPr>
          <w:rFonts w:ascii="Bookman Old Style" w:hAnsi="Bookman Old Style" w:cs="AL-Mohanad"/>
          <w:sz w:val="24"/>
          <w:szCs w:val="24"/>
        </w:rPr>
        <w:t xml:space="preserve">idah: 3). </w:t>
      </w:r>
    </w:p>
    <w:p w:rsidR="00B23C76" w:rsidRPr="0070792A" w:rsidRDefault="00B23C76" w:rsidP="002B62B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2B62B5" w:rsidRPr="0070792A">
        <w:rPr>
          <w:rFonts w:ascii="Bookman Old Style" w:hAnsi="Bookman Old Style" w:cs="AL-Mohanad"/>
          <w:sz w:val="24"/>
          <w:szCs w:val="24"/>
        </w:rPr>
        <w:t>,</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901" name="Picture 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3902" name="Picture 1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903" name="Picture 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904" name="Picture 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4"/>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905" name="Picture 1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5"/>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906" name="Picture 1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907" name="Picture 1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908" name="Picture 1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3909" name="Picture 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910" name="Picture 1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911" name="Picture 1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912" name="Picture 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2"/>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23875" cy="390525"/>
            <wp:effectExtent l="0" t="0" r="0" b="0"/>
            <wp:docPr id="13913" name="Picture 1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3914" name="Picture 1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3915" name="Picture 1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5"/>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916" name="Picture 1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6"/>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917" name="Picture 1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18" name="Picture 1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2B62B5" w:rsidP="002B62B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w:t>
      </w:r>
      <w:r w:rsidR="00B23C76" w:rsidRPr="0070792A">
        <w:rPr>
          <w:rFonts w:ascii="Bookman Old Style" w:hAnsi="Bookman Old Style" w:cs="AL-Mohanad"/>
          <w:i/>
          <w:iCs/>
          <w:sz w:val="24"/>
          <w:szCs w:val="24"/>
        </w:rPr>
        <w:t xml:space="preserve">Sesungguhnya </w:t>
      </w:r>
      <w:r w:rsidR="004E5E5E" w:rsidRPr="0070792A">
        <w:rPr>
          <w:rFonts w:ascii="Bookman Old Style" w:hAnsi="Bookman Old Style" w:cs="AL-Mohanad"/>
          <w:i/>
          <w:iCs/>
          <w:sz w:val="24"/>
          <w:szCs w:val="24"/>
        </w:rPr>
        <w:t xml:space="preserve">Alquran  </w:t>
      </w:r>
      <w:r w:rsidR="00B23C76" w:rsidRPr="0070792A">
        <w:rPr>
          <w:rFonts w:ascii="Bookman Old Style" w:hAnsi="Bookman Old Style" w:cs="AL-Mohanad"/>
          <w:i/>
          <w:iCs/>
          <w:sz w:val="24"/>
          <w:szCs w:val="24"/>
        </w:rPr>
        <w:t xml:space="preserve"> ini memberikan petunjuk kepada (jalan) yang lebih lurus dan memberi kabar gembira kepada orang-orang mukmin yang mengerjakan amal sal</w:t>
      </w:r>
      <w:r w:rsidR="0061776F" w:rsidRPr="0070792A">
        <w:rPr>
          <w:rFonts w:ascii="Bookman Old Style" w:hAnsi="Bookman Old Style" w:cs="AL-Mohanad"/>
          <w:i/>
          <w:iCs/>
          <w:sz w:val="24"/>
          <w:szCs w:val="24"/>
        </w:rPr>
        <w:t>e</w:t>
      </w:r>
      <w:r w:rsidR="00B23C76" w:rsidRPr="0070792A">
        <w:rPr>
          <w:rFonts w:ascii="Bookman Old Style" w:hAnsi="Bookman Old Style" w:cs="AL-Mohanad"/>
          <w:i/>
          <w:iCs/>
          <w:sz w:val="24"/>
          <w:szCs w:val="24"/>
        </w:rPr>
        <w:t>h bahwa bagi mereka ada pahala yang besar</w:t>
      </w:r>
      <w:r w:rsidR="004B7032" w:rsidRPr="0070792A">
        <w:rPr>
          <w:rFonts w:ascii="Bookman Old Style" w:hAnsi="Bookman Old Style" w:cs="AL-Mohanad"/>
          <w:i/>
          <w:iCs/>
          <w:sz w:val="24"/>
          <w:szCs w:val="24"/>
        </w:rPr>
        <w:t>.</w:t>
      </w:r>
      <w:r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(QS.</w:t>
      </w:r>
      <w:r w:rsidR="0061776F"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61776F" w:rsidRPr="0070792A">
        <w:rPr>
          <w:rFonts w:ascii="Bookman Old Style" w:hAnsi="Bookman Old Style" w:cs="AL-Mohanad"/>
          <w:sz w:val="24"/>
          <w:szCs w:val="24"/>
        </w:rPr>
        <w:t>-</w:t>
      </w:r>
      <w:r w:rsidR="00B23C76" w:rsidRPr="0070792A">
        <w:rPr>
          <w:rFonts w:ascii="Bookman Old Style" w:hAnsi="Bookman Old Style" w:cs="AL-Mohanad"/>
          <w:sz w:val="24"/>
          <w:szCs w:val="24"/>
        </w:rPr>
        <w:t>Isr</w:t>
      </w:r>
      <w:r w:rsidR="0061776F" w:rsidRPr="0070792A">
        <w:rPr>
          <w:rFonts w:ascii="Bookman Old Style" w:hAnsi="Bookman Old Style" w:cs="AL-Mohanad"/>
          <w:sz w:val="24"/>
          <w:szCs w:val="24"/>
        </w:rPr>
        <w:t>ā`</w:t>
      </w:r>
      <w:r w:rsidR="00B23C76" w:rsidRPr="0070792A">
        <w:rPr>
          <w:rFonts w:ascii="Bookman Old Style" w:hAnsi="Bookman Old Style" w:cs="AL-Mohanad"/>
          <w:sz w:val="24"/>
          <w:szCs w:val="24"/>
        </w:rPr>
        <w:t>: 9).</w:t>
      </w:r>
    </w:p>
    <w:p w:rsidR="00B23C76" w:rsidRPr="0070792A" w:rsidRDefault="00B23C76" w:rsidP="0061776F">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61776F" w:rsidRPr="0070792A">
        <w:rPr>
          <w:rFonts w:ascii="Bookman Old Style" w:hAnsi="Bookman Old Style" w:cs="AL-Mohanad"/>
          <w:sz w:val="24"/>
          <w:szCs w:val="24"/>
        </w:rPr>
        <w:t>,</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14300" cy="285750"/>
            <wp:effectExtent l="0" t="0" r="0" b="0"/>
            <wp:docPr id="13919" name="Picture 1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920" name="Picture 1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3921" name="Picture 1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922" name="Picture 1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85750" cy="390525"/>
            <wp:effectExtent l="0" t="0" r="0" b="0"/>
            <wp:docPr id="13923" name="Picture 1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924" name="Picture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925" name="Picture 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3926" name="Picture 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3927" name="Picture 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928" name="Picture 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3929" name="Picture 1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285750"/>
            <wp:effectExtent l="0" t="0" r="0" b="0"/>
            <wp:docPr id="13930" name="Picture 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Dan Kami turunkan kepadamu Al Kitab (</w:t>
      </w:r>
      <w:r w:rsidR="0061776F" w:rsidRPr="0070792A">
        <w:rPr>
          <w:rFonts w:ascii="Bookman Old Style" w:hAnsi="Bookman Old Style" w:cs="AL-Mohanad"/>
          <w:i/>
          <w:iCs/>
          <w:sz w:val="24"/>
          <w:szCs w:val="24"/>
        </w:rPr>
        <w:t>Alquran</w:t>
      </w:r>
      <w:r w:rsidRPr="0070792A">
        <w:rPr>
          <w:rFonts w:ascii="Bookman Old Style" w:hAnsi="Bookman Old Style" w:cs="AL-Mohanad"/>
          <w:i/>
          <w:iCs/>
          <w:sz w:val="24"/>
          <w:szCs w:val="24"/>
        </w:rPr>
        <w:t>) untuk menjelaskan segala sesuatu dan petunjuk serta rahmat dan kabar gembira bagi orang-orang yang berserah diri</w:t>
      </w:r>
      <w:r w:rsidR="004B7032" w:rsidRPr="0070792A">
        <w:rPr>
          <w:rFonts w:ascii="Bookman Old Style" w:hAnsi="Bookman Old Style" w:cs="AL-Mohanad"/>
          <w:i/>
          <w:iCs/>
          <w:sz w:val="24"/>
          <w:szCs w:val="24"/>
        </w:rPr>
        <w:t>.</w:t>
      </w:r>
      <w:r w:rsidR="004B7066" w:rsidRPr="0070792A">
        <w:rPr>
          <w:rFonts w:ascii="Bookman Old Style" w:hAnsi="Bookman Old Style" w:cs="AL-Mohanad"/>
          <w:i/>
          <w:iCs/>
          <w:sz w:val="24"/>
          <w:szCs w:val="24"/>
        </w:rPr>
        <w:t>"</w:t>
      </w:r>
      <w:r w:rsidR="009A06C6" w:rsidRPr="0070792A">
        <w:rPr>
          <w:rFonts w:ascii="Bookman Old Style" w:hAnsi="Bookman Old Style" w:cs="AL-Mohanad"/>
          <w:sz w:val="24"/>
          <w:szCs w:val="24"/>
        </w:rPr>
        <w:t xml:space="preserve"> (QS. An-</w:t>
      </w:r>
      <w:r w:rsidRPr="0070792A">
        <w:rPr>
          <w:rFonts w:ascii="Bookman Old Style" w:hAnsi="Bookman Old Style" w:cs="AL-Mohanad"/>
          <w:sz w:val="24"/>
          <w:szCs w:val="24"/>
        </w:rPr>
        <w:t>Na</w:t>
      </w:r>
      <w:r w:rsidR="009A06C6" w:rsidRPr="0070792A">
        <w:rPr>
          <w:rFonts w:ascii="Cambria" w:hAnsi="Cambria" w:cs="Cambria"/>
          <w:sz w:val="24"/>
          <w:szCs w:val="24"/>
        </w:rPr>
        <w:t>ḥ</w:t>
      </w:r>
      <w:r w:rsidR="009A06C6" w:rsidRPr="0070792A">
        <w:rPr>
          <w:rFonts w:ascii="Bookman Old Style" w:hAnsi="Bookman Old Style" w:cs="AL-Mohanad"/>
          <w:sz w:val="24"/>
          <w:szCs w:val="24"/>
        </w:rPr>
        <w:t>l</w:t>
      </w:r>
      <w:r w:rsidRPr="0070792A">
        <w:rPr>
          <w:rFonts w:ascii="Bookman Old Style" w:hAnsi="Bookman Old Style" w:cs="AL-Mohanad"/>
          <w:sz w:val="24"/>
          <w:szCs w:val="24"/>
        </w:rPr>
        <w:t>: 89).</w:t>
      </w:r>
    </w:p>
    <w:p w:rsidR="00B23C76" w:rsidRPr="0070792A" w:rsidRDefault="00B23C76" w:rsidP="009A06C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Dalam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 sahih, Nabi </w:t>
      </w:r>
      <w:r w:rsidR="00715453"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bersabda</w:t>
      </w:r>
      <w:r w:rsidR="009A06C6" w:rsidRPr="0070792A">
        <w:rPr>
          <w:rFonts w:ascii="Bookman Old Style" w:hAnsi="Bookman Old Style" w:cs="AL-Mohanad"/>
          <w:sz w:val="24"/>
          <w:szCs w:val="24"/>
        </w:rPr>
        <w:t>,</w:t>
      </w:r>
    </w:p>
    <w:p w:rsidR="00B23C76" w:rsidRPr="0070792A" w:rsidRDefault="009A06C6" w:rsidP="00715453">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lastRenderedPageBreak/>
        <w:t>((</w:t>
      </w:r>
      <w:r w:rsidR="00B23C76" w:rsidRPr="0070792A">
        <w:rPr>
          <w:rFonts w:ascii="Bookman Old Style" w:hAnsi="Bookman Old Style" w:cs="AL-Mohanad"/>
          <w:sz w:val="32"/>
          <w:szCs w:val="32"/>
          <w:rtl/>
        </w:rPr>
        <w:t xml:space="preserve">تَرَكْتُكُمْ عَلَى المَحَجَّةِ البَيْضَاءِ لَيْلُهَا كَنَهَارِهَا لاَ </w:t>
      </w:r>
      <w:r w:rsidRPr="0070792A">
        <w:rPr>
          <w:rFonts w:ascii="Bookman Old Style" w:hAnsi="Bookman Old Style" w:cs="AL-Mohanad"/>
          <w:sz w:val="32"/>
          <w:szCs w:val="32"/>
          <w:rtl/>
        </w:rPr>
        <w:t>يَزِيْعُ عَنْهَا إِلاَّ هَالِكٌ</w:t>
      </w:r>
      <w:r w:rsidR="00B23C76" w:rsidRPr="0070792A">
        <w:rPr>
          <w:rFonts w:ascii="Bookman Old Style" w:hAnsi="Bookman Old Style" w:cs="AL-Mohanad"/>
          <w:sz w:val="32"/>
          <w:szCs w:val="32"/>
          <w:rtl/>
        </w:rPr>
        <w:t>))</w:t>
      </w:r>
    </w:p>
    <w:p w:rsidR="00B23C76" w:rsidRPr="0070792A" w:rsidRDefault="00B23C76" w:rsidP="004B7066">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sz w:val="24"/>
          <w:szCs w:val="24"/>
        </w:rPr>
        <w:t xml:space="preserve"> </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Aku tinggalkan kalian di atas jalan yang terang, malamnya bagaikan siang. Tidak ada yang men</w:t>
      </w:r>
      <w:r w:rsidR="004B7032" w:rsidRPr="0070792A">
        <w:rPr>
          <w:rFonts w:ascii="Bookman Old Style" w:hAnsi="Bookman Old Style" w:cs="AL-Mohanad"/>
          <w:i/>
          <w:iCs/>
          <w:sz w:val="24"/>
          <w:szCs w:val="24"/>
        </w:rPr>
        <w:t xml:space="preserve">yimpang darinya kecuali </w:t>
      </w:r>
      <w:r w:rsidR="009D38A5" w:rsidRPr="0070792A">
        <w:rPr>
          <w:rFonts w:ascii="Bookman Old Style" w:hAnsi="Bookman Old Style" w:cs="AL-Mohanad"/>
          <w:i/>
          <w:iCs/>
          <w:sz w:val="24"/>
          <w:szCs w:val="24"/>
          <w:lang w:val="id-ID"/>
        </w:rPr>
        <w:t>orang yang</w:t>
      </w:r>
      <w:r w:rsidR="009D38A5" w:rsidRPr="0070792A">
        <w:rPr>
          <w:rFonts w:ascii="Bookman Old Style" w:hAnsi="Bookman Old Style" w:cs="AL-Mohanad"/>
          <w:i/>
          <w:iCs/>
          <w:sz w:val="20"/>
          <w:szCs w:val="20"/>
        </w:rPr>
        <w:t xml:space="preserve"> </w:t>
      </w:r>
      <w:r w:rsidR="004B7032" w:rsidRPr="0070792A">
        <w:rPr>
          <w:rFonts w:ascii="Bookman Old Style" w:hAnsi="Bookman Old Style" w:cs="AL-Mohanad"/>
          <w:i/>
          <w:iCs/>
          <w:sz w:val="24"/>
          <w:szCs w:val="24"/>
        </w:rPr>
        <w:t>binasa.</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 </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Beliau juga bersabda</w:t>
      </w:r>
      <w:r w:rsidR="004B7066" w:rsidRPr="0070792A">
        <w:rPr>
          <w:rFonts w:ascii="Bookman Old Style" w:hAnsi="Bookman Old Style" w:cs="AL-Mohanad"/>
          <w:sz w:val="24"/>
          <w:szCs w:val="24"/>
        </w:rPr>
        <w:t>,</w:t>
      </w:r>
    </w:p>
    <w:p w:rsidR="00B23C76" w:rsidRPr="0070792A" w:rsidRDefault="009A06C6" w:rsidP="00715453">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تَرَكْتُ فِيْكُمْ مَا إِنْ تَمَسَّكْتُمْ بِهِمَا لَنْ تَضِلُّوْا أَ</w:t>
      </w:r>
      <w:r w:rsidRPr="0070792A">
        <w:rPr>
          <w:rFonts w:ascii="Bookman Old Style" w:hAnsi="Bookman Old Style" w:cs="AL-Mohanad"/>
          <w:sz w:val="32"/>
          <w:szCs w:val="32"/>
          <w:rtl/>
        </w:rPr>
        <w:t>بَداً كِتَابَ اللهِ وَسُنَّتِيْ</w:t>
      </w:r>
      <w:r w:rsidR="00B23C76" w:rsidRPr="0070792A">
        <w:rPr>
          <w:rFonts w:ascii="Bookman Old Style" w:hAnsi="Bookman Old Style" w:cs="AL-Mohanad"/>
          <w:sz w:val="32"/>
          <w:szCs w:val="32"/>
          <w:rtl/>
        </w:rPr>
        <w:t>))</w:t>
      </w:r>
    </w:p>
    <w:p w:rsidR="00B23C76" w:rsidRPr="0070792A" w:rsidRDefault="004B7066" w:rsidP="001C6BFC">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Aku tinggalkan pada kalian (sesuatu) yang jika kalian berpegang te</w:t>
      </w:r>
      <w:r w:rsidRPr="0070792A">
        <w:rPr>
          <w:rFonts w:ascii="Bookman Old Style" w:hAnsi="Bookman Old Style" w:cs="AL-Mohanad"/>
          <w:i/>
          <w:iCs/>
          <w:sz w:val="24"/>
          <w:szCs w:val="24"/>
        </w:rPr>
        <w:t xml:space="preserve">guh kepadanya maka kalian tidak </w:t>
      </w:r>
      <w:r w:rsidR="00B23C76" w:rsidRPr="0070792A">
        <w:rPr>
          <w:rFonts w:ascii="Bookman Old Style" w:hAnsi="Bookman Old Style" w:cs="AL-Mohanad"/>
          <w:i/>
          <w:iCs/>
          <w:sz w:val="24"/>
          <w:szCs w:val="24"/>
        </w:rPr>
        <w:t>akan sesat sela</w:t>
      </w:r>
      <w:r w:rsidR="004B7032" w:rsidRPr="0070792A">
        <w:rPr>
          <w:rFonts w:ascii="Bookman Old Style" w:hAnsi="Bookman Old Style" w:cs="AL-Mohanad"/>
          <w:i/>
          <w:iCs/>
          <w:sz w:val="24"/>
          <w:szCs w:val="24"/>
        </w:rPr>
        <w:t>manya; kitabullah dan sunahku.</w:t>
      </w:r>
      <w:r w:rsidRPr="0070792A">
        <w:rPr>
          <w:rFonts w:ascii="Bookman Old Style" w:hAnsi="Bookman Old Style" w:cs="AL-Mohanad"/>
          <w:i/>
          <w:iCs/>
          <w:sz w:val="24"/>
          <w:szCs w:val="24"/>
        </w:rPr>
        <w:t>"</w:t>
      </w:r>
    </w:p>
    <w:p w:rsidR="00B23C76" w:rsidRPr="0070792A" w:rsidRDefault="009D38A5" w:rsidP="009D38A5">
      <w:pPr>
        <w:shd w:val="clear" w:color="auto" w:fill="FFFFFF"/>
        <w:rPr>
          <w:rFonts w:ascii="Arial" w:hAnsi="Arial" w:cs="Arial"/>
          <w:sz w:val="21"/>
          <w:szCs w:val="21"/>
        </w:rPr>
      </w:pPr>
      <w:r w:rsidRPr="0070792A">
        <w:rPr>
          <w:rFonts w:ascii="Bookman Old Style" w:hAnsi="Bookman Old Style" w:cs="AL-Mohanad"/>
          <w:lang w:val="id-ID"/>
        </w:rPr>
        <w:t xml:space="preserve">Dalam ayat-ayat di atas, </w:t>
      </w:r>
      <w:r w:rsidRPr="0070792A">
        <w:rPr>
          <w:rFonts w:ascii="Bookman Old Style" w:hAnsi="Bookman Old Style" w:cs="AL-Mohanad"/>
        </w:rPr>
        <w:t xml:space="preserve">Allah </w:t>
      </w:r>
      <w:r w:rsidRPr="0070792A">
        <w:rPr>
          <w:rFonts w:ascii="Bookman Old Style" w:hAnsi="Bookman Old Style"/>
        </w:rPr>
        <w:t>-Ta'ālā-</w:t>
      </w:r>
      <w:r w:rsidRPr="0070792A">
        <w:rPr>
          <w:rFonts w:ascii="Bookman Old Style" w:hAnsi="Bookman Old Style" w:cs="AL-Mohanad"/>
        </w:rPr>
        <w:t xml:space="preserve">memberitahukan </w:t>
      </w:r>
      <w:r w:rsidRPr="0070792A">
        <w:rPr>
          <w:rFonts w:ascii="Bookman Old Style" w:hAnsi="Bookman Old Style" w:cs="AL-Mohanad"/>
          <w:lang w:val="id-ID"/>
        </w:rPr>
        <w:t>pada</w:t>
      </w:r>
      <w:r w:rsidRPr="0070792A">
        <w:rPr>
          <w:rFonts w:ascii="Bookman Old Style" w:hAnsi="Bookman Old Style" w:cs="AL-Mohanad"/>
        </w:rPr>
        <w:t xml:space="preserve"> ayat pertama </w:t>
      </w:r>
      <w:r w:rsidR="00B23C76" w:rsidRPr="0070792A">
        <w:rPr>
          <w:rFonts w:ascii="Bookman Old Style" w:hAnsi="Bookman Old Style" w:cs="AL-Mohanad"/>
        </w:rPr>
        <w:t>bahwa Allah telah menyempurnakan bagi kaum muslimin agama Islam mereka. Sehingga tidak ada kekurangan di</w:t>
      </w:r>
      <w:r w:rsidRPr="0070792A">
        <w:rPr>
          <w:rFonts w:ascii="Bookman Old Style" w:hAnsi="Bookman Old Style" w:cs="AL-Mohanad"/>
        </w:rPr>
        <w:t xml:space="preserve"> </w:t>
      </w:r>
      <w:r w:rsidR="00B23C76" w:rsidRPr="0070792A">
        <w:rPr>
          <w:rFonts w:ascii="Bookman Old Style" w:hAnsi="Bookman Old Style" w:cs="AL-Mohanad"/>
        </w:rPr>
        <w:t xml:space="preserve">dalamnya selamanya dan tidak membutuhkan tambahan selamanya. Ia senantiasa relevan untuk setiap zaman, tempat serta umat manusia. Allah mengabarkan bahwa Dia telah menyempurnakan nikmat-Nya kepada kaum muslimin dengan agama yang agung, sempurna nan penuh toleran, dan dengan risalah penutup rasul-rasul Muhammad </w:t>
      </w:r>
      <w:r w:rsidRPr="0070792A">
        <w:rPr>
          <w:rFonts w:ascii="Bookman Old Style" w:hAnsi="Bookman Old Style"/>
        </w:rPr>
        <w:t>-</w:t>
      </w:r>
      <w:r w:rsidRPr="0070792A">
        <w:rPr>
          <w:rFonts w:ascii="Cambria" w:hAnsi="Cambria" w:cs="Cambria"/>
        </w:rPr>
        <w:t>ṣ</w:t>
      </w:r>
      <w:r w:rsidRPr="0070792A">
        <w:rPr>
          <w:rFonts w:ascii="Bookman Old Style" w:hAnsi="Bookman Old Style"/>
        </w:rPr>
        <w:t>allall</w:t>
      </w:r>
      <w:r w:rsidRPr="0070792A">
        <w:rPr>
          <w:rFonts w:ascii="Bookman Old Style" w:hAnsi="Bookman Old Style" w:cs="Bookman Old Style"/>
        </w:rPr>
        <w:t>ā</w:t>
      </w:r>
      <w:r w:rsidRPr="0070792A">
        <w:rPr>
          <w:rFonts w:ascii="Bookman Old Style" w:hAnsi="Bookman Old Style"/>
        </w:rPr>
        <w:t>hu 'alaihi wa sallam-</w:t>
      </w:r>
      <w:r w:rsidRPr="0070792A">
        <w:rPr>
          <w:sz w:val="21"/>
          <w:szCs w:val="21"/>
        </w:rPr>
        <w:t xml:space="preserve"> </w:t>
      </w:r>
      <w:r w:rsidR="00B23C76" w:rsidRPr="0070792A">
        <w:rPr>
          <w:rFonts w:ascii="Bookman Old Style" w:hAnsi="Bookman Old Style" w:cs="AL-Mohanad"/>
        </w:rPr>
        <w:t>serta dengan keunggulan Islam berikut kemenangan pemeluknya atas orang yang memusuhi mereka. Allah mengabarkan bahwa Dia telah me</w:t>
      </w:r>
      <w:r w:rsidRPr="0070792A">
        <w:rPr>
          <w:rFonts w:ascii="Bookman Old Style" w:hAnsi="Bookman Old Style" w:cs="AL-Mohanad"/>
        </w:rPr>
        <w:t>r</w:t>
      </w:r>
      <w:r w:rsidR="001452D6" w:rsidRPr="0070792A">
        <w:rPr>
          <w:rFonts w:ascii="Bookman Old Style" w:hAnsi="Bookman Old Style" w:cs="AL-Mohanad"/>
        </w:rPr>
        <w:t>ida</w:t>
      </w:r>
      <w:r w:rsidR="00B23C76" w:rsidRPr="0070792A">
        <w:rPr>
          <w:rFonts w:ascii="Bookman Old Style" w:hAnsi="Bookman Old Style" w:cs="AL-Mohanad"/>
        </w:rPr>
        <w:t>i Islam sebagai agama bagi manusia. Sehingga Allah tidak akan memurkainya selamanya dan tidak akan menerima dari siapapun agama selain Islam selamanya.</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kedua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memberitahukan bahwa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yang agung merupakan manhaj (konsep hidup) yang sempurna didalamnya terdapat </w:t>
      </w:r>
      <w:r w:rsidRPr="0070792A">
        <w:rPr>
          <w:rFonts w:ascii="Bookman Old Style" w:hAnsi="Bookman Old Style" w:cs="AL-Mohanad"/>
          <w:sz w:val="24"/>
          <w:szCs w:val="24"/>
        </w:rPr>
        <w:lastRenderedPageBreak/>
        <w:t>penjelasan yang benar lagi integral terhadap semua perkara agama dan dunia. Tidak ada di sana satu keb</w:t>
      </w:r>
      <w:r w:rsidR="0008642D" w:rsidRPr="0070792A">
        <w:rPr>
          <w:rFonts w:ascii="Bookman Old Style" w:hAnsi="Bookman Old Style" w:cs="AL-Mohanad"/>
          <w:sz w:val="24"/>
          <w:szCs w:val="24"/>
        </w:rPr>
        <w:t xml:space="preserve">aikanpun melainkan Islam telah </w:t>
      </w:r>
      <w:r w:rsidRPr="0070792A">
        <w:rPr>
          <w:rFonts w:ascii="Bookman Old Style" w:hAnsi="Bookman Old Style" w:cs="AL-Mohanad"/>
          <w:sz w:val="24"/>
          <w:szCs w:val="24"/>
        </w:rPr>
        <w:t xml:space="preserve">menunjukkannya dan tidak ada satu keburukanpun melainkan Islam telah memberikan peringatan terhadapnya. Segala persoalan dan perkara pelik yang dulu, sekarang maupun yang akan datang, maka solusinya yang benar lagi penuh adil telah ada di dalam </w:t>
      </w:r>
      <w:r w:rsidR="0008642D" w:rsidRPr="0070792A">
        <w:rPr>
          <w:rFonts w:ascii="Bookman Old Style" w:hAnsi="Bookman Old Style" w:cs="AL-Mohanad"/>
          <w:sz w:val="24"/>
          <w:szCs w:val="24"/>
        </w:rPr>
        <w:t>Alquran</w:t>
      </w:r>
      <w:r w:rsidRPr="0070792A">
        <w:rPr>
          <w:rFonts w:ascii="Bookman Old Style" w:hAnsi="Bookman Old Style" w:cs="AL-Mohanad"/>
          <w:sz w:val="24"/>
          <w:szCs w:val="24"/>
        </w:rPr>
        <w:t xml:space="preserve">. </w:t>
      </w:r>
      <w:r w:rsidR="00EC7A3E" w:rsidRPr="0070792A">
        <w:rPr>
          <w:rFonts w:ascii="Bookman Old Style" w:hAnsi="Bookman Old Style" w:cs="AL-Mohanad"/>
          <w:sz w:val="24"/>
          <w:szCs w:val="24"/>
        </w:rPr>
        <w:t>Dan setiap solus</w:t>
      </w:r>
      <w:r w:rsidR="00EC7A3E" w:rsidRPr="0070792A">
        <w:rPr>
          <w:rFonts w:ascii="Bookman Old Style" w:hAnsi="Bookman Old Style" w:cs="AL-Mohanad"/>
          <w:sz w:val="24"/>
          <w:szCs w:val="24"/>
          <w:lang w:val="id-ID"/>
        </w:rPr>
        <w:t>i permasalahan</w:t>
      </w:r>
      <w:r w:rsidR="00EC7A3E" w:rsidRPr="0070792A">
        <w:rPr>
          <w:rFonts w:ascii="Bookman Old Style" w:hAnsi="Bookman Old Style" w:cs="AL-Mohanad"/>
          <w:sz w:val="24"/>
          <w:szCs w:val="24"/>
        </w:rPr>
        <w:t xml:space="preserve"> yang menyelisihi</w:t>
      </w:r>
      <w:r w:rsidR="00EC7A3E" w:rsidRPr="0070792A">
        <w:rPr>
          <w:rFonts w:ascii="Bookman Old Style" w:hAnsi="Bookman Old Style" w:cs="AL-Mohanad"/>
          <w:sz w:val="24"/>
          <w:szCs w:val="24"/>
          <w:lang w:val="id-ID"/>
        </w:rPr>
        <w:t xml:space="preserve"> solusi</w:t>
      </w:r>
      <w:r w:rsidR="00EC7A3E" w:rsidRPr="0070792A">
        <w:rPr>
          <w:rFonts w:ascii="Bookman Old Style" w:hAnsi="Bookman Old Style" w:cs="AL-Mohanad"/>
          <w:sz w:val="24"/>
          <w:szCs w:val="24"/>
        </w:rPr>
        <w:t xml:space="preserve"> Alquran </w:t>
      </w:r>
      <w:r w:rsidR="00EC7A3E" w:rsidRPr="0070792A">
        <w:rPr>
          <w:rFonts w:ascii="Bookman Old Style" w:hAnsi="Bookman Old Style" w:cs="AL-Mohanad"/>
          <w:sz w:val="24"/>
          <w:szCs w:val="24"/>
          <w:lang w:val="id-ID"/>
        </w:rPr>
        <w:t>adalah suatu</w:t>
      </w:r>
      <w:r w:rsidR="00EC7A3E" w:rsidRPr="0070792A">
        <w:rPr>
          <w:rFonts w:ascii="Bookman Old Style" w:hAnsi="Bookman Old Style" w:cs="AL-Mohanad"/>
          <w:sz w:val="24"/>
          <w:szCs w:val="24"/>
        </w:rPr>
        <w:t xml:space="preserve"> kebodohan </w:t>
      </w:r>
      <w:r w:rsidR="00EC7A3E" w:rsidRPr="0070792A">
        <w:rPr>
          <w:rFonts w:ascii="Bookman Old Style" w:hAnsi="Bookman Old Style" w:cs="AL-Mohanad"/>
          <w:sz w:val="24"/>
          <w:szCs w:val="24"/>
          <w:lang w:val="id-ID"/>
        </w:rPr>
        <w:t>dan</w:t>
      </w:r>
      <w:r w:rsidR="00EC7A3E" w:rsidRPr="0070792A">
        <w:rPr>
          <w:rFonts w:ascii="Bookman Old Style" w:hAnsi="Bookman Old Style" w:cs="AL-Mohanad"/>
          <w:sz w:val="24"/>
          <w:szCs w:val="24"/>
        </w:rPr>
        <w:t xml:space="preserve"> kezaliman.</w:t>
      </w:r>
    </w:p>
    <w:p w:rsidR="00B23C76" w:rsidRPr="0070792A" w:rsidRDefault="004B706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Oleh karena itu ilmu, ak</w:t>
      </w:r>
      <w:r w:rsidR="00B23C76" w:rsidRPr="0070792A">
        <w:rPr>
          <w:rFonts w:ascii="Bookman Old Style" w:hAnsi="Bookman Old Style" w:cs="AL-Mohanad"/>
          <w:sz w:val="24"/>
          <w:szCs w:val="24"/>
        </w:rPr>
        <w:t xml:space="preserve">idah, politik, aturan hukum dan peradilan, ilmu psikologi, sosial, ekonomi, aturan pidana serta perkara lainnya yang dibutuhkan manusia. Semua itu telah Allah terangkan di dalam </w:t>
      </w:r>
      <w:r w:rsidR="004E5E5E" w:rsidRPr="0070792A">
        <w:rPr>
          <w:rFonts w:ascii="Bookman Old Style" w:hAnsi="Bookman Old Style" w:cs="AL-Mohanad"/>
          <w:sz w:val="24"/>
          <w:szCs w:val="24"/>
        </w:rPr>
        <w:t xml:space="preserve">Alquran </w:t>
      </w:r>
      <w:r w:rsidR="00B23C76" w:rsidRPr="0070792A">
        <w:rPr>
          <w:rFonts w:ascii="Bookman Old Style" w:hAnsi="Bookman Old Style" w:cs="AL-Mohanad"/>
          <w:sz w:val="24"/>
          <w:szCs w:val="24"/>
        </w:rPr>
        <w:t xml:space="preserve">dan melalui lisan Rasul-Nya Muhammad </w:t>
      </w:r>
      <w:r w:rsidR="00715453" w:rsidRPr="0070792A">
        <w:rPr>
          <w:rFonts w:ascii="Bookman Old Style" w:hAnsi="Bookman Old Style" w:cs="AL-Mohanad"/>
          <w:sz w:val="24"/>
          <w:szCs w:val="24"/>
        </w:rPr>
        <w:sym w:font="AGA Arabesque" w:char="F072"/>
      </w:r>
      <w:r w:rsidR="00B23C76" w:rsidRPr="0070792A">
        <w:rPr>
          <w:rFonts w:ascii="Bookman Old Style" w:hAnsi="Bookman Old Style" w:cs="AL-Mohanad"/>
          <w:sz w:val="24"/>
          <w:szCs w:val="24"/>
        </w:rPr>
        <w:t xml:space="preserve"> dengan penjelasan yang begitu gamblang. </w:t>
      </w:r>
      <w:r w:rsidRPr="0070792A">
        <w:rPr>
          <w:rFonts w:ascii="Bookman Old Style" w:hAnsi="Bookman Old Style" w:cs="AL-Mohanad"/>
          <w:sz w:val="24"/>
          <w:szCs w:val="24"/>
        </w:rPr>
        <w:t>S</w:t>
      </w:r>
      <w:r w:rsidR="00B23C76" w:rsidRPr="0070792A">
        <w:rPr>
          <w:rFonts w:ascii="Bookman Old Style" w:hAnsi="Bookman Old Style" w:cs="AL-Mohanad"/>
          <w:sz w:val="24"/>
          <w:szCs w:val="24"/>
        </w:rPr>
        <w:t>ebagaimana</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hal itu telah Allah kabarkan pada ayat yang telah disebutkan tadi dimana Dia mengabarkan bahwa </w:t>
      </w:r>
      <w:r w:rsidR="0008642D" w:rsidRPr="0070792A">
        <w:rPr>
          <w:rFonts w:ascii="Bookman Old Style" w:hAnsi="Bookman Old Style" w:cs="AL-Mohanad"/>
          <w:sz w:val="24"/>
          <w:szCs w:val="24"/>
        </w:rPr>
        <w:t>"</w:t>
      </w:r>
      <w:r w:rsidR="004E5E5E" w:rsidRPr="0070792A">
        <w:rPr>
          <w:rFonts w:ascii="Bookman Old Style" w:hAnsi="Bookman Old Style" w:cs="AL-Mohanad"/>
          <w:sz w:val="24"/>
          <w:szCs w:val="24"/>
        </w:rPr>
        <w:t>Alquran</w:t>
      </w:r>
      <w:r w:rsidR="0008642D"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itu u</w:t>
      </w:r>
      <w:r w:rsidR="0008642D" w:rsidRPr="0070792A">
        <w:rPr>
          <w:rFonts w:ascii="Bookman Old Style" w:hAnsi="Bookman Old Style" w:cs="AL-Mohanad"/>
          <w:sz w:val="24"/>
          <w:szCs w:val="24"/>
        </w:rPr>
        <w:t>ntuk menjelaskan segala sesuatu"</w:t>
      </w:r>
      <w:r w:rsidR="00B23C76" w:rsidRPr="0070792A">
        <w:rPr>
          <w:rFonts w:ascii="Bookman Old Style" w:hAnsi="Bookman Old Style" w:cs="AL-Mohanad"/>
          <w:sz w:val="24"/>
          <w:szCs w:val="24"/>
        </w:rPr>
        <w:t xml:space="preserve">. </w:t>
      </w:r>
    </w:p>
    <w:p w:rsidR="00B23C76" w:rsidRPr="0070792A" w:rsidRDefault="00B23C76" w:rsidP="004B7032">
      <w:pPr>
        <w:pStyle w:val="BodyText"/>
        <w:spacing w:before="120" w:after="120"/>
        <w:ind w:left="57" w:right="57" w:firstLine="340"/>
        <w:jc w:val="left"/>
        <w:rPr>
          <w:rFonts w:ascii="Bookman Old Style" w:hAnsi="Bookman Old Style" w:cs="AL-Mohanad"/>
          <w:sz w:val="24"/>
          <w:szCs w:val="24"/>
        </w:rPr>
      </w:pPr>
      <w:r w:rsidRPr="0070792A">
        <w:rPr>
          <w:rFonts w:ascii="Bookman Old Style" w:hAnsi="Bookman Old Style" w:cs="AL-Mohanad"/>
          <w:sz w:val="24"/>
          <w:szCs w:val="24"/>
        </w:rPr>
        <w:t>Pada bab berikut ini akan dijelaskan secara rinci namun singkat tentang kesempurnaan agama Islam dan tentang konsep Isl</w:t>
      </w:r>
      <w:r w:rsidR="004B7032" w:rsidRPr="0070792A">
        <w:rPr>
          <w:rFonts w:ascii="Bookman Old Style" w:hAnsi="Bookman Old Style" w:cs="AL-Mohanad"/>
          <w:sz w:val="24"/>
          <w:szCs w:val="24"/>
        </w:rPr>
        <w:t xml:space="preserve">am yang integral, universal dan </w:t>
      </w:r>
      <w:r w:rsidRPr="0070792A">
        <w:rPr>
          <w:rFonts w:ascii="Bookman Old Style" w:hAnsi="Bookman Old Style" w:cs="AL-Mohanad"/>
          <w:sz w:val="24"/>
          <w:szCs w:val="24"/>
        </w:rPr>
        <w:t>lurus.</w:t>
      </w:r>
      <w:r w:rsidRPr="0070792A">
        <w:rPr>
          <w:rFonts w:ascii="Bookman Old Style" w:hAnsi="Bookman Old Style" w:cs="AL-Mohanad"/>
          <w:sz w:val="24"/>
          <w:szCs w:val="24"/>
        </w:rPr>
        <w:br w:type="page"/>
      </w:r>
    </w:p>
    <w:p w:rsidR="00B23C76" w:rsidRPr="0070792A" w:rsidRDefault="00B23C76" w:rsidP="00715453">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lastRenderedPageBreak/>
        <w:t>BAB IV</w:t>
      </w:r>
    </w:p>
    <w:p w:rsidR="00B23C76" w:rsidRPr="0070792A" w:rsidRDefault="00B23C76" w:rsidP="00715453">
      <w:pPr>
        <w:pStyle w:val="BodyText"/>
        <w:spacing w:before="120" w:after="120"/>
        <w:ind w:left="57" w:right="57" w:hanging="57"/>
        <w:jc w:val="center"/>
        <w:rPr>
          <w:rFonts w:ascii="Bookman Old Style" w:hAnsi="Bookman Old Style" w:cs="AL-Mohanad"/>
          <w:b/>
          <w:bCs/>
          <w:caps/>
          <w:sz w:val="24"/>
          <w:szCs w:val="24"/>
        </w:rPr>
      </w:pPr>
      <w:r w:rsidRPr="0070792A">
        <w:rPr>
          <w:rFonts w:ascii="Bookman Old Style" w:hAnsi="Bookman Old Style" w:cs="AL-Mohanad"/>
          <w:b/>
          <w:bCs/>
          <w:caps/>
          <w:sz w:val="24"/>
          <w:szCs w:val="24"/>
        </w:rPr>
        <w:t>Konsep Islam</w:t>
      </w:r>
    </w:p>
    <w:p w:rsidR="0008642D" w:rsidRPr="0070792A" w:rsidRDefault="0008642D" w:rsidP="00715453">
      <w:pPr>
        <w:pStyle w:val="BodyText"/>
        <w:spacing w:before="120" w:after="120"/>
        <w:ind w:left="57" w:right="57" w:hanging="57"/>
        <w:jc w:val="center"/>
        <w:rPr>
          <w:rFonts w:ascii="Bookman Old Style" w:hAnsi="Bookman Old Style" w:cs="AL-Mohanad"/>
          <w:caps/>
          <w:sz w:val="24"/>
          <w:szCs w:val="24"/>
        </w:rPr>
      </w:pPr>
    </w:p>
    <w:p w:rsidR="00B23C76" w:rsidRPr="0070792A" w:rsidRDefault="00B23C76" w:rsidP="000B56BB">
      <w:pPr>
        <w:pStyle w:val="BodyText"/>
        <w:spacing w:before="120" w:after="120"/>
        <w:ind w:left="57" w:right="57" w:firstLine="340"/>
        <w:jc w:val="left"/>
        <w:rPr>
          <w:rFonts w:ascii="Bookman Old Style" w:hAnsi="Bookman Old Style" w:cs="AL-Mohanad"/>
          <w:b/>
          <w:bCs/>
          <w:sz w:val="24"/>
          <w:szCs w:val="24"/>
        </w:rPr>
      </w:pPr>
      <w:r w:rsidRPr="0070792A">
        <w:rPr>
          <w:rFonts w:ascii="Bookman Old Style" w:hAnsi="Bookman Old Style" w:cs="AL-Mohanad"/>
          <w:b/>
          <w:bCs/>
          <w:sz w:val="24"/>
          <w:szCs w:val="24"/>
        </w:rPr>
        <w:t>Pertama: Konsep Islam Tentang Ilmu Pengetahuan</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Kewajiban pertama yang Allah perintahkan kepada manusia adalah menuntut ilmu.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4B7066"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931" name="Picture 1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932" name="Picture 1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2"/>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933" name="Picture 1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934" name="Picture 1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4"/>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935" name="Picture 1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5"/>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936" name="Picture 1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937" name="Picture 1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7"/>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33400" cy="390525"/>
            <wp:effectExtent l="0" t="0" r="0" b="0"/>
            <wp:docPr id="13938" name="Picture 1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8"/>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939" name="Picture 1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9"/>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85775" cy="390525"/>
            <wp:effectExtent l="0" t="0" r="0" b="0"/>
            <wp:docPr id="13940" name="Picture 1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52450" cy="390525"/>
            <wp:effectExtent l="0" t="0" r="0" b="0"/>
            <wp:docPr id="13941" name="Picture 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1"/>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942" name="Picture 1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3943" name="Picture 1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944" name="Picture 1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3945" name="Picture 1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46" name="Picture 1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4B7066">
      <w:pPr>
        <w:autoSpaceDE w:val="0"/>
        <w:autoSpaceDN w:val="0"/>
        <w:adjustRightInd w:val="0"/>
        <w:spacing w:before="120" w:after="120"/>
        <w:ind w:firstLine="340"/>
        <w:jc w:val="lowKashida"/>
        <w:rPr>
          <w:rFonts w:ascii="Bookman Old Style" w:hAnsi="Bookman Old Style" w:cs="AL-Mohanad"/>
          <w:lang w:val="tr-TR"/>
        </w:rPr>
      </w:pPr>
      <w:r w:rsidRPr="0070792A">
        <w:rPr>
          <w:rFonts w:ascii="Bookman Old Style" w:hAnsi="Bookman Old Style" w:cs="AL-Mohanad"/>
          <w:i/>
          <w:iCs/>
          <w:rtl/>
        </w:rPr>
        <w:t xml:space="preserve"> </w:t>
      </w:r>
      <w:r w:rsidR="004B7066" w:rsidRPr="0070792A">
        <w:rPr>
          <w:rFonts w:ascii="Bookman Old Style" w:hAnsi="Bookman Old Style"/>
          <w:i/>
          <w:iCs/>
          <w:lang w:val="id-ID"/>
        </w:rPr>
        <w:t>"</w:t>
      </w:r>
      <w:r w:rsidR="00EC7A3E" w:rsidRPr="0070792A">
        <w:rPr>
          <w:rFonts w:ascii="Bookman Old Style" w:hAnsi="Bookman Old Style"/>
          <w:i/>
          <w:iCs/>
          <w:lang w:val="id-ID"/>
        </w:rPr>
        <w:t>Maka ketahuilah, bahwa</w:t>
      </w:r>
      <w:r w:rsidR="00EC7A3E" w:rsidRPr="0070792A">
        <w:rPr>
          <w:rFonts w:ascii="Bookman Old Style" w:hAnsi="Bookman Old Style" w:cs="AL-Mohanad"/>
          <w:i/>
          <w:iCs/>
          <w:lang w:val="id-ID"/>
        </w:rPr>
        <w:t xml:space="preserve"> </w:t>
      </w:r>
      <w:r w:rsidR="00EC7A3E" w:rsidRPr="0070792A">
        <w:rPr>
          <w:rFonts w:ascii="Bookman Old Style" w:hAnsi="Bookman Old Style" w:cs="AL-Mohanad"/>
          <w:i/>
          <w:iCs/>
          <w:lang w:val="tr-TR"/>
        </w:rPr>
        <w:t>sesungguhnya</w:t>
      </w:r>
      <w:r w:rsidR="00EC7A3E" w:rsidRPr="0070792A">
        <w:rPr>
          <w:rFonts w:ascii="Bookman Old Style" w:hAnsi="Bookman Old Style"/>
          <w:i/>
          <w:iCs/>
          <w:lang w:val="id-ID"/>
        </w:rPr>
        <w:t xml:space="preserve"> tidak ada Ilah (Yang Hak) melainkan Allah dan mohonlah ampunan atas dosamu dan (dosa) orang-orang Mukmin, laki-laki dan perempuan. Dan Allah mengetahui tempat kamu berusaha dan tempat tinggalmu.</w:t>
      </w:r>
      <w:r w:rsidR="004B7066" w:rsidRPr="0070792A">
        <w:rPr>
          <w:rFonts w:ascii="Bookman Old Style" w:hAnsi="Bookman Old Style"/>
          <w:i/>
          <w:iCs/>
          <w:lang w:val="id-ID"/>
        </w:rPr>
        <w:t>"</w:t>
      </w:r>
      <w:r w:rsidRPr="0070792A">
        <w:rPr>
          <w:rFonts w:ascii="Bookman Old Style" w:hAnsi="Bookman Old Style" w:cs="AL-Mohanad"/>
          <w:lang w:val="tr-TR"/>
        </w:rPr>
        <w:t xml:space="preserve"> (QS.</w:t>
      </w:r>
      <w:r w:rsidR="00EC7A3E" w:rsidRPr="0070792A">
        <w:rPr>
          <w:rFonts w:ascii="Bookman Old Style" w:hAnsi="Bookman Old Style" w:cs="AL-Mohanad"/>
          <w:lang w:val="id-ID"/>
        </w:rPr>
        <w:t xml:space="preserve"> </w:t>
      </w:r>
      <w:r w:rsidRPr="0070792A">
        <w:rPr>
          <w:rFonts w:ascii="Bookman Old Style" w:hAnsi="Bookman Old Style" w:cs="AL-Mohanad"/>
          <w:lang w:val="tr-TR"/>
        </w:rPr>
        <w:t>Muhammad: 19).</w:t>
      </w:r>
    </w:p>
    <w:p w:rsidR="00B23C76" w:rsidRPr="0070792A" w:rsidRDefault="00B23C7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Allah </w:t>
      </w:r>
      <w:r w:rsidR="004E5E5E" w:rsidRPr="0070792A">
        <w:rPr>
          <w:rFonts w:ascii="Bookman Old Style" w:hAnsi="Bookman Old Style" w:cs="AL-Mohanad"/>
          <w:sz w:val="24"/>
          <w:szCs w:val="24"/>
          <w:lang w:val="tr-TR"/>
        </w:rPr>
        <w:t>-Ta'ālā-</w:t>
      </w:r>
      <w:r w:rsidRPr="0070792A">
        <w:rPr>
          <w:rFonts w:ascii="Bookman Old Style" w:hAnsi="Bookman Old Style" w:cs="AL-Mohanad"/>
          <w:sz w:val="24"/>
          <w:szCs w:val="24"/>
          <w:lang w:val="tr-TR"/>
        </w:rPr>
        <w:t xml:space="preserve"> berfirman</w:t>
      </w:r>
      <w:r w:rsidR="004B7066" w:rsidRPr="0070792A">
        <w:rPr>
          <w:rFonts w:ascii="Bookman Old Style" w:hAnsi="Bookman Old Style" w:cs="AL-Mohanad"/>
          <w:sz w:val="24"/>
          <w:szCs w:val="24"/>
          <w:lang w:val="id-ID"/>
        </w:rPr>
        <w:t>,</w:t>
      </w:r>
      <w:r w:rsidRPr="0070792A">
        <w:rPr>
          <w:rFonts w:ascii="Bookman Old Style" w:hAnsi="Bookman Old Style" w:cs="AL-Mohanad"/>
          <w:sz w:val="24"/>
          <w:szCs w:val="24"/>
          <w:lang w:val="tr-TR"/>
        </w:rPr>
        <w:t xml:space="preserve"> </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947" name="Picture 1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948" name="Picture 1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3949" name="Picture 1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9"/>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3950" name="Picture 1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951" name="Picture 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1"/>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3952" name="Picture 1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2"/>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3953" name="Picture 1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954" name="Picture 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955" name="Picture 1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3956" name="Picture 1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6"/>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57" name="Picture 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4B706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i/>
          <w:iCs/>
          <w:sz w:val="24"/>
          <w:szCs w:val="24"/>
          <w:lang w:val="tr-TR"/>
        </w:rPr>
        <w:t xml:space="preserve"> </w:t>
      </w:r>
      <w:r w:rsidRPr="0070792A">
        <w:rPr>
          <w:rFonts w:ascii="Bookman Old Style" w:hAnsi="Bookman Old Style" w:cs="AL-Mohanad"/>
          <w:i/>
          <w:iCs/>
          <w:sz w:val="24"/>
          <w:szCs w:val="24"/>
          <w:lang w:val="id-ID"/>
        </w:rPr>
        <w:t>"</w:t>
      </w:r>
      <w:r w:rsidR="00B23C76" w:rsidRPr="0070792A">
        <w:rPr>
          <w:rFonts w:ascii="Bookman Old Style" w:hAnsi="Bookman Old Style" w:cs="AL-Mohanad"/>
          <w:i/>
          <w:iCs/>
          <w:sz w:val="24"/>
          <w:szCs w:val="24"/>
          <w:lang w:val="tr-TR"/>
        </w:rPr>
        <w:t>Allah akan meninggikan orang-orang yang beriman di antaramu dan orang-orang yang diberi ilmu pengetahuan beberapa derajat</w:t>
      </w:r>
      <w:r w:rsidR="00E37C80" w:rsidRPr="0070792A">
        <w:rPr>
          <w:rFonts w:ascii="Bookman Old Style" w:hAnsi="Bookman Old Style" w:cs="AL-Mohanad"/>
          <w:sz w:val="24"/>
          <w:szCs w:val="24"/>
          <w:lang w:val="tr-TR"/>
        </w:rPr>
        <w:t>.</w:t>
      </w:r>
      <w:r w:rsidRPr="0070792A">
        <w:rPr>
          <w:rFonts w:ascii="Bookman Old Style" w:hAnsi="Bookman Old Style" w:cs="AL-Mohanad"/>
          <w:sz w:val="24"/>
          <w:szCs w:val="24"/>
          <w:lang w:val="id-ID"/>
        </w:rPr>
        <w:t>"</w:t>
      </w:r>
      <w:r w:rsidR="00B23C76" w:rsidRPr="0070792A">
        <w:rPr>
          <w:rFonts w:ascii="Bookman Old Style" w:hAnsi="Bookman Old Style" w:cs="AL-Mohanad"/>
          <w:sz w:val="24"/>
          <w:szCs w:val="24"/>
          <w:lang w:val="tr-TR"/>
        </w:rPr>
        <w:t xml:space="preserve"> (Al</w:t>
      </w:r>
      <w:r w:rsidRPr="0070792A">
        <w:rPr>
          <w:rFonts w:ascii="Bookman Old Style" w:hAnsi="Bookman Old Style" w:cs="AL-Mohanad"/>
          <w:sz w:val="24"/>
          <w:szCs w:val="24"/>
          <w:lang w:val="id-ID"/>
        </w:rPr>
        <w:t>-</w:t>
      </w:r>
      <w:r w:rsidR="00B23C76" w:rsidRPr="0070792A">
        <w:rPr>
          <w:rFonts w:ascii="Bookman Old Style" w:hAnsi="Bookman Old Style" w:cs="AL-Mohanad"/>
          <w:sz w:val="24"/>
          <w:szCs w:val="24"/>
          <w:lang w:val="tr-TR"/>
        </w:rPr>
        <w:t xml:space="preserve">Mujadilah: 11).   </w:t>
      </w:r>
    </w:p>
    <w:p w:rsidR="00B23C76" w:rsidRPr="00CE6991" w:rsidRDefault="00B23C7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Allah </w:t>
      </w:r>
      <w:r w:rsidR="004E5E5E" w:rsidRPr="0070792A">
        <w:rPr>
          <w:rFonts w:ascii="Bookman Old Style" w:hAnsi="Bookman Old Style" w:cs="AL-Mohanad"/>
          <w:sz w:val="24"/>
          <w:szCs w:val="24"/>
          <w:lang w:val="tr-TR"/>
        </w:rPr>
        <w:t>-Ta'ālā-</w:t>
      </w:r>
      <w:r w:rsidRPr="0070792A">
        <w:rPr>
          <w:rFonts w:ascii="Bookman Old Style" w:hAnsi="Bookman Old Style" w:cs="AL-Mohanad"/>
          <w:sz w:val="24"/>
          <w:szCs w:val="24"/>
          <w:lang w:val="tr-TR"/>
        </w:rPr>
        <w:t xml:space="preserve"> berfirman</w:t>
      </w:r>
      <w:r w:rsidR="004B7066" w:rsidRPr="0070792A">
        <w:rPr>
          <w:rFonts w:ascii="Bookman Old Style" w:hAnsi="Bookman Old Style" w:cs="AL-Mohanad"/>
          <w:sz w:val="24"/>
          <w:szCs w:val="24"/>
          <w:lang w:val="id-ID"/>
        </w:rPr>
        <w:t>,</w:t>
      </w:r>
    </w:p>
    <w:p w:rsidR="00B23C76" w:rsidRPr="0070792A" w:rsidRDefault="00243EED" w:rsidP="0071545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958" name="Picture 1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3959" name="Picture 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960" name="Picture 1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3961" name="Picture 1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3962" name="Picture 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63" name="Picture 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4B706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i/>
          <w:iCs/>
          <w:sz w:val="24"/>
          <w:szCs w:val="24"/>
          <w:lang w:val="tr-TR"/>
        </w:rPr>
        <w:lastRenderedPageBreak/>
        <w:t xml:space="preserve"> </w:t>
      </w:r>
      <w:r w:rsidRPr="0070792A">
        <w:rPr>
          <w:rFonts w:ascii="Bookman Old Style" w:hAnsi="Bookman Old Style" w:cs="AL-Mohanad"/>
          <w:i/>
          <w:iCs/>
          <w:sz w:val="24"/>
          <w:szCs w:val="24"/>
          <w:lang w:val="id-ID"/>
        </w:rPr>
        <w:t>"</w:t>
      </w:r>
      <w:r w:rsidR="00B23C76" w:rsidRPr="0070792A">
        <w:rPr>
          <w:rFonts w:ascii="Bookman Old Style" w:hAnsi="Bookman Old Style" w:cs="AL-Mohanad"/>
          <w:i/>
          <w:iCs/>
          <w:sz w:val="24"/>
          <w:szCs w:val="24"/>
          <w:lang w:val="tr-TR"/>
        </w:rPr>
        <w:t>Dan katakanlah</w:t>
      </w:r>
      <w:r w:rsidRPr="0070792A">
        <w:rPr>
          <w:rFonts w:ascii="Bookman Old Style" w:hAnsi="Bookman Old Style" w:cs="AL-Mohanad"/>
          <w:i/>
          <w:iCs/>
          <w:sz w:val="24"/>
          <w:szCs w:val="24"/>
          <w:lang w:val="id-ID"/>
        </w:rPr>
        <w:t>,</w:t>
      </w:r>
      <w:r w:rsidR="00B23C76" w:rsidRPr="0070792A">
        <w:rPr>
          <w:rFonts w:ascii="Bookman Old Style" w:hAnsi="Bookman Old Style" w:cs="AL-Mohanad"/>
          <w:i/>
          <w:iCs/>
          <w:sz w:val="24"/>
          <w:szCs w:val="24"/>
          <w:lang w:val="tr-TR"/>
        </w:rPr>
        <w:t xml:space="preserve"> </w:t>
      </w:r>
      <w:r w:rsidRPr="0070792A">
        <w:rPr>
          <w:rFonts w:ascii="Bookman Old Style" w:hAnsi="Bookman Old Style" w:cs="AL-Mohanad"/>
          <w:i/>
          <w:iCs/>
          <w:sz w:val="24"/>
          <w:szCs w:val="24"/>
          <w:lang w:val="id-ID"/>
        </w:rPr>
        <w:t>"</w:t>
      </w:r>
      <w:r w:rsidR="00B23C76" w:rsidRPr="0070792A">
        <w:rPr>
          <w:rFonts w:ascii="Bookman Old Style" w:hAnsi="Bookman Old Style" w:cs="AL-Mohanad"/>
          <w:i/>
          <w:iCs/>
          <w:sz w:val="24"/>
          <w:szCs w:val="24"/>
          <w:lang w:val="tr-TR"/>
        </w:rPr>
        <w:t>Ya Rabbku, tambahkanlah kepadaku ilmu pengetahuan</w:t>
      </w:r>
      <w:r w:rsidR="00E37C80" w:rsidRPr="0070792A">
        <w:rPr>
          <w:rFonts w:ascii="Bookman Old Style" w:hAnsi="Bookman Old Style" w:cs="AL-Mohanad"/>
          <w:i/>
          <w:iCs/>
          <w:sz w:val="24"/>
          <w:szCs w:val="24"/>
          <w:lang w:val="tr-TR"/>
        </w:rPr>
        <w:t>.</w:t>
      </w:r>
      <w:r w:rsidRPr="0070792A">
        <w:rPr>
          <w:rFonts w:ascii="Bookman Old Style" w:hAnsi="Bookman Old Style" w:cs="AL-Mohanad"/>
          <w:i/>
          <w:iCs/>
          <w:sz w:val="24"/>
          <w:szCs w:val="24"/>
          <w:lang w:val="id-ID"/>
        </w:rPr>
        <w:t>"</w:t>
      </w:r>
      <w:r w:rsidR="00B23C76" w:rsidRPr="0070792A">
        <w:rPr>
          <w:rFonts w:ascii="Bookman Old Style" w:hAnsi="Bookman Old Style" w:cs="AL-Mohanad"/>
          <w:sz w:val="24"/>
          <w:szCs w:val="24"/>
          <w:lang w:val="tr-TR"/>
        </w:rPr>
        <w:t xml:space="preserve"> (QS.</w:t>
      </w:r>
      <w:r w:rsidRPr="0070792A">
        <w:rPr>
          <w:rFonts w:ascii="Bookman Old Style" w:hAnsi="Bookman Old Style" w:cs="AL-Mohanad"/>
          <w:sz w:val="24"/>
          <w:szCs w:val="24"/>
          <w:lang w:val="id-ID"/>
        </w:rPr>
        <w:t xml:space="preserve"> </w:t>
      </w:r>
      <w:r w:rsidRPr="0070792A">
        <w:rPr>
          <w:rFonts w:ascii="Cambria" w:hAnsi="Cambria" w:cs="Cambria"/>
          <w:sz w:val="24"/>
          <w:szCs w:val="24"/>
          <w:lang w:val="tr-TR"/>
        </w:rPr>
        <w:t>Ṭ</w:t>
      </w:r>
      <w:r w:rsidRPr="0070792A">
        <w:rPr>
          <w:rFonts w:ascii="Bookman Old Style" w:hAnsi="Bookman Old Style" w:cs="AL-Mohanad"/>
          <w:sz w:val="24"/>
          <w:szCs w:val="24"/>
          <w:lang w:val="tr-TR"/>
        </w:rPr>
        <w:t>āhā</w:t>
      </w:r>
      <w:r w:rsidR="00B23C76" w:rsidRPr="0070792A">
        <w:rPr>
          <w:rFonts w:ascii="Bookman Old Style" w:hAnsi="Bookman Old Style" w:cs="AL-Mohanad"/>
          <w:sz w:val="24"/>
          <w:szCs w:val="24"/>
          <w:lang w:val="tr-TR"/>
        </w:rPr>
        <w:t>: 114).</w:t>
      </w:r>
    </w:p>
    <w:p w:rsidR="00B23C76" w:rsidRPr="0070792A" w:rsidRDefault="00B23C7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sz w:val="24"/>
          <w:szCs w:val="24"/>
          <w:lang w:val="tr-TR"/>
        </w:rPr>
        <w:t xml:space="preserve">Allah </w:t>
      </w:r>
      <w:r w:rsidR="004E5E5E" w:rsidRPr="0070792A">
        <w:rPr>
          <w:rFonts w:ascii="Bookman Old Style" w:hAnsi="Bookman Old Style" w:cs="AL-Mohanad"/>
          <w:sz w:val="24"/>
          <w:szCs w:val="24"/>
          <w:lang w:val="tr-TR"/>
        </w:rPr>
        <w:t xml:space="preserve"> -Ta'ālā-</w:t>
      </w:r>
      <w:r w:rsidRPr="0070792A">
        <w:rPr>
          <w:rFonts w:ascii="Bookman Old Style" w:hAnsi="Bookman Old Style" w:cs="AL-Mohanad"/>
          <w:sz w:val="24"/>
          <w:szCs w:val="24"/>
          <w:lang w:val="tr-TR"/>
        </w:rPr>
        <w:t xml:space="preserve"> berfirman</w:t>
      </w:r>
      <w:r w:rsidR="004B7066" w:rsidRPr="0070792A">
        <w:rPr>
          <w:rFonts w:ascii="Bookman Old Style" w:hAnsi="Bookman Old Style" w:cs="AL-Mohanad"/>
          <w:sz w:val="24"/>
          <w:szCs w:val="24"/>
          <w:lang w:val="tr-TR"/>
        </w:rPr>
        <w:t>,</w:t>
      </w:r>
    </w:p>
    <w:p w:rsidR="00B23C76" w:rsidRPr="00AD243D" w:rsidRDefault="00243EED" w:rsidP="00255095">
      <w:pPr>
        <w:autoSpaceDE w:val="0"/>
        <w:autoSpaceDN w:val="0"/>
        <w:bidi/>
        <w:adjustRightInd w:val="0"/>
        <w:spacing w:before="120" w:after="120"/>
        <w:rPr>
          <w:rFonts w:ascii="Bookman Old Style" w:hAnsi="Bookman Old Style" w:cs="AL-Mohanad"/>
          <w:lang w:val="tr-TR"/>
        </w:rPr>
      </w:pPr>
      <w:r w:rsidRPr="0070792A">
        <w:rPr>
          <w:rFonts w:ascii="Bookman Old Style" w:hAnsi="Bookman Old Style" w:cs="AL-Mohanad"/>
          <w:noProof/>
          <w:position w:val="-16"/>
          <w:rtl/>
        </w:rPr>
        <w:drawing>
          <wp:inline distT="0" distB="0" distL="0" distR="0">
            <wp:extent cx="142875" cy="285750"/>
            <wp:effectExtent l="0" t="0" r="0" b="0"/>
            <wp:docPr id="13964" name="Picture 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965" name="Picture 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966" name="Picture 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3967" name="Picture 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968" name="Picture 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8"/>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3969" name="Picture 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9"/>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970" name="Picture 1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0"/>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971" name="Picture 1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1"/>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72" name="Picture 1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lang w:val="tr-TR"/>
        </w:rPr>
        <w:t xml:space="preserve"> </w:t>
      </w:r>
      <w:r w:rsidR="004B7066" w:rsidRPr="0070792A">
        <w:rPr>
          <w:rFonts w:ascii="Bookman Old Style" w:hAnsi="Bookman Old Style" w:cs="AL-Mohanad"/>
          <w:i/>
          <w:iCs/>
          <w:sz w:val="24"/>
          <w:szCs w:val="24"/>
          <w:lang w:val="tr-TR"/>
        </w:rPr>
        <w:t>"</w:t>
      </w:r>
      <w:r w:rsidRPr="0070792A">
        <w:rPr>
          <w:rFonts w:ascii="Bookman Old Style" w:hAnsi="Bookman Old Style" w:cs="AL-Mohanad"/>
          <w:i/>
          <w:iCs/>
          <w:sz w:val="24"/>
          <w:szCs w:val="24"/>
          <w:lang w:val="tr-TR"/>
        </w:rPr>
        <w:t>Maka bertanyalah kepada orang yang mempunyai pengetahuan jika kamu tidak mengetahui</w:t>
      </w:r>
      <w:r w:rsidR="00E37C80" w:rsidRPr="0070792A">
        <w:rPr>
          <w:rFonts w:ascii="Bookman Old Style" w:hAnsi="Bookman Old Style" w:cs="AL-Mohanad"/>
          <w:i/>
          <w:iCs/>
          <w:sz w:val="24"/>
          <w:szCs w:val="24"/>
          <w:lang w:val="tr-TR"/>
        </w:rPr>
        <w:t>.</w:t>
      </w:r>
      <w:r w:rsidR="004B7066" w:rsidRPr="0070792A">
        <w:rPr>
          <w:rFonts w:ascii="Bookman Old Style" w:hAnsi="Bookman Old Style" w:cs="AL-Mohanad"/>
          <w:i/>
          <w:iCs/>
          <w:sz w:val="24"/>
          <w:szCs w:val="24"/>
          <w:lang w:val="tr-TR"/>
        </w:rPr>
        <w:t>"</w:t>
      </w:r>
      <w:r w:rsidRPr="0070792A">
        <w:rPr>
          <w:rFonts w:ascii="Bookman Old Style" w:hAnsi="Bookman Old Style" w:cs="AL-Mohanad"/>
          <w:sz w:val="24"/>
          <w:szCs w:val="24"/>
          <w:lang w:val="tr-TR"/>
        </w:rPr>
        <w:t xml:space="preserve"> </w:t>
      </w:r>
      <w:r w:rsidRPr="0070792A">
        <w:rPr>
          <w:rFonts w:ascii="Bookman Old Style" w:hAnsi="Bookman Old Style" w:cs="AL-Mohanad"/>
          <w:sz w:val="24"/>
          <w:szCs w:val="24"/>
        </w:rPr>
        <w:t>(QS.</w:t>
      </w:r>
      <w:r w:rsidR="004B7066" w:rsidRPr="0070792A">
        <w:rPr>
          <w:rFonts w:ascii="Bookman Old Style" w:hAnsi="Bookman Old Style" w:cs="AL-Mohanad"/>
          <w:sz w:val="24"/>
          <w:szCs w:val="24"/>
        </w:rPr>
        <w:t xml:space="preserve"> </w:t>
      </w:r>
      <w:r w:rsidRPr="0070792A">
        <w:rPr>
          <w:rFonts w:ascii="Bookman Old Style" w:hAnsi="Bookman Old Style" w:cs="AL-Mohanad"/>
          <w:sz w:val="24"/>
          <w:szCs w:val="24"/>
        </w:rPr>
        <w:t>An</w:t>
      </w:r>
      <w:r w:rsidR="004B7066" w:rsidRPr="0070792A">
        <w:rPr>
          <w:rFonts w:ascii="Bookman Old Style" w:hAnsi="Bookman Old Style" w:cs="AL-Mohanad"/>
          <w:sz w:val="24"/>
          <w:szCs w:val="24"/>
        </w:rPr>
        <w:t>-</w:t>
      </w:r>
      <w:r w:rsidRPr="0070792A">
        <w:rPr>
          <w:rFonts w:ascii="Bookman Old Style" w:hAnsi="Bookman Old Style" w:cs="AL-Mohanad"/>
          <w:sz w:val="24"/>
          <w:szCs w:val="24"/>
        </w:rPr>
        <w:t>Nahl: 43).</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Nabi Muhammad </w:t>
      </w:r>
      <w:r w:rsidR="00255095" w:rsidRPr="0070792A">
        <w:rPr>
          <w:rFonts w:ascii="Bookman Old Style" w:hAnsi="Bookman Old Style" w:cs="AL-Mohanad"/>
          <w:sz w:val="24"/>
          <w:szCs w:val="24"/>
        </w:rPr>
        <w:sym w:font="AGA Arabesque" w:char="F072"/>
      </w:r>
      <w:r w:rsidR="00255095"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bersabda dalam </w:t>
      </w:r>
      <w:r w:rsidR="00481419" w:rsidRPr="0070792A">
        <w:rPr>
          <w:rFonts w:ascii="Bookman Old Style" w:hAnsi="Bookman Old Style" w:cs="AL-Mohanad"/>
          <w:sz w:val="24"/>
          <w:szCs w:val="24"/>
        </w:rPr>
        <w:t>hadis</w:t>
      </w:r>
      <w:r w:rsidR="004B7066" w:rsidRPr="0070792A">
        <w:rPr>
          <w:rFonts w:ascii="Bookman Old Style" w:hAnsi="Bookman Old Style" w:cs="AL-Mohanad"/>
          <w:sz w:val="24"/>
          <w:szCs w:val="24"/>
        </w:rPr>
        <w:t xml:space="preserve"> s</w:t>
      </w:r>
      <w:r w:rsidRPr="0070792A">
        <w:rPr>
          <w:rFonts w:ascii="Bookman Old Style" w:hAnsi="Bookman Old Style" w:cs="AL-Mohanad"/>
          <w:sz w:val="24"/>
          <w:szCs w:val="24"/>
        </w:rPr>
        <w:t>ahih</w:t>
      </w:r>
      <w:r w:rsidR="004B7066" w:rsidRPr="0070792A">
        <w:rPr>
          <w:rFonts w:ascii="Bookman Old Style" w:hAnsi="Bookman Old Style" w:cs="AL-Mohanad"/>
          <w:sz w:val="24"/>
          <w:szCs w:val="24"/>
        </w:rPr>
        <w:t>,</w:t>
      </w:r>
    </w:p>
    <w:p w:rsidR="00B23C76" w:rsidRPr="0070792A" w:rsidRDefault="00A309A3" w:rsidP="00255095">
      <w:pPr>
        <w:pStyle w:val="BodyText"/>
        <w:bidi/>
        <w:spacing w:before="120" w:after="120"/>
        <w:ind w:right="57"/>
        <w:rPr>
          <w:rFonts w:ascii="Bookman Old Style" w:hAnsi="Bookman Old Style" w:cs="AL-Mohanad"/>
          <w:sz w:val="32"/>
          <w:szCs w:val="32"/>
          <w:rtl/>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 xml:space="preserve">طَلَبُ الْعِلْمِ </w:t>
      </w:r>
      <w:r w:rsidRPr="0070792A">
        <w:rPr>
          <w:rFonts w:ascii="Bookman Old Style" w:hAnsi="Bookman Old Style" w:cs="AL-Mohanad"/>
          <w:sz w:val="32"/>
          <w:szCs w:val="32"/>
          <w:rtl/>
        </w:rPr>
        <w:t>فَرِيْضَةٌ عَلَى كُلِّ مُسْلِمٍ</w:t>
      </w:r>
      <w:r w:rsidR="00B23C76" w:rsidRPr="0070792A">
        <w:rPr>
          <w:rFonts w:ascii="Bookman Old Style" w:hAnsi="Bookman Old Style" w:cs="AL-Mohanad"/>
          <w:sz w:val="32"/>
          <w:szCs w:val="32"/>
          <w:rtl/>
        </w:rPr>
        <w:t>))</w:t>
      </w:r>
    </w:p>
    <w:p w:rsidR="00B23C76" w:rsidRPr="0070792A" w:rsidRDefault="004B706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Menuntut ilmu itu wajib atas setiap muslim</w:t>
      </w:r>
      <w:r w:rsidR="00E37C80"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Beliau </w:t>
      </w:r>
      <w:r w:rsidRPr="0070792A">
        <w:rPr>
          <w:rFonts w:ascii="Bookman Old Style" w:hAnsi="Bookman Old Style" w:cs="AL-Mohanad"/>
          <w:sz w:val="24"/>
          <w:szCs w:val="24"/>
        </w:rPr>
        <w:t xml:space="preserve">juga </w:t>
      </w:r>
      <w:r w:rsidR="00B23C76" w:rsidRPr="0070792A">
        <w:rPr>
          <w:rFonts w:ascii="Bookman Old Style" w:hAnsi="Bookman Old Style" w:cs="AL-Mohanad"/>
          <w:sz w:val="24"/>
          <w:szCs w:val="24"/>
        </w:rPr>
        <w:t>bersabda</w:t>
      </w:r>
      <w:r w:rsidRPr="0070792A">
        <w:rPr>
          <w:rFonts w:ascii="Bookman Old Style" w:hAnsi="Bookman Old Style" w:cs="AL-Mohanad"/>
          <w:sz w:val="24"/>
          <w:szCs w:val="24"/>
        </w:rPr>
        <w:t>,</w:t>
      </w:r>
    </w:p>
    <w:p w:rsidR="00B23C76" w:rsidRPr="0070792A" w:rsidRDefault="00255095" w:rsidP="008243BF">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(فَضْلُ الْعَالِمِ عَلَى الجْاَهِلِ كَفَضْلِ الْقَمَرِ لَيْلَةَ الْبَدْرِ عَلَى سَائِرِ الْكَوَاكِبِ)</w:t>
      </w:r>
      <w:r w:rsidRPr="0070792A">
        <w:rPr>
          <w:rFonts w:ascii="Bookman Old Style" w:hAnsi="Bookman Old Style" w:cs="AL-Mohanad"/>
          <w:sz w:val="32"/>
          <w:szCs w:val="32"/>
          <w:rtl/>
        </w:rPr>
        <w:t>)</w:t>
      </w:r>
    </w:p>
    <w:p w:rsidR="00B23C76" w:rsidRPr="0070792A" w:rsidRDefault="00B23C76" w:rsidP="004B7066">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tl/>
        </w:rPr>
        <w:t xml:space="preserve">  </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Keutamaan seorang alim (berilmu) atas orang bodoh bagaikan keutamaan rembulan di malam purnam</w:t>
      </w:r>
      <w:r w:rsidR="00E37C80" w:rsidRPr="0070792A">
        <w:rPr>
          <w:rFonts w:ascii="Bookman Old Style" w:hAnsi="Bookman Old Style" w:cs="AL-Mohanad"/>
          <w:i/>
          <w:iCs/>
          <w:sz w:val="24"/>
          <w:szCs w:val="24"/>
        </w:rPr>
        <w:t>a atas seluruh bintang-bintang.</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 </w:t>
      </w:r>
    </w:p>
    <w:p w:rsidR="00B23C76" w:rsidRPr="0070792A" w:rsidRDefault="00B23C76" w:rsidP="00EC7A3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Ilmu pengetahuan di dalam Islam terbagi menjadi beberapa bagian dari aspek wajibnya; </w:t>
      </w:r>
    </w:p>
    <w:p w:rsidR="00B23C76" w:rsidRPr="0070792A" w:rsidRDefault="00B23C76" w:rsidP="000C200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Pertama:</w:t>
      </w:r>
      <w:r w:rsidRPr="0070792A">
        <w:rPr>
          <w:rFonts w:ascii="Bookman Old Style" w:hAnsi="Bookman Old Style" w:cs="AL-Mohanad"/>
          <w:sz w:val="24"/>
          <w:szCs w:val="24"/>
        </w:rPr>
        <w:t xml:space="preserve"> kewajiban yang mesti diketahui setiap orang; baik laki atau perempuan (fardu </w:t>
      </w:r>
      <w:r w:rsidR="00EC7A3E" w:rsidRPr="0070792A">
        <w:rPr>
          <w:rFonts w:ascii="Bookman Old Style" w:hAnsi="Bookman Old Style" w:cs="AL-Mohanad"/>
          <w:sz w:val="24"/>
          <w:szCs w:val="24"/>
        </w:rPr>
        <w:t>'</w:t>
      </w:r>
      <w:r w:rsidRPr="0070792A">
        <w:rPr>
          <w:rFonts w:ascii="Bookman Old Style" w:hAnsi="Bookman Old Style" w:cs="AL-Mohanad"/>
          <w:sz w:val="24"/>
          <w:szCs w:val="24"/>
        </w:rPr>
        <w:t xml:space="preserve">ain). </w:t>
      </w:r>
      <w:r w:rsidR="00147B2C" w:rsidRPr="0070792A">
        <w:rPr>
          <w:rFonts w:ascii="Bookman Old Style" w:hAnsi="Bookman Old Style" w:cs="AL-Mohanad"/>
          <w:sz w:val="24"/>
          <w:szCs w:val="24"/>
        </w:rPr>
        <w:t>Tidak seorangpun boleh beralasan tidak tahu</w:t>
      </w:r>
      <w:r w:rsidR="00147B2C" w:rsidRPr="0070792A">
        <w:rPr>
          <w:rFonts w:ascii="Bookman Old Style" w:hAnsi="Bookman Old Style" w:cs="AL-Mohanad"/>
          <w:sz w:val="20"/>
          <w:szCs w:val="20"/>
        </w:rPr>
        <w:t>,</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yaitu ma</w:t>
      </w:r>
      <w:r w:rsidR="00147B2C" w:rsidRPr="0070792A">
        <w:rPr>
          <w:rFonts w:ascii="Bookman Old Style" w:hAnsi="Bookman Old Style" w:cs="AL-Mohanad"/>
          <w:sz w:val="24"/>
          <w:szCs w:val="24"/>
        </w:rPr>
        <w:t>k</w:t>
      </w:r>
      <w:r w:rsidRPr="0070792A">
        <w:rPr>
          <w:rFonts w:ascii="Bookman Old Style" w:hAnsi="Bookman Old Style" w:cs="AL-Mohanad"/>
          <w:sz w:val="24"/>
          <w:szCs w:val="24"/>
        </w:rPr>
        <w:t xml:space="preserve">rifatullah (mengenal Allah), mengenal Rasul-Nya Muhammad </w:t>
      </w:r>
      <w:r w:rsidR="00255095" w:rsidRPr="0070792A">
        <w:rPr>
          <w:rFonts w:ascii="Bookman Old Style" w:hAnsi="Bookman Old Style" w:cs="AL-Mohanad"/>
          <w:sz w:val="24"/>
          <w:szCs w:val="24"/>
        </w:rPr>
        <w:sym w:font="AGA Arabesque" w:char="F072"/>
      </w:r>
      <w:r w:rsidR="00255095" w:rsidRPr="0070792A">
        <w:rPr>
          <w:rFonts w:ascii="Bookman Old Style" w:hAnsi="Bookman Old Style" w:cs="AL-Mohanad"/>
          <w:sz w:val="24"/>
          <w:szCs w:val="24"/>
          <w:rtl/>
        </w:rPr>
        <w:t xml:space="preserve"> </w:t>
      </w:r>
      <w:r w:rsidRPr="0070792A">
        <w:rPr>
          <w:rFonts w:ascii="Bookman Old Style" w:hAnsi="Bookman Old Style" w:cs="AL-Mohanad"/>
          <w:sz w:val="24"/>
          <w:szCs w:val="24"/>
        </w:rPr>
        <w:t xml:space="preserve">dan mengenal ajaran agama Islam yang </w:t>
      </w:r>
      <w:r w:rsidR="000C200A" w:rsidRPr="0070792A">
        <w:rPr>
          <w:rFonts w:ascii="Bookman Old Style" w:hAnsi="Bookman Old Style" w:cs="AL-Mohanad"/>
          <w:sz w:val="24"/>
          <w:szCs w:val="24"/>
        </w:rPr>
        <w:t>mendasar</w:t>
      </w:r>
      <w:r w:rsidRPr="0070792A">
        <w:rPr>
          <w:rFonts w:ascii="Bookman Old Style" w:hAnsi="Bookman Old Style" w:cs="AL-Mohanad"/>
          <w:sz w:val="24"/>
          <w:szCs w:val="24"/>
        </w:rPr>
        <w:t>.</w:t>
      </w:r>
      <w:r w:rsidR="000C200A" w:rsidRPr="0070792A">
        <w:rPr>
          <w:rStyle w:val="FootnoteReference"/>
          <w:rFonts w:ascii="Bookman Old Style" w:hAnsi="Bookman Old Style" w:cs="AL-Mohanad"/>
          <w:sz w:val="24"/>
          <w:szCs w:val="24"/>
        </w:rPr>
        <w:footnoteReference w:id="21"/>
      </w:r>
    </w:p>
    <w:p w:rsidR="00B23C76" w:rsidRPr="0070792A" w:rsidRDefault="00B23C76" w:rsidP="00F275C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Kedua</w:t>
      </w:r>
      <w:r w:rsidRPr="0070792A">
        <w:rPr>
          <w:rFonts w:ascii="Bookman Old Style" w:hAnsi="Bookman Old Style" w:cs="AL-Mohanad"/>
          <w:sz w:val="24"/>
          <w:szCs w:val="24"/>
        </w:rPr>
        <w:t xml:space="preserve">: fardu kifayah; dimana jika telah dikerjakan oleh orang yang sudah mencukupi maka </w:t>
      </w:r>
      <w:r w:rsidR="00147B2C" w:rsidRPr="0070792A">
        <w:rPr>
          <w:rFonts w:ascii="Bookman Old Style" w:hAnsi="Bookman Old Style" w:cs="AL-Mohanad"/>
          <w:sz w:val="24"/>
          <w:szCs w:val="24"/>
          <w:lang w:val="id-ID"/>
        </w:rPr>
        <w:t>d</w:t>
      </w:r>
      <w:r w:rsidR="00147B2C" w:rsidRPr="0070792A">
        <w:rPr>
          <w:rFonts w:ascii="Bookman Old Style" w:hAnsi="Bookman Old Style" w:cs="AL-Mohanad"/>
          <w:sz w:val="24"/>
          <w:szCs w:val="24"/>
        </w:rPr>
        <w:t>osa</w:t>
      </w:r>
      <w:r w:rsidR="00147B2C" w:rsidRPr="0070792A">
        <w:rPr>
          <w:rFonts w:ascii="Bookman Old Style" w:hAnsi="Bookman Old Style" w:cs="AL-Mohanad"/>
          <w:sz w:val="24"/>
          <w:szCs w:val="24"/>
          <w:lang w:val="id-ID"/>
        </w:rPr>
        <w:t xml:space="preserve"> (tidak </w:t>
      </w:r>
      <w:r w:rsidR="00147B2C" w:rsidRPr="0070792A">
        <w:rPr>
          <w:rFonts w:ascii="Bookman Old Style" w:hAnsi="Bookman Old Style" w:cs="AL-Mohanad"/>
          <w:sz w:val="24"/>
          <w:szCs w:val="24"/>
          <w:lang w:val="id-ID"/>
        </w:rPr>
        <w:lastRenderedPageBreak/>
        <w:t>melaksanakan)</w:t>
      </w:r>
      <w:r w:rsidR="00147B2C" w:rsidRPr="0070792A">
        <w:rPr>
          <w:rFonts w:ascii="Bookman Old Style" w:hAnsi="Bookman Old Style" w:cs="AL-Mohanad"/>
          <w:sz w:val="24"/>
          <w:szCs w:val="24"/>
        </w:rPr>
        <w:t xml:space="preserve"> gugur </w:t>
      </w:r>
      <w:r w:rsidR="00147B2C" w:rsidRPr="0070792A">
        <w:rPr>
          <w:rFonts w:ascii="Bookman Old Style" w:hAnsi="Bookman Old Style" w:cs="AL-Mohanad"/>
          <w:sz w:val="24"/>
          <w:szCs w:val="24"/>
          <w:lang w:val="id-ID"/>
        </w:rPr>
        <w:t>dari</w:t>
      </w:r>
      <w:r w:rsidR="00147B2C" w:rsidRPr="0070792A">
        <w:rPr>
          <w:rFonts w:ascii="Bookman Old Style" w:hAnsi="Bookman Old Style" w:cs="AL-Mohanad"/>
          <w:sz w:val="24"/>
          <w:szCs w:val="24"/>
        </w:rPr>
        <w:t xml:space="preserve"> yang lain. Lalu </w:t>
      </w:r>
      <w:r w:rsidR="00147B2C" w:rsidRPr="0070792A">
        <w:rPr>
          <w:rFonts w:ascii="Bookman Old Style" w:hAnsi="Bookman Old Style" w:cs="AL-Mohanad"/>
          <w:sz w:val="24"/>
          <w:szCs w:val="24"/>
          <w:lang w:val="id-ID"/>
        </w:rPr>
        <w:t>bagi</w:t>
      </w:r>
      <w:r w:rsidR="00147B2C" w:rsidRPr="0070792A">
        <w:rPr>
          <w:rFonts w:ascii="Bookman Old Style" w:hAnsi="Bookman Old Style" w:cs="AL-Mohanad"/>
          <w:sz w:val="24"/>
          <w:szCs w:val="24"/>
        </w:rPr>
        <w:t xml:space="preserve"> yang lain</w:t>
      </w:r>
      <w:r w:rsidR="00147B2C" w:rsidRPr="0070792A">
        <w:rPr>
          <w:rFonts w:ascii="Bookman Old Style" w:hAnsi="Bookman Old Style" w:cs="AL-Mohanad"/>
          <w:sz w:val="24"/>
          <w:szCs w:val="24"/>
          <w:lang w:val="id-ID"/>
        </w:rPr>
        <w:t xml:space="preserve"> ini,</w:t>
      </w:r>
      <w:r w:rsidR="00147B2C" w:rsidRPr="0070792A">
        <w:rPr>
          <w:rFonts w:ascii="Bookman Old Style" w:hAnsi="Bookman Old Style" w:cs="AL-Mohanad"/>
          <w:sz w:val="24"/>
          <w:szCs w:val="24"/>
        </w:rPr>
        <w:t xml:space="preserve"> h</w:t>
      </w:r>
      <w:r w:rsidR="00147B2C" w:rsidRPr="0070792A">
        <w:rPr>
          <w:rFonts w:ascii="Bookman Old Style" w:hAnsi="Bookman Old Style" w:cs="AL-Mohanad"/>
          <w:sz w:val="24"/>
          <w:szCs w:val="24"/>
          <w:lang w:val="id-ID"/>
        </w:rPr>
        <w:t>u</w:t>
      </w:r>
      <w:r w:rsidR="00147B2C" w:rsidRPr="0070792A">
        <w:rPr>
          <w:rFonts w:ascii="Bookman Old Style" w:hAnsi="Bookman Old Style" w:cs="AL-Mohanad"/>
          <w:sz w:val="24"/>
          <w:szCs w:val="24"/>
        </w:rPr>
        <w:t>kum</w:t>
      </w:r>
      <w:r w:rsidR="00147B2C" w:rsidRPr="0070792A">
        <w:rPr>
          <w:rFonts w:ascii="Bookman Old Style" w:hAnsi="Bookman Old Style" w:cs="AL-Mohanad"/>
          <w:sz w:val="24"/>
          <w:szCs w:val="24"/>
          <w:lang w:val="id-ID"/>
        </w:rPr>
        <w:t xml:space="preserve"> ilmu tersebut</w:t>
      </w:r>
      <w:r w:rsidR="00147B2C" w:rsidRPr="0070792A">
        <w:rPr>
          <w:rFonts w:ascii="Bookman Old Style" w:hAnsi="Bookman Old Style" w:cs="AL-Mohanad"/>
          <w:sz w:val="24"/>
          <w:szCs w:val="24"/>
        </w:rPr>
        <w:t xml:space="preserve"> menjadi mustahab (dianjurkan)</w:t>
      </w:r>
      <w:r w:rsidR="00147B2C" w:rsidRPr="0070792A">
        <w:rPr>
          <w:rFonts w:ascii="Bookman Old Style" w:hAnsi="Bookman Old Style" w:cs="AL-Mohanad"/>
          <w:sz w:val="24"/>
          <w:szCs w:val="24"/>
          <w:lang w:val="id-ID"/>
        </w:rPr>
        <w:t>,</w:t>
      </w:r>
      <w:r w:rsidR="00147B2C" w:rsidRPr="0070792A">
        <w:rPr>
          <w:rFonts w:ascii="Bookman Old Style" w:hAnsi="Bookman Old Style" w:cs="AL-Mohanad"/>
          <w:sz w:val="24"/>
          <w:szCs w:val="24"/>
        </w:rPr>
        <w:t xml:space="preserve"> bukan wajib.</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Yaitu pengetahuan mengenai hukum-hukum syariat Islam,</w:t>
      </w:r>
      <w:r w:rsidRPr="0070792A">
        <w:rPr>
          <w:rFonts w:ascii="Bookman Old Style" w:hAnsi="Bookman Old Style" w:cs="AL-Mohanad"/>
          <w:sz w:val="20"/>
          <w:szCs w:val="20"/>
        </w:rPr>
        <w:t xml:space="preserve"> </w:t>
      </w:r>
      <w:r w:rsidR="00F275CE" w:rsidRPr="0070792A">
        <w:rPr>
          <w:rFonts w:ascii="Bookman Old Style" w:hAnsi="Bookman Old Style" w:cs="AL-Mohanad"/>
          <w:sz w:val="24"/>
          <w:szCs w:val="24"/>
          <w:lang w:val="id-ID"/>
        </w:rPr>
        <w:t>(Kualifikasi) orang yang memberi pemiliknya kecakapan untuk</w:t>
      </w:r>
      <w:r w:rsidR="00F275CE" w:rsidRPr="0070792A">
        <w:rPr>
          <w:rFonts w:ascii="Bookman Old Style" w:hAnsi="Bookman Old Style" w:cs="AL-Mohanad"/>
          <w:sz w:val="24"/>
          <w:szCs w:val="24"/>
        </w:rPr>
        <w:t xml:space="preserve"> mengajar</w:t>
      </w:r>
      <w:r w:rsidR="00F275CE" w:rsidRPr="0070792A">
        <w:rPr>
          <w:rFonts w:ascii="Bookman Old Style" w:hAnsi="Bookman Old Style" w:cs="AL-Mohanad"/>
          <w:sz w:val="24"/>
          <w:szCs w:val="24"/>
          <w:lang w:val="id-ID"/>
        </w:rPr>
        <w:t>, mengadili dan berfatwa.</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Demikian pula pengetahuan tentang hal-hal yang dibutuhkan kaum muslimin berupa ilmu tekhnik dan industri dan </w:t>
      </w:r>
      <w:r w:rsidR="00F275CE" w:rsidRPr="0070792A">
        <w:rPr>
          <w:rFonts w:ascii="Bookman Old Style" w:hAnsi="Bookman Old Style" w:cs="AL-Mohanad"/>
          <w:sz w:val="24"/>
          <w:szCs w:val="24"/>
        </w:rPr>
        <w:t>profesi-profesi yang diperlukan</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untuk urusan kehidupan mereka. Oleh karena itu, apabila tidak ada pakar dalam hal ini maka pemerintah wajib mengkader generasi mudanya untuk bidang tersebut.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147B2C">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Kedua</w:t>
      </w:r>
      <w:r w:rsidRPr="0070792A">
        <w:rPr>
          <w:rFonts w:ascii="Bookman Old Style" w:hAnsi="Bookman Old Style" w:cs="AL-Mohanad"/>
          <w:b/>
          <w:bCs/>
          <w:sz w:val="24"/>
          <w:szCs w:val="24"/>
          <w:rtl/>
        </w:rPr>
        <w:t>:</w:t>
      </w:r>
      <w:r w:rsidRPr="0070792A">
        <w:rPr>
          <w:rFonts w:ascii="Bookman Old Style" w:hAnsi="Bookman Old Style" w:cs="AL-Mohanad"/>
          <w:b/>
          <w:bCs/>
          <w:sz w:val="24"/>
          <w:szCs w:val="24"/>
        </w:rPr>
        <w:t xml:space="preserve"> Konsep Islam tentang A</w:t>
      </w:r>
      <w:r w:rsidR="00147B2C" w:rsidRPr="0070792A">
        <w:rPr>
          <w:rFonts w:ascii="Bookman Old Style" w:hAnsi="Bookman Old Style" w:cs="AL-Mohanad"/>
          <w:b/>
          <w:bCs/>
          <w:sz w:val="24"/>
          <w:szCs w:val="24"/>
        </w:rPr>
        <w:t>k</w:t>
      </w:r>
      <w:r w:rsidRPr="0070792A">
        <w:rPr>
          <w:rFonts w:ascii="Bookman Old Style" w:hAnsi="Bookman Old Style" w:cs="AL-Mohanad"/>
          <w:b/>
          <w:bCs/>
          <w:sz w:val="24"/>
          <w:szCs w:val="24"/>
        </w:rPr>
        <w:t xml:space="preserve">idah </w:t>
      </w:r>
    </w:p>
    <w:p w:rsidR="00B23C76" w:rsidRPr="0070792A" w:rsidRDefault="00147B2C" w:rsidP="00147B2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xml:space="preserve"> memerintahkan Rasul-Nya Muhammad untuk mengumumkan kepada seluruh khalayak manusia bahwa mereka adalah hamba-hamba Allah semata. Mereka wajib beribadah hanya kepada-Nya. Allah memerintahkan mereka untuk berhubungan secara langsung kepada Allah tanpa perantara dalam beribadah. Sebagaimana hal itu telah dijelaskan pada makna </w:t>
      </w:r>
      <w:r w:rsidR="00B23C76" w:rsidRPr="0070792A">
        <w:rPr>
          <w:rFonts w:ascii="Bookman Old Style" w:hAnsi="Bookman Old Style" w:cs="AL-Mohanad"/>
          <w:i/>
          <w:iCs/>
          <w:sz w:val="24"/>
          <w:szCs w:val="24"/>
        </w:rPr>
        <w:t>l</w:t>
      </w:r>
      <w:r w:rsidRPr="0070792A">
        <w:rPr>
          <w:rFonts w:ascii="Bookman Old Style" w:hAnsi="Bookman Old Style" w:cs="AL-Mohanad"/>
          <w:i/>
          <w:iCs/>
          <w:sz w:val="24"/>
          <w:szCs w:val="24"/>
        </w:rPr>
        <w:t>ā</w:t>
      </w:r>
      <w:r w:rsidR="00B23C76" w:rsidRPr="0070792A">
        <w:rPr>
          <w:rFonts w:ascii="Bookman Old Style" w:hAnsi="Bookman Old Style" w:cs="AL-Mohanad"/>
          <w:i/>
          <w:iCs/>
          <w:sz w:val="24"/>
          <w:szCs w:val="24"/>
        </w:rPr>
        <w:t xml:space="preserve"> il</w:t>
      </w:r>
      <w:r w:rsidRPr="0070792A">
        <w:rPr>
          <w:rFonts w:ascii="Bookman Old Style" w:hAnsi="Bookman Old Style" w:cs="AL-Mohanad"/>
          <w:i/>
          <w:iCs/>
          <w:sz w:val="24"/>
          <w:szCs w:val="24"/>
        </w:rPr>
        <w:t>ā</w:t>
      </w:r>
      <w:r w:rsidR="00B23C76" w:rsidRPr="0070792A">
        <w:rPr>
          <w:rFonts w:ascii="Bookman Old Style" w:hAnsi="Bookman Old Style" w:cs="AL-Mohanad"/>
          <w:i/>
          <w:iCs/>
          <w:sz w:val="24"/>
          <w:szCs w:val="24"/>
        </w:rPr>
        <w:t>ha illall</w:t>
      </w:r>
      <w:r w:rsidRPr="0070792A">
        <w:rPr>
          <w:rFonts w:ascii="Bookman Old Style" w:hAnsi="Bookman Old Style" w:cs="AL-Mohanad"/>
          <w:i/>
          <w:iCs/>
          <w:sz w:val="24"/>
          <w:szCs w:val="24"/>
        </w:rPr>
        <w:t>ā</w:t>
      </w:r>
      <w:r w:rsidR="00B23C76" w:rsidRPr="0070792A">
        <w:rPr>
          <w:rFonts w:ascii="Bookman Old Style" w:hAnsi="Bookman Old Style" w:cs="AL-Mohanad"/>
          <w:i/>
          <w:iCs/>
          <w:sz w:val="24"/>
          <w:szCs w:val="24"/>
        </w:rPr>
        <w:t>h</w:t>
      </w:r>
      <w:r w:rsidR="00B23C76" w:rsidRPr="0070792A">
        <w:rPr>
          <w:rFonts w:ascii="Bookman Old Style" w:hAnsi="Bookman Old Style" w:cs="AL-Mohanad"/>
          <w:sz w:val="24"/>
          <w:szCs w:val="24"/>
        </w:rPr>
        <w:t>. Allah memerintahkan mereka untuk bertawakal kepada-Nya semata. Tidak perlu takut melainkan kepada Allah dan tidak menggantungkan harapan melainkan kepada-Nya. Karena hanya Dia Yang dapat memberikan manfaat dan mudarat. Serta supaya mereka mensifati Allah dengan sifat-sifat sempurna yang Dia sifatkan untuk diri-Nya maupun yang disifatkan oleh Rasul-Nya sebagaimana telah dijelaskan sebelumnya.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Ketiga: Konsep Islam Tentang Hubungan Sesama Manusia.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memerintahkan seorang muslim untuk menjadi manusia shalih yang berupaya untuk menyelamatkan umat manusia dari kegelapan kekufuran menuju cahaya Islam. Oleh karena itu saya mencoba mengarang buku ini dan menyebarkannya dalam rangka menjalankan kewajiban.</w:t>
      </w:r>
    </w:p>
    <w:p w:rsidR="00B23C76" w:rsidRPr="0070792A" w:rsidRDefault="00B23C76" w:rsidP="00F275C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supaya ikatan yang menyambungkan antara seorang muslim dengan lainnya hanyalah ikatan iman kepada Allah. Sehingga ia akan mencintai hamba-hamba Allah yang shalih lagi taat kepada Allah dan Rasul-Nya sekalipun mereka itu orang terjauh dan membenci orang-orang yang kafir lagi membangkang kepada Allah dan Rasul-Nya sekalipun mereka itu orang terdekat. </w:t>
      </w:r>
      <w:r w:rsidR="00F275CE" w:rsidRPr="0070792A">
        <w:rPr>
          <w:rFonts w:ascii="Bookman Old Style" w:hAnsi="Bookman Old Style" w:cs="AL-Mohanad"/>
          <w:sz w:val="24"/>
          <w:szCs w:val="24"/>
        </w:rPr>
        <w:t xml:space="preserve">Inilah ikatan yang </w:t>
      </w:r>
      <w:r w:rsidR="00F275CE" w:rsidRPr="0070792A">
        <w:rPr>
          <w:rFonts w:ascii="Bookman Old Style" w:hAnsi="Bookman Old Style" w:cs="AL-Mohanad"/>
          <w:sz w:val="24"/>
          <w:szCs w:val="24"/>
          <w:lang w:val="id-ID"/>
        </w:rPr>
        <w:t xml:space="preserve">bisa </w:t>
      </w:r>
      <w:r w:rsidR="00F275CE" w:rsidRPr="0070792A">
        <w:rPr>
          <w:rFonts w:ascii="Bookman Old Style" w:hAnsi="Bookman Old Style" w:cs="AL-Mohanad"/>
          <w:sz w:val="24"/>
          <w:szCs w:val="24"/>
        </w:rPr>
        <w:t xml:space="preserve">menghimpun antara </w:t>
      </w:r>
      <w:r w:rsidR="00F275CE" w:rsidRPr="0070792A">
        <w:rPr>
          <w:rFonts w:ascii="Bookman Old Style" w:hAnsi="Bookman Old Style" w:cs="AL-Mohanad"/>
          <w:sz w:val="24"/>
          <w:szCs w:val="24"/>
          <w:lang w:val="id-ID"/>
        </w:rPr>
        <w:t>orang-orang yang berbeda</w:t>
      </w:r>
      <w:r w:rsidR="00F275CE" w:rsidRPr="0070792A">
        <w:rPr>
          <w:rFonts w:ascii="Bookman Old Style" w:hAnsi="Bookman Old Style" w:cs="AL-Mohanad"/>
          <w:sz w:val="24"/>
          <w:szCs w:val="24"/>
        </w:rPr>
        <w:t xml:space="preserve"> dan menyatukan </w:t>
      </w:r>
      <w:r w:rsidR="00F275CE" w:rsidRPr="0070792A">
        <w:rPr>
          <w:rFonts w:ascii="Bookman Old Style" w:hAnsi="Bookman Old Style" w:cs="AL-Mohanad"/>
          <w:sz w:val="24"/>
          <w:szCs w:val="24"/>
          <w:lang w:val="id-ID"/>
        </w:rPr>
        <w:t xml:space="preserve">orang-orang yang berlainan. Berbeda </w:t>
      </w:r>
      <w:r w:rsidR="00F275CE" w:rsidRPr="0070792A">
        <w:rPr>
          <w:rFonts w:ascii="Bookman Old Style" w:hAnsi="Bookman Old Style" w:cs="AL-Mohanad"/>
          <w:sz w:val="24"/>
          <w:szCs w:val="24"/>
        </w:rPr>
        <w:t xml:space="preserve">dengan ikatan keturunan, tanah air dan kepentingan-kepentingan materi, </w:t>
      </w:r>
      <w:r w:rsidR="00F275CE" w:rsidRPr="0070792A">
        <w:rPr>
          <w:rFonts w:ascii="Bookman Old Style" w:hAnsi="Bookman Old Style" w:cs="AL-Mohanad"/>
          <w:sz w:val="24"/>
          <w:szCs w:val="24"/>
          <w:lang w:val="id-ID"/>
        </w:rPr>
        <w:t>yang pasti</w:t>
      </w:r>
      <w:r w:rsidR="00F275CE" w:rsidRPr="0070792A">
        <w:rPr>
          <w:rFonts w:ascii="Bookman Old Style" w:hAnsi="Bookman Old Style" w:cs="AL-Mohanad"/>
          <w:sz w:val="24"/>
          <w:szCs w:val="24"/>
        </w:rPr>
        <w:t xml:space="preserve"> akan cepat </w:t>
      </w:r>
      <w:r w:rsidR="00F275CE" w:rsidRPr="0070792A">
        <w:rPr>
          <w:rFonts w:ascii="Bookman Old Style" w:hAnsi="Bookman Old Style" w:cs="AL-Mohanad"/>
          <w:sz w:val="24"/>
          <w:szCs w:val="24"/>
          <w:lang w:val="id-ID"/>
        </w:rPr>
        <w:t>terp</w:t>
      </w:r>
      <w:r w:rsidR="00F275CE" w:rsidRPr="0070792A">
        <w:rPr>
          <w:rFonts w:ascii="Bookman Old Style" w:hAnsi="Bookman Old Style" w:cs="AL-Mohanad"/>
          <w:sz w:val="24"/>
          <w:szCs w:val="24"/>
        </w:rPr>
        <w:t>i</w:t>
      </w:r>
      <w:r w:rsidR="00F275CE" w:rsidRPr="0070792A">
        <w:rPr>
          <w:rFonts w:ascii="Bookman Old Style" w:hAnsi="Bookman Old Style" w:cs="AL-Mohanad"/>
          <w:sz w:val="24"/>
          <w:szCs w:val="24"/>
          <w:lang w:val="id-ID"/>
        </w:rPr>
        <w:t>sah</w:t>
      </w:r>
      <w:r w:rsidR="00F275CE" w:rsidRPr="0070792A">
        <w:rPr>
          <w:rFonts w:ascii="Bookman Old Style" w:hAnsi="Bookman Old Style" w:cs="AL-Mohanad"/>
          <w:sz w:val="24"/>
          <w:szCs w:val="24"/>
        </w:rPr>
        <w:t>.</w:t>
      </w:r>
    </w:p>
    <w:p w:rsidR="00B23C76" w:rsidRPr="0070792A" w:rsidRDefault="00B23C76" w:rsidP="00F275C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F275CE" w:rsidRPr="0070792A">
        <w:rPr>
          <w:rFonts w:ascii="Bookman Old Style" w:hAnsi="Bookman Old Style" w:cs="AL-Mohanad"/>
          <w:sz w:val="24"/>
          <w:szCs w:val="24"/>
        </w:rPr>
        <w:t>,</w:t>
      </w:r>
    </w:p>
    <w:p w:rsidR="00B23C76" w:rsidRPr="0070792A" w:rsidRDefault="00243EED" w:rsidP="00255095">
      <w:pPr>
        <w:autoSpaceDE w:val="0"/>
        <w:autoSpaceDN w:val="0"/>
        <w:bidi/>
        <w:adjustRightInd w:val="0"/>
        <w:spacing w:before="120" w:after="120"/>
        <w:rPr>
          <w:rFonts w:ascii="Bookman Old Style" w:hAnsi="Bookman Old Style" w:cs="AL-Mohanad"/>
          <w:lang w:val="tr-TR"/>
        </w:rPr>
      </w:pPr>
      <w:r w:rsidRPr="0070792A">
        <w:rPr>
          <w:rFonts w:ascii="Bookman Old Style" w:hAnsi="Bookman Old Style" w:cs="AL-Mohanad"/>
          <w:noProof/>
          <w:position w:val="-16"/>
          <w:rtl/>
        </w:rPr>
        <w:drawing>
          <wp:inline distT="0" distB="0" distL="0" distR="0">
            <wp:extent cx="142875" cy="285750"/>
            <wp:effectExtent l="0" t="0" r="0" b="0"/>
            <wp:docPr id="13973" name="Picture 1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3974" name="Picture 1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3975" name="Picture 1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976" name="Picture 1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95300" cy="390525"/>
            <wp:effectExtent l="0" t="0" r="0" b="0"/>
            <wp:docPr id="13977" name="Picture 1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978" name="Picture 1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3979" name="Picture 1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3980" name="Picture 1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47675" cy="390525"/>
            <wp:effectExtent l="0" t="0" r="0" b="0"/>
            <wp:docPr id="13981" name="Picture 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982" name="Picture 1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3983" name="Picture 1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3984" name="Picture 1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985" name="Picture 1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3986" name="Picture 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3987" name="Picture 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23875" cy="390525"/>
            <wp:effectExtent l="0" t="0" r="0" b="0"/>
            <wp:docPr id="13988" name="Picture 1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989" name="Pictur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3990" name="Picture 1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991" name="Picture 1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33400" cy="390525"/>
            <wp:effectExtent l="0" t="0" r="0" b="0"/>
            <wp:docPr id="13992" name="Picture 1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3993" name="Picture 1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14350" cy="390525"/>
            <wp:effectExtent l="0" t="0" r="0" b="0"/>
            <wp:docPr id="13994" name="Picture 1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3995" name="Picture 1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4B7066" w:rsidP="004B7066">
      <w:pPr>
        <w:pStyle w:val="BodyText"/>
        <w:spacing w:before="120" w:after="120"/>
        <w:ind w:left="57" w:right="57" w:firstLine="340"/>
        <w:rPr>
          <w:rFonts w:ascii="Bookman Old Style" w:hAnsi="Bookman Old Style" w:cs="AL-Mohanad"/>
          <w:sz w:val="24"/>
          <w:szCs w:val="24"/>
          <w:lang w:val="tr-TR"/>
        </w:rPr>
      </w:pPr>
      <w:r w:rsidRPr="0070792A">
        <w:rPr>
          <w:rFonts w:ascii="Bookman Old Style" w:hAnsi="Bookman Old Style" w:cs="AL-Mohanad"/>
          <w:i/>
          <w:iCs/>
          <w:sz w:val="24"/>
          <w:szCs w:val="24"/>
          <w:lang w:val="tr-TR"/>
        </w:rPr>
        <w:t>"</w:t>
      </w:r>
      <w:r w:rsidR="00B23C76" w:rsidRPr="0070792A">
        <w:rPr>
          <w:rFonts w:ascii="Bookman Old Style" w:hAnsi="Bookman Old Style" w:cs="AL-Mohanad"/>
          <w:i/>
          <w:iCs/>
          <w:sz w:val="24"/>
          <w:szCs w:val="24"/>
          <w:lang w:val="tr-TR"/>
        </w:rPr>
        <w:t>Kamu tidak akan mendapati sesuatu kaum yang beriman kepada Allah dan hari akhirat, saling berkasih sayang dengan orang-orang yang menentang Allah dan Rasul-Nya, sekalipun orang-orang itu bapak-</w:t>
      </w:r>
      <w:r w:rsidR="00B23C76" w:rsidRPr="0070792A">
        <w:rPr>
          <w:rFonts w:ascii="Bookman Old Style" w:hAnsi="Bookman Old Style" w:cs="AL-Mohanad"/>
          <w:i/>
          <w:iCs/>
          <w:sz w:val="24"/>
          <w:szCs w:val="24"/>
          <w:lang w:val="tr-TR"/>
        </w:rPr>
        <w:lastRenderedPageBreak/>
        <w:t>bapak, atau anak-anak atau saudara-saudara ataupun keluarga mereka</w:t>
      </w:r>
      <w:r w:rsidR="00E37C80" w:rsidRPr="0070792A">
        <w:rPr>
          <w:rFonts w:ascii="Bookman Old Style" w:hAnsi="Bookman Old Style" w:cs="AL-Mohanad"/>
          <w:i/>
          <w:iCs/>
          <w:sz w:val="24"/>
          <w:szCs w:val="24"/>
          <w:lang w:val="tr-TR"/>
        </w:rPr>
        <w:t>.</w:t>
      </w:r>
      <w:r w:rsidRPr="0070792A">
        <w:rPr>
          <w:rFonts w:ascii="Bookman Old Style" w:hAnsi="Bookman Old Style" w:cs="AL-Mohanad"/>
          <w:i/>
          <w:iCs/>
          <w:sz w:val="24"/>
          <w:szCs w:val="24"/>
          <w:lang w:val="tr-TR"/>
        </w:rPr>
        <w:t>"</w:t>
      </w:r>
      <w:r w:rsidR="00B23C76" w:rsidRPr="0070792A">
        <w:rPr>
          <w:rFonts w:ascii="Bookman Old Style" w:hAnsi="Bookman Old Style" w:cs="AL-Mohanad"/>
          <w:sz w:val="24"/>
          <w:szCs w:val="24"/>
          <w:lang w:val="tr-TR"/>
        </w:rPr>
        <w:t xml:space="preserve"> (QS.</w:t>
      </w:r>
      <w:r w:rsidRPr="0070792A">
        <w:rPr>
          <w:rFonts w:ascii="Bookman Old Style" w:hAnsi="Bookman Old Style" w:cs="AL-Mohanad"/>
          <w:sz w:val="24"/>
          <w:szCs w:val="24"/>
          <w:lang w:val="tr-TR"/>
        </w:rPr>
        <w:t xml:space="preserve"> </w:t>
      </w:r>
      <w:r w:rsidR="00B23C76" w:rsidRPr="0070792A">
        <w:rPr>
          <w:rFonts w:ascii="Bookman Old Style" w:hAnsi="Bookman Old Style" w:cs="AL-Mohanad"/>
          <w:sz w:val="24"/>
          <w:szCs w:val="24"/>
          <w:lang w:val="tr-TR"/>
        </w:rPr>
        <w:t>Al</w:t>
      </w:r>
      <w:r w:rsidRPr="0070792A">
        <w:rPr>
          <w:rFonts w:ascii="Bookman Old Style" w:hAnsi="Bookman Old Style" w:cs="AL-Mohanad"/>
          <w:sz w:val="24"/>
          <w:szCs w:val="24"/>
          <w:lang w:val="tr-TR"/>
        </w:rPr>
        <w:t>-</w:t>
      </w:r>
      <w:r w:rsidR="00B23C76" w:rsidRPr="0070792A">
        <w:rPr>
          <w:rFonts w:ascii="Bookman Old Style" w:hAnsi="Bookman Old Style" w:cs="AL-Mohanad"/>
          <w:sz w:val="24"/>
          <w:szCs w:val="24"/>
          <w:lang w:val="tr-TR"/>
        </w:rPr>
        <w:t>Mujadilah: 22).</w:t>
      </w:r>
    </w:p>
    <w:p w:rsidR="00B23C76" w:rsidRPr="0070792A" w:rsidRDefault="00B23C76" w:rsidP="00455CA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00455CAA" w:rsidRPr="0070792A">
        <w:rPr>
          <w:rFonts w:ascii="Bookman Old Style" w:hAnsi="Bookman Old Style" w:cs="AL-Mohanad"/>
          <w:sz w:val="24"/>
          <w:szCs w:val="24"/>
        </w:rPr>
        <w:t xml:space="preserve"> berfirman,</w:t>
      </w:r>
    </w:p>
    <w:p w:rsidR="00B23C76" w:rsidRPr="0070792A" w:rsidRDefault="00243EED" w:rsidP="00255095">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3996" name="Picture 1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3997" name="Picture 1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52450" cy="390525"/>
            <wp:effectExtent l="0" t="0" r="0" b="0"/>
            <wp:docPr id="13998" name="Picture 1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3999" name="Picture 1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00" name="Picture 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001" name="Picture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4002" name="Picture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003" name="Picture 1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004" name="Picture 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4005" name="Picture 1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006" name="Picture 1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4B706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Sesungguhnya orang yang paling mulia di antara kamu di sisi Allah ialah orang yang paling bertaqwa diantara kamu</w:t>
      </w:r>
      <w:r w:rsidR="004B706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(QS.</w:t>
      </w:r>
      <w:r w:rsidR="00F275CE" w:rsidRPr="0070792A">
        <w:rPr>
          <w:rFonts w:ascii="Bookman Old Style" w:hAnsi="Bookman Old Style" w:cs="AL-Mohanad"/>
          <w:sz w:val="24"/>
          <w:szCs w:val="24"/>
        </w:rPr>
        <w:t xml:space="preserve"> </w:t>
      </w:r>
      <w:r w:rsidRPr="0070792A">
        <w:rPr>
          <w:rFonts w:ascii="Bookman Old Style" w:hAnsi="Bookman Old Style" w:cs="AL-Mohanad"/>
          <w:sz w:val="24"/>
          <w:szCs w:val="24"/>
        </w:rPr>
        <w:t>Al</w:t>
      </w:r>
      <w:r w:rsidR="00F275CE" w:rsidRPr="0070792A">
        <w:rPr>
          <w:rFonts w:ascii="Bookman Old Style" w:hAnsi="Bookman Old Style" w:cs="AL-Mohanad"/>
          <w:sz w:val="24"/>
          <w:szCs w:val="24"/>
        </w:rPr>
        <w:t>-</w:t>
      </w:r>
      <w:r w:rsidR="004B7066" w:rsidRPr="0070792A">
        <w:rPr>
          <w:rFonts w:ascii="Cambria" w:hAnsi="Cambria" w:cs="Cambria"/>
          <w:sz w:val="24"/>
          <w:szCs w:val="24"/>
        </w:rPr>
        <w:t>Ḥ</w:t>
      </w:r>
      <w:r w:rsidR="00F275CE" w:rsidRPr="0070792A">
        <w:rPr>
          <w:rFonts w:ascii="Bookman Old Style" w:hAnsi="Bookman Old Style" w:cs="AL-Mohanad"/>
          <w:sz w:val="24"/>
          <w:szCs w:val="24"/>
        </w:rPr>
        <w:t>ujur</w:t>
      </w:r>
      <w:r w:rsidR="004B7066" w:rsidRPr="0070792A">
        <w:rPr>
          <w:rFonts w:ascii="Bookman Old Style" w:hAnsi="Bookman Old Style" w:cs="AL-Mohanad"/>
          <w:sz w:val="24"/>
          <w:szCs w:val="24"/>
          <w:lang w:val="tr-TR"/>
        </w:rPr>
        <w:t>ā</w:t>
      </w:r>
      <w:r w:rsidR="00F275CE" w:rsidRPr="0070792A">
        <w:rPr>
          <w:rFonts w:ascii="Bookman Old Style" w:hAnsi="Bookman Old Style" w:cs="AL-Mohanad"/>
          <w:sz w:val="24"/>
          <w:szCs w:val="24"/>
        </w:rPr>
        <w:t>t</w:t>
      </w:r>
      <w:r w:rsidRPr="0070792A">
        <w:rPr>
          <w:rFonts w:ascii="Bookman Old Style" w:hAnsi="Bookman Old Style" w:cs="AL-Mohanad"/>
          <w:sz w:val="24"/>
          <w:szCs w:val="24"/>
        </w:rPr>
        <w:t>: 13).</w:t>
      </w:r>
    </w:p>
    <w:p w:rsidR="00B23C76" w:rsidRPr="0070792A" w:rsidRDefault="00B23C76" w:rsidP="00455CA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pertama,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mengabarkan bahwa seorang yang beriman k</w:t>
      </w:r>
      <w:r w:rsidR="004B7066" w:rsidRPr="0070792A">
        <w:rPr>
          <w:rFonts w:ascii="Bookman Old Style" w:hAnsi="Bookman Old Style" w:cs="AL-Mohanad"/>
          <w:sz w:val="24"/>
          <w:szCs w:val="24"/>
        </w:rPr>
        <w:t xml:space="preserve">epada Allah tidak </w:t>
      </w:r>
      <w:r w:rsidRPr="0070792A">
        <w:rPr>
          <w:rFonts w:ascii="Bookman Old Style" w:hAnsi="Bookman Old Style" w:cs="AL-Mohanad"/>
          <w:sz w:val="24"/>
          <w:szCs w:val="24"/>
        </w:rPr>
        <w:t xml:space="preserve">akan mencintai musuh-musuh Allah sekalipun mereka itu manusia terdekat. Dan Allah mengabarkan pada ayat kedua bahwa manusia yang paling mulia di sisi Allah lagi dicintai-Nya ialah orang yang taat kepada-Nya </w:t>
      </w:r>
      <w:r w:rsidR="00455CAA" w:rsidRPr="0070792A">
        <w:rPr>
          <w:rFonts w:ascii="Bookman Old Style" w:hAnsi="Bookman Old Style" w:cs="AL-Mohanad"/>
          <w:sz w:val="24"/>
          <w:szCs w:val="24"/>
          <w:lang w:val="id-ID"/>
        </w:rPr>
        <w:t>dari bangsa mana pun dan apa pun warna kulitnya</w:t>
      </w:r>
      <w:r w:rsidR="00455CAA" w:rsidRPr="0070792A">
        <w:rPr>
          <w:rFonts w:ascii="Bookman Old Style" w:hAnsi="Bookman Old Style" w:cs="AL-Mohanad"/>
          <w:sz w:val="20"/>
          <w:szCs w:val="20"/>
        </w:rPr>
        <w:t>.</w:t>
      </w:r>
    </w:p>
    <w:p w:rsidR="00B23C76" w:rsidRPr="0070792A" w:rsidRDefault="00B5312A" w:rsidP="00455CA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Pr="0070792A">
        <w:rPr>
          <w:rFonts w:ascii="Bookman Old Style" w:hAnsi="Bookman Old Style"/>
          <w:sz w:val="24"/>
          <w:szCs w:val="24"/>
        </w:rPr>
        <w:t>-Ta'ālā-</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telah memerintahkan</w:t>
      </w:r>
      <w:r w:rsidRPr="0070792A">
        <w:rPr>
          <w:rFonts w:ascii="Bookman Old Style" w:hAnsi="Bookman Old Style" w:cs="AL-Mohanad"/>
          <w:sz w:val="24"/>
          <w:szCs w:val="24"/>
          <w:lang w:val="id-ID"/>
        </w:rPr>
        <w:t xml:space="preserve"> </w:t>
      </w:r>
      <w:r w:rsidRPr="0070792A">
        <w:rPr>
          <w:rFonts w:ascii="Bookman Old Style" w:hAnsi="Bookman Old Style" w:cs="AL-Mohanad"/>
          <w:sz w:val="24"/>
          <w:szCs w:val="24"/>
        </w:rPr>
        <w:t>bersikap adil</w:t>
      </w:r>
      <w:r w:rsidRPr="0070792A">
        <w:rPr>
          <w:rFonts w:ascii="Bookman Old Style" w:hAnsi="Bookman Old Style" w:cs="AL-Mohanad"/>
          <w:sz w:val="24"/>
          <w:szCs w:val="24"/>
          <w:lang w:val="id-ID"/>
        </w:rPr>
        <w:t xml:space="preserve"> kepada lawan</w:t>
      </w:r>
      <w:r w:rsidRPr="0070792A">
        <w:rPr>
          <w:rFonts w:ascii="Bookman Old Style" w:hAnsi="Bookman Old Style" w:cs="AL-Mohanad"/>
          <w:sz w:val="24"/>
          <w:szCs w:val="24"/>
        </w:rPr>
        <w:t xml:space="preserve"> maupun kawan.</w:t>
      </w:r>
      <w:r w:rsidR="00B23C76" w:rsidRPr="0070792A">
        <w:rPr>
          <w:rFonts w:ascii="Bookman Old Style" w:hAnsi="Bookman Old Style" w:cs="AL-Mohanad"/>
          <w:sz w:val="20"/>
          <w:szCs w:val="20"/>
        </w:rPr>
        <w:t xml:space="preserve"> </w:t>
      </w:r>
      <w:r w:rsidR="00B23C76" w:rsidRPr="0070792A">
        <w:rPr>
          <w:rFonts w:ascii="Bookman Old Style" w:hAnsi="Bookman Old Style" w:cs="AL-Mohanad"/>
          <w:sz w:val="24"/>
          <w:szCs w:val="24"/>
        </w:rPr>
        <w:t xml:space="preserve">Dia mengharamkan kezaliman atas diri-Nya lalu menjadikan kezaliman itu haram diantara hamba-hamba-Nya. Dia memerintahkan sikap amanah serta jujur dan mengharamkan khianat. Memerintahkan berbakti kepada kedua orang tua, menyambung hubungan kekerabatan, berbuat kebajikan kepada kaum fakir dan terlibat dalam amal-amal sosial. </w:t>
      </w:r>
    </w:p>
    <w:p w:rsidR="00B23C76" w:rsidRPr="0070792A" w:rsidRDefault="00B23C76" w:rsidP="00B531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juga memerintahkan berbuat baik terhadap semua makhluk termasuk juga binatang</w:t>
      </w:r>
      <w:r w:rsidRPr="0070792A">
        <w:rPr>
          <w:rStyle w:val="FootnoteReference"/>
          <w:rFonts w:ascii="Bookman Old Style" w:hAnsi="Bookman Old Style" w:cs="AL-Mohanad"/>
          <w:sz w:val="24"/>
          <w:szCs w:val="24"/>
        </w:rPr>
        <w:footnoteReference w:id="22"/>
      </w:r>
      <w:r w:rsidRPr="0070792A">
        <w:rPr>
          <w:rFonts w:ascii="Bookman Old Style" w:hAnsi="Bookman Old Style" w:cs="AL-Mohanad"/>
          <w:sz w:val="24"/>
          <w:szCs w:val="24"/>
        </w:rPr>
        <w:t xml:space="preserve">. Dia </w:t>
      </w:r>
      <w:r w:rsidRPr="0070792A">
        <w:rPr>
          <w:rFonts w:ascii="Bookman Old Style" w:hAnsi="Bookman Old Style" w:cs="AL-Mohanad"/>
          <w:sz w:val="24"/>
          <w:szCs w:val="24"/>
        </w:rPr>
        <w:lastRenderedPageBreak/>
        <w:t xml:space="preserve">mengaharamkan menyiksa binatang, dan memerintahkan berbuat baik kepadanya. Adapun binatang-binatang membahayakan, seperti; anjing </w:t>
      </w:r>
      <w:r w:rsidR="00B5312A" w:rsidRPr="0070792A">
        <w:rPr>
          <w:rFonts w:ascii="Bookman Old Style" w:hAnsi="Bookman Old Style" w:cs="AL-Mohanad"/>
          <w:sz w:val="24"/>
          <w:szCs w:val="24"/>
        </w:rPr>
        <w:t>liar</w:t>
      </w:r>
      <w:r w:rsidRPr="0070792A">
        <w:rPr>
          <w:rFonts w:ascii="Bookman Old Style" w:hAnsi="Bookman Old Style" w:cs="AL-Mohanad"/>
          <w:sz w:val="24"/>
          <w:szCs w:val="24"/>
        </w:rPr>
        <w:t>, ular, kalajengking, tikus, burung elang dan cicak, maka semua itu boleh dibunuh untuk mencegah keburukan yang ditimbulkannya namun tidak boleh disiksa.</w:t>
      </w:r>
    </w:p>
    <w:p w:rsidR="00255095" w:rsidRPr="0070792A" w:rsidRDefault="00255095"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Keempat: Konsep Islam Tentang Muraqabah dan Kesadaran pribadi</w:t>
      </w:r>
    </w:p>
    <w:p w:rsidR="00B23C76" w:rsidRPr="0070792A" w:rsidRDefault="00B23C76" w:rsidP="00AB64B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Banyak ayat-ayat di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Al</w:t>
      </w:r>
      <w:r w:rsidR="00AB64B0" w:rsidRPr="0070792A">
        <w:rPr>
          <w:rFonts w:ascii="Bookman Old Style" w:hAnsi="Bookman Old Style" w:cs="AL-Mohanad"/>
          <w:sz w:val="24"/>
          <w:szCs w:val="24"/>
        </w:rPr>
        <w:t>-</w:t>
      </w:r>
      <w:r w:rsidRPr="0070792A">
        <w:rPr>
          <w:rFonts w:ascii="Bookman Old Style" w:hAnsi="Bookman Old Style" w:cs="AL-Mohanad"/>
          <w:sz w:val="24"/>
          <w:szCs w:val="24"/>
        </w:rPr>
        <w:t xml:space="preserve">Karim yang menerangkan bahwa Allah melihat manusia dimanapun mereka berada. Dia mengetahui seluruh amal perbuatan mereka dan mengetahui </w:t>
      </w:r>
      <w:r w:rsidR="00B5312A" w:rsidRPr="0070792A">
        <w:rPr>
          <w:rFonts w:ascii="Bookman Old Style" w:hAnsi="Bookman Old Style" w:cs="AL-Mohanad"/>
          <w:sz w:val="24"/>
          <w:szCs w:val="24"/>
          <w:lang w:val="fr-FR"/>
        </w:rPr>
        <w:t>niat</w:t>
      </w:r>
      <w:r w:rsidR="00B5312A" w:rsidRPr="0070792A">
        <w:rPr>
          <w:rFonts w:ascii="Bookman Old Style" w:hAnsi="Bookman Old Style" w:cs="AL-Mohanad"/>
          <w:sz w:val="24"/>
          <w:szCs w:val="24"/>
          <w:lang w:val="id-ID"/>
        </w:rPr>
        <w:t>-niat</w:t>
      </w:r>
      <w:r w:rsidR="00B5312A"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mereka. Allah mengawasi semua gerak-gerik dan perkataan mereka. </w:t>
      </w:r>
      <w:r w:rsidR="00B5312A" w:rsidRPr="0070792A">
        <w:rPr>
          <w:rFonts w:ascii="Bookman Old Style" w:hAnsi="Bookman Old Style" w:cs="AL-Mohanad"/>
          <w:sz w:val="24"/>
          <w:szCs w:val="24"/>
        </w:rPr>
        <w:t xml:space="preserve">Sedang </w:t>
      </w:r>
      <w:r w:rsidR="00B5312A" w:rsidRPr="0070792A">
        <w:rPr>
          <w:rFonts w:ascii="Bookman Old Style" w:hAnsi="Bookman Old Style" w:cs="AL-Mohanad"/>
          <w:sz w:val="24"/>
          <w:szCs w:val="24"/>
          <w:lang w:val="id-ID"/>
        </w:rPr>
        <w:t xml:space="preserve">para </w:t>
      </w:r>
      <w:r w:rsidR="00B5312A" w:rsidRPr="0070792A">
        <w:rPr>
          <w:rFonts w:ascii="Bookman Old Style" w:hAnsi="Bookman Old Style" w:cs="AL-Mohanad"/>
          <w:sz w:val="24"/>
          <w:szCs w:val="24"/>
        </w:rPr>
        <w:t>malaikat-</w:t>
      </w:r>
      <w:r w:rsidR="00B5312A" w:rsidRPr="0070792A">
        <w:rPr>
          <w:rFonts w:ascii="Bookman Old Style" w:hAnsi="Bookman Old Style" w:cs="AL-Mohanad"/>
          <w:sz w:val="24"/>
          <w:szCs w:val="24"/>
          <w:lang w:val="id-ID"/>
        </w:rPr>
        <w:t>Nya terus</w:t>
      </w:r>
      <w:r w:rsidR="00B5312A" w:rsidRPr="0070792A">
        <w:rPr>
          <w:rFonts w:ascii="Bookman Old Style" w:hAnsi="Bookman Old Style" w:cs="AL-Mohanad"/>
          <w:sz w:val="24"/>
          <w:szCs w:val="24"/>
        </w:rPr>
        <w:t xml:space="preserve"> menyertai mereka</w:t>
      </w:r>
      <w:r w:rsidR="00B5312A" w:rsidRPr="0070792A">
        <w:rPr>
          <w:rFonts w:ascii="Bookman Old Style" w:hAnsi="Bookman Old Style" w:cs="AL-Mohanad"/>
          <w:sz w:val="24"/>
          <w:szCs w:val="24"/>
          <w:lang w:val="id-ID"/>
        </w:rPr>
        <w:t>,</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menulis semua yang muncul dari mereka; baik </w:t>
      </w:r>
      <w:r w:rsidR="00895A53" w:rsidRPr="0070792A">
        <w:rPr>
          <w:rFonts w:ascii="Bookman Old Style" w:hAnsi="Bookman Old Style" w:cs="AL-Mohanad"/>
          <w:sz w:val="24"/>
          <w:szCs w:val="24"/>
          <w:lang w:val="id-ID"/>
        </w:rPr>
        <w:t>dalam kondisi rahasia maupun terang-terangan.</w:t>
      </w:r>
      <w:r w:rsidRPr="0070792A">
        <w:rPr>
          <w:rFonts w:ascii="Bookman Old Style" w:hAnsi="Bookman Old Style" w:cs="AL-Mohanad"/>
          <w:sz w:val="24"/>
          <w:szCs w:val="24"/>
        </w:rPr>
        <w:t xml:space="preserve"> </w:t>
      </w:r>
    </w:p>
    <w:p w:rsidR="00B23C76" w:rsidRPr="0070792A" w:rsidRDefault="00B23C76" w:rsidP="00B531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akan menghisab mereka atas segala yang mereka perbuat dan ucapkan. Dia telah memperingatkan mereka akan siksa-Nya yang pedih jika mereka berbuat maksiat dalam kehidupan ini dan menyelisihi perintah-Nya. Sehingga hal itu menjadi peringatan keras bagi orang-orang yang beriman kepada Allah yang mencegah mereka terjerumus dalam berbuat maksiat. Lalu mereka meninggalkan semua perbuatan jahat dan dosa karena rasa takut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w:t>
      </w:r>
    </w:p>
    <w:p w:rsidR="00B23C76" w:rsidRPr="0070792A" w:rsidRDefault="00B23C76" w:rsidP="00B531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Adapun orang yang tidak takut kepada Allah dan mengerjakan berbagai perbuatan maksiat </w:t>
      </w:r>
      <w:r w:rsidR="00B5312A" w:rsidRPr="0070792A">
        <w:rPr>
          <w:rFonts w:ascii="Bookman Old Style" w:hAnsi="Bookman Old Style" w:cs="AL-Mohanad"/>
          <w:sz w:val="24"/>
          <w:szCs w:val="24"/>
        </w:rPr>
        <w:t xml:space="preserve">jika ia mampu </w:t>
      </w:r>
      <w:r w:rsidR="00B5312A" w:rsidRPr="0070792A">
        <w:rPr>
          <w:rFonts w:ascii="Bookman Old Style" w:hAnsi="Bookman Old Style" w:cs="AL-Mohanad"/>
          <w:sz w:val="24"/>
          <w:szCs w:val="24"/>
          <w:lang w:val="id-ID"/>
        </w:rPr>
        <w:t>meng</w:t>
      </w:r>
      <w:r w:rsidR="00B5312A" w:rsidRPr="0070792A">
        <w:rPr>
          <w:rFonts w:ascii="Bookman Old Style" w:hAnsi="Bookman Old Style" w:cs="AL-Mohanad"/>
          <w:sz w:val="24"/>
          <w:szCs w:val="24"/>
        </w:rPr>
        <w:t>erjakan</w:t>
      </w:r>
      <w:r w:rsidR="00B5312A" w:rsidRPr="0070792A">
        <w:rPr>
          <w:rFonts w:ascii="Bookman Old Style" w:hAnsi="Bookman Old Style" w:cs="AL-Mohanad"/>
          <w:sz w:val="24"/>
          <w:szCs w:val="24"/>
          <w:lang w:val="id-ID"/>
        </w:rPr>
        <w:t>nya</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maka Allah telah menjadikan baginya had (batasan) yang mencegahnya dalam kehidupan ini. Yaitu: perintah Allah kepada kaum muslimin untuk melakukan amar ma</w:t>
      </w:r>
      <w:r w:rsidR="00B5312A" w:rsidRPr="0070792A">
        <w:rPr>
          <w:rFonts w:ascii="Bookman Old Style" w:hAnsi="Bookman Old Style" w:cs="AL-Mohanad"/>
          <w:sz w:val="24"/>
          <w:szCs w:val="24"/>
        </w:rPr>
        <w:t>k</w:t>
      </w:r>
      <w:r w:rsidRPr="0070792A">
        <w:rPr>
          <w:rFonts w:ascii="Bookman Old Style" w:hAnsi="Bookman Old Style" w:cs="AL-Mohanad"/>
          <w:sz w:val="24"/>
          <w:szCs w:val="24"/>
        </w:rPr>
        <w:t>ruf nahi munkar (memerintahkan kebajikan dan mencegah kemungkaran). Sehingga dengan demikian setiap muslim merasa bertanggung-jawab di hadapan Allah atas setiap dosa yang dilihatnya dikerjakan orang lain sampai ia mencegahnya dari melakukan perbuatan tersebut dengan lisannya, jika tidak mampu mencegah dengan tangannya.</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juga memerintahkan pemimpin kaum muslimin untuk menegakkan hukum had-had Allah terhadap pelaku kesalahan. Yaitu hukuman-hukuman yang dijatuhkan sesuai kejahatan yang dilakukan pelakunya yang telah Allah terangkan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dan dijelaskan oleh Rasulullah </w:t>
      </w:r>
      <w:r w:rsidR="006235DE"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dalam </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w:t>
      </w:r>
      <w:r w:rsidR="00481419" w:rsidRPr="0070792A">
        <w:rPr>
          <w:rFonts w:ascii="Bookman Old Style" w:hAnsi="Bookman Old Style" w:cs="AL-Mohanad"/>
          <w:sz w:val="24"/>
          <w:szCs w:val="24"/>
        </w:rPr>
        <w:t>hadis</w:t>
      </w:r>
      <w:r w:rsidRPr="0070792A">
        <w:rPr>
          <w:rFonts w:ascii="Bookman Old Style" w:hAnsi="Bookman Old Style" w:cs="AL-Mohanad"/>
          <w:sz w:val="24"/>
          <w:szCs w:val="24"/>
        </w:rPr>
        <w:t xml:space="preserve">nya dan memerintahkan untuk ditegakkan bagi para pelaku kejahatan. </w:t>
      </w:r>
      <w:r w:rsidR="00CF319E" w:rsidRPr="0070792A">
        <w:rPr>
          <w:rFonts w:ascii="Bookman Old Style" w:hAnsi="Bookman Old Style" w:cs="AL-Mohanad"/>
          <w:sz w:val="24"/>
          <w:szCs w:val="24"/>
        </w:rPr>
        <w:t xml:space="preserve">Dengan </w:t>
      </w:r>
      <w:r w:rsidR="00CF319E" w:rsidRPr="0070792A">
        <w:rPr>
          <w:rFonts w:ascii="Bookman Old Style" w:hAnsi="Bookman Old Style" w:cs="AL-Mohanad"/>
          <w:sz w:val="24"/>
          <w:szCs w:val="24"/>
          <w:lang w:val="id-ID"/>
        </w:rPr>
        <w:t>demikian</w:t>
      </w:r>
      <w:r w:rsidR="00CF319E" w:rsidRPr="0070792A">
        <w:rPr>
          <w:rFonts w:ascii="Bookman Old Style" w:hAnsi="Bookman Old Style" w:cs="AL-Mohanad"/>
          <w:sz w:val="24"/>
          <w:szCs w:val="24"/>
        </w:rPr>
        <w:t xml:space="preserve"> akan tersebar keadilan, rasa aman da</w:t>
      </w:r>
      <w:r w:rsidR="00CF319E" w:rsidRPr="0070792A">
        <w:rPr>
          <w:rFonts w:ascii="Bookman Old Style" w:hAnsi="Bookman Old Style" w:cs="AL-Mohanad"/>
          <w:sz w:val="24"/>
          <w:szCs w:val="24"/>
          <w:lang w:val="id-ID"/>
        </w:rPr>
        <w:t xml:space="preserve">n </w:t>
      </w:r>
      <w:r w:rsidRPr="0070792A">
        <w:rPr>
          <w:rFonts w:ascii="Bookman Old Style" w:hAnsi="Bookman Old Style" w:cs="AL-Mohanad"/>
          <w:sz w:val="24"/>
          <w:szCs w:val="24"/>
        </w:rPr>
        <w:t xml:space="preserve">dan sentosa.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725729" w:rsidP="00AB64B0">
      <w:pPr>
        <w:pStyle w:val="BodyText"/>
        <w:spacing w:before="120" w:after="120"/>
        <w:ind w:left="57" w:right="57" w:firstLine="340"/>
        <w:rPr>
          <w:rFonts w:ascii="Bookman Old Style" w:hAnsi="Bookman Old Style" w:cs="AL-Mohanad"/>
          <w:b/>
          <w:bCs/>
          <w:sz w:val="24"/>
          <w:szCs w:val="24"/>
          <w:lang w:val="id-ID"/>
        </w:rPr>
      </w:pPr>
      <w:r>
        <w:rPr>
          <w:rFonts w:ascii="Bookman Old Style" w:hAnsi="Bookman Old Style" w:cs="AL-Mohanad"/>
          <w:b/>
          <w:bCs/>
          <w:sz w:val="24"/>
          <w:szCs w:val="24"/>
        </w:rPr>
        <w:br w:type="page"/>
      </w:r>
      <w:r w:rsidR="00B23C76" w:rsidRPr="0070792A">
        <w:rPr>
          <w:rFonts w:ascii="Bookman Old Style" w:hAnsi="Bookman Old Style" w:cs="AL-Mohanad"/>
          <w:b/>
          <w:bCs/>
          <w:sz w:val="24"/>
          <w:szCs w:val="24"/>
        </w:rPr>
        <w:lastRenderedPageBreak/>
        <w:t xml:space="preserve">Kelima: </w:t>
      </w:r>
      <w:r w:rsidR="00AB64B0" w:rsidRPr="0070792A">
        <w:rPr>
          <w:rFonts w:ascii="Bookman Old Style" w:hAnsi="Bookman Old Style" w:cs="AL-Mohanad"/>
          <w:b/>
          <w:bCs/>
          <w:sz w:val="24"/>
          <w:szCs w:val="24"/>
        </w:rPr>
        <w:t xml:space="preserve">Konsep Islam Tentang </w:t>
      </w:r>
      <w:r w:rsidR="00AB64B0" w:rsidRPr="0070792A">
        <w:rPr>
          <w:rFonts w:ascii="Bookman Old Style" w:hAnsi="Bookman Old Style" w:cs="AL-Mohanad"/>
          <w:b/>
          <w:bCs/>
          <w:sz w:val="24"/>
          <w:szCs w:val="24"/>
          <w:lang w:val="id-ID"/>
        </w:rPr>
        <w:t>Solidaritas dan Kesetiakawanan Sosial</w:t>
      </w:r>
    </w:p>
    <w:p w:rsidR="00B23C76" w:rsidRPr="0070792A" w:rsidRDefault="00AB64B0"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Pr="0070792A">
        <w:rPr>
          <w:rFonts w:ascii="Bookman Old Style" w:hAnsi="Bookman Old Style"/>
          <w:sz w:val="24"/>
          <w:szCs w:val="24"/>
        </w:rPr>
        <w:t>-Ta'ālā-</w:t>
      </w:r>
      <w:r w:rsidRPr="0070792A">
        <w:rPr>
          <w:rFonts w:ascii="Bookman Old Style" w:hAnsi="Bookman Old Style" w:cs="AL-Mohanad"/>
          <w:sz w:val="24"/>
          <w:szCs w:val="24"/>
        </w:rPr>
        <w:t xml:space="preserve"> memerintahkan kaum muslimin tolong-menolong</w:t>
      </w:r>
      <w:r w:rsidRPr="0070792A">
        <w:rPr>
          <w:rFonts w:ascii="Bookman Old Style" w:hAnsi="Bookman Old Style" w:cs="AL-Mohanad"/>
          <w:sz w:val="24"/>
          <w:szCs w:val="24"/>
          <w:lang w:val="id-ID"/>
        </w:rPr>
        <w:t xml:space="preserve"> di antara</w:t>
      </w:r>
      <w:r w:rsidRPr="0070792A">
        <w:rPr>
          <w:rFonts w:ascii="Bookman Old Style" w:hAnsi="Bookman Old Style" w:cs="AL-Mohanad"/>
          <w:sz w:val="24"/>
          <w:szCs w:val="24"/>
        </w:rPr>
        <w:t xml:space="preserve"> sesama mereka dalam </w:t>
      </w:r>
      <w:r w:rsidRPr="0070792A">
        <w:rPr>
          <w:rFonts w:ascii="Bookman Old Style" w:hAnsi="Bookman Old Style" w:cs="AL-Mohanad"/>
          <w:sz w:val="24"/>
          <w:szCs w:val="24"/>
          <w:lang w:val="id-ID"/>
        </w:rPr>
        <w:t>perkara materi atau non materi,</w:t>
      </w:r>
      <w:r w:rsidRPr="0070792A">
        <w:rPr>
          <w:rFonts w:ascii="Bookman Old Style" w:hAnsi="Bookman Old Style" w:cs="AL-Mohanad"/>
          <w:sz w:val="24"/>
          <w:szCs w:val="24"/>
        </w:rPr>
        <w:t xml:space="preserve"> sebagaimana telah dijelaskan pada bab zakat dan sedekah.</w:t>
      </w:r>
      <w:r w:rsidR="00B23C76" w:rsidRPr="0070792A">
        <w:rPr>
          <w:rFonts w:ascii="Bookman Old Style" w:hAnsi="Bookman Old Style" w:cs="AL-Mohanad"/>
          <w:sz w:val="24"/>
          <w:szCs w:val="24"/>
        </w:rPr>
        <w:t xml:space="preserve"> </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mengharamkan seorang muslim menyakiti manusia dalam bentuk apapun. Hingga membuang sesuatu yang menganggu di jalan Allah haramkan dan memerintahkan seorang muslim untuk membuangnya jika ia lihat, sekalipun yang meletakkannya orang lain serta menjanjikan baginya pahala atas perbuatan itu sebagaimana Dia memberi ancaman siksa bagi yang melakukan gangguan itu.</w:t>
      </w:r>
    </w:p>
    <w:p w:rsidR="00B23C76" w:rsidRPr="0070792A" w:rsidRDefault="00AB64B0"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mewajibkan orang mukmin mencintai </w:t>
      </w:r>
      <w:r w:rsidRPr="0070792A">
        <w:rPr>
          <w:rFonts w:ascii="Bookman Old Style" w:hAnsi="Bookman Old Style" w:cs="AL-Mohanad"/>
          <w:sz w:val="24"/>
          <w:szCs w:val="24"/>
          <w:lang w:val="id-ID"/>
        </w:rPr>
        <w:t xml:space="preserve">untuk </w:t>
      </w:r>
      <w:r w:rsidRPr="0070792A">
        <w:rPr>
          <w:rFonts w:ascii="Bookman Old Style" w:hAnsi="Bookman Old Style" w:cs="AL-Mohanad"/>
          <w:sz w:val="24"/>
          <w:szCs w:val="24"/>
        </w:rPr>
        <w:t xml:space="preserve">saudaranya sebagaimana ia mencintai </w:t>
      </w:r>
      <w:r w:rsidRPr="0070792A">
        <w:rPr>
          <w:rFonts w:ascii="Bookman Old Style" w:hAnsi="Bookman Old Style" w:cs="AL-Mohanad"/>
          <w:sz w:val="24"/>
          <w:szCs w:val="24"/>
          <w:lang w:val="id-ID"/>
        </w:rPr>
        <w:t xml:space="preserve">untuk </w:t>
      </w:r>
      <w:r w:rsidRPr="0070792A">
        <w:rPr>
          <w:rFonts w:ascii="Bookman Old Style" w:hAnsi="Bookman Old Style" w:cs="AL-Mohanad"/>
          <w:sz w:val="24"/>
          <w:szCs w:val="24"/>
        </w:rPr>
        <w:t>dirinya sendiri</w:t>
      </w:r>
      <w:r w:rsidRPr="0070792A">
        <w:rPr>
          <w:rFonts w:ascii="Bookman Old Style" w:hAnsi="Bookman Old Style" w:cs="AL-Mohanad"/>
          <w:sz w:val="24"/>
          <w:szCs w:val="24"/>
          <w:lang w:val="id-ID"/>
        </w:rPr>
        <w:t>,</w:t>
      </w:r>
      <w:r w:rsidRPr="0070792A">
        <w:rPr>
          <w:rFonts w:ascii="Bookman Old Style" w:hAnsi="Bookman Old Style" w:cs="AL-Mohanad"/>
          <w:sz w:val="24"/>
          <w:szCs w:val="24"/>
        </w:rPr>
        <w:t xml:space="preserve"> dan membenci </w:t>
      </w:r>
      <w:r w:rsidRPr="0070792A">
        <w:rPr>
          <w:rFonts w:ascii="Bookman Old Style" w:hAnsi="Bookman Old Style" w:cs="AL-Mohanad"/>
          <w:sz w:val="24"/>
          <w:szCs w:val="24"/>
          <w:lang w:val="id-ID"/>
        </w:rPr>
        <w:t>untuk</w:t>
      </w:r>
      <w:r w:rsidRPr="0070792A">
        <w:rPr>
          <w:rFonts w:ascii="Bookman Old Style" w:hAnsi="Bookman Old Style" w:cs="AL-Mohanad"/>
          <w:sz w:val="24"/>
          <w:szCs w:val="24"/>
        </w:rPr>
        <w:t xml:space="preserve"> saudaranya apa yang dia benci untuk dirinya.</w:t>
      </w:r>
      <w:r w:rsidR="00B23C76" w:rsidRPr="0070792A">
        <w:rPr>
          <w:rFonts w:ascii="Bookman Old Style" w:hAnsi="Bookman Old Style" w:cs="AL-Mohanad"/>
          <w:sz w:val="24"/>
          <w:szCs w:val="24"/>
        </w:rPr>
        <w:t xml:space="preserve"> </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CF319E"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4A1239">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007" name="Picture 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438150" cy="390525"/>
            <wp:effectExtent l="0" t="0" r="0" b="0"/>
            <wp:docPr id="14008" name="Picture 1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09" name="Picture 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190500" cy="390525"/>
            <wp:effectExtent l="0" t="0" r="0" b="0"/>
            <wp:docPr id="14010" name="Picture 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0"/>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4011" name="Picture 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12" name="Picture 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4013" name="Picture 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14" name="Picture 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015" name="Picture 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4016" name="Picture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142875" cy="285750"/>
            <wp:effectExtent l="0" t="0" r="0" b="0"/>
            <wp:docPr id="14017" name="Picture 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AB64B0" w:rsidP="00AB64B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Dan tolong menolonglah kamu dalam (mengerjakan) kebajikan dan takwa dan jangan tolong menolong dalam berbuat dosa dan pelanggaran</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CF319E"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CF319E" w:rsidRPr="0070792A">
        <w:rPr>
          <w:rFonts w:ascii="Bookman Old Style" w:hAnsi="Bookman Old Style" w:cs="AL-Mohanad"/>
          <w:sz w:val="24"/>
          <w:szCs w:val="24"/>
        </w:rPr>
        <w:t>-</w:t>
      </w:r>
      <w:r w:rsidR="00B23C76" w:rsidRPr="0070792A">
        <w:rPr>
          <w:rFonts w:ascii="Bookman Old Style" w:hAnsi="Bookman Old Style" w:cs="AL-Mohanad"/>
          <w:sz w:val="24"/>
          <w:szCs w:val="24"/>
        </w:rPr>
        <w:t>M</w:t>
      </w:r>
      <w:r w:rsidRPr="0070792A">
        <w:rPr>
          <w:rFonts w:ascii="Bookman Old Style" w:hAnsi="Bookman Old Style" w:cs="AL-Mohanad"/>
          <w:sz w:val="24"/>
          <w:szCs w:val="24"/>
        </w:rPr>
        <w:t>ā</w:t>
      </w:r>
      <w:r w:rsidR="00B23C76" w:rsidRPr="0070792A">
        <w:rPr>
          <w:rFonts w:ascii="Bookman Old Style" w:hAnsi="Bookman Old Style" w:cs="AL-Mohanad"/>
          <w:sz w:val="24"/>
          <w:szCs w:val="24"/>
        </w:rPr>
        <w:t>idah: 2).</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berfirman</w:t>
      </w:r>
      <w:r w:rsidR="00CF319E" w:rsidRPr="0070792A">
        <w:rPr>
          <w:rFonts w:ascii="Bookman Old Style" w:hAnsi="Bookman Old Style" w:cs="AL-Mohanad"/>
          <w:sz w:val="24"/>
          <w:szCs w:val="24"/>
        </w:rPr>
        <w:t>,</w:t>
      </w:r>
    </w:p>
    <w:p w:rsidR="00B23C76" w:rsidRPr="0070792A" w:rsidRDefault="00243EED" w:rsidP="004A1239">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018" name="Picture 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019" name="Picture 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4020" name="Picture 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4021" name="Picture 1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47675" cy="390525"/>
            <wp:effectExtent l="0" t="0" r="0" b="0"/>
            <wp:docPr id="14022" name="Picture 1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023" name="Picture 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024" name="Picture 1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4025" name="Picture 1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26" name="Picture 1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027" name="Picture 1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4028" name="Picture 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029" name="Picture 1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AB64B0" w:rsidP="00B633E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lastRenderedPageBreak/>
        <w:t xml:space="preserve"> "</w:t>
      </w:r>
      <w:r w:rsidR="00B23C76" w:rsidRPr="0070792A">
        <w:rPr>
          <w:rFonts w:ascii="Bookman Old Style" w:hAnsi="Bookman Old Style" w:cs="AL-Mohanad"/>
          <w:i/>
          <w:iCs/>
          <w:sz w:val="24"/>
          <w:szCs w:val="24"/>
        </w:rPr>
        <w:t>Sesungguhnya orang-orang mukmin itu bersaudara karena itu damaikanlah antara kedua saudaramu</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CF319E"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CF319E" w:rsidRPr="0070792A">
        <w:rPr>
          <w:rFonts w:ascii="Bookman Old Style" w:hAnsi="Bookman Old Style" w:cs="AL-Mohanad"/>
          <w:sz w:val="24"/>
          <w:szCs w:val="24"/>
        </w:rPr>
        <w:t>-</w:t>
      </w:r>
      <w:r w:rsidRPr="0070792A">
        <w:rPr>
          <w:rFonts w:ascii="Cambria" w:hAnsi="Cambria" w:cs="Cambria"/>
          <w:sz w:val="24"/>
          <w:szCs w:val="24"/>
        </w:rPr>
        <w:t>Ḥ</w:t>
      </w:r>
      <w:r w:rsidR="00B23C76" w:rsidRPr="0070792A">
        <w:rPr>
          <w:rFonts w:ascii="Bookman Old Style" w:hAnsi="Bookman Old Style" w:cs="AL-Mohanad"/>
          <w:sz w:val="24"/>
          <w:szCs w:val="24"/>
        </w:rPr>
        <w:t>ujur</w:t>
      </w:r>
      <w:r w:rsidRPr="0070792A">
        <w:rPr>
          <w:rFonts w:ascii="Bookman Old Style" w:hAnsi="Bookman Old Style"/>
          <w:sz w:val="24"/>
          <w:szCs w:val="20"/>
        </w:rPr>
        <w:t>ā</w:t>
      </w:r>
      <w:r w:rsidR="00B23C76" w:rsidRPr="0070792A">
        <w:rPr>
          <w:rFonts w:ascii="Bookman Old Style" w:hAnsi="Bookman Old Style" w:cs="AL-Mohanad"/>
          <w:sz w:val="24"/>
          <w:szCs w:val="24"/>
        </w:rPr>
        <w:t>t: 10).</w:t>
      </w:r>
    </w:p>
    <w:p w:rsidR="00F511FE" w:rsidRPr="0070792A" w:rsidRDefault="00F511FE"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berfirman</w:t>
      </w:r>
      <w:r w:rsidR="00CF319E" w:rsidRPr="0070792A">
        <w:rPr>
          <w:rFonts w:ascii="Bookman Old Style" w:hAnsi="Bookman Old Style" w:cs="AL-Mohanad"/>
          <w:sz w:val="24"/>
          <w:szCs w:val="24"/>
        </w:rPr>
        <w:t>,</w:t>
      </w:r>
    </w:p>
    <w:p w:rsidR="00B23C76" w:rsidRPr="0070792A" w:rsidRDefault="00243EED" w:rsidP="004A1239">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030" name="Picture 1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031" name="Picture 1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4032" name="Picture 1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4033" name="Picture 1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57200" cy="390525"/>
            <wp:effectExtent l="0" t="0" r="0" b="0"/>
            <wp:docPr id="14034" name="Picture 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4"/>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035" name="Picture 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95300" cy="390525"/>
            <wp:effectExtent l="0" t="0" r="0" b="0"/>
            <wp:docPr id="14036" name="Picture 1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6"/>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037" name="Picture 1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7"/>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038" name="Picture 1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8"/>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039" name="Picture 1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9"/>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040" name="Picture 1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0"/>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4041" name="Picture 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4042" name="Picture 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2"/>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4043" name="Picture 1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044" name="Picture 1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4"/>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045" name="Picture 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4046" name="Picture 1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047" name="Picture 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048" name="Picture 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4049" name="Picture 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9"/>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050" name="Picture 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0"/>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76250" cy="390525"/>
            <wp:effectExtent l="0" t="0" r="0" b="0"/>
            <wp:docPr id="14051" name="Picture 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052" name="Picture 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4053" name="Picture 1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054" name="Picture 1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4"/>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4055" name="Picture 1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4056" name="Picture 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6"/>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057" name="Picture 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AB64B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AB64B0" w:rsidRPr="0070792A">
        <w:rPr>
          <w:rFonts w:ascii="Bookman Old Style" w:hAnsi="Bookman Old Style" w:cs="AL-Mohanad"/>
          <w:i/>
          <w:iCs/>
          <w:sz w:val="24"/>
          <w:szCs w:val="24"/>
        </w:rPr>
        <w:t>"</w:t>
      </w:r>
      <w:r w:rsidRPr="0070792A">
        <w:rPr>
          <w:rFonts w:ascii="Bookman Old Style" w:hAnsi="Bookman Old Style" w:cs="AL-Mohanad"/>
          <w:i/>
          <w:iCs/>
          <w:sz w:val="24"/>
          <w:szCs w:val="24"/>
        </w:rPr>
        <w:t>Tidak ada kebaikan pada kebanyakan bisikan-bisikan mereka, kecuali bisikan-bisikan dari orang yang menyuruh (manusia) memberi sedekah, atau berbuat ma’ruf, atau mengadakan perdamaian di antara manusia. Dan barangsiapa yang berbuat demikian karena mencari ke</w:t>
      </w:r>
      <w:r w:rsidR="001452D6" w:rsidRPr="0070792A">
        <w:rPr>
          <w:rFonts w:ascii="Bookman Old Style" w:hAnsi="Bookman Old Style" w:cs="AL-Mohanad"/>
          <w:i/>
          <w:iCs/>
          <w:sz w:val="24"/>
          <w:szCs w:val="24"/>
        </w:rPr>
        <w:t xml:space="preserve"> Rida</w:t>
      </w:r>
      <w:r w:rsidRPr="0070792A">
        <w:rPr>
          <w:rFonts w:ascii="Bookman Old Style" w:hAnsi="Bookman Old Style" w:cs="AL-Mohanad"/>
          <w:i/>
          <w:iCs/>
          <w:sz w:val="24"/>
          <w:szCs w:val="24"/>
        </w:rPr>
        <w:t>an Allah, maka Kami memberi kepadanya pahala yang besar</w:t>
      </w:r>
      <w:r w:rsidR="00AB64B0"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CF319E" w:rsidRPr="0070792A">
        <w:rPr>
          <w:rFonts w:ascii="Bookman Old Style" w:hAnsi="Bookman Old Style" w:cs="AL-Mohanad"/>
          <w:sz w:val="24"/>
          <w:szCs w:val="24"/>
        </w:rPr>
        <w:t xml:space="preserve"> (QS.</w:t>
      </w:r>
      <w:r w:rsidR="00AB64B0" w:rsidRPr="0070792A">
        <w:rPr>
          <w:rFonts w:ascii="Bookman Old Style" w:hAnsi="Bookman Old Style" w:cs="AL-Mohanad"/>
          <w:sz w:val="24"/>
          <w:szCs w:val="24"/>
        </w:rPr>
        <w:t xml:space="preserve"> </w:t>
      </w:r>
      <w:r w:rsidR="00CF319E" w:rsidRPr="0070792A">
        <w:rPr>
          <w:rFonts w:ascii="Bookman Old Style" w:hAnsi="Bookman Old Style" w:cs="AL-Mohanad"/>
          <w:sz w:val="24"/>
          <w:szCs w:val="24"/>
        </w:rPr>
        <w:t>An-</w:t>
      </w:r>
      <w:r w:rsidRPr="0070792A">
        <w:rPr>
          <w:rFonts w:ascii="Bookman Old Style" w:hAnsi="Bookman Old Style" w:cs="AL-Mohanad"/>
          <w:sz w:val="24"/>
          <w:szCs w:val="24"/>
        </w:rPr>
        <w:t>Nis</w:t>
      </w:r>
      <w:r w:rsidR="00AB64B0" w:rsidRPr="0070792A">
        <w:rPr>
          <w:rFonts w:ascii="Bookman Old Style" w:hAnsi="Bookman Old Style"/>
          <w:sz w:val="24"/>
          <w:szCs w:val="20"/>
        </w:rPr>
        <w:t>ā</w:t>
      </w:r>
      <w:r w:rsidR="00AB64B0" w:rsidRPr="0070792A">
        <w:rPr>
          <w:rFonts w:ascii="Bookman Old Style" w:hAnsi="Bookman Old Style" w:cs="AL-Mohanad"/>
          <w:sz w:val="24"/>
          <w:szCs w:val="24"/>
        </w:rPr>
        <w:t>`</w:t>
      </w:r>
      <w:r w:rsidRPr="0070792A">
        <w:rPr>
          <w:rFonts w:ascii="Bookman Old Style" w:hAnsi="Bookman Old Style" w:cs="AL-Mohanad"/>
          <w:sz w:val="24"/>
          <w:szCs w:val="24"/>
        </w:rPr>
        <w:t xml:space="preserve">: 114).  </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Rasulullah </w:t>
      </w:r>
      <w:r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bersabda</w:t>
      </w:r>
      <w:r w:rsidR="00CF319E" w:rsidRPr="0070792A">
        <w:rPr>
          <w:rFonts w:ascii="Bookman Old Style" w:hAnsi="Bookman Old Style" w:cs="AL-Mohanad"/>
          <w:sz w:val="24"/>
          <w:szCs w:val="24"/>
        </w:rPr>
        <w:t>,</w:t>
      </w:r>
    </w:p>
    <w:p w:rsidR="00B23C76" w:rsidRPr="0070792A" w:rsidRDefault="00CF319E" w:rsidP="004A1239">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لاَ يُؤْمِنُ أَحَدُكُمْ حَتَّى يُحِبَّ لِ</w:t>
      </w:r>
      <w:r w:rsidRPr="0070792A">
        <w:rPr>
          <w:rFonts w:ascii="Bookman Old Style" w:hAnsi="Bookman Old Style" w:cs="AL-Mohanad"/>
          <w:sz w:val="32"/>
          <w:szCs w:val="32"/>
          <w:rtl/>
        </w:rPr>
        <w:t>أَخِيْهِ مَا يُحِبُّ لِنَفْسِهِ</w:t>
      </w:r>
      <w:r w:rsidR="00B23C76" w:rsidRPr="0070792A">
        <w:rPr>
          <w:rFonts w:ascii="Bookman Old Style" w:hAnsi="Bookman Old Style" w:cs="AL-Mohanad"/>
          <w:sz w:val="32"/>
          <w:szCs w:val="32"/>
          <w:rtl/>
        </w:rPr>
        <w:t xml:space="preserve">)) </w:t>
      </w:r>
    </w:p>
    <w:p w:rsidR="00B23C76" w:rsidRPr="0070792A" w:rsidRDefault="00B633E1" w:rsidP="00B633E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Tidak sempurna iman salah seorang kalian sampai ia mencintai untuk saudaranya apa yang ia cintai untuk dirinya sendiri</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4A1239" w:rsidRPr="0070792A">
        <w:rPr>
          <w:rFonts w:ascii="Bookman Old Style" w:hAnsi="Bookman Old Style" w:cs="AL-Mohanad"/>
          <w:sz w:val="24"/>
          <w:szCs w:val="24"/>
        </w:rPr>
        <w:t>(HR. Muslim).</w:t>
      </w:r>
    </w:p>
    <w:p w:rsidR="00B23C76" w:rsidRPr="0070792A" w:rsidRDefault="00B23C76" w:rsidP="00B633E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Beliau bersabda pada khutbahnya yang agung yang beliau sampaikan di akhir hayatnya ketika haji wada’ dalam rangka menegaskan kembali apa yang pernah beliau perintahkan sebelumnya</w:t>
      </w:r>
      <w:r w:rsidR="00B633E1"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AB64B0">
      <w:pPr>
        <w:pStyle w:val="BodyText"/>
        <w:bidi/>
        <w:spacing w:before="120" w:after="120"/>
        <w:ind w:left="57" w:right="57"/>
        <w:rPr>
          <w:rFonts w:ascii="Bookman Old Style" w:hAnsi="Bookman Old Style" w:cs="AL-Mohanad"/>
          <w:sz w:val="32"/>
          <w:szCs w:val="32"/>
        </w:rPr>
      </w:pPr>
      <w:r w:rsidRPr="0070792A">
        <w:rPr>
          <w:rFonts w:ascii="Bookman Old Style" w:hAnsi="Bookman Old Style" w:cs="AL-Mohanad"/>
          <w:sz w:val="32"/>
          <w:szCs w:val="32"/>
          <w:rtl/>
        </w:rPr>
        <w:lastRenderedPageBreak/>
        <w:t>((يآأَيُّهَا النَّاسُ إِنَّ رَبَّكُمْ وَاِحِدٌ، وَأَبَاكُمْ وَاحِدٌ، أَلاَ لاَ فَضْلَ لِعَرَبِيٍّ عَلَى عَجَمِيٍّ، وَلاَ لِأَسْوَدَ عَلَى أَحْمَرَ وَلاَ لِأَحْمَرَ عَلَى أَسْوَدَ إِلاَّ بِالتَّقْوَى، أَبَلَّغْتُ؟ قَالُوْا أَبْلَغَ رَسُوْلُ</w:t>
      </w:r>
      <w:r w:rsidR="00AB64B0" w:rsidRPr="0070792A">
        <w:rPr>
          <w:rFonts w:ascii="Bookman Old Style" w:hAnsi="Bookman Old Style" w:cs="AL-Mohanad" w:hint="cs"/>
          <w:sz w:val="32"/>
          <w:szCs w:val="32"/>
          <w:rtl/>
        </w:rPr>
        <w:t xml:space="preserve"> </w:t>
      </w:r>
      <w:r w:rsidR="00AB64B0" w:rsidRPr="0070792A">
        <w:rPr>
          <w:rFonts w:ascii="Bookman Old Style" w:hAnsi="Bookman Old Style" w:cs="AL-Mohanad"/>
          <w:sz w:val="32"/>
          <w:szCs w:val="32"/>
          <w:rtl/>
        </w:rPr>
        <w:t>اللهِ</w:t>
      </w:r>
      <w:r w:rsidRPr="0070792A">
        <w:rPr>
          <w:rFonts w:ascii="Bookman Old Style" w:hAnsi="Bookman Old Style" w:cs="AL-Mohanad"/>
          <w:sz w:val="32"/>
          <w:szCs w:val="32"/>
          <w:rtl/>
        </w:rPr>
        <w:t>))</w:t>
      </w:r>
    </w:p>
    <w:p w:rsidR="00B23C76" w:rsidRPr="0070792A" w:rsidRDefault="00B633E1" w:rsidP="00B633E1">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Wahai manusia, sesungguhnya Rabb kalian adalah satu, bapak kalian adalah satu. Ketahuilah tidak ada kelebihan bagi orang Arab atas non Arab</w:t>
      </w: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ataupun non Arab atas orang Arab. Dan tidak ada kelebihan orang kulit hitam atas kulit merah maupun kulit merah atas kulit hitam melainkan dengan taqwa. Sudahkah aku sampaikan? Para</w:t>
      </w:r>
      <w:r w:rsidRPr="0070792A">
        <w:rPr>
          <w:rFonts w:ascii="Bookman Old Style" w:hAnsi="Bookman Old Style" w:cs="AL-Mohanad"/>
          <w:i/>
          <w:iCs/>
          <w:sz w:val="24"/>
          <w:szCs w:val="24"/>
        </w:rPr>
        <w:t xml:space="preserve"> sahabat menyahut, "</w:t>
      </w:r>
      <w:r w:rsidR="00B23C76" w:rsidRPr="0070792A">
        <w:rPr>
          <w:rFonts w:ascii="Bookman Old Style" w:hAnsi="Bookman Old Style" w:cs="AL-Mohanad"/>
          <w:i/>
          <w:iCs/>
          <w:sz w:val="24"/>
          <w:szCs w:val="24"/>
        </w:rPr>
        <w:t>Rasulullah benar telah menyampaikan</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w:t>
      </w:r>
    </w:p>
    <w:p w:rsidR="00B23C76" w:rsidRPr="0070792A" w:rsidRDefault="00B23C76" w:rsidP="00CF319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Beliau juga bersabda</w:t>
      </w:r>
      <w:r w:rsidR="00CF319E" w:rsidRPr="0070792A">
        <w:rPr>
          <w:rFonts w:ascii="Bookman Old Style" w:hAnsi="Bookman Old Style" w:cs="AL-Mohanad"/>
          <w:sz w:val="24"/>
          <w:szCs w:val="24"/>
        </w:rPr>
        <w:t>,</w:t>
      </w:r>
    </w:p>
    <w:p w:rsidR="00B23C76" w:rsidRPr="0070792A" w:rsidRDefault="00CF319E" w:rsidP="00AB64B0">
      <w:pPr>
        <w:pStyle w:val="BodyText"/>
        <w:bidi/>
        <w:spacing w:before="120" w:after="120"/>
        <w:ind w:left="57" w:right="57"/>
        <w:rPr>
          <w:rFonts w:ascii="Bookman Old Style" w:hAnsi="Bookman Old Style" w:cs="AL-Mohanad"/>
          <w:sz w:val="32"/>
          <w:szCs w:val="32"/>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إِنَّ دِمَاءَكُمْ وَأَمْوَالَكُمْ وَأَعْرَاضَكُمْ عَلَيْكُمْ حَرَامٌ كَحُرْمَةِ يَوْمِكُمْ هَذاَ، فِيْ شَهْرِكُمْ هَذَا، وَفِيْ بَلَدِكُمْ هَذَا، أَلاَ هَلْ بَلَّغْتُ؟ قَالُوْا: نَعَمْ، فَرَف</w:t>
      </w:r>
      <w:r w:rsidRPr="0070792A">
        <w:rPr>
          <w:rFonts w:ascii="Bookman Old Style" w:hAnsi="Bookman Old Style" w:cs="AL-Mohanad"/>
          <w:sz w:val="32"/>
          <w:szCs w:val="32"/>
          <w:rtl/>
        </w:rPr>
        <w:t>َعَ أُصْبُعَهُ إِلىَ السَّمَاءِ</w:t>
      </w:r>
      <w:r w:rsidR="00B23C76" w:rsidRPr="0070792A">
        <w:rPr>
          <w:rFonts w:ascii="Bookman Old Style" w:hAnsi="Bookman Old Style" w:cs="AL-Mohanad"/>
          <w:sz w:val="32"/>
          <w:szCs w:val="32"/>
          <w:rtl/>
        </w:rPr>
        <w:t>، وَقَالَ: اللَّهُمَّ اشْهَدْ))</w:t>
      </w:r>
    </w:p>
    <w:p w:rsidR="00B23C76" w:rsidRPr="0070792A" w:rsidRDefault="00B633E1" w:rsidP="00B633E1">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Sesungguhnya darah kalian, harta kalian dan kehormatan kalian haram atas kalian sebagaimana kehormatan hari kalian ini pada bulan kalian ini dan pada negri kalian ini. Sudahkah Aku sampaikan?” Para sahabat menyahut</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Ya</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Lalu beliau mengangkat jari ke langit seraya be</w:t>
      </w:r>
      <w:r w:rsidR="00CF49D6" w:rsidRPr="0070792A">
        <w:rPr>
          <w:rFonts w:ascii="Bookman Old Style" w:hAnsi="Bookman Old Style" w:cs="AL-Mohanad"/>
          <w:i/>
          <w:iCs/>
          <w:sz w:val="24"/>
          <w:szCs w:val="24"/>
        </w:rPr>
        <w:t>rsabda</w:t>
      </w:r>
      <w:r w:rsidRPr="0070792A">
        <w:rPr>
          <w:rFonts w:ascii="Bookman Old Style" w:hAnsi="Bookman Old Style" w:cs="AL-Mohanad"/>
          <w:i/>
          <w:iCs/>
          <w:sz w:val="24"/>
          <w:szCs w:val="24"/>
        </w:rPr>
        <w:t>,</w:t>
      </w:r>
      <w:r w:rsidR="00CF49D6"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"Ya Allah, saksikanlah!"</w:t>
      </w:r>
      <w:r w:rsidR="002968CD" w:rsidRPr="0070792A">
        <w:rPr>
          <w:rStyle w:val="FootnoteReference"/>
          <w:rFonts w:ascii="Bookman Old Style" w:hAnsi="Bookman Old Style" w:cs="AL-Mohanad"/>
          <w:i/>
          <w:iCs/>
          <w:sz w:val="24"/>
          <w:szCs w:val="24"/>
        </w:rPr>
        <w:footnoteReference w:id="23"/>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F27DF" w:rsidRDefault="00BF27DF" w:rsidP="006A40FE">
      <w:pPr>
        <w:pStyle w:val="BodyText"/>
        <w:spacing w:before="120" w:after="120"/>
        <w:ind w:left="57" w:right="57" w:firstLine="340"/>
        <w:rPr>
          <w:rFonts w:ascii="Bookman Old Style" w:hAnsi="Bookman Old Style" w:cs="AL-Mohanad"/>
          <w:b/>
          <w:bCs/>
          <w:sz w:val="24"/>
          <w:szCs w:val="24"/>
        </w:rPr>
      </w:pPr>
      <w:r>
        <w:rPr>
          <w:rFonts w:ascii="Bookman Old Style" w:hAnsi="Bookman Old Style" w:cs="AL-Mohanad"/>
          <w:b/>
          <w:bCs/>
          <w:sz w:val="24"/>
          <w:szCs w:val="24"/>
        </w:rPr>
        <w:br w:type="page"/>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Keenam: Konsep Islam Tentang Politik Dalam Neg</w:t>
      </w:r>
      <w:r w:rsidR="00276CF7">
        <w:rPr>
          <w:rFonts w:ascii="Bookman Old Style" w:hAnsi="Bookman Old Style" w:cs="AL-Mohanad"/>
          <w:b/>
          <w:bCs/>
          <w:sz w:val="24"/>
          <w:szCs w:val="24"/>
        </w:rPr>
        <w:t>e</w:t>
      </w:r>
      <w:r w:rsidRPr="0070792A">
        <w:rPr>
          <w:rFonts w:ascii="Bookman Old Style" w:hAnsi="Bookman Old Style" w:cs="AL-Mohanad"/>
          <w:b/>
          <w:bCs/>
          <w:sz w:val="24"/>
          <w:szCs w:val="24"/>
        </w:rPr>
        <w:t>ri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kaum muslimin mengangkat seorang pemimpin yang mereka bai`at untuk memangku jabatan. Allah memerintahkan mereka untuk bersatu dan tidak berpecah belah sehingga mereka menjadi umat yang bersatu. Allah memerintahkan mereka mentaati imam dan pemimpin-pemimpin mereka kecuali jika mereka memerintahkan untuk berbuat maksiat kepada Allah maka tidak ada ketaatan kepada makhluk dalam hal berbuat maksiat kepada Khalik.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orang muslim jika berada dalam suatu negara yang di sana ia tidak mampu menampakkan agama Islam dan mendakwahkannya. Allah memerintahkannya untuk hijrah dari negri tersebut menuju negara Islam, yaitu negara yang didalamnya diterapkan syariah Islam pada seluruh </w:t>
      </w:r>
      <w:r w:rsidR="00B633E1" w:rsidRPr="0070792A">
        <w:rPr>
          <w:rFonts w:ascii="Bookman Old Style" w:hAnsi="Bookman Old Style" w:cs="AL-Mohanad"/>
          <w:sz w:val="24"/>
          <w:szCs w:val="24"/>
        </w:rPr>
        <w:t xml:space="preserve">aspek dan dipimpin oleh seorang </w:t>
      </w:r>
      <w:r w:rsidRPr="0070792A">
        <w:rPr>
          <w:rFonts w:ascii="Bookman Old Style" w:hAnsi="Bookman Old Style" w:cs="AL-Mohanad"/>
          <w:sz w:val="24"/>
          <w:szCs w:val="24"/>
        </w:rPr>
        <w:t>muslim yang memberlakukan hukum dengan apa yang Allah turunkan.</w:t>
      </w:r>
    </w:p>
    <w:p w:rsidR="00B23C76" w:rsidRPr="0070792A" w:rsidRDefault="00B23C76" w:rsidP="007A042A">
      <w:pPr>
        <w:pStyle w:val="BodyTex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sz w:val="24"/>
          <w:szCs w:val="24"/>
        </w:rPr>
        <w:t xml:space="preserve">Untuk itu Islam tidak mengenal batas-batas teritorial, kewarganegaraan maupun kebangsaan. Akan tetapi kewarganegaraan seorang muslim hanyalah Islam. Semua manusia adalah hamba Allah. Dan bumi ini adalah bumi Allah dimana seorang muslim boleh berpindah-pindah tanpa ada yang merintangi dengan syarat ia komitmen terhadap syariat Allah. Jika ia menyelisihi syarat ini dalam suatu perkara maka diberlakukan padanya hukum Allah. Dengan menjalankan syariat Allah dan menegakkan hukum had-Nya maka akan diperoleh kembali rasa aman sentosa, kembalinya manusia </w:t>
      </w:r>
      <w:r w:rsidRPr="0070792A">
        <w:rPr>
          <w:rFonts w:ascii="Bookman Old Style" w:hAnsi="Bookman Old Style" w:cs="AL-Mohanad"/>
          <w:sz w:val="24"/>
          <w:szCs w:val="24"/>
        </w:rPr>
        <w:lastRenderedPageBreak/>
        <w:t xml:space="preserve">pada tindakan yang benar, terjaganya darah, selamatnya kehormatan, harta mereka dan kebaikan semuanya. </w:t>
      </w:r>
      <w:r w:rsidR="007A042A" w:rsidRPr="0070792A">
        <w:rPr>
          <w:rFonts w:ascii="Bookman Old Style" w:hAnsi="Bookman Old Style" w:cs="AL-Mohanad"/>
          <w:sz w:val="24"/>
          <w:szCs w:val="24"/>
          <w:lang w:val="id-ID"/>
        </w:rPr>
        <w:t>Sebagaimana</w:t>
      </w:r>
      <w:r w:rsidR="007A042A" w:rsidRPr="0070792A">
        <w:rPr>
          <w:rFonts w:ascii="Bookman Old Style" w:hAnsi="Bookman Old Style" w:cs="AL-Mohanad"/>
          <w:sz w:val="24"/>
          <w:szCs w:val="24"/>
        </w:rPr>
        <w:t xml:space="preserve"> menyimpang dari syariat </w:t>
      </w:r>
      <w:r w:rsidR="007A042A" w:rsidRPr="0070792A">
        <w:rPr>
          <w:rFonts w:ascii="Bookman Old Style" w:hAnsi="Bookman Old Style" w:cs="AL-Mohanad"/>
          <w:sz w:val="24"/>
          <w:szCs w:val="24"/>
          <w:lang w:val="id-ID"/>
        </w:rPr>
        <w:t>Allah</w:t>
      </w:r>
      <w:r w:rsidR="007A042A" w:rsidRPr="0070792A">
        <w:rPr>
          <w:rFonts w:ascii="Bookman Old Style" w:hAnsi="Bookman Old Style" w:cs="AL-Mohanad"/>
          <w:sz w:val="24"/>
          <w:szCs w:val="24"/>
        </w:rPr>
        <w:t xml:space="preserve"> itu </w:t>
      </w:r>
      <w:r w:rsidR="007A042A" w:rsidRPr="0070792A">
        <w:rPr>
          <w:rFonts w:ascii="Bookman Old Style" w:hAnsi="Bookman Old Style" w:cs="AL-Mohanad"/>
          <w:sz w:val="24"/>
          <w:szCs w:val="24"/>
          <w:lang w:val="id-ID"/>
        </w:rPr>
        <w:t>hanya menghasilkan keburukan saja.</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w:t>
      </w:r>
      <w:r w:rsidR="007A042A" w:rsidRPr="0070792A">
        <w:rPr>
          <w:rFonts w:ascii="Bookman Old Style" w:hAnsi="Bookman Old Style" w:cs="AL-Mohanad"/>
          <w:sz w:val="24"/>
          <w:szCs w:val="24"/>
        </w:rPr>
        <w:t xml:space="preserve">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menjaga akal dengan mengharamkan </w:t>
      </w:r>
      <w:r w:rsidR="007A042A" w:rsidRPr="0070792A">
        <w:rPr>
          <w:rFonts w:ascii="Bookman Old Style" w:hAnsi="Bookman Old Style" w:cs="AL-Mohanad"/>
          <w:sz w:val="24"/>
          <w:szCs w:val="24"/>
        </w:rPr>
        <w:t>hal-hal yang memabuk</w:t>
      </w:r>
      <w:r w:rsidR="007A042A" w:rsidRPr="0070792A">
        <w:rPr>
          <w:rFonts w:ascii="Bookman Old Style" w:hAnsi="Bookman Old Style" w:cs="AL-Mohanad"/>
          <w:sz w:val="24"/>
          <w:szCs w:val="24"/>
          <w:lang w:val="id-ID"/>
        </w:rPr>
        <w:t>kan</w:t>
      </w:r>
      <w:r w:rsidR="007A042A" w:rsidRPr="0070792A">
        <w:rPr>
          <w:rFonts w:ascii="Bookman Old Style" w:hAnsi="Bookman Old Style" w:cs="AL-Mohanad"/>
          <w:sz w:val="24"/>
          <w:szCs w:val="24"/>
        </w:rPr>
        <w:t xml:space="preserve">, </w:t>
      </w:r>
      <w:r w:rsidR="007A042A" w:rsidRPr="0070792A">
        <w:rPr>
          <w:rFonts w:ascii="Bookman Old Style" w:hAnsi="Bookman Old Style" w:cs="AL-Mohanad"/>
          <w:sz w:val="24"/>
          <w:szCs w:val="24"/>
          <w:lang w:val="id-ID"/>
        </w:rPr>
        <w:t>narkoba</w:t>
      </w:r>
      <w:r w:rsidR="007A042A" w:rsidRPr="0070792A">
        <w:rPr>
          <w:rFonts w:ascii="Bookman Old Style" w:hAnsi="Bookman Old Style" w:cs="AL-Mohanad"/>
          <w:sz w:val="24"/>
          <w:szCs w:val="24"/>
        </w:rPr>
        <w:t xml:space="preserve"> dan meng</w:t>
      </w:r>
      <w:r w:rsidR="007A042A" w:rsidRPr="0070792A">
        <w:rPr>
          <w:rFonts w:ascii="Bookman Old Style" w:hAnsi="Bookman Old Style" w:cs="AL-Mohanad"/>
          <w:sz w:val="24"/>
          <w:szCs w:val="24"/>
          <w:lang w:val="id-ID"/>
        </w:rPr>
        <w:t>akibat</w:t>
      </w:r>
      <w:r w:rsidR="007A042A" w:rsidRPr="0070792A">
        <w:rPr>
          <w:rFonts w:ascii="Bookman Old Style" w:hAnsi="Bookman Old Style" w:cs="AL-Mohanad"/>
          <w:sz w:val="24"/>
          <w:szCs w:val="24"/>
        </w:rPr>
        <w:t xml:space="preserve">kan </w:t>
      </w:r>
      <w:r w:rsidR="007A042A" w:rsidRPr="0070792A">
        <w:rPr>
          <w:rFonts w:ascii="Bookman Old Style" w:hAnsi="Bookman Old Style" w:cs="AL-Mohanad"/>
          <w:sz w:val="24"/>
          <w:szCs w:val="24"/>
          <w:lang w:val="id-ID"/>
        </w:rPr>
        <w:t>kelemahan</w:t>
      </w:r>
      <w:r w:rsidRPr="0070792A">
        <w:rPr>
          <w:rFonts w:ascii="Bookman Old Style" w:hAnsi="Bookman Old Style" w:cs="AL-Mohanad"/>
          <w:sz w:val="24"/>
          <w:szCs w:val="24"/>
        </w:rPr>
        <w:t xml:space="preserve">. Dia tetapkan hukuman had bagi peminum minuman yang memabukkan, yaitu: cambukkan sebanyak 40 hingga 80 kali setiap kali ia berbuat hal itu dalam rangka membuatnya jera, dan dalam rangka ia menjaga akalnya dan melindungi manusia dari kejahatannya.  </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juga menjaga darah kaum muslimin dengan ditetapkannya </w:t>
      </w:r>
      <w:r w:rsidR="007A042A" w:rsidRPr="0070792A">
        <w:rPr>
          <w:rFonts w:ascii="Bookman Old Style" w:hAnsi="Bookman Old Style" w:cs="AL-Mohanad"/>
          <w:sz w:val="24"/>
          <w:szCs w:val="24"/>
        </w:rPr>
        <w:t>kisas</w:t>
      </w:r>
      <w:r w:rsidRPr="0070792A">
        <w:rPr>
          <w:rFonts w:ascii="Bookman Old Style" w:hAnsi="Bookman Old Style" w:cs="AL-Mohanad"/>
          <w:sz w:val="24"/>
          <w:szCs w:val="24"/>
        </w:rPr>
        <w:t xml:space="preserve"> terhadap orang yang menyakiti tanpa alasan yang dibenarkan. Untuk itu pembunuh dihukum bu</w:t>
      </w:r>
      <w:r w:rsidR="007A042A" w:rsidRPr="0070792A">
        <w:rPr>
          <w:rFonts w:ascii="Bookman Old Style" w:hAnsi="Bookman Old Style" w:cs="AL-Mohanad"/>
          <w:sz w:val="24"/>
          <w:szCs w:val="24"/>
        </w:rPr>
        <w:t xml:space="preserve">nuh. Dan jika melukai, Allah </w:t>
      </w:r>
      <w:r w:rsidRPr="0070792A">
        <w:rPr>
          <w:rFonts w:ascii="Bookman Old Style" w:hAnsi="Bookman Old Style" w:cs="AL-Mohanad"/>
          <w:sz w:val="24"/>
          <w:szCs w:val="24"/>
        </w:rPr>
        <w:t xml:space="preserve">menetapkan hukuman </w:t>
      </w:r>
      <w:r w:rsidR="007A042A" w:rsidRPr="0070792A">
        <w:rPr>
          <w:rFonts w:ascii="Bookman Old Style" w:hAnsi="Bookman Old Style" w:cs="AL-Mohanad"/>
          <w:sz w:val="24"/>
          <w:szCs w:val="24"/>
        </w:rPr>
        <w:t xml:space="preserve">kisas </w:t>
      </w:r>
      <w:r w:rsidRPr="0070792A">
        <w:rPr>
          <w:rFonts w:ascii="Bookman Old Style" w:hAnsi="Bookman Old Style" w:cs="AL-Mohanad"/>
          <w:sz w:val="24"/>
          <w:szCs w:val="24"/>
        </w:rPr>
        <w:t>sebagaimana Allah mensyariatkan bagi seorang muslim untuk mempertahankan diri, kehormatan dan hartanya.</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7A042A" w:rsidRPr="0070792A">
        <w:rPr>
          <w:rFonts w:ascii="Bookman Old Style" w:hAnsi="Bookman Old Style" w:cs="AL-Mohanad"/>
          <w:sz w:val="24"/>
          <w:szCs w:val="24"/>
        </w:rPr>
        <w:t>,</w:t>
      </w:r>
    </w:p>
    <w:p w:rsidR="00B23C76" w:rsidRPr="0070792A" w:rsidRDefault="00243EED" w:rsidP="004A1239">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058" name="Picture 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285750" cy="390525"/>
            <wp:effectExtent l="0" t="0" r="0" b="0"/>
            <wp:docPr id="14059" name="Picture 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4060" name="Picture 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0"/>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457200" cy="390525"/>
            <wp:effectExtent l="0" t="0" r="0" b="0"/>
            <wp:docPr id="14061" name="Picture 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1"/>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247650" cy="390525"/>
            <wp:effectExtent l="0" t="0" r="0" b="0"/>
            <wp:docPr id="14062" name="Picture 1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4063" name="Picture 1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3"/>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70792A">
        <w:rPr>
          <w:rFonts w:ascii="Bookman Old Style" w:hAnsi="Bookman Old Style" w:cs="AL-Mohanad"/>
          <w:noProof/>
          <w:position w:val="-16"/>
          <w:rtl/>
        </w:rPr>
        <w:drawing>
          <wp:inline distT="0" distB="0" distL="0" distR="0">
            <wp:extent cx="447675" cy="390525"/>
            <wp:effectExtent l="0" t="0" r="0" b="0"/>
            <wp:docPr id="14064" name="Picture 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4"/>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95300" cy="390525"/>
            <wp:effectExtent l="0" t="0" r="0" b="0"/>
            <wp:docPr id="14065" name="Picture 1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5"/>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52425" cy="390525"/>
            <wp:effectExtent l="0" t="0" r="0" b="0"/>
            <wp:docPr id="14066" name="Picture 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6"/>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067" name="Picture 1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D3525C" w:rsidP="00D3525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 xml:space="preserve">Dan dalam </w:t>
      </w:r>
      <w:r w:rsidRPr="0070792A">
        <w:rPr>
          <w:rFonts w:ascii="Bookman Old Style" w:hAnsi="Bookman Old Style" w:cs="AL-Mohanad"/>
          <w:i/>
          <w:iCs/>
          <w:sz w:val="24"/>
          <w:szCs w:val="24"/>
        </w:rPr>
        <w:t>kisas</w:t>
      </w:r>
      <w:r w:rsidR="00B23C76" w:rsidRPr="0070792A">
        <w:rPr>
          <w:rFonts w:ascii="Bookman Old Style" w:hAnsi="Bookman Old Style" w:cs="AL-Mohanad"/>
          <w:i/>
          <w:iCs/>
          <w:sz w:val="24"/>
          <w:szCs w:val="24"/>
        </w:rPr>
        <w:t xml:space="preserve"> itu ada (jaminan kelangsungan) hidup bagimu, hai orang-orang yang berakal, supaya kamu berta</w:t>
      </w:r>
      <w:r w:rsidRPr="0070792A">
        <w:rPr>
          <w:rFonts w:ascii="Bookman Old Style" w:hAnsi="Bookman Old Style" w:cs="AL-Mohanad"/>
          <w:i/>
          <w:iCs/>
          <w:sz w:val="24"/>
          <w:szCs w:val="24"/>
        </w:rPr>
        <w:t>k</w:t>
      </w:r>
      <w:r w:rsidR="00B23C76" w:rsidRPr="0070792A">
        <w:rPr>
          <w:rFonts w:ascii="Bookman Old Style" w:hAnsi="Bookman Old Style" w:cs="AL-Mohanad"/>
          <w:i/>
          <w:iCs/>
          <w:sz w:val="24"/>
          <w:szCs w:val="24"/>
        </w:rPr>
        <w:t>wa</w:t>
      </w:r>
      <w:r w:rsidR="00CF49D6"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7A042A"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7A042A"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Baqarah: 179) </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Rasulullah </w:t>
      </w:r>
      <w:r w:rsidR="004A1239"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 xml:space="preserve"> bersabda</w:t>
      </w:r>
      <w:r w:rsidR="007A042A" w:rsidRPr="0070792A">
        <w:rPr>
          <w:rFonts w:ascii="Bookman Old Style" w:hAnsi="Bookman Old Style" w:cs="AL-Mohanad"/>
          <w:sz w:val="24"/>
          <w:szCs w:val="24"/>
        </w:rPr>
        <w:t>,</w:t>
      </w:r>
    </w:p>
    <w:p w:rsidR="00B23C76" w:rsidRPr="0070792A" w:rsidRDefault="007A042A" w:rsidP="007A042A">
      <w:pPr>
        <w:pStyle w:val="BodyText"/>
        <w:bidi/>
        <w:spacing w:before="120" w:after="120"/>
        <w:ind w:left="57" w:right="57"/>
        <w:rPr>
          <w:rFonts w:ascii="Bookman Old Style" w:hAnsi="Bookman Old Style" w:cs="AL-Mohanad"/>
          <w:sz w:val="32"/>
          <w:szCs w:val="32"/>
          <w:rtl/>
        </w:rPr>
      </w:pPr>
      <w:r w:rsidRPr="0070792A">
        <w:rPr>
          <w:rFonts w:ascii="Bookman Old Style" w:hAnsi="Bookman Old Style" w:cs="AL-Mohanad"/>
          <w:sz w:val="32"/>
          <w:szCs w:val="32"/>
          <w:rtl/>
        </w:rPr>
        <w:t>((</w:t>
      </w:r>
      <w:r w:rsidR="00B23C76" w:rsidRPr="0070792A">
        <w:rPr>
          <w:rFonts w:ascii="Bookman Old Style" w:hAnsi="Bookman Old Style" w:cs="AL-Mohanad"/>
          <w:sz w:val="32"/>
          <w:szCs w:val="32"/>
          <w:rtl/>
        </w:rPr>
        <w:t>مَنْ قُتِلَ دُوْنَ نَفْسِهِ فَهُوَ شَهِيْدٌ، وَمَنْ قُتِلَ دُوْنَ أَهْلِهِ فَهُوَ شَهِيْدٌ، وَمَنْ قُتِلَ دُوْنَ مَالِهِ فَهُوَ شَهِيْدٌ)).</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Pr="0070792A">
        <w:rPr>
          <w:rFonts w:ascii="Bookman Old Style" w:hAnsi="Bookman Old Style" w:cs="AL-Mohanad"/>
          <w:i/>
          <w:iCs/>
          <w:sz w:val="24"/>
          <w:szCs w:val="24"/>
        </w:rPr>
        <w:t xml:space="preserve">Barangsiapa terbunuh karena mempertahankan jiwanya maka ia syahid, barangsiapa terbunuh </w:t>
      </w:r>
      <w:r w:rsidRPr="0070792A">
        <w:rPr>
          <w:rFonts w:ascii="Bookman Old Style" w:hAnsi="Bookman Old Style" w:cs="AL-Mohanad"/>
          <w:i/>
          <w:iCs/>
          <w:sz w:val="24"/>
          <w:szCs w:val="24"/>
        </w:rPr>
        <w:lastRenderedPageBreak/>
        <w:t>karena mempertahankan keluarganya maka ia syahid dan barangsiapa terbunuh karena mempertahankan hartanya maka ia syahid</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juga menjaga kehormatan kaum muslimin dengan mengharamkan menggunjing seorang muslim dengan pembicaraan yang tidak disukai saudara muslimnya, kecuali dengan alasan yang dibenarkan.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Demikian pula dengan hukuman had yang disyariatkan-Nya bagi orang yang melemparkan tuduhan terhadap seorang muslim dengan kejahatan sosial, misalnya; zina dan homoseks tanpa dapat memberikan bukti yang bisa diterima syariat.</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juga menjaga keturunan dari </w:t>
      </w:r>
      <w:r w:rsidR="007A042A" w:rsidRPr="0070792A">
        <w:rPr>
          <w:rFonts w:ascii="Bookman Old Style" w:hAnsi="Bookman Old Style" w:cs="AL-Mohanad"/>
          <w:sz w:val="24"/>
          <w:szCs w:val="24"/>
          <w:lang w:val="id-ID"/>
        </w:rPr>
        <w:t>percampuran</w:t>
      </w:r>
      <w:r w:rsidRPr="0070792A">
        <w:rPr>
          <w:rFonts w:ascii="Bookman Old Style" w:hAnsi="Bookman Old Style" w:cs="AL-Mohanad"/>
          <w:sz w:val="24"/>
          <w:szCs w:val="24"/>
        </w:rPr>
        <w:t xml:space="preserve"> yang tak dibenarkan syariat dan menjaga kehormatan dari ternodai oleh kejahatan sosial dengan mengharamkan zina secara keras </w:t>
      </w:r>
      <w:r w:rsidR="007A042A" w:rsidRPr="0070792A">
        <w:rPr>
          <w:rFonts w:ascii="Bookman Old Style" w:hAnsi="Bookman Old Style" w:cs="AL-Mohanad"/>
          <w:sz w:val="24"/>
          <w:szCs w:val="24"/>
        </w:rPr>
        <w:t xml:space="preserve">dan </w:t>
      </w:r>
      <w:r w:rsidR="007A042A" w:rsidRPr="0070792A">
        <w:rPr>
          <w:rFonts w:ascii="Bookman Old Style" w:hAnsi="Bookman Old Style" w:cs="AL-Mohanad"/>
          <w:sz w:val="24"/>
          <w:szCs w:val="24"/>
          <w:lang w:val="id-ID"/>
        </w:rPr>
        <w:t xml:space="preserve">mengkategorikannya sebagai </w:t>
      </w:r>
      <w:r w:rsidR="007A042A" w:rsidRPr="0070792A">
        <w:rPr>
          <w:rFonts w:ascii="Bookman Old Style" w:hAnsi="Bookman Old Style" w:cs="AL-Mohanad"/>
          <w:sz w:val="24"/>
          <w:szCs w:val="24"/>
        </w:rPr>
        <w:t>dosa besar yang paling besar.</w:t>
      </w:r>
      <w:r w:rsidRPr="0070792A">
        <w:rPr>
          <w:rFonts w:ascii="Bookman Old Style" w:hAnsi="Bookman Old Style" w:cs="AL-Mohanad"/>
          <w:sz w:val="24"/>
          <w:szCs w:val="24"/>
        </w:rPr>
        <w:t xml:space="preserve"> Lalu Allah menetapkan hukuman keras bagi pelakunya jika syarat-syarat ditegakkannya hukuman had zina untuknya telah terpenuhi.</w:t>
      </w:r>
    </w:p>
    <w:p w:rsidR="00B23C76" w:rsidRPr="0070792A" w:rsidRDefault="00B23C76" w:rsidP="007A042A">
      <w:pPr>
        <w:jc w:val="both"/>
        <w:rPr>
          <w:rFonts w:ascii="Bookman Old Style" w:hAnsi="Bookman Old Style" w:cs="AL-Mohanad"/>
        </w:rPr>
      </w:pPr>
      <w:r w:rsidRPr="0070792A">
        <w:rPr>
          <w:rFonts w:ascii="Bookman Old Style" w:hAnsi="Bookman Old Style" w:cs="AL-Mohanad"/>
        </w:rPr>
        <w:t xml:space="preserve">Allah juga menjaga harta dengan mengharamkan pencurian, menipu, </w:t>
      </w:r>
      <w:r w:rsidR="007A042A" w:rsidRPr="0070792A">
        <w:rPr>
          <w:rFonts w:ascii="Bookman Old Style" w:hAnsi="Bookman Old Style" w:cs="AL-Mohanad"/>
          <w:lang w:val="id-ID"/>
        </w:rPr>
        <w:t xml:space="preserve">judi, suap </w:t>
      </w:r>
      <w:r w:rsidRPr="0070792A">
        <w:rPr>
          <w:rFonts w:ascii="Bookman Old Style" w:hAnsi="Bookman Old Style" w:cs="AL-Mohanad"/>
        </w:rPr>
        <w:t>dan pendapatan-pendapatan haram yang lainnya.</w:t>
      </w:r>
      <w:r w:rsidRPr="0070792A">
        <w:rPr>
          <w:rFonts w:ascii="Bookman Old Style" w:hAnsi="Bookman Old Style" w:cs="AL-Mohanad"/>
          <w:rtl/>
        </w:rPr>
        <w:t xml:space="preserve"> </w:t>
      </w:r>
      <w:r w:rsidRPr="0070792A">
        <w:rPr>
          <w:rFonts w:ascii="Bookman Old Style" w:hAnsi="Bookman Old Style" w:cs="AL-Mohanad"/>
        </w:rPr>
        <w:t>Dan dengan menetapkan hukuman keras bagi pencuri dan perampok, yaitu: potong tangan manakala syarat-syaratnya telah terpenuhi atau menimpakan hukuman yang dapat membuatnya jera jika syarat-syarat belum terpenuhi semua namun telah terbukti mencuri.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Yang menetapkan hukuman-hukuman had ini Allah yang Maha Mengetahui lagi Maha Bijaksana. Dia Maha Mengetahui terhadap kemashlahatan </w:t>
      </w:r>
      <w:r w:rsidRPr="0070792A">
        <w:rPr>
          <w:rFonts w:ascii="Bookman Old Style" w:hAnsi="Bookman Old Style" w:cs="AL-Mohanad"/>
          <w:sz w:val="24"/>
          <w:szCs w:val="24"/>
        </w:rPr>
        <w:lastRenderedPageBreak/>
        <w:t xml:space="preserve">makhluk-Nya dan Allah Maha Penyayang terhadap mereka. Allah menjadikan hukuman-hukuman had ini sebagai penebus dosa para pelaku kejahatan yang muslim dan sebagai bentuk perlindungan terhadap masyarakat dari kejahatan mereka maupun kejahatan yang lainnya. </w:t>
      </w:r>
    </w:p>
    <w:p w:rsidR="00B23C76" w:rsidRPr="0070792A" w:rsidRDefault="00B23C76" w:rsidP="007A042A">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Orang-orang yang mencela -</w:t>
      </w:r>
      <w:r w:rsidR="007A042A" w:rsidRPr="0070792A">
        <w:rPr>
          <w:rFonts w:ascii="Bookman Old Style" w:hAnsi="Bookman Old Style" w:cs="AL-Mohanad"/>
          <w:lang w:val="id-ID"/>
        </w:rPr>
        <w:t xml:space="preserve"> </w:t>
      </w:r>
      <w:r w:rsidR="007A042A" w:rsidRPr="0070792A">
        <w:rPr>
          <w:rFonts w:ascii="Bookman Old Style" w:hAnsi="Bookman Old Style" w:cs="AL-Mohanad"/>
          <w:sz w:val="24"/>
          <w:szCs w:val="24"/>
          <w:lang w:val="id-ID"/>
        </w:rPr>
        <w:t>hukuman mati bagi pelaku pembunuhan</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dan hukum potong tangan bagi pelaku pencurian dari kalangan musuh-musuh Islam- hakikatnya mereka mencela tindakan amputasi terhadap salah satu anggota tubuh yang terkena penyakit dan telah membusuk yang jika tidak diamputasi </w:t>
      </w:r>
      <w:r w:rsidR="002B106C" w:rsidRPr="0070792A">
        <w:rPr>
          <w:rFonts w:ascii="Bookman Old Style" w:hAnsi="Bookman Old Style" w:cs="AL-Mohanad"/>
          <w:sz w:val="24"/>
          <w:szCs w:val="24"/>
        </w:rPr>
        <w:t xml:space="preserve">justru </w:t>
      </w:r>
      <w:r w:rsidRPr="0070792A">
        <w:rPr>
          <w:rFonts w:ascii="Bookman Old Style" w:hAnsi="Bookman Old Style" w:cs="AL-Mohanad"/>
          <w:sz w:val="24"/>
          <w:szCs w:val="24"/>
        </w:rPr>
        <w:t>penyakit ini akan menyebar ke seluruh anggota masyarakat. Namun pada saat yang sama mereka memandang baik tindakan membunuh orang-orang tak bersalah demi ambisi-ambisi mereka yang penuh kezaliman.</w:t>
      </w:r>
      <w:r w:rsidR="002968CD" w:rsidRPr="0070792A">
        <w:rPr>
          <w:rStyle w:val="FootnoteReference"/>
          <w:rFonts w:ascii="Bookman Old Style" w:hAnsi="Bookman Old Style" w:cs="AL-Mohanad"/>
          <w:sz w:val="24"/>
          <w:szCs w:val="24"/>
        </w:rPr>
        <w:footnoteReference w:id="24"/>
      </w:r>
      <w:r w:rsidRPr="0070792A">
        <w:rPr>
          <w:rFonts w:ascii="Bookman Old Style" w:hAnsi="Bookman Old Style" w:cs="AL-Mohanad"/>
          <w:sz w:val="24"/>
          <w:szCs w:val="24"/>
        </w:rPr>
        <w:t xml:space="preserve">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814E24" w:rsidRDefault="00814E24" w:rsidP="006A40FE">
      <w:pPr>
        <w:pStyle w:val="BodyText"/>
        <w:spacing w:before="120" w:after="120"/>
        <w:ind w:left="57" w:right="57" w:firstLine="340"/>
        <w:rPr>
          <w:rFonts w:ascii="Bookman Old Style" w:hAnsi="Bookman Old Style" w:cs="AL-Mohanad"/>
          <w:b/>
          <w:bCs/>
          <w:sz w:val="24"/>
          <w:szCs w:val="24"/>
        </w:rPr>
      </w:pPr>
      <w:r>
        <w:rPr>
          <w:rFonts w:ascii="Bookman Old Style" w:hAnsi="Bookman Old Style" w:cs="AL-Mohanad"/>
          <w:b/>
          <w:bCs/>
          <w:sz w:val="24"/>
          <w:szCs w:val="24"/>
        </w:rPr>
        <w:br w:type="page"/>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Ketujuh: Konsep Islam Tentang Politik Luar Neg</w:t>
      </w:r>
      <w:r w:rsidR="002B106C" w:rsidRPr="0070792A">
        <w:rPr>
          <w:rFonts w:ascii="Bookman Old Style" w:hAnsi="Bookman Old Style" w:cs="AL-Mohanad"/>
          <w:b/>
          <w:bCs/>
          <w:sz w:val="24"/>
          <w:szCs w:val="24"/>
        </w:rPr>
        <w:t>e</w:t>
      </w:r>
      <w:r w:rsidRPr="0070792A">
        <w:rPr>
          <w:rFonts w:ascii="Bookman Old Style" w:hAnsi="Bookman Old Style" w:cs="AL-Mohanad"/>
          <w:b/>
          <w:bCs/>
          <w:sz w:val="24"/>
          <w:szCs w:val="24"/>
        </w:rPr>
        <w:t>ri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memerintahkan kaum muslimin dan para pemimpin mereka untuk menyeru orang-orang diluar islam untuk memeluk Islam dalam rangka menyelamatkan mereka dari kegelapan kekafiran menuju cahaya iman kepada Allah dan dari kesengsaraan hanyut dalam kehidupan dunia yang serba materi serta tidak diperolehnya kebahagiaan rohani yang telah dinikmati oleh kaum muslimin.</w:t>
      </w:r>
    </w:p>
    <w:p w:rsidR="00B23C76" w:rsidRPr="0070792A" w:rsidRDefault="002B106C" w:rsidP="002B106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 xml:space="preserve">Maka </w:t>
      </w:r>
      <w:r w:rsidRPr="0070792A">
        <w:rPr>
          <w:rFonts w:ascii="Bookman Old Style" w:hAnsi="Bookman Old Style" w:cs="AL-Mohanad"/>
          <w:sz w:val="24"/>
          <w:szCs w:val="24"/>
        </w:rPr>
        <w:t>Allah</w:t>
      </w:r>
      <w:r w:rsidRPr="0070792A">
        <w:rPr>
          <w:rFonts w:ascii="Bookman Old Style" w:hAnsi="Bookman Old Style" w:cs="AL-Mohanad"/>
          <w:sz w:val="24"/>
          <w:szCs w:val="24"/>
          <w:lang w:val="id-ID"/>
        </w:rPr>
        <w:t xml:space="preserve"> perintah</w:t>
      </w:r>
      <w:r w:rsidRPr="0070792A">
        <w:rPr>
          <w:rFonts w:ascii="Bookman Old Style" w:hAnsi="Bookman Old Style" w:cs="AL-Mohanad"/>
          <w:sz w:val="24"/>
          <w:szCs w:val="24"/>
        </w:rPr>
        <w:t xml:space="preserve"> ini </w:t>
      </w:r>
      <w:r w:rsidRPr="0070792A">
        <w:rPr>
          <w:rFonts w:ascii="Bookman Old Style" w:hAnsi="Bookman Old Style" w:cs="AL-Mohanad"/>
          <w:sz w:val="24"/>
          <w:szCs w:val="24"/>
          <w:lang w:val="id-ID"/>
        </w:rPr>
        <w:t xml:space="preserve">kepada </w:t>
      </w:r>
      <w:r w:rsidRPr="0070792A">
        <w:rPr>
          <w:rFonts w:ascii="Bookman Old Style" w:hAnsi="Bookman Old Style" w:cs="AL-Mohanad"/>
          <w:sz w:val="24"/>
          <w:szCs w:val="24"/>
        </w:rPr>
        <w:t>orang muslim</w:t>
      </w:r>
      <w:r w:rsidRPr="0070792A">
        <w:rPr>
          <w:rFonts w:ascii="Bookman Old Style" w:hAnsi="Bookman Old Style" w:cs="AL-Mohanad"/>
          <w:sz w:val="24"/>
          <w:szCs w:val="24"/>
          <w:lang w:val="id-ID"/>
        </w:rPr>
        <w:t xml:space="preserve"> yaitu</w:t>
      </w:r>
      <w:r w:rsidRPr="0070792A">
        <w:rPr>
          <w:rFonts w:ascii="Bookman Old Style" w:hAnsi="Bookman Old Style" w:cs="AL-Mohanad"/>
          <w:sz w:val="24"/>
          <w:szCs w:val="24"/>
        </w:rPr>
        <w:t xml:space="preserve"> supaya</w:t>
      </w:r>
      <w:r w:rsidRPr="0070792A">
        <w:rPr>
          <w:rFonts w:ascii="Bookman Old Style" w:hAnsi="Bookman Old Style" w:cs="AL-Mohanad"/>
          <w:sz w:val="24"/>
          <w:szCs w:val="24"/>
          <w:lang w:val="id-ID"/>
        </w:rPr>
        <w:t xml:space="preserve"> ia</w:t>
      </w:r>
      <w:r w:rsidRPr="0070792A">
        <w:rPr>
          <w:rFonts w:ascii="Bookman Old Style" w:hAnsi="Bookman Old Style" w:cs="AL-Mohanad"/>
          <w:sz w:val="24"/>
          <w:szCs w:val="24"/>
        </w:rPr>
        <w:t xml:space="preserve"> menjadi orang saleh</w:t>
      </w:r>
      <w:r w:rsidR="00B23C76" w:rsidRPr="0070792A">
        <w:rPr>
          <w:rFonts w:ascii="Bookman Old Style" w:hAnsi="Bookman Old Style" w:cs="AL-Mohanad"/>
          <w:sz w:val="20"/>
          <w:szCs w:val="20"/>
        </w:rPr>
        <w:t xml:space="preserve"> </w:t>
      </w:r>
      <w:r w:rsidR="00B23C76" w:rsidRPr="0070792A">
        <w:rPr>
          <w:rFonts w:ascii="Bookman Old Style" w:hAnsi="Bookman Old Style" w:cs="AL-Mohanad"/>
          <w:sz w:val="24"/>
          <w:szCs w:val="24"/>
        </w:rPr>
        <w:t>yang dapat bermanfaat bag</w:t>
      </w:r>
      <w:r w:rsidRPr="0070792A">
        <w:rPr>
          <w:rFonts w:ascii="Bookman Old Style" w:hAnsi="Bookman Old Style" w:cs="AL-Mohanad"/>
          <w:sz w:val="24"/>
          <w:szCs w:val="24"/>
        </w:rPr>
        <w:t>i semua anak manusia dengan kes</w:t>
      </w:r>
      <w:r w:rsidR="00B23C76" w:rsidRPr="0070792A">
        <w:rPr>
          <w:rFonts w:ascii="Bookman Old Style" w:hAnsi="Bookman Old Style" w:cs="AL-Mohanad"/>
          <w:sz w:val="24"/>
          <w:szCs w:val="24"/>
        </w:rPr>
        <w:t>al</w:t>
      </w:r>
      <w:r w:rsidRPr="0070792A">
        <w:rPr>
          <w:rFonts w:ascii="Bookman Old Style" w:hAnsi="Bookman Old Style" w:cs="AL-Mohanad"/>
          <w:sz w:val="24"/>
          <w:szCs w:val="24"/>
        </w:rPr>
        <w:t>e</w:t>
      </w:r>
      <w:r w:rsidR="00B23C76" w:rsidRPr="0070792A">
        <w:rPr>
          <w:rFonts w:ascii="Bookman Old Style" w:hAnsi="Bookman Old Style" w:cs="AL-Mohanad"/>
          <w:sz w:val="24"/>
          <w:szCs w:val="24"/>
        </w:rPr>
        <w:t xml:space="preserve">hannya dan berusaha pula untuk menyelamatkan manusia seluruhnya. Berbeda dengan semua konsep buatan manusia dimana menuntut orang untuk menjadi warga negara yang baik, itu saja. Hal ini termasuk bukti akan kerusakan dan kekurangan konsep tersebut sekaligus bukti akan kebaikan dan kesempurnaan Islam.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kaum muslimin mempersiapkan kekuatan yang mampu mereka lakukan guna menghadapi musuh-musuh Allah yang dengan kekuatan itu mereka dapat melindungi Islam dan kaum muslimin sekaligus membuat gentar musuh Allah dan musuh mereka. Sebagaimana Allah membolehkan kaum muslimin untuk mengadakan perjanjian dengan orang non Islam jika kondisinya menuntut demikian sesuai dengan tuntunan syariat Islam. Allah mengharamkan kaum muslimin melanggar perjanjian yang telah mereka sepakati bersama dengan musuh kecuali jika musuh lebih </w:t>
      </w:r>
      <w:r w:rsidRPr="0070792A">
        <w:rPr>
          <w:rFonts w:ascii="Bookman Old Style" w:hAnsi="Bookman Old Style" w:cs="AL-Mohanad"/>
          <w:sz w:val="24"/>
          <w:szCs w:val="24"/>
        </w:rPr>
        <w:lastRenderedPageBreak/>
        <w:t>dahulu melanggar ataupun melakukan perbuatan yang memberi isyarat untuk melakukan pelanggaran.</w:t>
      </w:r>
    </w:p>
    <w:p w:rsidR="00B23C76" w:rsidRPr="0070792A" w:rsidRDefault="00B23C76" w:rsidP="002B106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Sebelum mengawali peperangan dengan non Islam </w:t>
      </w:r>
      <w:r w:rsidR="002B106C" w:rsidRPr="0070792A">
        <w:rPr>
          <w:rFonts w:ascii="Bookman Old Style" w:hAnsi="Bookman Old Style" w:cs="AL-Mohanad"/>
          <w:sz w:val="24"/>
          <w:szCs w:val="24"/>
        </w:rPr>
        <w:t>mula-mula Allah perintahkan kaum muslimin untuk men</w:t>
      </w:r>
      <w:r w:rsidR="002B106C" w:rsidRPr="0070792A">
        <w:rPr>
          <w:rFonts w:ascii="Bookman Old Style" w:hAnsi="Bookman Old Style" w:cs="AL-Mohanad"/>
          <w:sz w:val="24"/>
          <w:szCs w:val="24"/>
          <w:lang w:val="id-ID"/>
        </w:rPr>
        <w:t>gajak</w:t>
      </w:r>
      <w:r w:rsidR="002B106C" w:rsidRPr="0070792A">
        <w:rPr>
          <w:rFonts w:ascii="Bookman Old Style" w:hAnsi="Bookman Old Style" w:cs="AL-Mohanad"/>
          <w:sz w:val="24"/>
          <w:szCs w:val="24"/>
        </w:rPr>
        <w:t xml:space="preserve"> musuh masuk</w:t>
      </w:r>
      <w:r w:rsidR="002B106C" w:rsidRPr="0070792A">
        <w:rPr>
          <w:rFonts w:ascii="Bookman Old Style" w:hAnsi="Bookman Old Style" w:cs="AL-Mohanad"/>
          <w:sz w:val="24"/>
          <w:szCs w:val="24"/>
          <w:lang w:val="id-ID"/>
        </w:rPr>
        <w:t xml:space="preserve"> ke dalam agama</w:t>
      </w:r>
      <w:r w:rsidR="002B106C" w:rsidRPr="0070792A">
        <w:rPr>
          <w:rFonts w:ascii="Bookman Old Style" w:hAnsi="Bookman Old Style" w:cs="AL-Mohanad"/>
          <w:sz w:val="24"/>
          <w:szCs w:val="24"/>
        </w:rPr>
        <w:t xml:space="preserve"> Islam</w:t>
      </w:r>
      <w:r w:rsidR="002B106C" w:rsidRPr="0070792A">
        <w:rPr>
          <w:rFonts w:ascii="Bookman Old Style" w:hAnsi="Bookman Old Style" w:cs="AL-Mohanad"/>
          <w:sz w:val="24"/>
          <w:szCs w:val="24"/>
          <w:lang w:val="id-ID"/>
        </w:rPr>
        <w:t xml:space="preserve">. </w:t>
      </w:r>
      <w:r w:rsidR="002B106C" w:rsidRPr="0070792A">
        <w:rPr>
          <w:rFonts w:ascii="Bookman Old Style" w:hAnsi="Bookman Old Style" w:cs="AL-Mohanad"/>
          <w:sz w:val="24"/>
          <w:szCs w:val="24"/>
        </w:rPr>
        <w:t>Jika menolak</w:t>
      </w:r>
      <w:r w:rsidR="002B106C" w:rsidRPr="0070792A">
        <w:rPr>
          <w:rFonts w:ascii="Bookman Old Style" w:hAnsi="Bookman Old Style" w:cs="AL-Mohanad"/>
          <w:sz w:val="24"/>
          <w:szCs w:val="24"/>
          <w:lang w:val="id-ID"/>
        </w:rPr>
        <w:t>,</w:t>
      </w:r>
      <w:r w:rsidR="002B106C" w:rsidRPr="0070792A">
        <w:rPr>
          <w:rFonts w:ascii="Bookman Old Style" w:hAnsi="Bookman Old Style" w:cs="AL-Mohanad"/>
          <w:sz w:val="24"/>
          <w:szCs w:val="24"/>
        </w:rPr>
        <w:t xml:space="preserve"> mereka diminta membayar jizyah (pajak) dan tunduk </w:t>
      </w:r>
      <w:r w:rsidR="002B106C" w:rsidRPr="0070792A">
        <w:rPr>
          <w:rFonts w:ascii="Bookman Old Style" w:hAnsi="Bookman Old Style" w:cs="AL-Mohanad"/>
          <w:sz w:val="24"/>
          <w:szCs w:val="24"/>
          <w:lang w:val="id-ID"/>
        </w:rPr>
        <w:t xml:space="preserve">pada </w:t>
      </w:r>
      <w:r w:rsidR="002B106C" w:rsidRPr="0070792A">
        <w:rPr>
          <w:rFonts w:ascii="Bookman Old Style" w:hAnsi="Bookman Old Style" w:cs="AL-Mohanad"/>
          <w:sz w:val="24"/>
          <w:szCs w:val="24"/>
        </w:rPr>
        <w:t xml:space="preserve">hukum Allah. Jika </w:t>
      </w:r>
      <w:r w:rsidR="002B106C" w:rsidRPr="0070792A">
        <w:rPr>
          <w:rFonts w:ascii="Bookman Old Style" w:hAnsi="Bookman Old Style" w:cs="AL-Mohanad"/>
          <w:sz w:val="24"/>
          <w:szCs w:val="24"/>
          <w:lang w:val="id-ID"/>
        </w:rPr>
        <w:t xml:space="preserve">mereka </w:t>
      </w:r>
      <w:r w:rsidR="002B106C" w:rsidRPr="0070792A">
        <w:rPr>
          <w:rFonts w:ascii="Bookman Old Style" w:hAnsi="Bookman Old Style" w:cs="AL-Mohanad"/>
          <w:sz w:val="24"/>
          <w:szCs w:val="24"/>
        </w:rPr>
        <w:t>tetap menolak maka perang</w:t>
      </w:r>
      <w:r w:rsidR="002B106C" w:rsidRPr="0070792A">
        <w:rPr>
          <w:rFonts w:ascii="Bookman Old Style" w:hAnsi="Bookman Old Style" w:cs="AL-Mohanad" w:hint="cs"/>
          <w:sz w:val="24"/>
          <w:szCs w:val="24"/>
          <w:rtl/>
        </w:rPr>
        <w:t xml:space="preserve"> </w:t>
      </w:r>
      <w:r w:rsidR="002B106C" w:rsidRPr="0070792A">
        <w:rPr>
          <w:rFonts w:ascii="Bookman Old Style" w:hAnsi="Bookman Old Style" w:cs="AL-Mohanad"/>
          <w:sz w:val="24"/>
          <w:szCs w:val="24"/>
          <w:lang w:val="id-ID"/>
        </w:rPr>
        <w:t>adalah</w:t>
      </w:r>
      <w:r w:rsidR="002B106C" w:rsidRPr="0070792A">
        <w:rPr>
          <w:rFonts w:ascii="Bookman Old Style" w:hAnsi="Bookman Old Style" w:cs="AL-Mohanad"/>
          <w:sz w:val="24"/>
          <w:szCs w:val="24"/>
        </w:rPr>
        <w:t xml:space="preserve"> jalan penyelesaian terakhir </w:t>
      </w:r>
      <w:r w:rsidR="002B106C" w:rsidRPr="0070792A">
        <w:rPr>
          <w:rFonts w:ascii="Bookman Old Style" w:hAnsi="Bookman Old Style" w:cs="AL-Mohanad"/>
          <w:sz w:val="24"/>
          <w:szCs w:val="24"/>
          <w:lang w:val="id-ID"/>
        </w:rPr>
        <w:t>sampai</w:t>
      </w:r>
      <w:r w:rsidR="002B106C" w:rsidRPr="0070792A">
        <w:rPr>
          <w:rFonts w:ascii="Bookman Old Style" w:hAnsi="Bookman Old Style" w:cs="AL-Mohanad"/>
          <w:sz w:val="24"/>
          <w:szCs w:val="24"/>
        </w:rPr>
        <w:t xml:space="preserve"> tidak ada lagi fitnah dan agama seluruhnya</w:t>
      </w:r>
      <w:r w:rsidR="002B106C" w:rsidRPr="0070792A">
        <w:rPr>
          <w:rFonts w:ascii="Bookman Old Style" w:hAnsi="Bookman Old Style" w:cs="AL-Mohanad"/>
          <w:sz w:val="24"/>
          <w:szCs w:val="24"/>
          <w:lang w:val="id-ID"/>
        </w:rPr>
        <w:t xml:space="preserve"> menjadi</w:t>
      </w:r>
      <w:r w:rsidR="002B106C" w:rsidRPr="0070792A">
        <w:rPr>
          <w:rFonts w:ascii="Bookman Old Style" w:hAnsi="Bookman Old Style" w:cs="AL-Mohanad"/>
          <w:sz w:val="24"/>
          <w:szCs w:val="24"/>
        </w:rPr>
        <w:t xml:space="preserve"> milik Allah.</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Di tengah peperangan, Allah mengharamkan kaum muslimin membunuh anak-anak, wanita, orang tua dan para pendeta yang berada di biara-biara. Kecuali jika memang turut andil membantu pasukan musuh dalam bentuk pendapat maupun perbuatan. Allah memerintahkan kaum muslimin untuk memperlakukan para tawanan dengan cara baik. Dari sini kita dapat memahami bahwa tujuan perang yang diinginkan dalam Islam bukanlah untuk merebut kekuasaan dan penaklukan. Namun tujuan yang diinginkan dari perang adalah menyebarkan kebenaran, kasih sayang terhadap makhluk dan mengeluarkan manusia dari penghambaan kepada makhluk menuju penghambaan kepada Allah sang Khalik.</w:t>
      </w:r>
    </w:p>
    <w:p w:rsidR="002B106C" w:rsidRPr="0070792A" w:rsidRDefault="002B106C" w:rsidP="006A40FE">
      <w:pPr>
        <w:pStyle w:val="BodyText"/>
        <w:spacing w:before="120" w:after="120"/>
        <w:ind w:left="57" w:right="57" w:firstLine="340"/>
        <w:rPr>
          <w:rFonts w:ascii="Bookman Old Style" w:hAnsi="Bookman Old Style" w:cs="AL-Mohanad"/>
          <w:sz w:val="24"/>
          <w:szCs w:val="24"/>
        </w:rPr>
      </w:pPr>
    </w:p>
    <w:p w:rsidR="00814E24" w:rsidRDefault="00814E24" w:rsidP="006A40FE">
      <w:pPr>
        <w:pStyle w:val="BodyText"/>
        <w:spacing w:before="120" w:after="120"/>
        <w:ind w:left="57" w:right="57" w:firstLine="340"/>
        <w:rPr>
          <w:rFonts w:ascii="Bookman Old Style" w:hAnsi="Bookman Old Style" w:cs="AL-Mohanad"/>
          <w:b/>
          <w:bCs/>
          <w:sz w:val="24"/>
          <w:szCs w:val="24"/>
        </w:rPr>
      </w:pPr>
      <w:r>
        <w:rPr>
          <w:rFonts w:ascii="Bookman Old Style" w:hAnsi="Bookman Old Style" w:cs="AL-Mohanad"/>
          <w:b/>
          <w:bCs/>
          <w:sz w:val="24"/>
          <w:szCs w:val="24"/>
        </w:rPr>
        <w:br w:type="page"/>
      </w: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lastRenderedPageBreak/>
        <w:t>Kedelapan: Konsep Islam Mengenai Kebebasan</w:t>
      </w:r>
    </w:p>
    <w:p w:rsidR="002B106C" w:rsidRPr="0070792A" w:rsidRDefault="00B23C76" w:rsidP="0043614F">
      <w:pPr>
        <w:pStyle w:val="BodyText"/>
        <w:numPr>
          <w:ilvl w:val="0"/>
          <w:numId w:val="5"/>
        </w:numPr>
        <w:tabs>
          <w:tab w:val="clear" w:pos="1497"/>
          <w:tab w:val="num" w:pos="540"/>
        </w:tabs>
        <w:spacing w:before="120" w:after="120"/>
        <w:ind w:left="540" w:right="57" w:firstLine="0"/>
        <w:rPr>
          <w:rFonts w:ascii="Bookman Old Style" w:hAnsi="Bookman Old Style" w:cs="AL-Mohanad"/>
          <w:b/>
          <w:bCs/>
          <w:sz w:val="24"/>
          <w:szCs w:val="24"/>
        </w:rPr>
      </w:pPr>
      <w:r w:rsidRPr="0070792A">
        <w:rPr>
          <w:rFonts w:ascii="Bookman Old Style" w:hAnsi="Bookman Old Style" w:cs="AL-Mohanad"/>
          <w:b/>
          <w:bCs/>
          <w:sz w:val="24"/>
          <w:szCs w:val="24"/>
        </w:rPr>
        <w:t>Kebebasan berkeyakinan.</w:t>
      </w:r>
    </w:p>
    <w:p w:rsidR="00B23C76" w:rsidRPr="0070792A" w:rsidRDefault="00B23C76" w:rsidP="002B106C">
      <w:pPr>
        <w:pStyle w:val="BodyText"/>
        <w:spacing w:before="120" w:after="120"/>
        <w:ind w:left="540" w:right="57"/>
        <w:rPr>
          <w:rFonts w:ascii="Bookman Old Style" w:hAnsi="Bookman Old Style" w:cs="AL-Mohanad"/>
          <w:b/>
          <w:bCs/>
          <w:sz w:val="24"/>
          <w:szCs w:val="24"/>
        </w:rPr>
      </w:pPr>
      <w:r w:rsidRPr="0070792A">
        <w:rPr>
          <w:rFonts w:ascii="Bookman Old Style" w:hAnsi="Bookman Old Style" w:cs="AL-Mohanad"/>
          <w:b/>
          <w:bCs/>
          <w:sz w:val="24"/>
          <w:szCs w:val="24"/>
        </w:rPr>
        <w:t xml:space="preserve"> </w:t>
      </w:r>
    </w:p>
    <w:p w:rsidR="00B23C76" w:rsidRPr="0070792A" w:rsidRDefault="00B23C76" w:rsidP="002B106C">
      <w:pPr>
        <w:pStyle w:val="BodyText"/>
        <w:spacing w:before="120" w:after="120"/>
        <w:ind w:right="57" w:firstLine="340"/>
        <w:rPr>
          <w:rFonts w:ascii="Bookman Old Style" w:hAnsi="Bookman Old Style" w:cs="AL-Mohanad"/>
          <w:sz w:val="24"/>
          <w:szCs w:val="24"/>
        </w:rPr>
      </w:pPr>
      <w:r w:rsidRPr="0070792A">
        <w:rPr>
          <w:rFonts w:ascii="Bookman Old Style" w:hAnsi="Bookman Old Style" w:cs="AL-Mohanad"/>
          <w:sz w:val="24"/>
          <w:szCs w:val="24"/>
        </w:rPr>
        <w:t xml:space="preserve">Dalam Islam,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memberikan kebebasan berkeyakinan bagi non muslim yang hidup dibawah pemerintahan Islam, </w:t>
      </w:r>
      <w:r w:rsidR="002B106C" w:rsidRPr="0070792A">
        <w:rPr>
          <w:rFonts w:ascii="Bookman Old Style" w:hAnsi="Bookman Old Style" w:cs="AL-Mohanad"/>
          <w:sz w:val="24"/>
          <w:szCs w:val="24"/>
          <w:lang w:val="id-ID"/>
        </w:rPr>
        <w:t xml:space="preserve">setelah </w:t>
      </w:r>
      <w:r w:rsidR="002B106C" w:rsidRPr="0070792A">
        <w:rPr>
          <w:rFonts w:ascii="Bookman Old Style" w:hAnsi="Bookman Old Style" w:cs="AL-Mohanad"/>
          <w:sz w:val="24"/>
          <w:szCs w:val="24"/>
        </w:rPr>
        <w:t xml:space="preserve">sebelumnya </w:t>
      </w:r>
      <w:r w:rsidR="002B106C" w:rsidRPr="0070792A">
        <w:rPr>
          <w:rFonts w:ascii="Bookman Old Style" w:hAnsi="Bookman Old Style" w:cs="AL-Mohanad"/>
          <w:sz w:val="24"/>
          <w:szCs w:val="24"/>
          <w:lang w:val="id-ID"/>
        </w:rPr>
        <w:t>ia diberi</w:t>
      </w:r>
      <w:r w:rsidR="002B106C" w:rsidRPr="0070792A">
        <w:rPr>
          <w:rFonts w:ascii="Bookman Old Style" w:hAnsi="Bookman Old Style" w:cs="AL-Mohanad"/>
          <w:sz w:val="24"/>
          <w:szCs w:val="24"/>
        </w:rPr>
        <w:t xml:space="preserve"> penjelasan tentang Islam dan di</w:t>
      </w:r>
      <w:r w:rsidR="002B106C" w:rsidRPr="0070792A">
        <w:rPr>
          <w:rFonts w:ascii="Bookman Old Style" w:hAnsi="Bookman Old Style" w:cs="AL-Mohanad"/>
          <w:sz w:val="24"/>
          <w:szCs w:val="24"/>
          <w:lang w:val="id-ID"/>
        </w:rPr>
        <w:t>ajak</w:t>
      </w:r>
      <w:r w:rsidR="002B106C" w:rsidRPr="0070792A">
        <w:rPr>
          <w:rFonts w:ascii="Bookman Old Style" w:hAnsi="Bookman Old Style" w:cs="AL-Mohanad"/>
          <w:sz w:val="24"/>
          <w:szCs w:val="24"/>
        </w:rPr>
        <w:t xml:space="preserve"> masuk</w:t>
      </w:r>
      <w:r w:rsidR="002B106C" w:rsidRPr="0070792A">
        <w:rPr>
          <w:rFonts w:ascii="Bookman Old Style" w:hAnsi="Bookman Old Style" w:cs="AL-Mohanad"/>
          <w:sz w:val="24"/>
          <w:szCs w:val="24"/>
          <w:lang w:val="id-ID"/>
        </w:rPr>
        <w:t xml:space="preserve"> agama</w:t>
      </w:r>
      <w:r w:rsidR="002B106C" w:rsidRPr="0070792A">
        <w:rPr>
          <w:rFonts w:ascii="Bookman Old Style" w:hAnsi="Bookman Old Style" w:cs="AL-Mohanad"/>
          <w:sz w:val="24"/>
          <w:szCs w:val="24"/>
        </w:rPr>
        <w:t xml:space="preserve"> Islam.</w:t>
      </w:r>
      <w:r w:rsidRPr="0070792A">
        <w:rPr>
          <w:rFonts w:ascii="Bookman Old Style" w:hAnsi="Bookman Old Style" w:cs="AL-Mohanad"/>
          <w:sz w:val="20"/>
          <w:szCs w:val="20"/>
        </w:rPr>
        <w:t xml:space="preserve"> </w:t>
      </w:r>
      <w:r w:rsidRPr="0070792A">
        <w:rPr>
          <w:rFonts w:ascii="Bookman Old Style" w:hAnsi="Bookman Old Style" w:cs="AL-Mohanad"/>
          <w:sz w:val="24"/>
          <w:szCs w:val="24"/>
        </w:rPr>
        <w:t xml:space="preserve">Jika ia memilih Islam maka ia akan mendapatkan kebahagiaan dan keselamatan dirinya. Namun jika ia memilih tetap meyakini agamanya berarti ia telah memilih bagi dirinya sendiri kekufuran, nasib celaka dan azab neraka. Dengan demikian telah tegak atasnya hujjah dan tidak ada lagi baginya alasan di hadapan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w:t>
      </w:r>
    </w:p>
    <w:p w:rsidR="00B23C76" w:rsidRPr="0070792A" w:rsidRDefault="00B23C76" w:rsidP="005D4820">
      <w:pPr>
        <w:pStyle w:val="BodyText"/>
        <w:spacing w:before="120" w:after="120"/>
        <w:ind w:right="57" w:firstLine="340"/>
        <w:rPr>
          <w:rFonts w:ascii="Bookman Old Style" w:hAnsi="Bookman Old Style" w:cs="AL-Mohanad"/>
          <w:sz w:val="24"/>
          <w:szCs w:val="24"/>
        </w:rPr>
      </w:pPr>
      <w:r w:rsidRPr="0070792A">
        <w:rPr>
          <w:rFonts w:ascii="Bookman Old Style" w:hAnsi="Bookman Old Style" w:cs="AL-Mohanad"/>
          <w:sz w:val="24"/>
          <w:szCs w:val="24"/>
        </w:rPr>
        <w:t>Ketika itu kaum muslimin membiarkan ia berada pada akidahnya dengan syarat ia harus membayar jizyah (pajak) yang diserahkan langsung dengan tangannya dalam posisi hina, tunduk patuh di bawah hukum Islam dan tidak boleh menampakkan syiar-syiar kekufurannya di hadapan kaum muslimin.</w:t>
      </w:r>
    </w:p>
    <w:p w:rsidR="00B23C76" w:rsidRPr="0070792A" w:rsidRDefault="00B23C76" w:rsidP="002B106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Adapun seorang muslim maka -setelah masuk Islam tidak diperkenankan- untuk murtad (kembali kepada kekafiran). Sekiranya ia murtad maka hukumnya adalah dibunuh. </w:t>
      </w:r>
      <w:r w:rsidR="002B106C" w:rsidRPr="0070792A">
        <w:rPr>
          <w:rFonts w:ascii="Bookman Old Style" w:hAnsi="Bookman Old Style" w:cs="AL-Mohanad"/>
          <w:sz w:val="24"/>
          <w:szCs w:val="24"/>
          <w:lang w:val="id-ID"/>
        </w:rPr>
        <w:t xml:space="preserve">Hal itu dikarenakan dengan </w:t>
      </w:r>
      <w:r w:rsidR="002B106C" w:rsidRPr="0070792A">
        <w:rPr>
          <w:rFonts w:ascii="Bookman Old Style" w:hAnsi="Bookman Old Style" w:cs="AL-Mohanad"/>
          <w:sz w:val="24"/>
          <w:szCs w:val="24"/>
        </w:rPr>
        <w:t>murtad</w:t>
      </w:r>
      <w:r w:rsidR="002B106C" w:rsidRPr="0070792A">
        <w:rPr>
          <w:rFonts w:ascii="Bookman Old Style" w:hAnsi="Bookman Old Style" w:cs="AL-Mohanad"/>
          <w:sz w:val="24"/>
          <w:szCs w:val="24"/>
          <w:lang w:val="id-ID"/>
        </w:rPr>
        <w:t xml:space="preserve"> (keluar)</w:t>
      </w:r>
      <w:r w:rsidR="002B106C" w:rsidRPr="0070792A">
        <w:rPr>
          <w:rFonts w:ascii="Bookman Old Style" w:hAnsi="Bookman Old Style" w:cs="AL-Mohanad"/>
          <w:sz w:val="24"/>
          <w:szCs w:val="24"/>
        </w:rPr>
        <w:t xml:space="preserve"> dari kebenaran setelah mengetahuinya ia tidak </w:t>
      </w:r>
      <w:r w:rsidR="002B106C" w:rsidRPr="0070792A">
        <w:rPr>
          <w:rFonts w:ascii="Bookman Old Style" w:hAnsi="Bookman Old Style" w:cs="AL-Mohanad"/>
          <w:sz w:val="24"/>
          <w:szCs w:val="24"/>
          <w:lang w:val="id-ID"/>
        </w:rPr>
        <w:t>pantas tetap</w:t>
      </w:r>
      <w:r w:rsidR="002B106C" w:rsidRPr="0070792A">
        <w:rPr>
          <w:rFonts w:ascii="Bookman Old Style" w:hAnsi="Bookman Old Style" w:cs="AL-Mohanad"/>
          <w:sz w:val="24"/>
          <w:szCs w:val="24"/>
        </w:rPr>
        <w:t xml:space="preserve"> hidup</w:t>
      </w:r>
      <w:r w:rsidRPr="0070792A">
        <w:rPr>
          <w:rFonts w:ascii="Bookman Old Style" w:hAnsi="Bookman Old Style" w:cs="AL-Mohanad"/>
          <w:sz w:val="24"/>
          <w:szCs w:val="24"/>
        </w:rPr>
        <w:t xml:space="preserve">. Kecuali jika ia bertaubat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dan kembali ke pangkuan Islam. Jika ia murtad dengan melakukan salah satu hal yang membatalkan Islam maka ia harus bertaubat dari perbuatan yang membatalkan Islam tersebut dengan cara meninggalkannya disertai </w:t>
      </w:r>
      <w:r w:rsidRPr="0070792A">
        <w:rPr>
          <w:rFonts w:ascii="Bookman Old Style" w:hAnsi="Bookman Old Style" w:cs="AL-Mohanad"/>
          <w:sz w:val="24"/>
          <w:szCs w:val="24"/>
        </w:rPr>
        <w:lastRenderedPageBreak/>
        <w:t xml:space="preserve">kebencian dan memohon ampun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Diantara Hal-hal Yang Membatalkan Keislaman:</w:t>
      </w:r>
    </w:p>
    <w:p w:rsidR="00B23C76" w:rsidRPr="0070792A" w:rsidRDefault="00B23C76" w:rsidP="0052321A">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Syirik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Yaitu </w:t>
      </w:r>
      <w:r w:rsidR="0052321A" w:rsidRPr="0070792A">
        <w:rPr>
          <w:rFonts w:ascii="Bookman Old Style" w:hAnsi="Bookman Old Style" w:cs="AL-Mohanad"/>
          <w:sz w:val="24"/>
          <w:szCs w:val="24"/>
        </w:rPr>
        <w:t xml:space="preserve">bila hamba </w:t>
      </w:r>
      <w:r w:rsidR="0052321A" w:rsidRPr="0070792A">
        <w:rPr>
          <w:rFonts w:ascii="Bookman Old Style" w:hAnsi="Bookman Old Style" w:cs="AL-Mohanad"/>
          <w:sz w:val="24"/>
          <w:szCs w:val="24"/>
          <w:lang w:val="id-ID"/>
        </w:rPr>
        <w:t>menyandingkan sesembahan lain</w:t>
      </w:r>
      <w:r w:rsidR="0052321A" w:rsidRPr="0070792A">
        <w:rPr>
          <w:rFonts w:ascii="Bookman Old Style" w:hAnsi="Bookman Old Style" w:cs="AL-Mohanad"/>
          <w:sz w:val="24"/>
          <w:szCs w:val="24"/>
        </w:rPr>
        <w:t xml:space="preserve"> dengan Allah. </w:t>
      </w:r>
      <w:r w:rsidRPr="0070792A">
        <w:rPr>
          <w:rFonts w:ascii="Bookman Old Style" w:hAnsi="Bookman Old Style" w:cs="AL-Mohanad"/>
          <w:sz w:val="24"/>
          <w:szCs w:val="24"/>
        </w:rPr>
        <w:t xml:space="preserve">Sekalipun itu hanya menjadikannya sebagai perantara antara dirinya dengan Allah supaya memohonkan kepada Allah dan mendekatkan kepada-Nya. </w:t>
      </w:r>
      <w:r w:rsidR="0052321A" w:rsidRPr="0070792A">
        <w:rPr>
          <w:rFonts w:ascii="Bookman Old Style" w:hAnsi="Bookman Old Style" w:cs="AL-Mohanad"/>
          <w:sz w:val="24"/>
          <w:szCs w:val="24"/>
        </w:rPr>
        <w:t>Baik ia mengakui uluhiyah</w:t>
      </w:r>
      <w:r w:rsidR="0052321A" w:rsidRPr="0070792A">
        <w:rPr>
          <w:rFonts w:ascii="Bookman Old Style" w:hAnsi="Bookman Old Style" w:cs="AL-Mohanad"/>
          <w:sz w:val="24"/>
          <w:szCs w:val="24"/>
          <w:lang w:val="id-ID"/>
        </w:rPr>
        <w:t xml:space="preserve">nya dari sisi </w:t>
      </w:r>
      <w:r w:rsidR="0052321A" w:rsidRPr="0070792A">
        <w:rPr>
          <w:rFonts w:ascii="Bookman Old Style" w:hAnsi="Bookman Old Style" w:cs="AL-Mohanad"/>
          <w:sz w:val="24"/>
          <w:szCs w:val="24"/>
        </w:rPr>
        <w:t xml:space="preserve">nama dan makna </w:t>
      </w:r>
      <w:r w:rsidR="0052321A" w:rsidRPr="0070792A">
        <w:rPr>
          <w:rFonts w:ascii="Bookman Old Style" w:hAnsi="Bookman Old Style" w:cs="AL-Mohanad"/>
          <w:sz w:val="24"/>
          <w:szCs w:val="24"/>
          <w:lang w:val="id-ID"/>
        </w:rPr>
        <w:t>karena ia memahami</w:t>
      </w:r>
      <w:r w:rsidR="0052321A" w:rsidRPr="0070792A">
        <w:rPr>
          <w:rFonts w:ascii="Bookman Old Style" w:hAnsi="Bookman Old Style" w:cs="AL-Mohanad"/>
          <w:sz w:val="24"/>
          <w:szCs w:val="24"/>
        </w:rPr>
        <w:t xml:space="preserve"> makna ilah dan ibadah, sebagaimana kaum musyrikin zaman jahiliah yang menyembah berhala-berhala </w:t>
      </w:r>
      <w:r w:rsidR="0052321A" w:rsidRPr="0070792A">
        <w:rPr>
          <w:rFonts w:ascii="Bookman Old Style" w:hAnsi="Bookman Old Style" w:cs="AL-Mohanad"/>
          <w:sz w:val="24"/>
          <w:szCs w:val="24"/>
          <w:lang w:val="id-ID"/>
        </w:rPr>
        <w:t>yang me</w:t>
      </w:r>
      <w:r w:rsidR="0052321A" w:rsidRPr="0070792A">
        <w:rPr>
          <w:rFonts w:ascii="Bookman Old Style" w:hAnsi="Bookman Old Style" w:cs="AL-Mohanad"/>
          <w:sz w:val="24"/>
          <w:szCs w:val="24"/>
        </w:rPr>
        <w:t>lambang</w:t>
      </w:r>
      <w:r w:rsidR="0052321A" w:rsidRPr="0070792A">
        <w:rPr>
          <w:rFonts w:ascii="Bookman Old Style" w:hAnsi="Bookman Old Style" w:cs="AL-Mohanad"/>
          <w:sz w:val="24"/>
          <w:szCs w:val="24"/>
          <w:lang w:val="id-ID"/>
        </w:rPr>
        <w:t>kan</w:t>
      </w:r>
      <w:r w:rsidR="0052321A" w:rsidRPr="0070792A">
        <w:rPr>
          <w:rFonts w:ascii="Bookman Old Style" w:hAnsi="Bookman Old Style" w:cs="AL-Mohanad"/>
          <w:sz w:val="24"/>
          <w:szCs w:val="24"/>
        </w:rPr>
        <w:t xml:space="preserve"> orang-orang saleh demi mencari syafaat mereka. Atau ia tidak mengakui </w:t>
      </w:r>
      <w:r w:rsidR="0052321A" w:rsidRPr="0070792A">
        <w:rPr>
          <w:rFonts w:ascii="Bookman Old Style" w:hAnsi="Bookman Old Style" w:cs="AL-Mohanad"/>
          <w:sz w:val="24"/>
          <w:szCs w:val="24"/>
          <w:lang w:val="id-ID"/>
        </w:rPr>
        <w:t>sesembahan tersebut sebagai</w:t>
      </w:r>
      <w:r w:rsidR="0052321A" w:rsidRPr="0070792A">
        <w:rPr>
          <w:rFonts w:ascii="Bookman Old Style" w:hAnsi="Bookman Old Style" w:cs="AL-Mohanad"/>
          <w:sz w:val="24"/>
          <w:szCs w:val="24"/>
        </w:rPr>
        <w:t xml:space="preserve"> ilah selain Allah dan </w:t>
      </w:r>
      <w:r w:rsidR="0052321A" w:rsidRPr="0070792A">
        <w:rPr>
          <w:rFonts w:ascii="Bookman Old Style" w:hAnsi="Bookman Old Style" w:cs="AL-Mohanad"/>
          <w:sz w:val="24"/>
          <w:szCs w:val="24"/>
          <w:lang w:val="id-ID"/>
        </w:rPr>
        <w:t xml:space="preserve">(tidak mengakui) </w:t>
      </w:r>
      <w:r w:rsidR="0052321A" w:rsidRPr="0070792A">
        <w:rPr>
          <w:rFonts w:ascii="Bookman Old Style" w:hAnsi="Bookman Old Style" w:cs="AL-Mohanad"/>
          <w:sz w:val="24"/>
          <w:szCs w:val="24"/>
        </w:rPr>
        <w:t>peribadatan</w:t>
      </w:r>
      <w:r w:rsidR="0052321A" w:rsidRPr="0070792A">
        <w:rPr>
          <w:rFonts w:ascii="Bookman Old Style" w:hAnsi="Bookman Old Style" w:cs="AL-Mohanad"/>
          <w:sz w:val="24"/>
          <w:szCs w:val="24"/>
          <w:lang w:val="id-ID"/>
        </w:rPr>
        <w:t xml:space="preserve"> kepadanya sebagai penyembahan kepadanya</w:t>
      </w:r>
      <w:r w:rsidRPr="0070792A">
        <w:rPr>
          <w:rFonts w:ascii="Bookman Old Style" w:hAnsi="Bookman Old Style" w:cs="AL-Mohanad"/>
          <w:sz w:val="24"/>
          <w:szCs w:val="24"/>
        </w:rPr>
        <w:t>, seperti halnya orang-orang musyrik yang mengaku dirinya Islam namun tidak menerima orang yang menyeru mereka kepada tauhid karena menyangka bahwa yang namanya syirik itu hanya sekedar dalam bentuk sujud kepada berhala saja. Atau selain itu seorang hamba mengatakan kepada sesuatu selain Allah: Inilah ilah (sesembahan) ku.</w:t>
      </w:r>
    </w:p>
    <w:p w:rsidR="00B23C76" w:rsidRPr="0070792A" w:rsidRDefault="00B23C76" w:rsidP="0080756D">
      <w:pPr>
        <w:pStyle w:val="BodyText"/>
        <w:spacing w:before="120" w:after="120"/>
        <w:ind w:left="540" w:right="57"/>
        <w:rPr>
          <w:rFonts w:ascii="Bookman Old Style" w:hAnsi="Bookman Old Style" w:cs="AL-Mohanad"/>
          <w:sz w:val="24"/>
          <w:szCs w:val="24"/>
        </w:rPr>
      </w:pPr>
      <w:r w:rsidRPr="0070792A">
        <w:rPr>
          <w:rFonts w:ascii="Bookman Old Style" w:hAnsi="Bookman Old Style" w:cs="AL-Mohanad"/>
          <w:sz w:val="24"/>
          <w:szCs w:val="24"/>
        </w:rPr>
        <w:t>Mereka itu sama halnya dengan orang yang minum khamer dan menyebutnya dengan nama selain kham</w:t>
      </w:r>
      <w:r w:rsidR="0080756D" w:rsidRPr="0070792A">
        <w:rPr>
          <w:rFonts w:ascii="Bookman Old Style" w:hAnsi="Bookman Old Style" w:cs="AL-Mohanad"/>
          <w:sz w:val="24"/>
          <w:szCs w:val="24"/>
        </w:rPr>
        <w:t>a</w:t>
      </w:r>
      <w:r w:rsidRPr="0070792A">
        <w:rPr>
          <w:rFonts w:ascii="Bookman Old Style" w:hAnsi="Bookman Old Style" w:cs="AL-Mohanad"/>
          <w:sz w:val="24"/>
          <w:szCs w:val="24"/>
        </w:rPr>
        <w:t>r. Kondisi mereka itu telah dijelaskan. Allah berfirman</w:t>
      </w:r>
      <w:r w:rsidR="0052321A"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5D4820">
      <w:pPr>
        <w:autoSpaceDE w:val="0"/>
        <w:autoSpaceDN w:val="0"/>
        <w:bidi/>
        <w:adjustRightInd w:val="0"/>
        <w:spacing w:before="120" w:after="120"/>
        <w:ind w:right="540"/>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4068" name="Picture 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069" name="Picture 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070" name="Picture 1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071" name="Picture 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4072" name="Picture 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66725" cy="390525"/>
            <wp:effectExtent l="0" t="0" r="0" b="0"/>
            <wp:docPr id="14073" name="Picture 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074" name="Picture 1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4075" name="Picture 1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4076" name="Picture 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4077" name="Picture 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85725" cy="390525"/>
            <wp:effectExtent l="0" t="0" r="0" b="0"/>
            <wp:docPr id="14078" name="Picture 1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4079" name="Picture 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080" name="Picture 1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4081" name="Picture 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82" name="Picture 1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83" name="Picture 1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3"/>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4084" name="Picture 1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4085" name="Picture 1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86" name="Picture 1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4087" name="Picture 1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088" name="Picture 1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4089" name="Picture 1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4090" name="Picture 1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091" name="Picture 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4092" name="Picture 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52450" cy="390525"/>
            <wp:effectExtent l="0" t="0" r="0" b="0"/>
            <wp:docPr id="14093" name="Picture 1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23825" cy="390525"/>
            <wp:effectExtent l="0" t="0" r="0" b="0"/>
            <wp:docPr id="14094" name="Picture 1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095" name="Picture 1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4096" name="Picture 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097" name="Picture 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098" name="Picture 1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8"/>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099" name="Picture 1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9"/>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47675" cy="390525"/>
            <wp:effectExtent l="0" t="0" r="0" b="0"/>
            <wp:docPr id="14100" name="Picture 1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95300" cy="390525"/>
            <wp:effectExtent l="0" t="0" r="0" b="0"/>
            <wp:docPr id="14101" name="Picture 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1"/>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02" name="Picture 1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80756D" w:rsidP="0052321A">
      <w:pPr>
        <w:pStyle w:val="BodyText"/>
        <w:spacing w:before="120" w:after="120"/>
        <w:ind w:left="540" w:right="57"/>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Maka sembahlah Allah dengan memurnikan ketaatan kepada-Nya. Ingat, hanya kepunyaan Allah lah agama yang bersih (dari syirik). Dan orang-orang yang mengambil pelindung selain Allah (berkata):</w:t>
      </w:r>
      <w:r w:rsidR="0052321A"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Kami tidak menyembah mereka melainkan supaya mereka mendekatkan kami kepada Allah dengan sedekat-dekatnya”. Sesungguhnya Allah akan memutuskan di antara mereka tentang apa yang mereka berselisih padanya. Sesungguhnya Allah tidak menunjuki orang-orang yang pendusta dan sangat ingkar</w:t>
      </w:r>
      <w:r w:rsidR="00CF49D6" w:rsidRPr="0070792A">
        <w:rPr>
          <w:rFonts w:ascii="Bookman Old Style" w:hAnsi="Bookman Old Style" w:cs="AL-Mohanad"/>
          <w:i/>
          <w:iCs/>
          <w:sz w:val="24"/>
          <w:szCs w:val="24"/>
        </w:rPr>
        <w:t>.</w:t>
      </w:r>
      <w:r w:rsidR="0052321A" w:rsidRPr="0070792A">
        <w:rPr>
          <w:rFonts w:ascii="Bookman Old Style" w:hAnsi="Bookman Old Style" w:cs="AL-Mohanad"/>
          <w:i/>
          <w:iCs/>
          <w:sz w:val="24"/>
          <w:szCs w:val="24"/>
        </w:rPr>
        <w:t>"</w:t>
      </w:r>
      <w:r w:rsidR="00CF49D6"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(QS.</w:t>
      </w:r>
      <w:r w:rsidR="0052321A"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Az</w:t>
      </w:r>
      <w:r w:rsidR="0052321A" w:rsidRPr="0070792A">
        <w:rPr>
          <w:rFonts w:ascii="Bookman Old Style" w:hAnsi="Bookman Old Style" w:cs="AL-Mohanad"/>
          <w:sz w:val="24"/>
          <w:szCs w:val="24"/>
        </w:rPr>
        <w:t>-</w:t>
      </w:r>
      <w:r w:rsidR="00B23C76" w:rsidRPr="0070792A">
        <w:rPr>
          <w:rFonts w:ascii="Bookman Old Style" w:hAnsi="Bookman Old Style" w:cs="AL-Mohanad"/>
          <w:sz w:val="24"/>
          <w:szCs w:val="24"/>
        </w:rPr>
        <w:t>Zumar: 2-3).</w:t>
      </w:r>
    </w:p>
    <w:p w:rsidR="00B23C76" w:rsidRPr="0070792A" w:rsidRDefault="00B23C76" w:rsidP="0052321A">
      <w:pPr>
        <w:pStyle w:val="BodyText"/>
        <w:spacing w:before="120" w:after="120"/>
        <w:ind w:left="540" w:right="57"/>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52321A"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70792A" w:rsidP="0070792A">
      <w:pPr>
        <w:tabs>
          <w:tab w:val="left" w:pos="4968"/>
        </w:tabs>
        <w:autoSpaceDE w:val="0"/>
        <w:autoSpaceDN w:val="0"/>
        <w:bidi/>
        <w:adjustRightInd w:val="0"/>
        <w:spacing w:before="120" w:after="120"/>
        <w:ind w:right="540"/>
        <w:rPr>
          <w:rFonts w:ascii="Bookman Old Style" w:hAnsi="Bookman Old Style" w:cs="AL-Mohanad"/>
          <w:rtl/>
        </w:rPr>
      </w:pPr>
      <w:r w:rsidRPr="0070792A">
        <w:rPr>
          <w:rFonts w:ascii="Bookman Old Style" w:hAnsi="Bookman Old Style" w:cs="Traditional Arabic"/>
          <w:position w:val="-16"/>
          <w:sz w:val="30"/>
          <w:szCs w:val="30"/>
          <w:rtl/>
        </w:rPr>
        <w:t>﴿</w:t>
      </w:r>
      <w:r w:rsidRPr="0070792A">
        <w:rPr>
          <w:rFonts w:ascii="Bookman Old Style" w:hAnsi="Bookman Old Style" w:cs="KFGQPC Uthmanic Script HAFS" w:hint="eastAsia"/>
          <w:position w:val="-16"/>
          <w:sz w:val="28"/>
          <w:szCs w:val="28"/>
          <w:rtl/>
        </w:rPr>
        <w:t>يُولِجُ</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لَّيۡلَ</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فِي</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لنَّهَارِ</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وَيُولِجُ</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لنَّهَارَ</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فِي</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لَّيۡلِ</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وَسَخَّرَ</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لشَّمۡسَ</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لۡقَمَرَۖ</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كُلّٞ</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يَجۡرِي</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لِأَجَلٖ</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مُّسَمّٗىۚ</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ذَٰلِكُمُ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للَّهُ</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رَبُّكُمۡ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لَهُ</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لۡمُلۡكُۚ</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لَّذِينَ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تَدۡعُونَ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دُونِهِ</w:t>
      </w:r>
      <w:r w:rsidRPr="0070792A">
        <w:rPr>
          <w:rFonts w:ascii="Bookman Old Style" w:hAnsi="Bookman Old Style" w:cs="KFGQPC Uthmanic Script HAFS" w:hint="cs"/>
          <w:position w:val="-16"/>
          <w:sz w:val="28"/>
          <w:szCs w:val="28"/>
          <w:rtl/>
        </w:rPr>
        <w:t>ۦ</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يَمۡلِكُونَ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قِطۡمِيرٍ</w:t>
      </w:r>
      <w:r w:rsidRPr="0070792A">
        <w:rPr>
          <w:rFonts w:ascii="Bookman Old Style" w:hAnsi="Bookman Old Style" w:cs="KFGQPC Uthmanic Script HAFS"/>
          <w:position w:val="-16"/>
          <w:sz w:val="28"/>
          <w:szCs w:val="28"/>
          <w:rtl/>
        </w:rPr>
        <w:t xml:space="preserve">١٣ </w:t>
      </w:r>
      <w:r w:rsidRPr="0070792A">
        <w:rPr>
          <w:rFonts w:ascii="Bookman Old Style" w:hAnsi="Bookman Old Style" w:cs="KFGQPC Uthmanic Script HAFS" w:hint="eastAsia"/>
          <w:position w:val="-16"/>
          <w:sz w:val="28"/>
          <w:szCs w:val="28"/>
          <w:rtl/>
        </w:rPr>
        <w:t>إِن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تَدۡعُوهُمۡ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لَا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يَسۡمَعُواْ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دُعَآءَكُمۡ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وَلَوۡ</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سَمِعُواْ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سۡتَجَابُواْ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لَكُمۡۖ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وَيَوۡمَ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cs"/>
          <w:position w:val="-16"/>
          <w:sz w:val="28"/>
          <w:szCs w:val="28"/>
          <w:rtl/>
        </w:rPr>
        <w:t>ٱ</w:t>
      </w:r>
      <w:r w:rsidRPr="0070792A">
        <w:rPr>
          <w:rFonts w:ascii="Bookman Old Style" w:hAnsi="Bookman Old Style" w:cs="KFGQPC Uthmanic Script HAFS" w:hint="eastAsia"/>
          <w:position w:val="-16"/>
          <w:sz w:val="28"/>
          <w:szCs w:val="28"/>
          <w:rtl/>
        </w:rPr>
        <w:t>لۡقِيَٰمَةِ</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يَكۡفُرُونَ</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بِشِرۡكِكُمۡۚ</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وَلَا</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يُنَبِّئُكَ</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مِثۡلُ</w:t>
      </w:r>
      <w:r w:rsidRPr="0070792A">
        <w:rPr>
          <w:rFonts w:ascii="Bookman Old Style" w:hAnsi="Bookman Old Style" w:cs="KFGQPC Uthmanic Script HAFS"/>
          <w:position w:val="-16"/>
          <w:sz w:val="28"/>
          <w:szCs w:val="28"/>
          <w:rtl/>
        </w:rPr>
        <w:t xml:space="preserve"> </w:t>
      </w:r>
      <w:r w:rsidRPr="0070792A">
        <w:rPr>
          <w:rFonts w:ascii="Bookman Old Style" w:hAnsi="Bookman Old Style" w:cs="KFGQPC Uthmanic Script HAFS" w:hint="eastAsia"/>
          <w:position w:val="-16"/>
          <w:sz w:val="28"/>
          <w:szCs w:val="28"/>
          <w:rtl/>
        </w:rPr>
        <w:t>خَبِيرٖ</w:t>
      </w:r>
      <w:r w:rsidRPr="0070792A">
        <w:rPr>
          <w:rFonts w:ascii="Bookman Old Style" w:hAnsi="Bookman Old Style" w:cs="KFGQPC Uthmanic Script HAFS"/>
          <w:position w:val="-16"/>
          <w:sz w:val="28"/>
          <w:szCs w:val="28"/>
          <w:rtl/>
        </w:rPr>
        <w:t>١٤</w:t>
      </w:r>
      <w:r w:rsidRPr="0070792A">
        <w:rPr>
          <w:rFonts w:ascii="Bookman Old Style" w:hAnsi="Bookman Old Style" w:cs="Traditional Arabic"/>
          <w:position w:val="-16"/>
          <w:sz w:val="30"/>
          <w:szCs w:val="30"/>
          <w:rtl/>
        </w:rPr>
        <w:t>﴾</w:t>
      </w:r>
      <w:r w:rsidRPr="0070792A">
        <w:rPr>
          <w:rFonts w:ascii="Bookman Old Style" w:hAnsi="Bookman Old Style" w:cs="KFGQPC Uthmanic Script HAFS" w:hint="cs"/>
          <w:position w:val="-16"/>
          <w:rtl/>
        </w:rPr>
        <w:t xml:space="preserve"> </w:t>
      </w:r>
    </w:p>
    <w:p w:rsidR="00B23C76" w:rsidRPr="0070792A" w:rsidRDefault="0052321A" w:rsidP="0052321A">
      <w:pPr>
        <w:pStyle w:val="BodyText"/>
        <w:spacing w:before="120" w:after="120"/>
        <w:ind w:left="540" w:right="57"/>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 xml:space="preserve">Yang (berbuat) demikian itulah Allah Rabbmu, kepunyaan-Nya kerajaan. Dan orang-orang yang kamu seru (sembah) selain Allah tiada mempunyai apa-apa walaupun setipis kulit ari. Jika kamu </w:t>
      </w:r>
      <w:r w:rsidR="00B23C76" w:rsidRPr="0070792A">
        <w:rPr>
          <w:rFonts w:ascii="Bookman Old Style" w:hAnsi="Bookman Old Style" w:cs="AL-Mohanad"/>
          <w:i/>
          <w:iCs/>
          <w:sz w:val="24"/>
          <w:szCs w:val="24"/>
        </w:rPr>
        <w:lastRenderedPageBreak/>
        <w:t>menyeru mereka, mereka tiada mendengar seruanmu; dan kalau mereka mendengar, mereka tidak dapat memperkenankan permintaanmu. Dan di hari Kiamat mereka akan mengingkari kemusyrikanmu dan tidak ada yang dapat memberikan keterangan kepadamu sebagaimana yang diberikan oleh Yang Maha Mengetahui</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Pr="0070792A">
        <w:rPr>
          <w:rFonts w:ascii="Bookman Old Style" w:hAnsi="Bookman Old Style" w:cs="AL-Mohanad"/>
          <w:sz w:val="24"/>
          <w:szCs w:val="24"/>
        </w:rPr>
        <w:t xml:space="preserve"> Fa</w:t>
      </w:r>
      <w:r w:rsidRPr="0070792A">
        <w:rPr>
          <w:sz w:val="24"/>
          <w:szCs w:val="24"/>
        </w:rPr>
        <w:t>ṭ</w:t>
      </w:r>
      <w:r w:rsidRPr="0070792A">
        <w:rPr>
          <w:rFonts w:ascii="Bookman Old Style" w:hAnsi="Bookman Old Style" w:cs="AL-Mohanad"/>
          <w:sz w:val="24"/>
          <w:szCs w:val="24"/>
        </w:rPr>
        <w:t>ir</w:t>
      </w:r>
      <w:r w:rsidR="00B23C76" w:rsidRPr="0070792A">
        <w:rPr>
          <w:rFonts w:ascii="Bookman Old Style" w:hAnsi="Bookman Old Style" w:cs="AL-Mohanad"/>
          <w:sz w:val="24"/>
          <w:szCs w:val="24"/>
        </w:rPr>
        <w:t>: 13-14).</w:t>
      </w:r>
    </w:p>
    <w:p w:rsidR="00B23C76" w:rsidRPr="0070792A"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Tidak mau mengkafirkan orang-orang musyrik dan orang-orang kafir lainnya, seperti: Yahudi, Nasrani, orang-orang atheis, majusi serta para taghut yang menerapkan hukum dengan selain yang Allah turunkan dan tidak rela dengan hukum Allah. Maka siapa yang enggan mengkafirkan mereka setelah ia mengetahui mereka telah dinyatakan kafir oleh Allah berarti ia kafir.</w:t>
      </w:r>
    </w:p>
    <w:p w:rsidR="00B23C76" w:rsidRPr="0070792A"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Sihir yang mengakibatkan syirik besar. Maka siapa saja mengerjakan sihir atau rela dengan perbuatan sihir setelah mengetahui bahwa pelakunya itu kafir. Barangsiapa menyetujuinya berarti ia kafir.</w:t>
      </w:r>
    </w:p>
    <w:p w:rsidR="00B23C76" w:rsidRPr="0070792A" w:rsidRDefault="00B23C76" w:rsidP="006801BC">
      <w:pPr>
        <w:shd w:val="clear" w:color="auto" w:fill="FFFFFF"/>
        <w:rPr>
          <w:rFonts w:ascii="Arial" w:hAnsi="Arial" w:cs="Arial"/>
          <w:sz w:val="21"/>
          <w:szCs w:val="21"/>
        </w:rPr>
      </w:pPr>
      <w:r w:rsidRPr="0070792A">
        <w:rPr>
          <w:rFonts w:ascii="Bookman Old Style" w:hAnsi="Bookman Old Style" w:cs="AL-Mohanad"/>
        </w:rPr>
        <w:t xml:space="preserve">Meyakini bahwa syariat atau sistem selain Islam lebik baik daripada syariat Islam. Atau selain hukum Nabi </w:t>
      </w:r>
      <w:r w:rsidR="006801BC" w:rsidRPr="0070792A">
        <w:rPr>
          <w:rFonts w:ascii="Bookman Old Style" w:hAnsi="Bookman Old Style"/>
        </w:rPr>
        <w:t>-</w:t>
      </w:r>
      <w:r w:rsidR="006801BC" w:rsidRPr="0070792A">
        <w:rPr>
          <w:rFonts w:ascii="Cambria" w:hAnsi="Cambria" w:cs="Cambria"/>
        </w:rPr>
        <w:t>ṣ</w:t>
      </w:r>
      <w:r w:rsidR="006801BC" w:rsidRPr="0070792A">
        <w:rPr>
          <w:rFonts w:ascii="Bookman Old Style" w:hAnsi="Bookman Old Style"/>
        </w:rPr>
        <w:t>allall</w:t>
      </w:r>
      <w:r w:rsidR="006801BC" w:rsidRPr="0070792A">
        <w:rPr>
          <w:rFonts w:ascii="Bookman Old Style" w:hAnsi="Bookman Old Style" w:cs="Bookman Old Style"/>
        </w:rPr>
        <w:t>ā</w:t>
      </w:r>
      <w:r w:rsidR="006801BC" w:rsidRPr="0070792A">
        <w:rPr>
          <w:rFonts w:ascii="Bookman Old Style" w:hAnsi="Bookman Old Style"/>
        </w:rPr>
        <w:t>hu 'alaihi wa sallam-</w:t>
      </w:r>
      <w:r w:rsidRPr="0070792A">
        <w:rPr>
          <w:rFonts w:ascii="Bookman Old Style" w:hAnsi="Bookman Old Style" w:cs="AL-Mohanad"/>
        </w:rPr>
        <w:t xml:space="preserve"> lebih baik daripada hukumnya. Atau meyakini bolehnya berhukum dengan selain hukum Allah.</w:t>
      </w:r>
    </w:p>
    <w:p w:rsidR="00B23C76" w:rsidRPr="0070792A" w:rsidRDefault="00B23C76" w:rsidP="006801BC">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Membenci Rasulullah </w:t>
      </w:r>
      <w:r w:rsidR="006801BC" w:rsidRPr="0070792A">
        <w:rPr>
          <w:rFonts w:ascii="Bookman Old Style" w:hAnsi="Bookman Old Style"/>
          <w:sz w:val="24"/>
          <w:szCs w:val="24"/>
        </w:rPr>
        <w:t>-</w:t>
      </w:r>
      <w:r w:rsidR="006801BC" w:rsidRPr="0070792A">
        <w:rPr>
          <w:rFonts w:ascii="Cambria" w:hAnsi="Cambria" w:cs="Cambria"/>
          <w:sz w:val="24"/>
          <w:szCs w:val="24"/>
        </w:rPr>
        <w:t>ṣ</w:t>
      </w:r>
      <w:r w:rsidR="006801BC" w:rsidRPr="0070792A">
        <w:rPr>
          <w:rFonts w:ascii="Bookman Old Style" w:hAnsi="Bookman Old Style"/>
          <w:sz w:val="24"/>
          <w:szCs w:val="24"/>
        </w:rPr>
        <w:t>allall</w:t>
      </w:r>
      <w:r w:rsidR="006801BC" w:rsidRPr="0070792A">
        <w:rPr>
          <w:rFonts w:ascii="Bookman Old Style" w:hAnsi="Bookman Old Style" w:cs="Bookman Old Style"/>
          <w:sz w:val="24"/>
          <w:szCs w:val="24"/>
        </w:rPr>
        <w:t>ā</w:t>
      </w:r>
      <w:r w:rsidR="006801BC" w:rsidRPr="0070792A">
        <w:rPr>
          <w:rFonts w:ascii="Bookman Old Style" w:hAnsi="Bookman Old Style"/>
          <w:sz w:val="24"/>
          <w:szCs w:val="24"/>
        </w:rPr>
        <w:t>hu 'alaihi wa sallam-</w:t>
      </w:r>
      <w:r w:rsidRPr="0070792A">
        <w:rPr>
          <w:rFonts w:ascii="Bookman Old Style" w:hAnsi="Bookman Old Style" w:cs="AL-Mohanad"/>
          <w:sz w:val="24"/>
          <w:szCs w:val="24"/>
        </w:rPr>
        <w:t xml:space="preserve"> atau sesuatu yang diketahui bahwa hal itu termasuk syariat beliau.</w:t>
      </w:r>
    </w:p>
    <w:p w:rsidR="00B23C76" w:rsidRPr="0070792A" w:rsidRDefault="0052321A"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lang w:val="id-ID"/>
        </w:rPr>
        <w:t>Memperolok-olok sesuatu yang diketahui sebagai bagian dari ajaran Islam</w:t>
      </w:r>
      <w:r w:rsidR="00B23C76" w:rsidRPr="0070792A">
        <w:rPr>
          <w:rFonts w:ascii="Bookman Old Style" w:hAnsi="Bookman Old Style" w:cs="AL-Mohanad"/>
          <w:sz w:val="24"/>
          <w:szCs w:val="24"/>
        </w:rPr>
        <w:t>.</w:t>
      </w:r>
    </w:p>
    <w:p w:rsidR="00B23C76" w:rsidRPr="0070792A"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lastRenderedPageBreak/>
        <w:t>Tidak senang dengan kemenangan Islam atau gembira dengan kemundurannya.</w:t>
      </w:r>
    </w:p>
    <w:p w:rsidR="00B23C76" w:rsidRPr="0070792A" w:rsidRDefault="00B23C76" w:rsidP="00C6377D">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Memberikan wal</w:t>
      </w:r>
      <w:r w:rsidR="00C6377D" w:rsidRPr="0070792A">
        <w:rPr>
          <w:rFonts w:ascii="Bookman Old Style" w:hAnsi="Bookman Old Style" w:cs="Bookman Old Style"/>
          <w:sz w:val="24"/>
          <w:szCs w:val="24"/>
        </w:rPr>
        <w:t>ā</w:t>
      </w:r>
      <w:r w:rsidR="0052321A" w:rsidRPr="0070792A">
        <w:rPr>
          <w:rFonts w:ascii="Bookman Old Style" w:hAnsi="Bookman Old Style" w:cs="AL-Mohanad"/>
          <w:sz w:val="24"/>
          <w:szCs w:val="24"/>
        </w:rPr>
        <w:t>`</w:t>
      </w:r>
      <w:r w:rsidRPr="0070792A">
        <w:rPr>
          <w:rFonts w:ascii="Bookman Old Style" w:hAnsi="Bookman Old Style" w:cs="AL-Mohanad"/>
          <w:sz w:val="24"/>
          <w:szCs w:val="24"/>
        </w:rPr>
        <w:t xml:space="preserve"> (loyalitas) kepada orang kafir dengan mencintai dan menolong mereka sedangkan ia sadar bahwa orang yang loyal terhadap orang kafir berarti termasuk golongan mereka.</w:t>
      </w:r>
    </w:p>
    <w:p w:rsidR="00B23C76" w:rsidRPr="0070792A"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Meyakini bahwa ia boleh keluar dari syariat Muhammad shallallahu`alaihi wa sallam sedangkan ia sadar bahwa tidak ada seorangpun yang dibenarkan keluar dari syariat beliau dalam perkara apapun.</w:t>
      </w:r>
    </w:p>
    <w:p w:rsidR="00B23C76" w:rsidRPr="0070792A" w:rsidRDefault="00B23C76" w:rsidP="0052321A">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Berpaling dari agama Allah. Maka barangsiapa berpaling dari Islam setelah sebelumnya ia diingatkan, tidak mau mempelajari dan mengamalkannya berarti ia kafir.</w:t>
      </w:r>
    </w:p>
    <w:p w:rsidR="00B23C76" w:rsidRPr="0070792A" w:rsidRDefault="00B23C76" w:rsidP="006801BC">
      <w:pPr>
        <w:pStyle w:val="BodyText"/>
        <w:numPr>
          <w:ilvl w:val="0"/>
          <w:numId w:val="6"/>
        </w:numPr>
        <w:tabs>
          <w:tab w:val="clear" w:pos="777"/>
        </w:tabs>
        <w:spacing w:before="120" w:after="120"/>
        <w:ind w:left="567" w:right="57" w:hanging="207"/>
        <w:rPr>
          <w:rFonts w:ascii="Bookman Old Style" w:hAnsi="Bookman Old Style" w:cs="AL-Mohanad"/>
          <w:sz w:val="24"/>
          <w:szCs w:val="24"/>
        </w:rPr>
      </w:pPr>
      <w:r w:rsidRPr="0070792A">
        <w:rPr>
          <w:rFonts w:ascii="Bookman Old Style" w:hAnsi="Bookman Old Style" w:cs="AL-Mohanad"/>
          <w:sz w:val="24"/>
          <w:szCs w:val="24"/>
        </w:rPr>
        <w:t>Mengingkari salah satu hukum Islam yang telah disepakati dan hukum ini mustahil tidak diketahui.</w:t>
      </w:r>
    </w:p>
    <w:p w:rsidR="00B23C76" w:rsidRPr="0070792A" w:rsidRDefault="00B23C76" w:rsidP="006801B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Dalil-dalil tentang pembatal-pembatal ini banyak sekali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dan As</w:t>
      </w:r>
      <w:r w:rsidR="006801BC" w:rsidRPr="0070792A">
        <w:rPr>
          <w:rFonts w:ascii="Bookman Old Style" w:hAnsi="Bookman Old Style" w:cs="AL-Mohanad"/>
          <w:sz w:val="24"/>
          <w:szCs w:val="24"/>
        </w:rPr>
        <w:t>-</w:t>
      </w:r>
      <w:r w:rsidRPr="0070792A">
        <w:rPr>
          <w:rFonts w:ascii="Bookman Old Style" w:hAnsi="Bookman Old Style" w:cs="AL-Mohanad"/>
          <w:sz w:val="24"/>
          <w:szCs w:val="24"/>
        </w:rPr>
        <w:t>Sunnah.</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p>
    <w:p w:rsidR="00814E24" w:rsidRDefault="00814E24" w:rsidP="0043614F">
      <w:pPr>
        <w:pStyle w:val="BodyText"/>
        <w:numPr>
          <w:ilvl w:val="0"/>
          <w:numId w:val="5"/>
        </w:numPr>
        <w:tabs>
          <w:tab w:val="clear" w:pos="1497"/>
          <w:tab w:val="num" w:pos="540"/>
        </w:tabs>
        <w:spacing w:before="120" w:after="120"/>
        <w:ind w:left="540" w:right="57" w:hanging="180"/>
        <w:rPr>
          <w:rFonts w:ascii="Bookman Old Style" w:hAnsi="Bookman Old Style" w:cs="AL-Mohanad"/>
          <w:b/>
          <w:bCs/>
          <w:sz w:val="24"/>
          <w:szCs w:val="24"/>
        </w:rPr>
      </w:pPr>
      <w:r>
        <w:rPr>
          <w:rFonts w:ascii="Bookman Old Style" w:hAnsi="Bookman Old Style" w:cs="AL-Mohanad"/>
          <w:b/>
          <w:bCs/>
          <w:sz w:val="24"/>
          <w:szCs w:val="24"/>
        </w:rPr>
        <w:br w:type="page"/>
      </w:r>
    </w:p>
    <w:p w:rsidR="00B23C76" w:rsidRPr="0070792A" w:rsidRDefault="00B23C76" w:rsidP="0043614F">
      <w:pPr>
        <w:pStyle w:val="BodyText"/>
        <w:numPr>
          <w:ilvl w:val="0"/>
          <w:numId w:val="5"/>
        </w:numPr>
        <w:tabs>
          <w:tab w:val="clear" w:pos="1497"/>
          <w:tab w:val="num" w:pos="540"/>
        </w:tabs>
        <w:spacing w:before="120" w:after="120"/>
        <w:ind w:left="540" w:right="57" w:hanging="180"/>
        <w:rPr>
          <w:rFonts w:ascii="Bookman Old Style" w:hAnsi="Bookman Old Style" w:cs="AL-Mohanad"/>
          <w:b/>
          <w:bCs/>
          <w:sz w:val="24"/>
          <w:szCs w:val="24"/>
        </w:rPr>
      </w:pPr>
      <w:r w:rsidRPr="0070792A">
        <w:rPr>
          <w:rFonts w:ascii="Bookman Old Style" w:hAnsi="Bookman Old Style" w:cs="AL-Mohanad"/>
          <w:b/>
          <w:bCs/>
          <w:sz w:val="24"/>
          <w:szCs w:val="24"/>
        </w:rPr>
        <w:lastRenderedPageBreak/>
        <w:t xml:space="preserve">Kebebasan berpendapat.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memberikan kebebasan berpendapat dalam Islam dengan syarat pendapat tersebut tidak bertentangan dengan ajaran Islam. Oleh karena itu Allah memerintahkan seorang muslim untuk menyatakan kalimat kebenaran di hadapan siapa saja tanpa takut celaan orang yang mencela di jalan Allah dan menjadikan hal itu termasuk bentuk jihad paling utama.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memerintahkan seorang muslim untuk menasehati para pemimpin kaum muslimin dan mencegah mereka dari hal-hal yang dilarang. </w:t>
      </w:r>
    </w:p>
    <w:p w:rsidR="00B23C76"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juga memerintahkan untuk membantah dan mencegah orang yang menyeru kepada kebatilan. Yang demikian ini merupakan aturan yang paling agung nan indah demi menghargai pendapat. Adapun pendapat yang menyelesihi syariat Allah maka orang yang melontarkannya tidak diperkenankan untuk memunculkan pendapatnya, karena akan merusak dan memerangi kebenaran.</w:t>
      </w:r>
    </w:p>
    <w:p w:rsidR="00725729" w:rsidRPr="0070792A" w:rsidRDefault="00725729"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p>
    <w:p w:rsidR="00B23C76" w:rsidRPr="0070792A" w:rsidRDefault="00B23C76" w:rsidP="0043614F">
      <w:pPr>
        <w:pStyle w:val="BodyText"/>
        <w:numPr>
          <w:ilvl w:val="0"/>
          <w:numId w:val="5"/>
        </w:numPr>
        <w:tabs>
          <w:tab w:val="clear" w:pos="1497"/>
          <w:tab w:val="num" w:pos="540"/>
        </w:tabs>
        <w:spacing w:before="120" w:after="120"/>
        <w:ind w:left="540" w:right="57" w:hanging="180"/>
        <w:rPr>
          <w:rFonts w:ascii="Bookman Old Style" w:hAnsi="Bookman Old Style" w:cs="AL-Mohanad"/>
          <w:b/>
          <w:bCs/>
          <w:sz w:val="24"/>
          <w:szCs w:val="24"/>
        </w:rPr>
      </w:pPr>
      <w:r w:rsidRPr="0070792A">
        <w:rPr>
          <w:rFonts w:ascii="Bookman Old Style" w:hAnsi="Bookman Old Style" w:cs="AL-Mohanad"/>
          <w:b/>
          <w:bCs/>
          <w:sz w:val="24"/>
          <w:szCs w:val="24"/>
        </w:rPr>
        <w:t xml:space="preserve">Kebebasan Pribadi </w:t>
      </w:r>
    </w:p>
    <w:p w:rsidR="00B23C76" w:rsidRPr="0070792A" w:rsidRDefault="00B23C76"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Dalam Islam Allah memberikan kebebasan pribadi dalam batas-batas syariat Islam yang suci. </w:t>
      </w:r>
      <w:r w:rsidR="005F37FB" w:rsidRPr="0070792A">
        <w:rPr>
          <w:rFonts w:ascii="Bookman Old Style" w:hAnsi="Bookman Old Style" w:cs="AL-Mohanad"/>
          <w:sz w:val="24"/>
          <w:szCs w:val="24"/>
          <w:lang w:val="id-ID"/>
        </w:rPr>
        <w:t>Maka Allah memberi manusia –laki-laki maupun wanita- kebebasan</w:t>
      </w:r>
      <w:r w:rsidRPr="0070792A">
        <w:rPr>
          <w:rFonts w:ascii="Bookman Old Style" w:hAnsi="Bookman Old Style" w:cs="AL-Mohanad"/>
          <w:sz w:val="24"/>
          <w:szCs w:val="24"/>
        </w:rPr>
        <w:t xml:space="preserve"> untuk melakukan interaksi dengan yang lain, dalam hal jual beli, hibah, wakaf dan memaafkan (dalam perkara </w:t>
      </w:r>
      <w:r w:rsidR="005F37FB" w:rsidRPr="0070792A">
        <w:rPr>
          <w:rFonts w:ascii="Bookman Old Style" w:hAnsi="Bookman Old Style" w:cs="AL-Mohanad"/>
          <w:sz w:val="24"/>
          <w:szCs w:val="24"/>
        </w:rPr>
        <w:t>kisas</w:t>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memberikan kebebasan bagi setiap orang laki-laki dan wanita untuk memilih pasangan </w:t>
      </w:r>
      <w:r w:rsidRPr="0070792A">
        <w:rPr>
          <w:rFonts w:ascii="Bookman Old Style" w:hAnsi="Bookman Old Style" w:cs="AL-Mohanad"/>
          <w:sz w:val="24"/>
          <w:szCs w:val="24"/>
        </w:rPr>
        <w:lastRenderedPageBreak/>
        <w:t>hidupnya. Masing-masing tidak boleh dipaksa untuk menikah dengan orang yang tidak disenanginya. Pada saat seorang wanita memilih pria yang tidak sepadan dengannya dari segi agama maka walinya tidak boleh merestuinya demi menjaga akidah dan kemuliaan wanita tersebut. Larangan Ini demi kemaslahatan si wanita dan keluarganya.</w:t>
      </w:r>
    </w:p>
    <w:p w:rsidR="00B23C76" w:rsidRPr="0070792A" w:rsidRDefault="00B23C76"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Wali seorang wanita (yaitu laki-laki yang terdekat dengannya secara nasab atau yang menjadi wakilnya), </w:t>
      </w:r>
      <w:r w:rsidR="005F37FB" w:rsidRPr="0070792A">
        <w:rPr>
          <w:rFonts w:ascii="Bookman Old Style" w:hAnsi="Bookman Old Style" w:cs="AL-Mohanad"/>
          <w:sz w:val="24"/>
          <w:szCs w:val="24"/>
          <w:lang w:val="id-ID"/>
        </w:rPr>
        <w:t>dialah</w:t>
      </w:r>
      <w:r w:rsidR="005F37FB" w:rsidRPr="0070792A">
        <w:rPr>
          <w:rFonts w:ascii="Bookman Old Style" w:hAnsi="Bookman Old Style" w:cs="AL-Mohanad"/>
          <w:sz w:val="24"/>
          <w:szCs w:val="24"/>
        </w:rPr>
        <w:t xml:space="preserve"> yang</w:t>
      </w:r>
      <w:r w:rsidR="005F37FB" w:rsidRPr="0070792A">
        <w:rPr>
          <w:rFonts w:ascii="Bookman Old Style" w:hAnsi="Bookman Old Style" w:cs="AL-Mohanad"/>
          <w:sz w:val="24"/>
          <w:szCs w:val="24"/>
          <w:lang w:val="id-ID"/>
        </w:rPr>
        <w:t xml:space="preserve"> berhak</w:t>
      </w:r>
      <w:r w:rsidR="005F37FB" w:rsidRPr="0070792A">
        <w:rPr>
          <w:rFonts w:ascii="Bookman Old Style" w:hAnsi="Bookman Old Style" w:cs="AL-Mohanad"/>
          <w:sz w:val="24"/>
          <w:szCs w:val="24"/>
        </w:rPr>
        <w:t xml:space="preserve"> </w:t>
      </w:r>
      <w:r w:rsidR="005F37FB" w:rsidRPr="0070792A">
        <w:rPr>
          <w:rFonts w:ascii="Bookman Old Style" w:hAnsi="Bookman Old Style" w:cs="AL-Mohanad"/>
          <w:sz w:val="24"/>
          <w:szCs w:val="24"/>
          <w:lang w:val="id-ID"/>
        </w:rPr>
        <w:t>menangani</w:t>
      </w:r>
      <w:r w:rsidR="005F37FB" w:rsidRPr="0070792A">
        <w:rPr>
          <w:rFonts w:ascii="Bookman Old Style" w:hAnsi="Bookman Old Style" w:cs="AL-Mohanad"/>
          <w:sz w:val="24"/>
          <w:szCs w:val="24"/>
        </w:rPr>
        <w:t xml:space="preserve"> akad nikah</w:t>
      </w:r>
      <w:r w:rsidR="005F37FB" w:rsidRPr="0070792A">
        <w:rPr>
          <w:rFonts w:ascii="Bookman Old Style" w:hAnsi="Bookman Old Style" w:cs="AL-Mohanad"/>
          <w:sz w:val="24"/>
          <w:szCs w:val="24"/>
          <w:lang w:val="id-ID"/>
        </w:rPr>
        <w:t>nya</w:t>
      </w:r>
      <w:r w:rsidRPr="0070792A">
        <w:rPr>
          <w:rFonts w:ascii="Bookman Old Style" w:hAnsi="Bookman Old Style" w:cs="AL-Mohanad"/>
          <w:sz w:val="20"/>
          <w:szCs w:val="20"/>
        </w:rPr>
        <w:t>.</w:t>
      </w:r>
      <w:r w:rsidRPr="0070792A">
        <w:rPr>
          <w:rFonts w:ascii="Bookman Old Style" w:hAnsi="Bookman Old Style" w:cs="AL-Mohanad"/>
          <w:sz w:val="24"/>
          <w:szCs w:val="24"/>
        </w:rPr>
        <w:t xml:space="preserve"> Seorang wanita tidak boleh menikahkan dirinya sendiri, karena hal ini menyerupai wanita pelacur. Wali mengatakan kepada calon mempelai l</w:t>
      </w:r>
      <w:r w:rsidR="006801BC" w:rsidRPr="0070792A">
        <w:rPr>
          <w:rFonts w:ascii="Bookman Old Style" w:hAnsi="Bookman Old Style" w:cs="AL-Mohanad"/>
          <w:sz w:val="24"/>
          <w:szCs w:val="24"/>
        </w:rPr>
        <w:t>el</w:t>
      </w:r>
      <w:r w:rsidRPr="0070792A">
        <w:rPr>
          <w:rFonts w:ascii="Bookman Old Style" w:hAnsi="Bookman Old Style" w:cs="AL-Mohanad"/>
          <w:sz w:val="24"/>
          <w:szCs w:val="24"/>
        </w:rPr>
        <w:t>aki,</w:t>
      </w:r>
      <w:r w:rsidR="005F37FB" w:rsidRPr="0070792A">
        <w:rPr>
          <w:rFonts w:ascii="Bookman Old Style" w:hAnsi="Bookman Old Style" w:cs="AL-Mohanad"/>
          <w:sz w:val="24"/>
          <w:szCs w:val="24"/>
        </w:rPr>
        <w:t xml:space="preserve"> "</w:t>
      </w:r>
      <w:r w:rsidRPr="0070792A">
        <w:rPr>
          <w:rFonts w:ascii="Bookman Old Style" w:hAnsi="Bookman Old Style" w:cs="AL-Mohanad"/>
          <w:sz w:val="24"/>
          <w:szCs w:val="24"/>
        </w:rPr>
        <w:t>A</w:t>
      </w:r>
      <w:r w:rsidR="005F37FB" w:rsidRPr="0070792A">
        <w:rPr>
          <w:rFonts w:ascii="Bookman Old Style" w:hAnsi="Bookman Old Style" w:cs="AL-Mohanad"/>
          <w:sz w:val="24"/>
          <w:szCs w:val="24"/>
        </w:rPr>
        <w:t>ku nikahkan kamu dengan fulanah"</w:t>
      </w:r>
      <w:r w:rsidRPr="0070792A">
        <w:rPr>
          <w:rFonts w:ascii="Bookman Old Style" w:hAnsi="Bookman Old Style" w:cs="AL-Mohanad"/>
          <w:sz w:val="24"/>
          <w:szCs w:val="24"/>
        </w:rPr>
        <w:t xml:space="preserve">. Lalu calon mempelai </w:t>
      </w:r>
      <w:r w:rsidR="005F37FB" w:rsidRPr="0070792A">
        <w:rPr>
          <w:rFonts w:ascii="Bookman Old Style" w:hAnsi="Bookman Old Style" w:cs="AL-Mohanad"/>
          <w:sz w:val="24"/>
          <w:szCs w:val="24"/>
        </w:rPr>
        <w:t>le</w:t>
      </w:r>
      <w:r w:rsidRPr="0070792A">
        <w:rPr>
          <w:rFonts w:ascii="Bookman Old Style" w:hAnsi="Bookman Old Style" w:cs="AL-Mohanad"/>
          <w:sz w:val="24"/>
          <w:szCs w:val="24"/>
        </w:rPr>
        <w:t>laki menjawab,</w:t>
      </w:r>
      <w:r w:rsidR="005F37FB" w:rsidRPr="0070792A">
        <w:rPr>
          <w:rFonts w:ascii="Bookman Old Style" w:hAnsi="Bookman Old Style" w:cs="AL-Mohanad"/>
          <w:sz w:val="24"/>
          <w:szCs w:val="24"/>
        </w:rPr>
        <w:t xml:space="preserve"> "</w:t>
      </w:r>
      <w:r w:rsidRPr="0070792A">
        <w:rPr>
          <w:rFonts w:ascii="Bookman Old Style" w:hAnsi="Bookman Old Style" w:cs="AL-Mohanad"/>
          <w:sz w:val="24"/>
          <w:szCs w:val="24"/>
        </w:rPr>
        <w:t>Saya terima nikah ini</w:t>
      </w:r>
      <w:r w:rsidR="005F37FB" w:rsidRPr="0070792A">
        <w:rPr>
          <w:rFonts w:ascii="Bookman Old Style" w:hAnsi="Bookman Old Style" w:cs="AL-Mohanad"/>
          <w:sz w:val="24"/>
          <w:szCs w:val="24"/>
        </w:rPr>
        <w:t>"</w:t>
      </w:r>
      <w:r w:rsidRPr="0070792A">
        <w:rPr>
          <w:rFonts w:ascii="Bookman Old Style" w:hAnsi="Bookman Old Style" w:cs="AL-Mohanad"/>
          <w:sz w:val="24"/>
          <w:szCs w:val="24"/>
        </w:rPr>
        <w:t>. Akad ini dihadiri dua orang saksi.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Islam tidak memperkenankan seorang muslim melampaui batas yang telah disyariatkan oleh Allah untuknya karena ia dan segala miliknya adalah milik Allah sehingga tingkah lakunya harus dalam batas-batas syariat yang telah ditentukan-Nya sebagai rahmat bagi hamba-Nya. Barangsiapa berpegang teguh dengannya akan mendapat petunjuk dan bahagia sedang siapa yang menentangnya niscaya celaka dan binasa. </w:t>
      </w:r>
    </w:p>
    <w:p w:rsidR="00B23C76" w:rsidRPr="0070792A" w:rsidRDefault="00B23C76" w:rsidP="006801B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Oleh karenanya Allah dengan sangat tegas mengharamkan zina dan liwat (homosek</w:t>
      </w:r>
      <w:r w:rsidR="00A36B43" w:rsidRPr="0070792A">
        <w:rPr>
          <w:rFonts w:ascii="Bookman Old Style" w:hAnsi="Bookman Old Style" w:cs="AL-Mohanad"/>
          <w:sz w:val="24"/>
          <w:szCs w:val="24"/>
        </w:rPr>
        <w:t>s</w:t>
      </w:r>
      <w:r w:rsidRPr="0070792A">
        <w:rPr>
          <w:rFonts w:ascii="Bookman Old Style" w:hAnsi="Bookman Old Style" w:cs="AL-Mohanad"/>
          <w:sz w:val="24"/>
          <w:szCs w:val="24"/>
        </w:rPr>
        <w:t xml:space="preserve">), serta mengharamkan seorang muslim melakukan tindakan bunuh diri dan merubah ciptaan yang telah Allah jadikan pada bentuknya. Adapun mencukur kumis, memotong kuku, mencukur bulu kemaluan, mencabut bulu ketiak serta khitan maka </w:t>
      </w:r>
      <w:r w:rsidR="005F37FB" w:rsidRPr="0070792A">
        <w:rPr>
          <w:rFonts w:ascii="Bookman Old Style" w:hAnsi="Bookman Old Style" w:cs="AL-Mohanad"/>
          <w:sz w:val="24"/>
          <w:szCs w:val="24"/>
        </w:rPr>
        <w:t xml:space="preserve">sesungguhnya Allah </w:t>
      </w:r>
      <w:r w:rsidR="005F37FB" w:rsidRPr="0070792A">
        <w:rPr>
          <w:rFonts w:ascii="Bookman Old Style" w:hAnsi="Bookman Old Style" w:cs="AL-Mohanad"/>
          <w:sz w:val="24"/>
          <w:szCs w:val="24"/>
          <w:lang w:val="id-ID"/>
        </w:rPr>
        <w:t>telah</w:t>
      </w:r>
      <w:r w:rsidR="005F37FB" w:rsidRPr="0070792A">
        <w:rPr>
          <w:rFonts w:ascii="Bookman Old Style" w:hAnsi="Bookman Old Style" w:cs="AL-Mohanad"/>
          <w:sz w:val="24"/>
          <w:szCs w:val="24"/>
        </w:rPr>
        <w:t xml:space="preserve"> memerintahkan</w:t>
      </w:r>
      <w:r w:rsidR="005F37FB" w:rsidRPr="0070792A">
        <w:rPr>
          <w:rFonts w:ascii="Bookman Old Style" w:hAnsi="Bookman Old Style" w:cs="AL-Mohanad"/>
          <w:sz w:val="24"/>
          <w:szCs w:val="24"/>
          <w:lang w:val="id-ID"/>
        </w:rPr>
        <w:t>nya</w:t>
      </w:r>
      <w:r w:rsidR="005F37FB"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Allah juga mengharamkan seorang muslim untuk meniru musuh-musuh Allah dalam hal-hal yang menjadi ciri khas mereka. Karena sikap meniru dan mencintai mereka pada hal-hal yang lahir dapat mengakibatkan tasyabuh dan mencintai mereka di dalam hati. Sedangkan Allah menginginkan seorang muslim menjadi sumber pemikiran Islam yang benar dan bukan mengadop pemikiran dan pendapat manusia. Allah menginginkan seorang muslim untuk menjadi qudwah (teladan) yang baik dan bukan orang yang taklid (mengekor orang lain).</w:t>
      </w:r>
    </w:p>
    <w:p w:rsidR="00B23C76" w:rsidRPr="0070792A" w:rsidRDefault="005F37FB" w:rsidP="00962C4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Adapun hal-hal yang berkaitan dengan </w:t>
      </w:r>
      <w:r w:rsidRPr="0070792A">
        <w:rPr>
          <w:rFonts w:ascii="Bookman Old Style" w:hAnsi="Bookman Old Style" w:cs="AL-Mohanad"/>
          <w:sz w:val="24"/>
          <w:szCs w:val="24"/>
          <w:lang w:val="id-ID"/>
        </w:rPr>
        <w:t>industri</w:t>
      </w:r>
      <w:r w:rsidRPr="0070792A">
        <w:rPr>
          <w:rFonts w:ascii="Bookman Old Style" w:hAnsi="Bookman Old Style" w:cs="AL-Mohanad"/>
          <w:sz w:val="24"/>
          <w:szCs w:val="24"/>
        </w:rPr>
        <w:t xml:space="preserve"> dan ketrampilan yang </w:t>
      </w:r>
      <w:r w:rsidRPr="0070792A">
        <w:rPr>
          <w:rFonts w:ascii="Bookman Old Style" w:hAnsi="Bookman Old Style" w:cs="AL-Mohanad"/>
          <w:sz w:val="24"/>
          <w:szCs w:val="24"/>
          <w:lang w:val="id-ID"/>
        </w:rPr>
        <w:t>positif</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maka Islam memerintahkan untuk mempelajari dan mengambilnya </w:t>
      </w:r>
      <w:r w:rsidRPr="0070792A">
        <w:rPr>
          <w:rFonts w:ascii="Bookman Old Style" w:hAnsi="Bookman Old Style" w:cs="AL-Mohanad"/>
          <w:sz w:val="24"/>
          <w:szCs w:val="24"/>
          <w:lang w:val="id-ID"/>
        </w:rPr>
        <w:t>meskipun</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yang menemukannya</w:t>
      </w:r>
      <w:r w:rsidRPr="0070792A">
        <w:rPr>
          <w:rFonts w:ascii="Bookman Old Style" w:hAnsi="Bookman Old Style" w:cs="AL-Mohanad"/>
          <w:sz w:val="24"/>
          <w:szCs w:val="24"/>
        </w:rPr>
        <w:t xml:space="preserve"> orang non </w:t>
      </w:r>
      <w:r w:rsidRPr="0070792A">
        <w:rPr>
          <w:rFonts w:ascii="Bookman Old Style" w:hAnsi="Bookman Old Style" w:cs="AL-Mohanad"/>
          <w:sz w:val="24"/>
          <w:szCs w:val="24"/>
          <w:lang w:val="id-ID"/>
        </w:rPr>
        <w:t>muslim</w:t>
      </w:r>
      <w:r w:rsidR="00B23C76" w:rsidRPr="0070792A">
        <w:rPr>
          <w:rFonts w:ascii="Bookman Old Style" w:hAnsi="Bookman Old Style" w:cs="AL-Mohanad"/>
          <w:sz w:val="24"/>
          <w:szCs w:val="24"/>
        </w:rPr>
        <w:t>. Karena Allah</w:t>
      </w:r>
      <w:r w:rsidR="00962C4D"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 xml:space="preserve">lah Yang mengajari manusia. Allah </w:t>
      </w:r>
      <w:r w:rsidR="004E5E5E" w:rsidRPr="0070792A">
        <w:rPr>
          <w:rFonts w:ascii="Bookman Old Style" w:hAnsi="Bookman Old Style" w:cs="AL-Mohanad"/>
          <w:sz w:val="24"/>
          <w:szCs w:val="24"/>
        </w:rPr>
        <w:t>-Ta'ālā-</w:t>
      </w:r>
      <w:r w:rsidR="00B23C76" w:rsidRPr="0070792A">
        <w:rPr>
          <w:rFonts w:ascii="Bookman Old Style" w:hAnsi="Bookman Old Style" w:cs="AL-Mohanad"/>
          <w:sz w:val="24"/>
          <w:szCs w:val="24"/>
        </w:rPr>
        <w:t xml:space="preserve"> berfirman</w:t>
      </w:r>
      <w:r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 </w:t>
      </w:r>
    </w:p>
    <w:p w:rsidR="00B23C76" w:rsidRPr="0070792A" w:rsidRDefault="00243EED" w:rsidP="00A36B4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03" name="Picture 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104" name="Picture 1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4105" name="Picture 1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5"/>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76200" cy="390525"/>
            <wp:effectExtent l="0" t="0" r="0" b="0"/>
            <wp:docPr id="14106" name="Picture 1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762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85725" cy="390525"/>
            <wp:effectExtent l="0" t="0" r="0" b="0"/>
            <wp:docPr id="14107" name="Picture 1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108" name="Picture 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09" name="Picture 1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6801BC" w:rsidP="006801B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Dia mengajarkan kepada manusia apa yang tidak diketahuinya</w:t>
      </w:r>
      <w:r w:rsidR="00CF49D6"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5F37FB"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5F37FB" w:rsidRPr="0070792A">
        <w:rPr>
          <w:rFonts w:ascii="Bookman Old Style" w:hAnsi="Bookman Old Style" w:cs="AL-Mohanad"/>
          <w:sz w:val="24"/>
          <w:szCs w:val="24"/>
        </w:rPr>
        <w:t>-'</w:t>
      </w:r>
      <w:r w:rsidR="00B23C76" w:rsidRPr="0070792A">
        <w:rPr>
          <w:rFonts w:ascii="Bookman Old Style" w:hAnsi="Bookman Old Style" w:cs="AL-Mohanad"/>
          <w:sz w:val="24"/>
          <w:szCs w:val="24"/>
        </w:rPr>
        <w:t xml:space="preserve">Alaq: 5). </w:t>
      </w:r>
    </w:p>
    <w:p w:rsidR="00B23C76"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Ini merupakan posisi tertinggi dalam memberikan nasehat dan perbaikan bagi manusia dalam mengambil manfaat dari kebebasannya, menjaga kemuliannya serta melindunginya dari kejahatan dirinya dan orang lain.</w:t>
      </w:r>
    </w:p>
    <w:p w:rsidR="00CE6991" w:rsidRDefault="00CE6991" w:rsidP="006A40FE">
      <w:pPr>
        <w:pStyle w:val="BodyText"/>
        <w:spacing w:before="120" w:after="120"/>
        <w:ind w:left="57" w:right="57" w:firstLine="340"/>
        <w:rPr>
          <w:rFonts w:ascii="Bookman Old Style" w:hAnsi="Bookman Old Style" w:cs="AL-Mohanad"/>
          <w:sz w:val="24"/>
          <w:szCs w:val="24"/>
        </w:rPr>
      </w:pPr>
    </w:p>
    <w:p w:rsidR="00CE6991" w:rsidRDefault="00CE6991" w:rsidP="00814E24">
      <w:pPr>
        <w:pStyle w:val="BodyText"/>
        <w:spacing w:before="120" w:after="120"/>
        <w:ind w:right="57"/>
        <w:rPr>
          <w:rFonts w:ascii="Bookman Old Style" w:hAnsi="Bookman Old Style" w:cs="AL-Mohanad"/>
          <w:sz w:val="24"/>
          <w:szCs w:val="24"/>
        </w:rPr>
      </w:pPr>
    </w:p>
    <w:p w:rsidR="00814E24" w:rsidRPr="0070792A" w:rsidRDefault="00814E24" w:rsidP="00814E24">
      <w:pPr>
        <w:pStyle w:val="BodyText"/>
        <w:spacing w:before="120" w:after="120"/>
        <w:ind w:right="57"/>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43614F">
      <w:pPr>
        <w:pStyle w:val="BodyText"/>
        <w:numPr>
          <w:ilvl w:val="0"/>
          <w:numId w:val="5"/>
        </w:numPr>
        <w:tabs>
          <w:tab w:val="clear" w:pos="1497"/>
          <w:tab w:val="num" w:pos="540"/>
        </w:tabs>
        <w:spacing w:before="120" w:after="120"/>
        <w:ind w:left="540" w:right="57" w:hanging="180"/>
        <w:rPr>
          <w:rFonts w:ascii="Bookman Old Style" w:hAnsi="Bookman Old Style" w:cs="AL-Mohanad"/>
          <w:b/>
          <w:bCs/>
          <w:sz w:val="24"/>
          <w:szCs w:val="24"/>
        </w:rPr>
      </w:pPr>
      <w:r w:rsidRPr="0070792A">
        <w:rPr>
          <w:rFonts w:ascii="Bookman Old Style" w:hAnsi="Bookman Old Style" w:cs="AL-Mohanad"/>
          <w:b/>
          <w:bCs/>
          <w:sz w:val="24"/>
          <w:szCs w:val="24"/>
        </w:rPr>
        <w:lastRenderedPageBreak/>
        <w:t xml:space="preserve">Kebebasan tempat tinggal. </w:t>
      </w:r>
    </w:p>
    <w:p w:rsidR="00B23C76" w:rsidRPr="0070792A" w:rsidRDefault="00B23C76" w:rsidP="00962C4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memberikan seorang muslim kebebasan bertempat tinggal. Untuk itu tidak boleh seorangpun masuk tanpa seizinnya dan tidak boleh melihat ke dalam rumahnya tanpa seizinnya.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43614F">
      <w:pPr>
        <w:pStyle w:val="BodyText"/>
        <w:numPr>
          <w:ilvl w:val="0"/>
          <w:numId w:val="5"/>
        </w:numPr>
        <w:tabs>
          <w:tab w:val="clear" w:pos="1497"/>
          <w:tab w:val="num" w:pos="540"/>
        </w:tabs>
        <w:spacing w:before="120" w:after="120"/>
        <w:ind w:left="540" w:right="57" w:hanging="180"/>
        <w:rPr>
          <w:rFonts w:ascii="Bookman Old Style" w:hAnsi="Bookman Old Style" w:cs="AL-Mohanad"/>
          <w:b/>
          <w:bCs/>
          <w:sz w:val="24"/>
          <w:szCs w:val="24"/>
        </w:rPr>
      </w:pPr>
      <w:r w:rsidRPr="0070792A">
        <w:rPr>
          <w:rFonts w:ascii="Bookman Old Style" w:hAnsi="Bookman Old Style" w:cs="AL-Mohanad"/>
          <w:b/>
          <w:bCs/>
          <w:sz w:val="24"/>
          <w:szCs w:val="24"/>
        </w:rPr>
        <w:t xml:space="preserve">Kebebasan mencari penghasilan hidup.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memberikan seorang muslim kebebasan mencari penghasilan hidup dan mengeluarkan nafkah dalam batas-batas yang telah disyariatkan. </w:t>
      </w:r>
    </w:p>
    <w:p w:rsidR="00B23C76" w:rsidRPr="0070792A" w:rsidRDefault="00B23C76"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Untuk itu Allah memerintahkannya bekerja dan </w:t>
      </w:r>
      <w:r w:rsidR="005F37FB" w:rsidRPr="0070792A">
        <w:rPr>
          <w:rFonts w:ascii="Bookman Old Style" w:hAnsi="Bookman Old Style" w:cs="AL-Mohanad"/>
          <w:sz w:val="24"/>
          <w:szCs w:val="24"/>
          <w:lang w:val="id-ID"/>
        </w:rPr>
        <w:t xml:space="preserve">mencari </w:t>
      </w:r>
      <w:r w:rsidR="005F37FB" w:rsidRPr="0070792A">
        <w:rPr>
          <w:rFonts w:ascii="Bookman Old Style" w:hAnsi="Bookman Old Style" w:cs="AL-Mohanad"/>
          <w:sz w:val="24"/>
          <w:szCs w:val="24"/>
        </w:rPr>
        <w:t xml:space="preserve">penghasilan </w:t>
      </w:r>
      <w:r w:rsidRPr="0070792A">
        <w:rPr>
          <w:rFonts w:ascii="Bookman Old Style" w:hAnsi="Bookman Old Style" w:cs="AL-Mohanad"/>
          <w:sz w:val="24"/>
          <w:szCs w:val="24"/>
        </w:rPr>
        <w:t>supaya dapat mencukupi diri dan keluarganya dan supaya ia dapat berinfa</w:t>
      </w:r>
      <w:r w:rsidR="005F37FB" w:rsidRPr="0070792A">
        <w:rPr>
          <w:rFonts w:ascii="Bookman Old Style" w:hAnsi="Bookman Old Style" w:cs="AL-Mohanad"/>
          <w:sz w:val="24"/>
          <w:szCs w:val="24"/>
        </w:rPr>
        <w:t>k</w:t>
      </w:r>
      <w:r w:rsidRPr="0070792A">
        <w:rPr>
          <w:rFonts w:ascii="Bookman Old Style" w:hAnsi="Bookman Old Style" w:cs="AL-Mohanad"/>
          <w:sz w:val="24"/>
          <w:szCs w:val="24"/>
        </w:rPr>
        <w:t xml:space="preserve"> pada jalan kebaikan. </w:t>
      </w:r>
    </w:p>
    <w:p w:rsidR="00B23C76" w:rsidRPr="0070792A" w:rsidRDefault="00B23C76"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waktu yang sama Allah melarang penghasilan haram, seperti: riba, </w:t>
      </w:r>
      <w:r w:rsidR="005F37FB" w:rsidRPr="0070792A">
        <w:rPr>
          <w:rFonts w:ascii="Bookman Old Style" w:hAnsi="Bookman Old Style" w:cs="AL-Mohanad"/>
          <w:sz w:val="24"/>
          <w:szCs w:val="24"/>
        </w:rPr>
        <w:t>judi, suap,</w:t>
      </w:r>
      <w:r w:rsidRPr="0070792A">
        <w:rPr>
          <w:rFonts w:ascii="Bookman Old Style" w:hAnsi="Bookman Old Style" w:cs="AL-Mohanad"/>
          <w:sz w:val="24"/>
          <w:szCs w:val="24"/>
        </w:rPr>
        <w:t xml:space="preserve"> mencuri, upah perdukunan, upah sihir, upah zina dan upah homosek. Allah juga mengharamkan keuntungan menjual barang-barang haram, seperti: hasil jual patung-patung yang bernyawa, khamer, babi, alat-alat permainan yang diharamkan, serta upah menyanyi dan menari.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Sebagaimana penghasilan dari sumber-sumber diharamkan demikian pula membelanjakan harta untuk itu juga diharamkan. Oleh karenanya seorang muslim tidak dibenarkan membelanjakan harta sedikitpun melainkan pada jalan yang disyariatkan.</w:t>
      </w:r>
    </w:p>
    <w:p w:rsidR="00B23C76" w:rsidRPr="0070792A" w:rsidRDefault="00B23C76"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Ini merupakan posisi tertinggi dalam memberikan nasehat, petunjuk serta perbaikan bagi manusia dalam perkara penghasilan dan cara </w:t>
      </w:r>
      <w:r w:rsidRPr="0070792A">
        <w:rPr>
          <w:rFonts w:ascii="Bookman Old Style" w:hAnsi="Bookman Old Style" w:cs="AL-Mohanad"/>
          <w:sz w:val="24"/>
          <w:szCs w:val="24"/>
        </w:rPr>
        <w:lastRenderedPageBreak/>
        <w:t xml:space="preserve">membelanjakannya </w:t>
      </w:r>
      <w:r w:rsidR="005F37FB" w:rsidRPr="0070792A">
        <w:rPr>
          <w:rFonts w:ascii="Bookman Old Style" w:hAnsi="Bookman Old Style" w:cs="AL-Mohanad"/>
          <w:sz w:val="24"/>
          <w:szCs w:val="24"/>
        </w:rPr>
        <w:t xml:space="preserve">supaya ia dapat hidup </w:t>
      </w:r>
      <w:r w:rsidR="005F37FB" w:rsidRPr="0070792A">
        <w:rPr>
          <w:rFonts w:ascii="Bookman Old Style" w:hAnsi="Bookman Old Style" w:cs="AL-Mohanad"/>
          <w:sz w:val="24"/>
          <w:szCs w:val="24"/>
          <w:lang w:val="id-ID"/>
        </w:rPr>
        <w:t>cukup dengan penghasilan yang halal dan bahagia</w:t>
      </w:r>
      <w:r w:rsidR="005F37FB" w:rsidRPr="0070792A">
        <w:rPr>
          <w:rFonts w:ascii="Bookman Old Style" w:hAnsi="Bookman Old Style" w:cs="AL-Mohanad"/>
          <w:sz w:val="20"/>
          <w:szCs w:val="20"/>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Kesembilan: Konsep Islam Tentang Keluarga</w:t>
      </w:r>
    </w:p>
    <w:p w:rsidR="00B23C76" w:rsidRPr="0070792A" w:rsidRDefault="002465A3" w:rsidP="005F37F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Pr="0070792A">
        <w:rPr>
          <w:sz w:val="24"/>
          <w:szCs w:val="20"/>
        </w:rPr>
        <w:t>–Ta'ālā-</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telah</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meng</w:t>
      </w:r>
      <w:r w:rsidRPr="0070792A">
        <w:rPr>
          <w:rFonts w:ascii="Bookman Old Style" w:hAnsi="Bookman Old Style" w:cs="AL-Mohanad"/>
          <w:sz w:val="24"/>
          <w:szCs w:val="24"/>
        </w:rPr>
        <w:t xml:space="preserve">atur keluarga dalam syariat Islam </w:t>
      </w:r>
      <w:r w:rsidRPr="0070792A">
        <w:rPr>
          <w:rFonts w:ascii="Bookman Old Style" w:hAnsi="Bookman Old Style" w:cs="AL-Mohanad"/>
          <w:sz w:val="24"/>
          <w:szCs w:val="24"/>
          <w:lang w:val="id-ID"/>
        </w:rPr>
        <w:t>dengan aturan paling</w:t>
      </w:r>
      <w:r w:rsidRPr="0070792A">
        <w:rPr>
          <w:rFonts w:ascii="Bookman Old Style" w:hAnsi="Bookman Old Style" w:cs="AL-Mohanad"/>
          <w:sz w:val="24"/>
          <w:szCs w:val="24"/>
        </w:rPr>
        <w:t xml:space="preserve"> sempurna, </w:t>
      </w:r>
      <w:r w:rsidRPr="0070792A">
        <w:rPr>
          <w:rFonts w:ascii="Bookman Old Style" w:hAnsi="Bookman Old Style" w:cs="AL-Mohanad"/>
          <w:sz w:val="24"/>
          <w:szCs w:val="24"/>
          <w:lang w:val="id-ID"/>
        </w:rPr>
        <w:t>yang</w:t>
      </w:r>
      <w:r w:rsidRPr="0070792A">
        <w:rPr>
          <w:rFonts w:ascii="Bookman Old Style" w:hAnsi="Bookman Old Style" w:cs="AL-Mohanad"/>
          <w:sz w:val="24"/>
          <w:szCs w:val="24"/>
        </w:rPr>
        <w:t xml:space="preserve"> dapat merealisasikan faktor-faktor kebahagiaan bagi orang-orang yang mau</w:t>
      </w:r>
      <w:r w:rsidRPr="0070792A">
        <w:rPr>
          <w:rFonts w:ascii="Bookman Old Style" w:hAnsi="Bookman Old Style" w:cs="AL-Mohanad"/>
          <w:sz w:val="20"/>
          <w:szCs w:val="20"/>
        </w:rPr>
        <w:t>.</w:t>
      </w:r>
      <w:r w:rsidR="00B23C76" w:rsidRPr="0070792A">
        <w:rPr>
          <w:rFonts w:ascii="Bookman Old Style" w:hAnsi="Bookman Old Style" w:cs="AL-Mohanad"/>
          <w:sz w:val="24"/>
          <w:szCs w:val="24"/>
        </w:rPr>
        <w:t xml:space="preserve"> Allah mengajarkan berbakti kepada kedua orangtua dengan berkata lembut, mengunjunginya secara rutin jika ia tinggal jauh dari keduanya, berkhidmat kepada keduanya, memenuhi kebutuhannya, memberi nafkah keduanya, memberinya tempat tinggal jika keduanya fakir atau salah satu dari keduanya.</w:t>
      </w:r>
    </w:p>
    <w:p w:rsidR="00B23C76" w:rsidRPr="0070792A" w:rsidRDefault="00B23C76" w:rsidP="002465A3">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mengancam akan menyiksa siapa yang menelantarkan kedua orang tuanya, sebaliknya menjanjikan kebahagiaan untuk orang yang berbuat ihsan kepada keduanya. </w:t>
      </w:r>
    </w:p>
    <w:p w:rsidR="00B23C76" w:rsidRPr="0070792A" w:rsidRDefault="002465A3" w:rsidP="002465A3">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mensyariatkan pernikahan dan menjelaskan hikmah </w:t>
      </w:r>
      <w:r w:rsidRPr="0070792A">
        <w:rPr>
          <w:rFonts w:ascii="Bookman Old Style" w:hAnsi="Bookman Old Style" w:cs="AL-Mohanad"/>
          <w:sz w:val="24"/>
          <w:szCs w:val="24"/>
          <w:lang w:val="id-ID"/>
        </w:rPr>
        <w:t>pen</w:t>
      </w:r>
      <w:r w:rsidRPr="0070792A">
        <w:rPr>
          <w:rFonts w:ascii="Bookman Old Style" w:hAnsi="Bookman Old Style" w:cs="AL-Mohanad"/>
          <w:sz w:val="24"/>
          <w:szCs w:val="24"/>
        </w:rPr>
        <w:t>syariat</w:t>
      </w:r>
      <w:r w:rsidRPr="0070792A">
        <w:rPr>
          <w:rFonts w:ascii="Bookman Old Style" w:hAnsi="Bookman Old Style" w:cs="AL-Mohanad"/>
          <w:sz w:val="24"/>
          <w:szCs w:val="24"/>
          <w:lang w:val="id-ID"/>
        </w:rPr>
        <w:t>an</w:t>
      </w:r>
      <w:r w:rsidRPr="0070792A">
        <w:rPr>
          <w:rFonts w:ascii="Bookman Old Style" w:hAnsi="Bookman Old Style" w:cs="AL-Mohanad"/>
          <w:sz w:val="24"/>
          <w:szCs w:val="24"/>
        </w:rPr>
        <w:t>nya dalam kitab-Nya</w:t>
      </w:r>
      <w:r w:rsidRPr="0070792A">
        <w:rPr>
          <w:rFonts w:ascii="Bookman Old Style" w:hAnsi="Bookman Old Style" w:cs="AL-Mohanad"/>
          <w:sz w:val="24"/>
          <w:szCs w:val="24"/>
          <w:lang w:val="id-ID"/>
        </w:rPr>
        <w:t xml:space="preserve"> dan </w:t>
      </w:r>
      <w:r w:rsidRPr="0070792A">
        <w:rPr>
          <w:rFonts w:ascii="Bookman Old Style" w:hAnsi="Bookman Old Style" w:cs="AL-Mohanad"/>
          <w:sz w:val="24"/>
          <w:szCs w:val="24"/>
        </w:rPr>
        <w:t>melalui lisan Rasul-Nya</w:t>
      </w:r>
      <w:r w:rsidR="00A36B43" w:rsidRPr="0070792A">
        <w:rPr>
          <w:rFonts w:ascii="Bookman Old Style" w:hAnsi="Bookman Old Style" w:cs="AL-Mohanad"/>
          <w:sz w:val="20"/>
          <w:szCs w:val="20"/>
        </w:rPr>
        <w:sym w:font="AGA Arabesque" w:char="F072"/>
      </w:r>
      <w:r w:rsidR="00B23C76" w:rsidRPr="0070792A">
        <w:rPr>
          <w:rFonts w:ascii="Bookman Old Style" w:hAnsi="Bookman Old Style" w:cs="AL-Mohanad"/>
          <w:sz w:val="20"/>
          <w:szCs w:val="20"/>
        </w:rPr>
        <w:t>.</w:t>
      </w:r>
      <w:r w:rsidR="00B23C76" w:rsidRPr="0070792A">
        <w:rPr>
          <w:rFonts w:ascii="Bookman Old Style" w:hAnsi="Bookman Old Style" w:cs="AL-Mohanad"/>
          <w:sz w:val="24"/>
          <w:szCs w:val="24"/>
        </w:rPr>
        <w:t xml:space="preserve"> Diantaranya: </w:t>
      </w:r>
    </w:p>
    <w:p w:rsidR="00B23C76" w:rsidRPr="0070792A" w:rsidRDefault="00C63C24"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Dengan </w:t>
      </w:r>
      <w:r w:rsidRPr="0070792A">
        <w:rPr>
          <w:rFonts w:ascii="Bookman Old Style" w:hAnsi="Bookman Old Style" w:cs="AL-Mohanad"/>
          <w:sz w:val="24"/>
          <w:szCs w:val="24"/>
          <w:lang w:val="id-ID"/>
        </w:rPr>
        <w:t>me</w:t>
      </w:r>
      <w:r w:rsidRPr="0070792A">
        <w:rPr>
          <w:rFonts w:ascii="Bookman Old Style" w:hAnsi="Bookman Old Style" w:cs="AL-Mohanad"/>
          <w:sz w:val="24"/>
          <w:szCs w:val="24"/>
        </w:rPr>
        <w:t xml:space="preserve">nikah diperoleh faktor terbesar </w:t>
      </w:r>
      <w:r w:rsidRPr="0070792A">
        <w:rPr>
          <w:rFonts w:ascii="Bookman Old Style" w:hAnsi="Bookman Old Style" w:cs="AL-Mohanad"/>
          <w:sz w:val="24"/>
          <w:szCs w:val="24"/>
          <w:lang w:val="id-ID"/>
        </w:rPr>
        <w:t xml:space="preserve">keterpeliharaan </w:t>
      </w:r>
      <w:r w:rsidRPr="0070792A">
        <w:rPr>
          <w:rFonts w:ascii="Bookman Old Style" w:hAnsi="Bookman Old Style" w:cs="AL-Mohanad"/>
          <w:sz w:val="24"/>
          <w:szCs w:val="24"/>
        </w:rPr>
        <w:t>diri</w:t>
      </w:r>
      <w:r w:rsidRPr="0070792A">
        <w:rPr>
          <w:rFonts w:ascii="Bookman Old Style" w:hAnsi="Bookman Old Style" w:cs="AL-Mohanad"/>
          <w:sz w:val="24"/>
          <w:szCs w:val="24"/>
          <w:lang w:val="id-ID"/>
        </w:rPr>
        <w:t>,</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 xml:space="preserve">keterjagaan </w:t>
      </w:r>
      <w:r w:rsidRPr="0070792A">
        <w:rPr>
          <w:rFonts w:ascii="Bookman Old Style" w:hAnsi="Bookman Old Style" w:cs="AL-Mohanad"/>
          <w:sz w:val="24"/>
          <w:szCs w:val="24"/>
        </w:rPr>
        <w:t xml:space="preserve">kemaluan dari yang haram </w:t>
      </w:r>
      <w:r w:rsidRPr="0070792A">
        <w:rPr>
          <w:rFonts w:ascii="Bookman Old Style" w:hAnsi="Bookman Old Style" w:cs="AL-Mohanad"/>
          <w:sz w:val="24"/>
          <w:szCs w:val="24"/>
          <w:lang w:val="id-ID"/>
        </w:rPr>
        <w:t>–</w:t>
      </w:r>
      <w:r w:rsidRPr="0070792A">
        <w:rPr>
          <w:rFonts w:ascii="Bookman Old Style" w:hAnsi="Bookman Old Style" w:cs="AL-Mohanad"/>
          <w:sz w:val="24"/>
          <w:szCs w:val="24"/>
        </w:rPr>
        <w:t>zina</w:t>
      </w:r>
      <w:r w:rsidRPr="0070792A">
        <w:rPr>
          <w:rFonts w:ascii="Bookman Old Style" w:hAnsi="Bookman Old Style" w:cs="AL-Mohanad"/>
          <w:sz w:val="24"/>
          <w:szCs w:val="24"/>
          <w:lang w:val="id-ID"/>
        </w:rPr>
        <w:t>-</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dan</w:t>
      </w:r>
      <w:r w:rsidRPr="0070792A">
        <w:rPr>
          <w:rFonts w:ascii="Bookman Old Style" w:hAnsi="Bookman Old Style" w:cs="AL-Mohanad"/>
          <w:sz w:val="24"/>
          <w:szCs w:val="24"/>
        </w:rPr>
        <w:t xml:space="preserve"> </w:t>
      </w:r>
      <w:r w:rsidRPr="0070792A">
        <w:rPr>
          <w:rFonts w:ascii="Bookman Old Style" w:hAnsi="Bookman Old Style" w:cs="AL-Mohanad"/>
          <w:sz w:val="24"/>
          <w:szCs w:val="24"/>
          <w:lang w:val="id-ID"/>
        </w:rPr>
        <w:t>keter</w:t>
      </w:r>
      <w:r w:rsidRPr="0070792A">
        <w:rPr>
          <w:rFonts w:ascii="Bookman Old Style" w:hAnsi="Bookman Old Style" w:cs="AL-Mohanad"/>
          <w:sz w:val="24"/>
          <w:szCs w:val="24"/>
        </w:rPr>
        <w:t>jaga</w:t>
      </w:r>
      <w:r w:rsidRPr="0070792A">
        <w:rPr>
          <w:rFonts w:ascii="Bookman Old Style" w:hAnsi="Bookman Old Style" w:cs="AL-Mohanad"/>
          <w:sz w:val="24"/>
          <w:szCs w:val="24"/>
          <w:lang w:val="id-ID"/>
        </w:rPr>
        <w:t>an</w:t>
      </w:r>
      <w:r w:rsidRPr="0070792A">
        <w:rPr>
          <w:rFonts w:ascii="Bookman Old Style" w:hAnsi="Bookman Old Style" w:cs="AL-Mohanad"/>
          <w:sz w:val="24"/>
          <w:szCs w:val="24"/>
        </w:rPr>
        <w:t xml:space="preserve"> mata dari memandang yang haram.</w:t>
      </w:r>
    </w:p>
    <w:p w:rsidR="00B23C76" w:rsidRPr="0070792A" w:rsidRDefault="00B23C76"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Dengan nikah akan diperoleh ketentraman dan ketenangan bagi pasangan suami-istri, karena Allah menjadikan mawadah (kecintaan) dan rahmah (kasih sayang) antara kedua pasangan.</w:t>
      </w:r>
    </w:p>
    <w:p w:rsidR="00B23C76" w:rsidRPr="0070792A" w:rsidRDefault="00B23C76"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lastRenderedPageBreak/>
        <w:t>Dengan nikah kwantitas kaum muslimin akan bertambah banyak sesuai dengan syariat, dimana didalamnya ada kesucian dan kebaikan.</w:t>
      </w:r>
    </w:p>
    <w:p w:rsidR="00B23C76" w:rsidRPr="0070792A" w:rsidRDefault="00B23C76" w:rsidP="002465A3">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70792A">
        <w:rPr>
          <w:rFonts w:ascii="Bookman Old Style" w:hAnsi="Bookman Old Style" w:cs="AL-Mohanad"/>
          <w:sz w:val="24"/>
          <w:szCs w:val="24"/>
        </w:rPr>
        <w:t xml:space="preserve">Dengan nikah masing-masing suami istri dapat melayani pasangannya, ketika masing-masing menjalankan tugas yang selaras dengan fitrahnya yang diciptakan oleh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Seorang laki-laki bekerja di luar rumah dan mencari penghasilan supaya dapat memberi nafkah istri dan anak-anaknya. Sedang istri bekerja di dalam rumah; Ia hamil, menyusui, mendidik anak-anak dan menyiapkan hidangan makan bagi suaminya, rumah dan tempat tidur. Apabila suaminya masuk rumah dalam keadaan letih maka akan segera hilang rasa lelahnya dengan melihat istri dan anak-anaknya. Sehingga semua anggota keluarga dapat hidup bahagia dan tentram.  </w:t>
      </w:r>
    </w:p>
    <w:p w:rsidR="00B23C76" w:rsidRPr="0070792A" w:rsidRDefault="00B23C76" w:rsidP="00962C4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Tidak mengapa istri turut mendampingi suaminya –jika kedua</w:t>
      </w:r>
      <w:r w:rsidR="00962C4D" w:rsidRPr="0070792A">
        <w:rPr>
          <w:rFonts w:ascii="Bookman Old Style" w:hAnsi="Bookman Old Style" w:cs="AL-Mohanad"/>
          <w:sz w:val="24"/>
          <w:szCs w:val="24"/>
        </w:rPr>
        <w:t>nya</w:t>
      </w:r>
      <w:r w:rsidRPr="0070792A">
        <w:rPr>
          <w:rFonts w:ascii="Bookman Old Style" w:hAnsi="Bookman Old Style" w:cs="AL-Mohanad"/>
          <w:sz w:val="24"/>
          <w:szCs w:val="24"/>
        </w:rPr>
        <w:t xml:space="preserve"> memang saling me</w:t>
      </w:r>
      <w:r w:rsidR="00962C4D"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i- untuk melakukan beberapa pekerjaan yang dapat memberikan hasil untuk dirinya ataupun untuk membantu suaminya mendapatkan penghasilan.</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Dengan syarat pekerjaan yang dia lakukan jauh dari laki-laki dimana tidak ada perbauran </w:t>
      </w:r>
      <w:r w:rsidR="00962C4D" w:rsidRPr="0070792A">
        <w:rPr>
          <w:rFonts w:ascii="Bookman Old Style" w:hAnsi="Bookman Old Style" w:cs="AL-Mohanad"/>
          <w:sz w:val="24"/>
          <w:szCs w:val="24"/>
        </w:rPr>
        <w:t xml:space="preserve">(percampuran) </w:t>
      </w:r>
      <w:r w:rsidRPr="0070792A">
        <w:rPr>
          <w:rFonts w:ascii="Bookman Old Style" w:hAnsi="Bookman Old Style" w:cs="AL-Mohanad"/>
          <w:sz w:val="24"/>
          <w:szCs w:val="24"/>
        </w:rPr>
        <w:t>antara dua lawan jenis.</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Hal itu seperti pekerjaan yang ada di dalam rumah atau di kebun miliknya ataupun kebun milik suami atau keluarganya. Adapun pekerjaan yang mengakibatkan seorang istri harus bercampur baur dengan laki-laki; di pabrik, kantor, toko atau yang semisalnya maka yang demikian ini tidak dibolehkan.</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Dan tidak boleh bagi suami, atau orang tua dan kerabatnya merestui, sekalipun si istri melakukan pekerjaan tersebut dengan senang hati. Karena hal itu akan dapat menjerumuskan dirinya dan masyarakat dalam kerusakan. </w:t>
      </w:r>
    </w:p>
    <w:p w:rsidR="00B23C76" w:rsidRPr="0070792A" w:rsidRDefault="00B23C76" w:rsidP="00AF6416">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Untuk itu selama wanita terjaga dan terpelihara di dalam rumahnya tanpa diperlihatkan kepada kaum laki maka ia akan senantiasa dalam keamanan dan tak akan disentuh oleh tangan-tangan dosa dan tidak pula dilihat oleh </w:t>
      </w:r>
      <w:r w:rsidR="00AF6416" w:rsidRPr="0070792A">
        <w:rPr>
          <w:rFonts w:ascii="Bookman Old Style" w:hAnsi="Bookman Old Style" w:cs="AL-Mohanad"/>
          <w:sz w:val="24"/>
          <w:szCs w:val="24"/>
          <w:lang w:val="id-ID"/>
        </w:rPr>
        <w:t>mata-mata yang berkhianat</w:t>
      </w:r>
      <w:r w:rsidRPr="0070792A">
        <w:rPr>
          <w:rFonts w:ascii="Bookman Old Style" w:hAnsi="Bookman Old Style" w:cs="AL-Mohanad"/>
          <w:sz w:val="24"/>
          <w:szCs w:val="24"/>
        </w:rPr>
        <w:t>.</w:t>
      </w:r>
    </w:p>
    <w:p w:rsidR="00B23C76" w:rsidRPr="0070792A" w:rsidRDefault="00B23C76" w:rsidP="007C467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Adapun jika wanita keluar </w:t>
      </w:r>
      <w:r w:rsidR="007C4674" w:rsidRPr="0070792A">
        <w:rPr>
          <w:rFonts w:ascii="Bookman Old Style" w:hAnsi="Bookman Old Style" w:cs="AL-Mohanad"/>
          <w:sz w:val="24"/>
          <w:szCs w:val="24"/>
        </w:rPr>
        <w:t xml:space="preserve">ke </w:t>
      </w:r>
      <w:r w:rsidRPr="0070792A">
        <w:rPr>
          <w:rFonts w:ascii="Bookman Old Style" w:hAnsi="Bookman Old Style" w:cs="AL-Mohanad"/>
          <w:sz w:val="24"/>
          <w:szCs w:val="24"/>
        </w:rPr>
        <w:t>tengah manusia maka saat itu ia lenyap dan jadilah ia bak domba</w:t>
      </w:r>
      <w:r w:rsidR="007C4674" w:rsidRPr="0070792A">
        <w:rPr>
          <w:rFonts w:ascii="Bookman Old Style" w:hAnsi="Bookman Old Style" w:cs="AL-Mohanad"/>
          <w:sz w:val="24"/>
          <w:szCs w:val="24"/>
        </w:rPr>
        <w:t xml:space="preserve"> yang</w:t>
      </w:r>
      <w:r w:rsidRPr="0070792A">
        <w:rPr>
          <w:rFonts w:ascii="Bookman Old Style" w:hAnsi="Bookman Old Style" w:cs="AL-Mohanad"/>
          <w:sz w:val="24"/>
          <w:szCs w:val="24"/>
        </w:rPr>
        <w:t xml:space="preserve"> berada di</w:t>
      </w:r>
      <w:r w:rsidR="007C4674"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antara gerombolan serigala. </w:t>
      </w:r>
      <w:r w:rsidR="007C4674" w:rsidRPr="0070792A">
        <w:rPr>
          <w:rFonts w:ascii="Bookman Old Style" w:hAnsi="Bookman Old Style" w:cs="AL-Mohanad"/>
          <w:sz w:val="24"/>
          <w:szCs w:val="24"/>
          <w:lang w:val="id-ID"/>
        </w:rPr>
        <w:t>Tak butuh waktu lama kecuali</w:t>
      </w:r>
      <w:r w:rsidR="007C4674" w:rsidRPr="0070792A">
        <w:rPr>
          <w:rFonts w:ascii="Bookman Old Style" w:hAnsi="Bookman Old Style" w:cs="AL-Mohanad"/>
          <w:sz w:val="24"/>
          <w:szCs w:val="24"/>
        </w:rPr>
        <w:t xml:space="preserve"> </w:t>
      </w:r>
      <w:r w:rsidRPr="0070792A">
        <w:rPr>
          <w:rFonts w:ascii="Bookman Old Style" w:hAnsi="Bookman Old Style" w:cs="AL-Mohanad"/>
          <w:sz w:val="24"/>
          <w:szCs w:val="24"/>
        </w:rPr>
        <w:t>orang-orang jahat itu telah mencabik-cabik kehormatan dan harga dirinya.</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Jika seorang suami belum merasa cukup dengan satu istri maka Allah telah membolehkannya untuk poligami sampai empat saja. Dengan syarat harus ada sikap adil diantara istri-istrinya menurut kadar kemampuannya berupa; tempat tinggal, nafkah dan giliran bermalam. Adapun kecintaan hati maka tidak disyaratkan harus adil, karena ini diluar kemampuan seseorang dan ia tidak dicela karena hal itu.</w:t>
      </w:r>
    </w:p>
    <w:p w:rsidR="00B23C76" w:rsidRPr="0070792A" w:rsidRDefault="00B23C76" w:rsidP="00962C4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Sikap adil yang Allah nafikan manusia mampu melakukannya dengan firman-Nya</w:t>
      </w:r>
      <w:r w:rsidR="00962C4D"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A36B43">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10" name="Picture 1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111" name="Picture 1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90550" cy="390525"/>
            <wp:effectExtent l="0" t="0" r="0" b="0"/>
            <wp:docPr id="14112" name="Picture 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14300" cy="390525"/>
            <wp:effectExtent l="0" t="0" r="0" b="0"/>
            <wp:docPr id="14113" name="Picture 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114" name="Picture 1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115" name="Picture 1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4116" name="Picture 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117" name="Picture 1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47675" cy="390525"/>
            <wp:effectExtent l="0" t="0" r="0" b="0"/>
            <wp:docPr id="14118" name="Picture 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00B23C76" w:rsidRPr="0070792A">
        <w:rPr>
          <w:rFonts w:ascii="Bookman Old Style" w:hAnsi="Bookman Old Style" w:cs="AL-Mohanad"/>
          <w:position w:val="-16"/>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19" name="Picture 1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962C4D" w:rsidP="00962C4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Dan kamu sekali-kali tidak akan dapat berlaku adil di</w:t>
      </w: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antara istri-istri</w:t>
      </w:r>
      <w:r w:rsidR="00555018"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(mu) walaupun kamu sangat ingin berbuat demikian</w:t>
      </w:r>
      <w:r w:rsidR="00575EC0"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555018" w:rsidRPr="0070792A">
        <w:rPr>
          <w:rFonts w:ascii="Bookman Old Style" w:hAnsi="Bookman Old Style" w:cs="AL-Mohanad"/>
          <w:sz w:val="24"/>
          <w:szCs w:val="24"/>
        </w:rPr>
        <w:t xml:space="preserve"> An-</w:t>
      </w:r>
      <w:r w:rsidR="00B23C76" w:rsidRPr="0070792A">
        <w:rPr>
          <w:rFonts w:ascii="Bookman Old Style" w:hAnsi="Bookman Old Style" w:cs="AL-Mohanad"/>
          <w:sz w:val="24"/>
          <w:szCs w:val="24"/>
        </w:rPr>
        <w:t>Nis</w:t>
      </w:r>
      <w:r w:rsidR="00555018" w:rsidRPr="0070792A">
        <w:rPr>
          <w:rFonts w:ascii="Bookman Old Style" w:hAnsi="Bookman Old Style" w:cs="AL-Mohanad"/>
          <w:sz w:val="24"/>
          <w:szCs w:val="24"/>
        </w:rPr>
        <w:t>ā`</w:t>
      </w:r>
      <w:r w:rsidR="00B23C76" w:rsidRPr="0070792A">
        <w:rPr>
          <w:rFonts w:ascii="Bookman Old Style" w:hAnsi="Bookman Old Style" w:cs="AL-Mohanad"/>
          <w:sz w:val="24"/>
          <w:szCs w:val="24"/>
        </w:rPr>
        <w:t>: 129).</w:t>
      </w:r>
    </w:p>
    <w:p w:rsidR="00B23C76" w:rsidRPr="0070792A" w:rsidRDefault="00B23C76" w:rsidP="007C467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Maksudnya adalah cinta dan semua yang terkait d</w:t>
      </w:r>
      <w:r w:rsidR="00A86D19" w:rsidRPr="0070792A">
        <w:rPr>
          <w:rFonts w:ascii="Bookman Old Style" w:hAnsi="Bookman Old Style" w:cs="AL-Mohanad"/>
          <w:sz w:val="24"/>
          <w:szCs w:val="24"/>
        </w:rPr>
        <w:t>en</w:t>
      </w:r>
      <w:r w:rsidRPr="0070792A">
        <w:rPr>
          <w:rFonts w:ascii="Bookman Old Style" w:hAnsi="Bookman Old Style" w:cs="AL-Mohanad"/>
          <w:sz w:val="24"/>
          <w:szCs w:val="24"/>
        </w:rPr>
        <w:t>g</w:t>
      </w:r>
      <w:r w:rsidR="00A86D19" w:rsidRPr="0070792A">
        <w:rPr>
          <w:rFonts w:ascii="Bookman Old Style" w:hAnsi="Bookman Old Style" w:cs="AL-Mohanad"/>
          <w:sz w:val="24"/>
          <w:szCs w:val="24"/>
        </w:rPr>
        <w:t>an</w:t>
      </w:r>
      <w:r w:rsidRPr="0070792A">
        <w:rPr>
          <w:rFonts w:ascii="Bookman Old Style" w:hAnsi="Bookman Old Style" w:cs="AL-Mohanad"/>
          <w:sz w:val="24"/>
          <w:szCs w:val="24"/>
        </w:rPr>
        <w:t xml:space="preserve">nya. </w:t>
      </w:r>
      <w:r w:rsidR="007C4674" w:rsidRPr="0070792A">
        <w:rPr>
          <w:rFonts w:ascii="Bookman Old Style" w:hAnsi="Bookman Old Style" w:cs="AL-Mohanad"/>
          <w:sz w:val="24"/>
          <w:szCs w:val="24"/>
        </w:rPr>
        <w:t>Tak terwujudnya keadilan ini, tidak Allah jadikan penghalang untuk berpoligami</w:t>
      </w:r>
      <w:r w:rsidR="007C4674" w:rsidRPr="0070792A">
        <w:rPr>
          <w:rFonts w:ascii="Bookman Old Style" w:hAnsi="Bookman Old Style" w:cs="AL-Mohanad"/>
          <w:sz w:val="20"/>
          <w:szCs w:val="20"/>
        </w:rPr>
        <w:t>,</w:t>
      </w:r>
      <w:r w:rsidRPr="0070792A">
        <w:rPr>
          <w:rFonts w:ascii="Bookman Old Style" w:hAnsi="Bookman Old Style" w:cs="AL-Mohanad"/>
          <w:sz w:val="24"/>
          <w:szCs w:val="24"/>
        </w:rPr>
        <w:t xml:space="preserve"> karena itu diluar kemampuan manusia. </w:t>
      </w:r>
      <w:r w:rsidR="007C4674" w:rsidRPr="0070792A">
        <w:rPr>
          <w:rFonts w:ascii="Bookman Old Style" w:hAnsi="Bookman Old Style" w:cs="AL-Mohanad"/>
          <w:sz w:val="24"/>
          <w:szCs w:val="24"/>
          <w:lang w:val="id-ID"/>
        </w:rPr>
        <w:t>Allah telah mensyariatkan poligami bagi para rasul-Nya dan orang yang mampu berbuat adil yang di sanggupi</w:t>
      </w:r>
      <w:r w:rsidR="007C4674" w:rsidRPr="0070792A">
        <w:rPr>
          <w:rFonts w:ascii="Bookman Old Style" w:hAnsi="Bookman Old Style" w:cs="AL-Mohanad"/>
          <w:sz w:val="24"/>
          <w:szCs w:val="24"/>
        </w:rPr>
        <w:t>.</w:t>
      </w:r>
    </w:p>
    <w:p w:rsidR="00B23C76" w:rsidRPr="0070792A" w:rsidRDefault="00B23C76" w:rsidP="0055501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lebih mengetahui apa yang dapat membuat mereka baik maka perkara poligami tersebut sesuatu yang baik bagi pria dan wanita. Hal itu dikarenakan seorang laki-laki yang normal mempunyai kesiapan dari aspek biologis, dimana dengan faktor itu ia dapat memenuhi kebutuhan batin untuk empat wanita dan membuat empat wanita tersebut dapat menjaga kehormatan diri.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Manakala seorang </w:t>
      </w:r>
      <w:r w:rsidR="007C4674" w:rsidRPr="0070792A">
        <w:rPr>
          <w:rFonts w:ascii="Bookman Old Style" w:hAnsi="Bookman Old Style" w:cs="AL-Mohanad"/>
          <w:sz w:val="24"/>
          <w:szCs w:val="24"/>
        </w:rPr>
        <w:t>le</w:t>
      </w:r>
      <w:r w:rsidRPr="0070792A">
        <w:rPr>
          <w:rFonts w:ascii="Bookman Old Style" w:hAnsi="Bookman Old Style" w:cs="AL-Mohanad"/>
          <w:sz w:val="24"/>
          <w:szCs w:val="24"/>
        </w:rPr>
        <w:t>laki hanya dibatasi dengan satu wanita  -sebagaimana yang berlaku di kalangan orang Nasrani</w:t>
      </w:r>
      <w:r w:rsidRPr="0070792A">
        <w:rPr>
          <w:rStyle w:val="FootnoteReference"/>
          <w:rFonts w:ascii="Bookman Old Style" w:hAnsi="Bookman Old Style" w:cs="AL-Mohanad"/>
          <w:sz w:val="24"/>
          <w:szCs w:val="24"/>
        </w:rPr>
        <w:footnoteReference w:id="25"/>
      </w:r>
      <w:r w:rsidRPr="0070792A">
        <w:rPr>
          <w:rFonts w:ascii="Bookman Old Style" w:hAnsi="Bookman Old Style" w:cs="AL-Mohanad"/>
          <w:sz w:val="24"/>
          <w:szCs w:val="24"/>
        </w:rPr>
        <w:t xml:space="preserve"> dan yang lain dan seperti yang digembar-gemborkan oleh orang-orang yang mengaku beragama Islam- jika ia hanya dibatasi dengan satu wanita niscaya akan terjadi berbagai kerusakan berikut:</w:t>
      </w:r>
    </w:p>
    <w:p w:rsidR="00B23C76" w:rsidRPr="0070792A" w:rsidRDefault="00B23C76" w:rsidP="007C4674">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Pertama</w:t>
      </w:r>
      <w:r w:rsidRPr="0070792A">
        <w:rPr>
          <w:rFonts w:ascii="Bookman Old Style" w:hAnsi="Bookman Old Style" w:cs="AL-Mohanad"/>
          <w:sz w:val="24"/>
          <w:szCs w:val="24"/>
        </w:rPr>
        <w:t xml:space="preserve">: </w:t>
      </w:r>
      <w:r w:rsidR="007C4674" w:rsidRPr="0070792A">
        <w:rPr>
          <w:rFonts w:ascii="Bookman Old Style" w:hAnsi="Bookman Old Style" w:cs="AL-Mohanad"/>
          <w:sz w:val="24"/>
          <w:szCs w:val="24"/>
        </w:rPr>
        <w:t>Jika ia seorang</w:t>
      </w:r>
      <w:r w:rsidR="007C4674" w:rsidRPr="0070792A">
        <w:rPr>
          <w:rFonts w:ascii="Bookman Old Style" w:hAnsi="Bookman Old Style" w:cs="AL-Mohanad"/>
          <w:sz w:val="24"/>
          <w:szCs w:val="24"/>
          <w:lang w:val="id-ID"/>
        </w:rPr>
        <w:t xml:space="preserve"> yang</w:t>
      </w:r>
      <w:r w:rsidR="007C4674" w:rsidRPr="0070792A">
        <w:rPr>
          <w:rFonts w:ascii="Bookman Old Style" w:hAnsi="Bookman Old Style" w:cs="AL-Mohanad"/>
          <w:sz w:val="24"/>
          <w:szCs w:val="24"/>
        </w:rPr>
        <w:t xml:space="preserve"> beriman</w:t>
      </w:r>
      <w:r w:rsidR="007C4674" w:rsidRPr="0070792A">
        <w:rPr>
          <w:rFonts w:ascii="Bookman Old Style" w:hAnsi="Bookman Old Style" w:cs="AL-Mohanad"/>
          <w:sz w:val="24"/>
          <w:szCs w:val="24"/>
          <w:lang w:val="id-ID"/>
        </w:rPr>
        <w:t>,</w:t>
      </w:r>
      <w:r w:rsidR="007C4674" w:rsidRPr="0070792A">
        <w:rPr>
          <w:rFonts w:ascii="Bookman Old Style" w:hAnsi="Bookman Old Style" w:cs="AL-Mohanad"/>
          <w:sz w:val="24"/>
          <w:szCs w:val="24"/>
        </w:rPr>
        <w:t xml:space="preserve"> taat kepada Allah </w:t>
      </w:r>
      <w:r w:rsidR="007C4674" w:rsidRPr="0070792A">
        <w:rPr>
          <w:rFonts w:ascii="Bookman Old Style" w:hAnsi="Bookman Old Style" w:cs="AL-Mohanad"/>
          <w:sz w:val="24"/>
          <w:szCs w:val="24"/>
          <w:lang w:val="id-ID"/>
        </w:rPr>
        <w:t>dan</w:t>
      </w:r>
      <w:r w:rsidR="007C4674" w:rsidRPr="0070792A">
        <w:rPr>
          <w:rFonts w:ascii="Bookman Old Style" w:hAnsi="Bookman Old Style" w:cs="AL-Mohanad"/>
          <w:sz w:val="24"/>
          <w:szCs w:val="24"/>
        </w:rPr>
        <w:t xml:space="preserve"> takut kepada-</w:t>
      </w:r>
      <w:r w:rsidR="007C4674" w:rsidRPr="0070792A">
        <w:rPr>
          <w:rFonts w:ascii="Bookman Old Style" w:hAnsi="Bookman Old Style" w:cs="AL-Mohanad"/>
          <w:sz w:val="24"/>
          <w:szCs w:val="24"/>
          <w:lang w:val="id-ID"/>
        </w:rPr>
        <w:t>Nya</w:t>
      </w:r>
      <w:r w:rsidR="007C4674" w:rsidRPr="0070792A">
        <w:rPr>
          <w:rFonts w:ascii="Bookman Old Style" w:hAnsi="Bookman Old Style" w:cs="AL-Mohanad"/>
          <w:sz w:val="24"/>
          <w:szCs w:val="24"/>
        </w:rPr>
        <w:t xml:space="preserve">, </w:t>
      </w:r>
      <w:r w:rsidR="007C4674" w:rsidRPr="0070792A">
        <w:rPr>
          <w:rFonts w:ascii="Bookman Old Style" w:hAnsi="Bookman Old Style" w:cs="AL-Mohanad"/>
          <w:sz w:val="24"/>
          <w:szCs w:val="24"/>
          <w:lang w:val="id-ID"/>
        </w:rPr>
        <w:t xml:space="preserve">bisa jadi </w:t>
      </w:r>
      <w:r w:rsidR="007C4674" w:rsidRPr="0070792A">
        <w:rPr>
          <w:rFonts w:ascii="Bookman Old Style" w:hAnsi="Bookman Old Style" w:cs="AL-Mohanad"/>
          <w:sz w:val="24"/>
          <w:szCs w:val="24"/>
        </w:rPr>
        <w:t xml:space="preserve">ia menjalani kehidupannya dengan perasaan terpasung dan </w:t>
      </w:r>
      <w:r w:rsidR="007C4674" w:rsidRPr="0070792A">
        <w:rPr>
          <w:rFonts w:ascii="Bookman Old Style" w:hAnsi="Bookman Old Style" w:cs="AL-Mohanad"/>
          <w:sz w:val="24"/>
          <w:szCs w:val="24"/>
          <w:lang w:val="id-ID"/>
        </w:rPr>
        <w:t xml:space="preserve">menanggung </w:t>
      </w:r>
      <w:r w:rsidR="007C4674" w:rsidRPr="0070792A">
        <w:rPr>
          <w:rFonts w:ascii="Bookman Old Style" w:hAnsi="Bookman Old Style" w:cs="AL-Mohanad"/>
          <w:sz w:val="24"/>
          <w:szCs w:val="24"/>
        </w:rPr>
        <w:t xml:space="preserve">kebutuhan </w:t>
      </w:r>
      <w:r w:rsidR="007C4674" w:rsidRPr="0070792A">
        <w:rPr>
          <w:rFonts w:ascii="Bookman Old Style" w:hAnsi="Bookman Old Style" w:cs="AL-Mohanad"/>
          <w:sz w:val="24"/>
          <w:szCs w:val="24"/>
          <w:lang w:val="id-ID"/>
        </w:rPr>
        <w:t xml:space="preserve">jiwa </w:t>
      </w:r>
      <w:r w:rsidR="007C4674" w:rsidRPr="0070792A">
        <w:rPr>
          <w:rFonts w:ascii="Bookman Old Style" w:hAnsi="Bookman Old Style" w:cs="AL-Mohanad"/>
          <w:sz w:val="24"/>
          <w:szCs w:val="24"/>
        </w:rPr>
        <w:t>yang halal tak tercurahkan.</w:t>
      </w:r>
      <w:r w:rsidRPr="0070792A">
        <w:rPr>
          <w:rFonts w:ascii="Bookman Old Style" w:hAnsi="Bookman Old Style" w:cs="AL-Mohanad"/>
          <w:sz w:val="24"/>
          <w:szCs w:val="24"/>
        </w:rPr>
        <w:t xml:space="preserve"> Karena kondisi satu istri pada saat masa hamil tua, nifas, haid dan sakit dapat menahan suami dari menggaulinya. Inipun jika istri menarik bagi suaminya dan keduanya saling mencintai. </w:t>
      </w:r>
      <w:r w:rsidRPr="0070792A">
        <w:rPr>
          <w:rFonts w:ascii="Bookman Old Style" w:hAnsi="Bookman Old Style" w:cs="AL-Mohanad"/>
          <w:sz w:val="24"/>
          <w:szCs w:val="24"/>
        </w:rPr>
        <w:lastRenderedPageBreak/>
        <w:t>Adapun jika sekiranya istri tidak menarik bagi suami maka perkaranya akan lebih parah lagi.</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Kedua:</w:t>
      </w:r>
      <w:r w:rsidRPr="0070792A">
        <w:rPr>
          <w:rFonts w:ascii="Bookman Old Style" w:hAnsi="Bookman Old Style" w:cs="AL-Mohanad"/>
          <w:sz w:val="24"/>
          <w:szCs w:val="24"/>
        </w:rPr>
        <w:t xml:space="preserve"> jika suami seorang yang bermaksiat kepada Allah, suka berbuat serong maka ia akan melakukan perbuatan keji berupa zina dan mengacuhkan istrinya. Banyak orang yang tidak sependapat dengan adanya poligami melakukan kejahatan zina dan melacur tanpa batas. Lebih dahsyat lagi ia dapat dihukumi kafir manakala ia me</w:t>
      </w:r>
      <w:r w:rsidR="00F86C01" w:rsidRPr="0070792A">
        <w:rPr>
          <w:rFonts w:ascii="Bookman Old Style" w:hAnsi="Bookman Old Style" w:cs="AL-Mohanad"/>
          <w:sz w:val="24"/>
          <w:szCs w:val="24"/>
        </w:rPr>
        <w:t>ng</w:t>
      </w:r>
      <w:r w:rsidRPr="0070792A">
        <w:rPr>
          <w:rFonts w:ascii="Bookman Old Style" w:hAnsi="Bookman Old Style" w:cs="AL-Mohanad"/>
          <w:sz w:val="24"/>
          <w:szCs w:val="24"/>
        </w:rPr>
        <w:t>ingkari poligami yang disyariatkan dan mencelanya padahal ia mengetahui Allah membolehkannya.</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Ketiga</w:t>
      </w:r>
      <w:r w:rsidRPr="0070792A">
        <w:rPr>
          <w:rFonts w:ascii="Bookman Old Style" w:hAnsi="Bookman Old Style" w:cs="AL-Mohanad"/>
          <w:sz w:val="24"/>
          <w:szCs w:val="24"/>
        </w:rPr>
        <w:t>: banyak kalangan wanita tidak dapat menikah dan berketurunan jika poligami dilarang. Sehingga seorang wanita sal</w:t>
      </w:r>
      <w:r w:rsidR="00F86C01" w:rsidRPr="0070792A">
        <w:rPr>
          <w:rFonts w:ascii="Bookman Old Style" w:hAnsi="Bookman Old Style" w:cs="AL-Mohanad"/>
          <w:sz w:val="24"/>
          <w:szCs w:val="24"/>
        </w:rPr>
        <w:t>e</w:t>
      </w:r>
      <w:r w:rsidRPr="0070792A">
        <w:rPr>
          <w:rFonts w:ascii="Bookman Old Style" w:hAnsi="Bookman Old Style" w:cs="AL-Mohanad"/>
          <w:sz w:val="24"/>
          <w:szCs w:val="24"/>
        </w:rPr>
        <w:t xml:space="preserve">hah dan menjaga kesuciannya hidup sebagai wanita </w:t>
      </w:r>
      <w:r w:rsidR="00F86C01" w:rsidRPr="0070792A">
        <w:rPr>
          <w:rFonts w:ascii="Bookman Old Style" w:hAnsi="Bookman Old Style" w:cs="AL-Mohanad"/>
          <w:sz w:val="24"/>
          <w:szCs w:val="24"/>
        </w:rPr>
        <w:t xml:space="preserve">yang </w:t>
      </w:r>
      <w:r w:rsidRPr="0070792A">
        <w:rPr>
          <w:rFonts w:ascii="Bookman Old Style" w:hAnsi="Bookman Old Style" w:cs="AL-Mohanad"/>
          <w:sz w:val="24"/>
          <w:szCs w:val="24"/>
        </w:rPr>
        <w:t xml:space="preserve">merana tanpa </w:t>
      </w:r>
      <w:r w:rsidR="00F86C01" w:rsidRPr="0070792A">
        <w:rPr>
          <w:rFonts w:ascii="Bookman Old Style" w:hAnsi="Bookman Old Style" w:cs="AL-Mohanad"/>
          <w:sz w:val="24"/>
          <w:szCs w:val="24"/>
        </w:rPr>
        <w:t>me</w:t>
      </w:r>
      <w:r w:rsidRPr="0070792A">
        <w:rPr>
          <w:rFonts w:ascii="Bookman Old Style" w:hAnsi="Bookman Old Style" w:cs="AL-Mohanad"/>
          <w:sz w:val="24"/>
          <w:szCs w:val="24"/>
        </w:rPr>
        <w:t>nikah. Sedang wanita bejat hidup sebagai wanita yang berbuat keji murahan dimana kehormatannya dipermainkan oleh orang-orang jahat.</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Seperti yang dimaklumi bahwa </w:t>
      </w:r>
      <w:r w:rsidR="00F86C01" w:rsidRPr="0070792A">
        <w:rPr>
          <w:rFonts w:ascii="Bookman Old Style" w:hAnsi="Bookman Old Style" w:cs="AL-Mohanad"/>
          <w:sz w:val="24"/>
          <w:szCs w:val="24"/>
        </w:rPr>
        <w:t>populasi</w:t>
      </w:r>
      <w:r w:rsidRPr="0070792A">
        <w:rPr>
          <w:rFonts w:ascii="Bookman Old Style" w:hAnsi="Bookman Old Style" w:cs="AL-Mohanad"/>
          <w:sz w:val="24"/>
          <w:szCs w:val="24"/>
        </w:rPr>
        <w:t xml:space="preserve"> wanita lebih banyak daripada pria, disebabkan potensi pria mengalami kematian dalam skala lebih besar dengan faktor peperangan dan medan pekerjaan yang</w:t>
      </w:r>
      <w:r w:rsidR="00962C4D" w:rsidRPr="0070792A">
        <w:rPr>
          <w:rFonts w:ascii="Bookman Old Style" w:hAnsi="Bookman Old Style" w:cs="AL-Mohanad"/>
          <w:sz w:val="24"/>
          <w:szCs w:val="24"/>
        </w:rPr>
        <w:t xml:space="preserve"> mereka jalani lebih berbahaya.</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Sebagaimana juga dimaklumi bahwa seorang wanita telah siap menikah semenjak masuk masa balig. Adapun pria tidak semuanya siap karena banyak diantara mereka tidak mampu menikah karena tak sanggup membayar mahar, biaya hidup rumah tangga dan seterusnya.</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Dengan demikian diketahui bahwa Islam itu bersikap adil dan menyayangi wanita. Adapun orang-orang yang menentang adanya poligami yang disyariatkan maka mereka itu hakikatnya adalah musuh wanita, musuh kebaikan dan musuh para Nabi. Karena poligami itu sunah para Nabi </w:t>
      </w:r>
      <w:r w:rsidR="00F86C01" w:rsidRPr="0070792A">
        <w:rPr>
          <w:i/>
          <w:iCs/>
          <w:sz w:val="24"/>
          <w:szCs w:val="24"/>
        </w:rPr>
        <w:t>-'alaihimussalām-</w:t>
      </w:r>
      <w:r w:rsidRPr="0070792A">
        <w:rPr>
          <w:rFonts w:ascii="Bookman Old Style" w:hAnsi="Bookman Old Style" w:cs="AL-Mohanad"/>
          <w:sz w:val="24"/>
          <w:szCs w:val="24"/>
        </w:rPr>
        <w:t xml:space="preserve">. Karena para Nabi menikahi banyak wanita lalu menghimpunnya pada batas-batas yang telah Allah syariatkan bagi mereka. </w:t>
      </w:r>
    </w:p>
    <w:p w:rsidR="00B23C76" w:rsidRPr="0070792A" w:rsidRDefault="00B23C76" w:rsidP="00555018">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Adapun rasa cemburu dan sedih yang dirasakan seorang istri ketika suaminya beristri lagi maka itu merupakan perkara naluri dan perasaan tidak dibenarkan untuk didahulukan daripada syariat dalam perkara apapun. Mungkin saja seorang wanita memberikan syarat untuk dirinya sebelum akad nikah untuk tidak dimadu oleh suaminya. Jika suaminya menerima, berarti ia terikat dengan syarat itu.</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Jika ternyata ia memutuskan menikah lagi maka istri boleh memilih antara tetap dalam perkawinannya atau fasakh (membatalkannya) dan pihak </w:t>
      </w:r>
      <w:r w:rsidR="00F86C01" w:rsidRPr="0070792A">
        <w:rPr>
          <w:rFonts w:ascii="Bookman Old Style" w:hAnsi="Bookman Old Style" w:cs="AL-Mohanad"/>
          <w:sz w:val="24"/>
          <w:szCs w:val="24"/>
        </w:rPr>
        <w:t>le</w:t>
      </w:r>
      <w:r w:rsidRPr="0070792A">
        <w:rPr>
          <w:rFonts w:ascii="Bookman Old Style" w:hAnsi="Bookman Old Style" w:cs="AL-Mohanad"/>
          <w:sz w:val="24"/>
          <w:szCs w:val="24"/>
        </w:rPr>
        <w:t>laki tidak boleh mengambil mahar dan hibah yang telah diberikan kepada istrinya.</w:t>
      </w:r>
    </w:p>
    <w:p w:rsidR="00B23C76" w:rsidRPr="0070792A" w:rsidRDefault="00B23C76" w:rsidP="00673AF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mensyariatkan talak, khusus dalam kondisi perselisihan dan perpecahan antara suami-istri dan pada kondisi tidak ada saling mencintai supaya keduanya tidak hidup dalam kesengsaraan dan perselisihan dan supaya masing-masing mendapatkan pasangan yang ia sukai dan dapat memperoleh kebahagiaan bersamanya dalam sisa </w:t>
      </w:r>
      <w:r w:rsidRPr="0070792A">
        <w:rPr>
          <w:rFonts w:ascii="Bookman Old Style" w:hAnsi="Bookman Old Style" w:cs="AL-Mohanad"/>
          <w:sz w:val="24"/>
          <w:szCs w:val="24"/>
        </w:rPr>
        <w:lastRenderedPageBreak/>
        <w:t>umurnya dan di akhirat kelak jika keduanya meninggal dalam Islam</w:t>
      </w:r>
      <w:r w:rsidRPr="0070792A">
        <w:rPr>
          <w:rStyle w:val="FootnoteReference"/>
          <w:rFonts w:ascii="Bookman Old Style" w:hAnsi="Bookman Old Style" w:cs="AL-Mohanad"/>
          <w:sz w:val="24"/>
          <w:szCs w:val="24"/>
        </w:rPr>
        <w:footnoteReference w:id="26"/>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Kesepuluh: Konsep Islam Tentang Kesehatan</w:t>
      </w:r>
    </w:p>
    <w:p w:rsidR="00B23C76" w:rsidRPr="0070792A" w:rsidRDefault="00B23C76" w:rsidP="00673AFD">
      <w:pPr>
        <w:shd w:val="clear" w:color="auto" w:fill="FFFFFF"/>
        <w:rPr>
          <w:rFonts w:ascii="Arial" w:hAnsi="Arial" w:cs="Arial"/>
          <w:sz w:val="21"/>
          <w:szCs w:val="21"/>
        </w:rPr>
      </w:pPr>
      <w:r w:rsidRPr="0070792A">
        <w:rPr>
          <w:rFonts w:ascii="Bookman Old Style" w:hAnsi="Bookman Old Style" w:cs="AL-Mohanad"/>
        </w:rPr>
        <w:t xml:space="preserve">Syariat Islam datang membawa semua prinsip-prinsip kedokteran. Dalam </w:t>
      </w:r>
      <w:r w:rsidR="004E5E5E" w:rsidRPr="0070792A">
        <w:rPr>
          <w:rFonts w:ascii="Bookman Old Style" w:hAnsi="Bookman Old Style" w:cs="AL-Mohanad"/>
        </w:rPr>
        <w:t xml:space="preserve">Alquran </w:t>
      </w:r>
      <w:r w:rsidRPr="0070792A">
        <w:rPr>
          <w:rFonts w:ascii="Bookman Old Style" w:hAnsi="Bookman Old Style" w:cs="AL-Mohanad"/>
        </w:rPr>
        <w:t xml:space="preserve">dan </w:t>
      </w:r>
      <w:r w:rsidR="00481419" w:rsidRPr="0070792A">
        <w:rPr>
          <w:rFonts w:ascii="Bookman Old Style" w:hAnsi="Bookman Old Style" w:cs="AL-Mohanad"/>
        </w:rPr>
        <w:t>hadis</w:t>
      </w:r>
      <w:r w:rsidRPr="0070792A">
        <w:rPr>
          <w:rFonts w:ascii="Bookman Old Style" w:hAnsi="Bookman Old Style" w:cs="AL-Mohanad"/>
        </w:rPr>
        <w:t>-</w:t>
      </w:r>
      <w:r w:rsidR="00481419" w:rsidRPr="0070792A">
        <w:rPr>
          <w:rFonts w:ascii="Bookman Old Style" w:hAnsi="Bookman Old Style" w:cs="AL-Mohanad"/>
        </w:rPr>
        <w:t>hadis</w:t>
      </w:r>
      <w:r w:rsidRPr="0070792A">
        <w:rPr>
          <w:rFonts w:ascii="Bookman Old Style" w:hAnsi="Bookman Old Style" w:cs="AL-Mohanad"/>
        </w:rPr>
        <w:t xml:space="preserve"> Rasul </w:t>
      </w:r>
      <w:r w:rsidR="00673AFD" w:rsidRPr="0070792A">
        <w:rPr>
          <w:rFonts w:ascii="Bookman Old Style" w:hAnsi="Bookman Old Style"/>
          <w:i/>
          <w:iCs/>
        </w:rPr>
        <w:t>-</w:t>
      </w:r>
      <w:r w:rsidR="00673AFD" w:rsidRPr="0070792A">
        <w:rPr>
          <w:rFonts w:ascii="Cambria" w:hAnsi="Cambria" w:cs="Cambria"/>
          <w:i/>
          <w:iCs/>
        </w:rPr>
        <w:t>ṣ</w:t>
      </w:r>
      <w:r w:rsidR="00673AFD" w:rsidRPr="0070792A">
        <w:rPr>
          <w:rFonts w:ascii="Bookman Old Style" w:hAnsi="Bookman Old Style"/>
          <w:i/>
          <w:iCs/>
        </w:rPr>
        <w:t>allall</w:t>
      </w:r>
      <w:r w:rsidR="00673AFD" w:rsidRPr="0070792A">
        <w:rPr>
          <w:rFonts w:ascii="Bookman Old Style" w:hAnsi="Bookman Old Style" w:cs="Bookman Old Style"/>
          <w:i/>
          <w:iCs/>
        </w:rPr>
        <w:t>ā</w:t>
      </w:r>
      <w:r w:rsidR="00673AFD" w:rsidRPr="0070792A">
        <w:rPr>
          <w:rFonts w:ascii="Bookman Old Style" w:hAnsi="Bookman Old Style"/>
          <w:i/>
          <w:iCs/>
        </w:rPr>
        <w:t>hu 'alaihi wa sallam-</w:t>
      </w:r>
      <w:r w:rsidRPr="0070792A">
        <w:rPr>
          <w:rFonts w:ascii="Bookman Old Style" w:hAnsi="Bookman Old Style" w:cs="AL-Mohanad"/>
        </w:rPr>
        <w:t xml:space="preserve"> terdapat penjelasan mengenai banyak penyakit kejiwaan dan badan sekaligus menjelaskan terapinya yang bersifat jasmani dan ruhani. Allah</w:t>
      </w:r>
      <w:r w:rsidR="004E5E5E" w:rsidRPr="0070792A">
        <w:rPr>
          <w:rFonts w:ascii="Bookman Old Style" w:hAnsi="Bookman Old Style" w:cs="AL-Mohanad"/>
        </w:rPr>
        <w:t xml:space="preserve"> -Ta'ālā-</w:t>
      </w:r>
      <w:r w:rsidRPr="0070792A">
        <w:rPr>
          <w:rFonts w:ascii="Bookman Old Style" w:hAnsi="Bookman Old Style" w:cs="AL-Mohanad"/>
        </w:rPr>
        <w:t xml:space="preserve"> berfirman</w:t>
      </w:r>
      <w:r w:rsidR="00673AFD" w:rsidRPr="0070792A">
        <w:rPr>
          <w:rFonts w:ascii="Bookman Old Style" w:hAnsi="Bookman Old Style" w:cs="AL-Mohanad"/>
        </w:rPr>
        <w:t>,</w:t>
      </w:r>
      <w:r w:rsidRPr="0070792A">
        <w:rPr>
          <w:rFonts w:ascii="Bookman Old Style" w:hAnsi="Bookman Old Style" w:cs="AL-Mohanad"/>
        </w:rPr>
        <w:t xml:space="preserve"> </w:t>
      </w:r>
    </w:p>
    <w:p w:rsidR="00B23C76" w:rsidRPr="00725729" w:rsidRDefault="00243EED" w:rsidP="00E81D80">
      <w:pPr>
        <w:pStyle w:val="BodyText"/>
        <w:bidi/>
        <w:spacing w:before="120" w:after="120"/>
        <w:ind w:right="57"/>
        <w:rPr>
          <w:rFonts w:ascii="Bookman Old Style" w:hAnsi="Bookman Old Style" w:cs="AL-Mohanad"/>
          <w:sz w:val="12"/>
          <w:szCs w:val="12"/>
          <w:rtl/>
        </w:rPr>
      </w:pPr>
      <w:r w:rsidRPr="00725729">
        <w:rPr>
          <w:rFonts w:ascii="Bookman Old Style" w:hAnsi="Bookman Old Style" w:cs="AL-Mohanad"/>
          <w:noProof/>
          <w:position w:val="-16"/>
          <w:sz w:val="12"/>
          <w:szCs w:val="12"/>
          <w:rtl/>
        </w:rPr>
        <w:drawing>
          <wp:inline distT="0" distB="0" distL="0" distR="0">
            <wp:extent cx="142875" cy="285750"/>
            <wp:effectExtent l="0" t="0" r="0" b="0"/>
            <wp:docPr id="14120" name="Picture 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304800" cy="390525"/>
            <wp:effectExtent l="0" t="0" r="0" b="0"/>
            <wp:docPr id="14121" name="Picture 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152400" cy="390525"/>
            <wp:effectExtent l="0" t="0" r="0" b="0"/>
            <wp:docPr id="14122" name="Picture 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447675" cy="390525"/>
            <wp:effectExtent l="0" t="0" r="0" b="0"/>
            <wp:docPr id="14123" name="Picture 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85725" cy="390525"/>
            <wp:effectExtent l="0" t="0" r="0" b="0"/>
            <wp:docPr id="14124" name="Picture 1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161925" cy="390525"/>
            <wp:effectExtent l="0" t="0" r="0" b="0"/>
            <wp:docPr id="14125" name="Picture 1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276225" cy="390525"/>
            <wp:effectExtent l="0" t="0" r="0" b="0"/>
            <wp:docPr id="14126" name="Picture 1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323850" cy="390525"/>
            <wp:effectExtent l="0" t="0" r="0" b="0"/>
            <wp:docPr id="14127" name="Picture 1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457200" cy="390525"/>
            <wp:effectExtent l="0" t="0" r="0" b="0"/>
            <wp:docPr id="14128" name="Picture 1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8"/>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171450" cy="390525"/>
            <wp:effectExtent l="0" t="0" r="0" b="0"/>
            <wp:docPr id="14129" name="Picture 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9"/>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209550" cy="390525"/>
            <wp:effectExtent l="0" t="0" r="0" b="0"/>
            <wp:docPr id="14130" name="Picture 1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0"/>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438150" cy="390525"/>
            <wp:effectExtent l="0" t="0" r="0" b="0"/>
            <wp:docPr id="14131" name="Picture 1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161925" cy="390525"/>
            <wp:effectExtent l="0" t="0" r="0" b="0"/>
            <wp:docPr id="14132" name="Picture 1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371475" cy="390525"/>
            <wp:effectExtent l="0" t="0" r="0" b="0"/>
            <wp:docPr id="14133" name="Picture 1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r w:rsidRPr="00725729">
        <w:rPr>
          <w:rFonts w:ascii="Bookman Old Style" w:hAnsi="Bookman Old Style" w:cs="AL-Mohanad"/>
          <w:noProof/>
          <w:position w:val="-16"/>
          <w:sz w:val="12"/>
          <w:szCs w:val="12"/>
          <w:rtl/>
        </w:rPr>
        <w:drawing>
          <wp:inline distT="0" distB="0" distL="0" distR="0">
            <wp:extent cx="142875" cy="285750"/>
            <wp:effectExtent l="0" t="0" r="0" b="0"/>
            <wp:docPr id="14134" name="Picture 1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25729">
        <w:rPr>
          <w:rFonts w:ascii="Bookman Old Style" w:hAnsi="Bookman Old Style" w:cs="AL-Mohanad"/>
          <w:sz w:val="12"/>
          <w:szCs w:val="12"/>
          <w:rtl/>
        </w:rPr>
        <w:t xml:space="preserve"> </w:t>
      </w:r>
    </w:p>
    <w:p w:rsidR="00B23C76" w:rsidRPr="0070792A" w:rsidRDefault="00FB6E8C" w:rsidP="00FB6E8C">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 xml:space="preserve">Dan Kami turunkan dari </w:t>
      </w:r>
      <w:r w:rsidR="004E5E5E" w:rsidRPr="0070792A">
        <w:rPr>
          <w:rFonts w:ascii="Bookman Old Style" w:hAnsi="Bookman Old Style" w:cs="AL-Mohanad"/>
          <w:i/>
          <w:iCs/>
          <w:sz w:val="24"/>
          <w:szCs w:val="24"/>
        </w:rPr>
        <w:t xml:space="preserve">Alquran </w:t>
      </w:r>
      <w:r w:rsidR="00B23C76" w:rsidRPr="0070792A">
        <w:rPr>
          <w:rFonts w:ascii="Bookman Old Style" w:hAnsi="Bookman Old Style" w:cs="AL-Mohanad"/>
          <w:i/>
          <w:iCs/>
          <w:sz w:val="24"/>
          <w:szCs w:val="24"/>
        </w:rPr>
        <w:t>suatu yang menjadi penawar dan rahmat bagi orang-orang yang beriman</w:t>
      </w: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00673AFD"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Al</w:t>
      </w:r>
      <w:r w:rsidR="00F86C01" w:rsidRPr="0070792A">
        <w:rPr>
          <w:rFonts w:ascii="Bookman Old Style" w:hAnsi="Bookman Old Style" w:cs="AL-Mohanad"/>
          <w:sz w:val="24"/>
          <w:szCs w:val="24"/>
        </w:rPr>
        <w:t>-</w:t>
      </w:r>
      <w:r w:rsidR="00B23C76" w:rsidRPr="0070792A">
        <w:rPr>
          <w:rFonts w:ascii="Bookman Old Style" w:hAnsi="Bookman Old Style" w:cs="AL-Mohanad"/>
          <w:sz w:val="24"/>
          <w:szCs w:val="24"/>
        </w:rPr>
        <w:t>Isr</w:t>
      </w:r>
      <w:r w:rsidR="00673AFD" w:rsidRPr="0070792A">
        <w:rPr>
          <w:rFonts w:ascii="Bookman Old Style" w:hAnsi="Bookman Old Style" w:cs="AL-Mohanad"/>
          <w:sz w:val="24"/>
          <w:szCs w:val="24"/>
        </w:rPr>
        <w:t>ā</w:t>
      </w:r>
      <w:r w:rsidR="00F86C01" w:rsidRPr="0070792A">
        <w:rPr>
          <w:rFonts w:ascii="Bookman Old Style" w:hAnsi="Bookman Old Style" w:cs="AL-Mohanad"/>
          <w:sz w:val="24"/>
          <w:szCs w:val="24"/>
        </w:rPr>
        <w:t>`</w:t>
      </w:r>
      <w:r w:rsidR="00B23C76" w:rsidRPr="0070792A">
        <w:rPr>
          <w:rFonts w:ascii="Bookman Old Style" w:hAnsi="Bookman Old Style" w:cs="AL-Mohanad"/>
          <w:sz w:val="24"/>
          <w:szCs w:val="24"/>
        </w:rPr>
        <w:t>: 82).</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Rasul </w:t>
      </w:r>
      <w:r w:rsidR="00E81D80" w:rsidRPr="0070792A">
        <w:rPr>
          <w:rFonts w:ascii="Bookman Old Style" w:hAnsi="Bookman Old Style" w:cs="AL-Mohanad"/>
          <w:sz w:val="24"/>
          <w:szCs w:val="24"/>
        </w:rPr>
        <w:sym w:font="AGA Arabesque" w:char="F072"/>
      </w:r>
      <w:r w:rsidR="00E81D80" w:rsidRPr="0070792A">
        <w:rPr>
          <w:rFonts w:ascii="Bookman Old Style" w:hAnsi="Bookman Old Style" w:cs="AL-Mohanad"/>
          <w:sz w:val="24"/>
          <w:szCs w:val="24"/>
          <w:rtl/>
        </w:rPr>
        <w:t xml:space="preserve"> </w:t>
      </w:r>
      <w:r w:rsidRPr="0070792A">
        <w:rPr>
          <w:rFonts w:ascii="Bookman Old Style" w:hAnsi="Bookman Old Style" w:cs="AL-Mohanad"/>
          <w:sz w:val="24"/>
          <w:szCs w:val="24"/>
        </w:rPr>
        <w:t>bersabda</w:t>
      </w:r>
      <w:r w:rsidR="00F86C01" w:rsidRPr="0070792A">
        <w:rPr>
          <w:rFonts w:ascii="Bookman Old Style" w:hAnsi="Bookman Old Style" w:cs="AL-Mohanad"/>
          <w:sz w:val="24"/>
          <w:szCs w:val="24"/>
        </w:rPr>
        <w:t>,</w:t>
      </w:r>
    </w:p>
    <w:p w:rsidR="00B23C76" w:rsidRPr="0070792A" w:rsidRDefault="00B23C76" w:rsidP="00E81D80">
      <w:pPr>
        <w:pStyle w:val="BodyText"/>
        <w:bidi/>
        <w:spacing w:before="120" w:after="120"/>
        <w:ind w:right="57"/>
        <w:rPr>
          <w:rFonts w:ascii="Bookman Old Style" w:hAnsi="Bookman Old Style" w:cs="AL-Mohanad"/>
          <w:sz w:val="32"/>
          <w:szCs w:val="32"/>
        </w:rPr>
      </w:pPr>
      <w:r w:rsidRPr="0070792A">
        <w:rPr>
          <w:rFonts w:ascii="Bookman Old Style" w:hAnsi="Bookman Old Style" w:cs="AL-Mohanad"/>
          <w:sz w:val="32"/>
          <w:szCs w:val="32"/>
          <w:rtl/>
        </w:rPr>
        <w:t>((مَا أَنْزَلَ اللهُ مِنْ دَاءٍ إِلاَّ أَنْزَلَ اللهُ دَوَاءً عَلِمَهُ مَنْ عَلِمَهُ وَجَهِلَهُ مَنْ جَهِلَهُ))</w:t>
      </w:r>
    </w:p>
    <w:p w:rsidR="00B23C76" w:rsidRPr="0070792A" w:rsidRDefault="00FB6E8C" w:rsidP="00FB6E8C">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Tidaklah Alah menurunkan suatu penyakit melainkan Allah turunkan pula obatnya. Diketahui oleh orang yang mengetahuinya dan tidak dimengerti oleh orang yang tidak mengetahuinya</w:t>
      </w:r>
      <w:r w:rsidR="00575EC0" w:rsidRPr="0070792A">
        <w:rPr>
          <w:rFonts w:ascii="Bookman Old Style" w:hAnsi="Bookman Old Style" w:cs="AL-Mohanad"/>
          <w:i/>
          <w:iCs/>
          <w:sz w:val="24"/>
          <w:szCs w:val="24"/>
        </w:rPr>
        <w:t>.</w:t>
      </w:r>
      <w:r w:rsidRPr="0070792A">
        <w:rPr>
          <w:rFonts w:ascii="Bookman Old Style" w:hAnsi="Bookman Old Style" w:cs="AL-Mohanad"/>
          <w:i/>
          <w:iCs/>
          <w:sz w:val="24"/>
          <w:szCs w:val="24"/>
        </w:rPr>
        <w:t>"</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Dan beliau bersabda</w:t>
      </w:r>
      <w:r w:rsidR="00EB0A10" w:rsidRPr="0070792A">
        <w:rPr>
          <w:rFonts w:ascii="Bookman Old Style" w:hAnsi="Bookman Old Style" w:cs="AL-Mohanad"/>
          <w:sz w:val="24"/>
          <w:szCs w:val="24"/>
        </w:rPr>
        <w:t>,</w:t>
      </w:r>
    </w:p>
    <w:p w:rsidR="00B23C76" w:rsidRPr="0070792A" w:rsidRDefault="00B23C76" w:rsidP="00FB6E8C">
      <w:pPr>
        <w:pStyle w:val="BodyText"/>
        <w:bidi/>
        <w:spacing w:before="120" w:after="120"/>
        <w:ind w:right="57"/>
        <w:rPr>
          <w:rFonts w:ascii="Bookman Old Style" w:hAnsi="Bookman Old Style" w:cs="AL-Mohanad"/>
          <w:sz w:val="32"/>
          <w:szCs w:val="32"/>
          <w:rtl/>
        </w:rPr>
      </w:pPr>
      <w:r w:rsidRPr="0070792A">
        <w:rPr>
          <w:rFonts w:ascii="Bookman Old Style" w:hAnsi="Bookman Old Style" w:cs="AL-Mohanad"/>
          <w:sz w:val="32"/>
          <w:szCs w:val="32"/>
          <w:rtl/>
        </w:rPr>
        <w:t xml:space="preserve"> ((تَدَاوَوْا عِبَادَ الله</w:t>
      </w:r>
      <w:r w:rsidR="00FB6E8C" w:rsidRPr="0070792A">
        <w:rPr>
          <w:rFonts w:ascii="Bookman Old Style" w:hAnsi="Bookman Old Style" w:cs="AL-Mohanad"/>
          <w:sz w:val="32"/>
          <w:szCs w:val="32"/>
          <w:rtl/>
        </w:rPr>
        <w:t>ِ وَلاَ تَدَاوَوْا بِالْحَرَامِ</w:t>
      </w:r>
      <w:r w:rsidRPr="0070792A">
        <w:rPr>
          <w:rFonts w:ascii="Bookman Old Style" w:hAnsi="Bookman Old Style" w:cs="AL-Mohanad"/>
          <w:sz w:val="32"/>
          <w:szCs w:val="32"/>
          <w:rtl/>
        </w:rPr>
        <w:t>))</w:t>
      </w:r>
    </w:p>
    <w:p w:rsidR="00B23C76" w:rsidRPr="0070792A" w:rsidRDefault="00FB6E8C" w:rsidP="00EB0A10">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Berobatlah kalian wahai hamba-hamba Allah dan janganlah kalian ber</w:t>
      </w:r>
      <w:r w:rsidRPr="0070792A">
        <w:rPr>
          <w:rFonts w:ascii="Bookman Old Style" w:hAnsi="Bookman Old Style" w:cs="AL-Mohanad"/>
          <w:i/>
          <w:iCs/>
          <w:sz w:val="24"/>
          <w:szCs w:val="24"/>
        </w:rPr>
        <w:t>obat dengan sesuatu yang haram</w:t>
      </w:r>
      <w:r w:rsidR="00EB0A10" w:rsidRPr="0070792A">
        <w:rPr>
          <w:rFonts w:ascii="Bookman Old Style" w:hAnsi="Bookman Old Style" w:cs="AL-Mohanad"/>
          <w:i/>
          <w:iCs/>
          <w:sz w:val="24"/>
          <w:szCs w:val="24"/>
        </w:rPr>
        <w:t>!</w:t>
      </w:r>
      <w:r w:rsidRPr="0070792A">
        <w:rPr>
          <w:rFonts w:ascii="Bookman Old Style" w:hAnsi="Bookman Old Style" w:cs="AL-Mohanad"/>
          <w:i/>
          <w:iCs/>
          <w:sz w:val="24"/>
          <w:szCs w:val="24"/>
        </w:rPr>
        <w:t>"</w:t>
      </w:r>
    </w:p>
    <w:p w:rsidR="00B23C76" w:rsidRPr="0070792A" w:rsidRDefault="00B23C76" w:rsidP="00673AF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Dalam kitab </w:t>
      </w:r>
      <w:r w:rsidRPr="0070792A">
        <w:rPr>
          <w:rFonts w:ascii="Bookman Old Style" w:hAnsi="Bookman Old Style" w:cs="AL-Mohanad"/>
          <w:i/>
          <w:iCs/>
          <w:sz w:val="24"/>
          <w:szCs w:val="24"/>
        </w:rPr>
        <w:t>Z</w:t>
      </w:r>
      <w:r w:rsidR="00673AFD" w:rsidRPr="0070792A">
        <w:rPr>
          <w:rFonts w:ascii="Bookman Old Style" w:hAnsi="Bookman Old Style" w:cs="AL-Mohanad"/>
          <w:i/>
          <w:iCs/>
          <w:sz w:val="24"/>
          <w:szCs w:val="24"/>
        </w:rPr>
        <w:t>ā</w:t>
      </w:r>
      <w:r w:rsidRPr="0070792A">
        <w:rPr>
          <w:rFonts w:ascii="Bookman Old Style" w:hAnsi="Bookman Old Style" w:cs="AL-Mohanad"/>
          <w:i/>
          <w:iCs/>
          <w:sz w:val="24"/>
          <w:szCs w:val="24"/>
        </w:rPr>
        <w:t>dul Ma</w:t>
      </w:r>
      <w:r w:rsidR="00F86C01" w:rsidRPr="0070792A">
        <w:rPr>
          <w:rFonts w:ascii="Bookman Old Style" w:hAnsi="Bookman Old Style" w:cs="AL-Mohanad"/>
          <w:i/>
          <w:iCs/>
          <w:sz w:val="24"/>
          <w:szCs w:val="24"/>
        </w:rPr>
        <w:t>'</w:t>
      </w:r>
      <w:r w:rsidR="00673AFD" w:rsidRPr="0070792A">
        <w:rPr>
          <w:rFonts w:ascii="Bookman Old Style" w:hAnsi="Bookman Old Style" w:cs="AL-Mohanad"/>
          <w:i/>
          <w:iCs/>
          <w:sz w:val="24"/>
          <w:szCs w:val="24"/>
        </w:rPr>
        <w:t>ā</w:t>
      </w:r>
      <w:r w:rsidRPr="0070792A">
        <w:rPr>
          <w:rFonts w:ascii="Bookman Old Style" w:hAnsi="Bookman Old Style" w:cs="AL-Mohanad"/>
          <w:i/>
          <w:iCs/>
          <w:sz w:val="24"/>
          <w:szCs w:val="24"/>
        </w:rPr>
        <w:t xml:space="preserve">d Fi Hadyi Khairil </w:t>
      </w:r>
      <w:r w:rsidR="00673AFD" w:rsidRPr="0070792A">
        <w:rPr>
          <w:rFonts w:ascii="Bookman Old Style" w:hAnsi="Bookman Old Style" w:cs="AL-Mohanad"/>
          <w:i/>
          <w:iCs/>
          <w:sz w:val="24"/>
          <w:szCs w:val="24"/>
        </w:rPr>
        <w:t>'</w:t>
      </w:r>
      <w:r w:rsidRPr="0070792A">
        <w:rPr>
          <w:rFonts w:ascii="Bookman Old Style" w:hAnsi="Bookman Old Style" w:cs="AL-Mohanad"/>
          <w:i/>
          <w:iCs/>
          <w:sz w:val="24"/>
          <w:szCs w:val="24"/>
        </w:rPr>
        <w:t>Ib</w:t>
      </w:r>
      <w:r w:rsidR="00673AFD" w:rsidRPr="0070792A">
        <w:rPr>
          <w:rFonts w:ascii="Bookman Old Style" w:hAnsi="Bookman Old Style" w:cs="AL-Mohanad"/>
          <w:i/>
          <w:iCs/>
          <w:sz w:val="24"/>
          <w:szCs w:val="24"/>
        </w:rPr>
        <w:t>ā</w:t>
      </w:r>
      <w:r w:rsidRPr="0070792A">
        <w:rPr>
          <w:rFonts w:ascii="Bookman Old Style" w:hAnsi="Bookman Old Style" w:cs="AL-Mohanad"/>
          <w:i/>
          <w:iCs/>
          <w:sz w:val="24"/>
          <w:szCs w:val="24"/>
        </w:rPr>
        <w:t>d</w:t>
      </w:r>
      <w:r w:rsidRPr="0070792A">
        <w:rPr>
          <w:rFonts w:ascii="Bookman Old Style" w:hAnsi="Bookman Old Style" w:cs="AL-Mohanad"/>
          <w:sz w:val="24"/>
          <w:szCs w:val="24"/>
        </w:rPr>
        <w:t xml:space="preserve"> karangan Ibnul Qayyim terdapat penjelasan secara rinci mengenai hal itu. Silahkan rujuk kembali kitab tersebut karena termasuk diantara kitab-kitab Islam yang paling bermanfaat, paling sahih dan paling lengkap dalam menjelaskan Islam dan perjalanan hidup Rasulullah </w:t>
      </w:r>
      <w:r w:rsidR="00E81D80" w:rsidRPr="0070792A">
        <w:rPr>
          <w:rFonts w:ascii="Bookman Old Style" w:hAnsi="Bookman Old Style" w:cs="AL-Mohanad"/>
          <w:sz w:val="24"/>
          <w:szCs w:val="24"/>
        </w:rPr>
        <w:sym w:font="AGA Arabesque" w:char="F072"/>
      </w:r>
      <w:r w:rsidRPr="0070792A">
        <w:rPr>
          <w:rFonts w:ascii="Bookman Old Style" w:hAnsi="Bookman Old Style" w:cs="AL-Mohanad"/>
          <w:sz w:val="24"/>
          <w:szCs w:val="24"/>
        </w:rPr>
        <w:t>.</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F86C01">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 xml:space="preserve">Kesebelas: Konsep Islam Tentang Ekonomi, Perdagangan, </w:t>
      </w:r>
      <w:r w:rsidR="00F86C01" w:rsidRPr="0070792A">
        <w:rPr>
          <w:rFonts w:ascii="Bookman Old Style" w:hAnsi="Bookman Old Style" w:cs="AL-Mohanad"/>
          <w:b/>
          <w:bCs/>
          <w:sz w:val="24"/>
          <w:szCs w:val="24"/>
          <w:lang w:val="id-ID"/>
        </w:rPr>
        <w:t>industri</w:t>
      </w:r>
      <w:r w:rsidRPr="0070792A">
        <w:rPr>
          <w:rFonts w:ascii="Bookman Old Style" w:hAnsi="Bookman Old Style" w:cs="AL-Mohanad"/>
          <w:b/>
          <w:bCs/>
          <w:sz w:val="20"/>
          <w:szCs w:val="20"/>
        </w:rPr>
        <w:t xml:space="preserve"> </w:t>
      </w:r>
      <w:r w:rsidRPr="0070792A">
        <w:rPr>
          <w:rFonts w:ascii="Bookman Old Style" w:hAnsi="Bookman Old Style" w:cs="AL-Mohanad"/>
          <w:b/>
          <w:bCs/>
          <w:sz w:val="24"/>
          <w:szCs w:val="24"/>
        </w:rPr>
        <w:t>dan Pertanian.</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Konsep Islam mengenai ekonomi, perdagangan, produksi, pertanian dan semua yang menjadi kebutuhan manusia, berupa; air, bahan pangan, sarana-sarana umum dan sistem yang memberikan jaminan kelestarian lingkungan kota dan pedesaan. Kebersihan dan penataan lalu lintas. Serta memberantas tindakan penipuan, dusta dan lain-lain. Semua ini telah dijelaskan dalam Islam secara rinci dan lengkap.</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 xml:space="preserve">Kedua belas: Konsep Islam Dalam Menjelaskan Musuh-Musuh Tersembunyi dan Cara Menghindarinya     </w:t>
      </w:r>
    </w:p>
    <w:p w:rsidR="00B23C76" w:rsidRPr="0070792A" w:rsidRDefault="00B23C76" w:rsidP="00F86C01">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menjelaskan di dalam </w:t>
      </w:r>
      <w:r w:rsidR="004E5E5E" w:rsidRPr="0070792A">
        <w:rPr>
          <w:rFonts w:ascii="Bookman Old Style" w:hAnsi="Bookman Old Style" w:cs="AL-Mohanad"/>
          <w:sz w:val="24"/>
          <w:szCs w:val="24"/>
        </w:rPr>
        <w:t xml:space="preserve">Alquran  </w:t>
      </w:r>
      <w:r w:rsidRPr="0070792A">
        <w:rPr>
          <w:rFonts w:ascii="Bookman Old Style" w:hAnsi="Bookman Old Style" w:cs="AL-Mohanad"/>
          <w:sz w:val="24"/>
          <w:szCs w:val="24"/>
        </w:rPr>
        <w:t xml:space="preserve"> bahwa hamba-Nya yang muslim mempunyai musuh-</w:t>
      </w:r>
      <w:r w:rsidRPr="0070792A">
        <w:rPr>
          <w:rFonts w:ascii="Bookman Old Style" w:hAnsi="Bookman Old Style" w:cs="AL-Mohanad"/>
          <w:sz w:val="24"/>
          <w:szCs w:val="24"/>
        </w:rPr>
        <w:lastRenderedPageBreak/>
        <w:t xml:space="preserve">musuh yang hendak menyeretnya kepada kebinasaan di dunia dan akhirat. Jika ia mematuhi dan mengikutinya. </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Maka Allah memperingatkan dari musuhnya dan menjelaskan jalan menyelamatkan diri darinya. Musuh-musuh tersebut adalah;</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Pertama</w:t>
      </w:r>
      <w:r w:rsidRPr="0070792A">
        <w:rPr>
          <w:rFonts w:ascii="Bookman Old Style" w:hAnsi="Bookman Old Style" w:cs="AL-Mohanad"/>
          <w:sz w:val="24"/>
          <w:szCs w:val="24"/>
        </w:rPr>
        <w:t xml:space="preserve">: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yang terkutuk, yang mendorong musuh-musuh yang lain dan menggerakkannya melawan manusia. Dialah musuh bapak kita Adam dan ibu kita Hawa yang telah mengeluarkan keduanya dari surga. Dia merupakan musuh abadi bagi keturunan Adam hingga berakhirnya dunia. Ia bekerja keras untuk menjerumuskan mereka kepada kekafiran hingga Allah mengekalkan mereka ke neraka bersama-sama -kita berlindung kepada Allah-. Dan siapa yang tak mampu ia jerumuskan kepada kekafiran maka ia berusaha menjerumuskannya pada berbagai kemaksiatan yang mengakibatkan ia mendapat murka dan siksa Allah.</w:t>
      </w:r>
    </w:p>
    <w:p w:rsidR="00B23C76" w:rsidRPr="0070792A" w:rsidRDefault="00982D82"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Setan</w:t>
      </w:r>
      <w:r w:rsidR="00B23C76" w:rsidRPr="0070792A">
        <w:rPr>
          <w:rFonts w:ascii="Bookman Old Style" w:hAnsi="Bookman Old Style" w:cs="AL-Mohanad"/>
          <w:sz w:val="24"/>
          <w:szCs w:val="24"/>
        </w:rPr>
        <w:t xml:space="preserve"> merupakan ruh yang berjalan dalam tubuh manusia pada aliran darah. </w:t>
      </w:r>
      <w:r w:rsidRPr="0070792A">
        <w:rPr>
          <w:rFonts w:ascii="Bookman Old Style" w:hAnsi="Bookman Old Style" w:cs="AL-Mohanad"/>
          <w:sz w:val="24"/>
          <w:szCs w:val="24"/>
        </w:rPr>
        <w:t>Setan</w:t>
      </w:r>
      <w:r w:rsidR="00B23C76" w:rsidRPr="0070792A">
        <w:rPr>
          <w:rFonts w:ascii="Bookman Old Style" w:hAnsi="Bookman Old Style" w:cs="AL-Mohanad"/>
          <w:sz w:val="24"/>
          <w:szCs w:val="24"/>
        </w:rPr>
        <w:t xml:space="preserve"> memasukkan bisikan-bisikan ke dalam dada manusia dan dia buat keburukan tampak indah hingga manusia terjerumus dalam kenistaan jika mentaatinya. </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Jalan menyelamatkan diri darinya sebagaimana yang dijelaskan oleh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yaitu: seorang</w:t>
      </w:r>
      <w:r w:rsidR="00EB0A10" w:rsidRPr="0070792A">
        <w:rPr>
          <w:rFonts w:ascii="Bookman Old Style" w:hAnsi="Bookman Old Style" w:cs="AL-Mohanad"/>
          <w:sz w:val="24"/>
          <w:szCs w:val="24"/>
        </w:rPr>
        <w:t xml:space="preserve"> </w:t>
      </w:r>
      <w:r w:rsidRPr="0070792A">
        <w:rPr>
          <w:rFonts w:ascii="Bookman Old Style" w:hAnsi="Bookman Old Style" w:cs="AL-Mohanad"/>
          <w:sz w:val="24"/>
          <w:szCs w:val="24"/>
        </w:rPr>
        <w:t>muslim jika sedang marah atau ter</w:t>
      </w:r>
      <w:r w:rsidR="006E5FFE" w:rsidRPr="0070792A">
        <w:rPr>
          <w:rFonts w:ascii="Bookman Old Style" w:hAnsi="Bookman Old Style" w:cs="AL-Mohanad"/>
          <w:sz w:val="24"/>
          <w:szCs w:val="24"/>
        </w:rPr>
        <w:t>gerak</w:t>
      </w:r>
      <w:r w:rsidRPr="0070792A">
        <w:rPr>
          <w:rFonts w:ascii="Bookman Old Style" w:hAnsi="Bookman Old Style" w:cs="AL-Mohanad"/>
          <w:sz w:val="24"/>
          <w:szCs w:val="24"/>
        </w:rPr>
        <w:t xml:space="preserve"> untuk melakukan kemaksiatan supaya mengucapkan</w:t>
      </w:r>
      <w:r w:rsidR="00EB0A10" w:rsidRPr="0070792A">
        <w:rPr>
          <w:rFonts w:ascii="Bookman Old Style" w:hAnsi="Bookman Old Style" w:cs="AL-Mohanad"/>
          <w:sz w:val="24"/>
          <w:szCs w:val="24"/>
        </w:rPr>
        <w:t>,</w:t>
      </w:r>
    </w:p>
    <w:p w:rsidR="00B23C76" w:rsidRPr="0070792A" w:rsidRDefault="00B23C76" w:rsidP="006E5FFE">
      <w:pPr>
        <w:pStyle w:val="BodyText"/>
        <w:bidi/>
        <w:spacing w:before="120" w:after="120"/>
        <w:ind w:right="57"/>
        <w:rPr>
          <w:rFonts w:ascii="Bookman Old Style" w:hAnsi="Bookman Old Style" w:cs="AL-Mohanad"/>
          <w:sz w:val="32"/>
          <w:szCs w:val="32"/>
          <w:rtl/>
        </w:rPr>
      </w:pPr>
      <w:r w:rsidRPr="0070792A">
        <w:rPr>
          <w:rFonts w:ascii="Bookman Old Style" w:hAnsi="Bookman Old Style" w:cs="AL-Mohanad"/>
          <w:sz w:val="32"/>
          <w:szCs w:val="32"/>
          <w:rtl/>
        </w:rPr>
        <w:t>أَعُوْذُ بِاللهِ مِنَ الشَّيْطَانِ الرَّجِيْمِ</w:t>
      </w:r>
    </w:p>
    <w:p w:rsidR="00B23C76" w:rsidRPr="0070792A" w:rsidRDefault="00B23C76" w:rsidP="00EB0A10">
      <w:pPr>
        <w:pStyle w:val="BodyText"/>
        <w:spacing w:before="120" w:after="120"/>
        <w:ind w:left="57" w:right="57" w:firstLine="340"/>
        <w:rPr>
          <w:rFonts w:ascii="Bookman Old Style" w:hAnsi="Bookman Old Style" w:cs="AL-Mohanad"/>
          <w:i/>
          <w:iCs/>
          <w:sz w:val="24"/>
          <w:szCs w:val="24"/>
        </w:rPr>
      </w:pPr>
      <w:r w:rsidRPr="0070792A">
        <w:rPr>
          <w:rFonts w:ascii="Bookman Old Style" w:hAnsi="Bookman Old Style" w:cs="AL-Mohanad"/>
          <w:i/>
          <w:iCs/>
          <w:sz w:val="24"/>
          <w:szCs w:val="24"/>
        </w:rPr>
        <w:t xml:space="preserve"> </w:t>
      </w:r>
      <w:r w:rsidR="00EB0A10" w:rsidRPr="0070792A">
        <w:rPr>
          <w:rFonts w:ascii="Bookman Old Style" w:hAnsi="Bookman Old Style" w:cs="AL-Mohanad"/>
          <w:i/>
          <w:iCs/>
          <w:sz w:val="24"/>
          <w:szCs w:val="24"/>
        </w:rPr>
        <w:t>"</w:t>
      </w:r>
      <w:r w:rsidRPr="0070792A">
        <w:rPr>
          <w:rFonts w:ascii="Bookman Old Style" w:hAnsi="Bookman Old Style" w:cs="AL-Mohanad"/>
          <w:i/>
          <w:iCs/>
          <w:sz w:val="24"/>
          <w:szCs w:val="24"/>
        </w:rPr>
        <w:t>Saya berlindung kepada Al</w:t>
      </w:r>
      <w:r w:rsidR="00575EC0" w:rsidRPr="0070792A">
        <w:rPr>
          <w:rFonts w:ascii="Bookman Old Style" w:hAnsi="Bookman Old Style" w:cs="AL-Mohanad"/>
          <w:i/>
          <w:iCs/>
          <w:sz w:val="24"/>
          <w:szCs w:val="24"/>
        </w:rPr>
        <w:t xml:space="preserve">lah dari </w:t>
      </w:r>
      <w:r w:rsidR="00982D82" w:rsidRPr="0070792A">
        <w:rPr>
          <w:rFonts w:ascii="Bookman Old Style" w:hAnsi="Bookman Old Style" w:cs="AL-Mohanad"/>
          <w:i/>
          <w:iCs/>
          <w:sz w:val="24"/>
          <w:szCs w:val="24"/>
        </w:rPr>
        <w:t>setan</w:t>
      </w:r>
      <w:r w:rsidR="00575EC0" w:rsidRPr="0070792A">
        <w:rPr>
          <w:rFonts w:ascii="Bookman Old Style" w:hAnsi="Bookman Old Style" w:cs="AL-Mohanad"/>
          <w:i/>
          <w:iCs/>
          <w:sz w:val="24"/>
          <w:szCs w:val="24"/>
        </w:rPr>
        <w:t xml:space="preserve"> yang terkutuk.</w:t>
      </w:r>
      <w:r w:rsidR="00EB0A10" w:rsidRPr="0070792A">
        <w:rPr>
          <w:rFonts w:ascii="Bookman Old Style" w:hAnsi="Bookman Old Style" w:cs="AL-Mohanad"/>
          <w:i/>
          <w:iCs/>
          <w:sz w:val="24"/>
          <w:szCs w:val="24"/>
        </w:rPr>
        <w:t>"</w:t>
      </w:r>
    </w:p>
    <w:p w:rsidR="00B23C76" w:rsidRPr="0070792A" w:rsidRDefault="00B23C76" w:rsidP="00673AF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 xml:space="preserve"> Lalu tidak melampiaskan kemarahannya dan tidak melakukan maksiat. Dan sepatutnya ia menyadari bahwa yang mendorong kepada keburukan yang terlintas dalam dirinya adalah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untuk menjerumuskannya pada kebinasaan, setelah itu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berlepas diri darinya.</w:t>
      </w:r>
    </w:p>
    <w:p w:rsidR="00B23C76" w:rsidRPr="0070792A" w:rsidRDefault="00B23C76" w:rsidP="00673AF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berfirman</w:t>
      </w:r>
      <w:r w:rsidR="00673AFD"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E820DD">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35" name="Picture 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136" name="Picture 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137" name="Picture 1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7"/>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4138" name="Picture 1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8"/>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139" name="Picture 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9"/>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4140" name="Picture 1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141" name="Picture 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142" name="Picture 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43" name="Picture 1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EB0A10"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Sesungguhnya </w:t>
      </w:r>
      <w:r w:rsidR="00982D82" w:rsidRPr="0070792A">
        <w:rPr>
          <w:rFonts w:ascii="Bookman Old Style" w:hAnsi="Bookman Old Style" w:cs="AL-Mohanad"/>
          <w:i/>
          <w:iCs/>
          <w:sz w:val="24"/>
          <w:szCs w:val="24"/>
        </w:rPr>
        <w:t>setan</w:t>
      </w:r>
      <w:r w:rsidRPr="0070792A">
        <w:rPr>
          <w:rFonts w:ascii="Bookman Old Style" w:hAnsi="Bookman Old Style" w:cs="AL-Mohanad"/>
          <w:i/>
          <w:iCs/>
          <w:sz w:val="24"/>
          <w:szCs w:val="24"/>
        </w:rPr>
        <w:t xml:space="preserve"> itu hanya mengajak golongannya supaya mereka menjadi penghuni neraka yang menyala-nyala</w:t>
      </w:r>
      <w:r w:rsidR="00575EC0" w:rsidRPr="0070792A">
        <w:rPr>
          <w:rFonts w:ascii="Bookman Old Style" w:hAnsi="Bookman Old Style" w:cs="AL-Mohanad"/>
          <w:i/>
          <w:iCs/>
          <w:sz w:val="24"/>
          <w:szCs w:val="24"/>
        </w:rPr>
        <w:t>.</w:t>
      </w:r>
      <w:r w:rsidR="00EB0A10" w:rsidRPr="0070792A">
        <w:rPr>
          <w:rFonts w:ascii="Bookman Old Style" w:hAnsi="Bookman Old Style" w:cs="AL-Mohanad"/>
          <w:i/>
          <w:iCs/>
          <w:sz w:val="24"/>
          <w:szCs w:val="24"/>
        </w:rPr>
        <w:t>"</w:t>
      </w:r>
      <w:r w:rsidR="00575EC0" w:rsidRPr="0070792A">
        <w:rPr>
          <w:rFonts w:ascii="Bookman Old Style" w:hAnsi="Bookman Old Style" w:cs="AL-Mohanad"/>
          <w:sz w:val="24"/>
          <w:szCs w:val="24"/>
        </w:rPr>
        <w:t xml:space="preserve"> (QS.</w:t>
      </w:r>
      <w:r w:rsidR="00673AFD" w:rsidRPr="0070792A">
        <w:rPr>
          <w:rFonts w:ascii="Bookman Old Style" w:hAnsi="Bookman Old Style" w:cs="AL-Mohanad"/>
          <w:sz w:val="24"/>
          <w:szCs w:val="24"/>
        </w:rPr>
        <w:t xml:space="preserve"> </w:t>
      </w:r>
      <w:r w:rsidR="00575EC0" w:rsidRPr="0070792A">
        <w:rPr>
          <w:rFonts w:ascii="Bookman Old Style" w:hAnsi="Bookman Old Style" w:cs="AL-Mohanad"/>
          <w:sz w:val="24"/>
          <w:szCs w:val="24"/>
        </w:rPr>
        <w:t>F</w:t>
      </w:r>
      <w:r w:rsidR="00673AFD" w:rsidRPr="0070792A">
        <w:rPr>
          <w:rFonts w:ascii="Bookman Old Style" w:hAnsi="Bookman Old Style" w:cs="AL-Mohanad"/>
          <w:sz w:val="24"/>
          <w:szCs w:val="24"/>
        </w:rPr>
        <w:t>ā</w:t>
      </w:r>
      <w:r w:rsidR="00673AFD" w:rsidRPr="0070792A">
        <w:rPr>
          <w:sz w:val="24"/>
          <w:szCs w:val="24"/>
        </w:rPr>
        <w:t>ṭ</w:t>
      </w:r>
      <w:r w:rsidR="00575EC0" w:rsidRPr="0070792A">
        <w:rPr>
          <w:rFonts w:ascii="Bookman Old Style" w:hAnsi="Bookman Old Style" w:cs="AL-Mohanad"/>
          <w:sz w:val="24"/>
          <w:szCs w:val="24"/>
        </w:rPr>
        <w:t>ir</w:t>
      </w:r>
      <w:r w:rsidRPr="0070792A">
        <w:rPr>
          <w:rFonts w:ascii="Bookman Old Style" w:hAnsi="Bookman Old Style" w:cs="AL-Mohanad"/>
          <w:sz w:val="24"/>
          <w:szCs w:val="24"/>
        </w:rPr>
        <w:t>: 6).</w:t>
      </w:r>
    </w:p>
    <w:p w:rsidR="00B23C76" w:rsidRPr="0070792A" w:rsidRDefault="00B23C76" w:rsidP="00673AF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Musuh kedua</w:t>
      </w:r>
      <w:r w:rsidRPr="0070792A">
        <w:rPr>
          <w:rFonts w:ascii="Bookman Old Style" w:hAnsi="Bookman Old Style" w:cs="AL-Mohanad"/>
          <w:sz w:val="24"/>
          <w:szCs w:val="24"/>
        </w:rPr>
        <w:t xml:space="preserve">: Hawa nafsu. Dari hawa nafsu inilah terkadang manusia merasakan keinginan untuk menolak kebenaran dan meninggalkannya jika ada orang yang menjelaskan kepadanya. Demikian pula keinginan untuk menolak hukum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karena berseberangan dengan keinginannya. </w:t>
      </w:r>
    </w:p>
    <w:p w:rsidR="00B23C76" w:rsidRPr="0070792A" w:rsidRDefault="00B23C76" w:rsidP="00491ABC">
      <w:pPr>
        <w:pStyle w:val="BodyText"/>
        <w:spacing w:before="120" w:after="120"/>
        <w:ind w:left="57" w:right="57" w:firstLine="340"/>
        <w:jc w:val="left"/>
        <w:rPr>
          <w:rFonts w:ascii="Bookman Old Style" w:hAnsi="Bookman Old Style" w:cs="AL-Mohanad"/>
          <w:sz w:val="24"/>
          <w:szCs w:val="24"/>
        </w:rPr>
      </w:pPr>
      <w:r w:rsidRPr="0070792A">
        <w:rPr>
          <w:rFonts w:ascii="Bookman Old Style" w:hAnsi="Bookman Old Style" w:cs="AL-Mohanad"/>
          <w:sz w:val="24"/>
          <w:szCs w:val="24"/>
        </w:rPr>
        <w:t xml:space="preserve">Berangkat dari hawa nafsu inilah perasaan lebih didahulukan daripada kebenaran dan keadilan. Jalan menyelamatkan diri dari musuh ini adalah seorang hamba hendaknya memohon perlindungan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dari mengikuti hawa nafsu </w:t>
      </w:r>
      <w:r w:rsidR="00491ABC" w:rsidRPr="0070792A">
        <w:rPr>
          <w:rFonts w:ascii="Bookman Old Style" w:hAnsi="Bookman Old Style" w:cs="AL-Mohanad"/>
          <w:sz w:val="24"/>
          <w:szCs w:val="24"/>
        </w:rPr>
        <w:t xml:space="preserve">dan jangan memperturutkan dorongan hawa nafsunya sehingga ia tidak </w:t>
      </w:r>
      <w:r w:rsidR="00491ABC" w:rsidRPr="0070792A">
        <w:rPr>
          <w:rFonts w:ascii="Bookman Old Style" w:hAnsi="Bookman Old Style" w:cs="AL-Mohanad"/>
          <w:sz w:val="24"/>
          <w:szCs w:val="24"/>
          <w:lang w:val="id-ID"/>
        </w:rPr>
        <w:t>meng</w:t>
      </w:r>
      <w:r w:rsidR="00491ABC" w:rsidRPr="0070792A">
        <w:rPr>
          <w:rFonts w:ascii="Bookman Old Style" w:hAnsi="Bookman Old Style" w:cs="AL-Mohanad"/>
          <w:sz w:val="24"/>
          <w:szCs w:val="24"/>
        </w:rPr>
        <w:t>ikuti</w:t>
      </w:r>
      <w:r w:rsidR="00491ABC" w:rsidRPr="0070792A">
        <w:rPr>
          <w:rFonts w:ascii="Bookman Old Style" w:hAnsi="Bookman Old Style" w:cs="AL-Mohanad"/>
          <w:sz w:val="24"/>
          <w:szCs w:val="24"/>
          <w:lang w:val="id-ID"/>
        </w:rPr>
        <w:t>nya</w:t>
      </w:r>
      <w:r w:rsidRPr="0070792A">
        <w:rPr>
          <w:rFonts w:ascii="Bookman Old Style" w:hAnsi="Bookman Old Style" w:cs="AL-Mohanad"/>
          <w:sz w:val="24"/>
          <w:szCs w:val="24"/>
        </w:rPr>
        <w:t xml:space="preserve">. Namun ia mengatakan yang benar dan menerimanya sekalipun itu pahit dan memohon perlindungan kepada Allah dari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w:t>
      </w:r>
    </w:p>
    <w:p w:rsidR="00B23C76" w:rsidRPr="0070792A" w:rsidRDefault="00B23C76" w:rsidP="00EB0A10">
      <w:pPr>
        <w:pStyle w:val="BodyTex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b/>
          <w:bCs/>
          <w:sz w:val="24"/>
          <w:szCs w:val="24"/>
        </w:rPr>
        <w:t>Musuh ketiga</w:t>
      </w:r>
      <w:r w:rsidRPr="0070792A">
        <w:rPr>
          <w:rFonts w:ascii="Bookman Old Style" w:hAnsi="Bookman Old Style" w:cs="AL-Mohanad"/>
          <w:sz w:val="24"/>
          <w:szCs w:val="24"/>
        </w:rPr>
        <w:t xml:space="preserve">: nafsu yang </w:t>
      </w:r>
      <w:r w:rsidR="00491ABC" w:rsidRPr="0070792A">
        <w:rPr>
          <w:rFonts w:ascii="Bookman Old Style" w:hAnsi="Bookman Old Style" w:cs="AL-Mohanad"/>
          <w:sz w:val="24"/>
          <w:szCs w:val="24"/>
        </w:rPr>
        <w:t xml:space="preserve">selalu </w:t>
      </w:r>
      <w:r w:rsidRPr="0070792A">
        <w:rPr>
          <w:rFonts w:ascii="Bookman Old Style" w:hAnsi="Bookman Old Style" w:cs="AL-Mohanad"/>
          <w:sz w:val="24"/>
          <w:szCs w:val="24"/>
        </w:rPr>
        <w:t xml:space="preserve">menyuruh kepada keburukan. Diantara suruhannya berbuat buruk apa yang dirasakan seseorang dalam dirinya, berupa; keinginan untuk melakukan syahwat yang </w:t>
      </w:r>
      <w:r w:rsidRPr="0070792A">
        <w:rPr>
          <w:rFonts w:ascii="Bookman Old Style" w:hAnsi="Bookman Old Style" w:cs="AL-Mohanad"/>
          <w:sz w:val="24"/>
          <w:szCs w:val="24"/>
        </w:rPr>
        <w:lastRenderedPageBreak/>
        <w:t xml:space="preserve">diharamkan seperti zina, minum khamer, berbuka pada bulan ramadan tanpa alasan yang dibenarkan syariat </w:t>
      </w:r>
      <w:r w:rsidR="00380AAB" w:rsidRPr="0070792A">
        <w:rPr>
          <w:rFonts w:ascii="Bookman Old Style" w:hAnsi="Bookman Old Style" w:cs="AL-Mohanad"/>
          <w:sz w:val="24"/>
          <w:szCs w:val="24"/>
          <w:lang w:val="id-ID"/>
        </w:rPr>
        <w:t>dan perkara-perkara semacamnya yang Allah haramkan</w:t>
      </w:r>
      <w:r w:rsidR="00380AAB" w:rsidRPr="0070792A">
        <w:rPr>
          <w:rFonts w:ascii="Bookman Old Style" w:hAnsi="Bookman Old Style" w:cs="AL-Mohanad"/>
          <w:sz w:val="24"/>
          <w:szCs w:val="24"/>
        </w:rPr>
        <w:t>.</w:t>
      </w:r>
      <w:r w:rsidRPr="0070792A">
        <w:rPr>
          <w:rFonts w:ascii="Bookman Old Style" w:hAnsi="Bookman Old Style" w:cs="AL-Mohanad"/>
          <w:sz w:val="24"/>
          <w:szCs w:val="24"/>
        </w:rPr>
        <w:t xml:space="preserve"> Jalan menyelamatkan dari musuh ini adalah seorang hamba hendaknya memohon perlindungan kepada Allah </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dari kejahatan dirinya dan dari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sabar menahan diri untuk tidak mengikuti syahwat yang diharamkan karena mencari </w:t>
      </w:r>
      <w:r w:rsidR="00380AAB"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 Allah sebagaimana ia sabar menahan dirinya dari makan atau minum yang sangat ia sukai namun makanan tersebut membahayakan dirinya sekiranya ia makan atau minum. Ia mengingat-ingat bahwa syahwat yang diharamkan ini cepat lenyap </w:t>
      </w:r>
      <w:r w:rsidR="00380AAB" w:rsidRPr="0070792A">
        <w:rPr>
          <w:rFonts w:ascii="Bookman Old Style" w:hAnsi="Bookman Old Style" w:cs="AL-Mohanad"/>
          <w:sz w:val="24"/>
          <w:szCs w:val="24"/>
          <w:lang w:val="id-ID"/>
        </w:rPr>
        <w:t>yang berbuntut kesedihan dan penyesalan panjang.</w:t>
      </w:r>
    </w:p>
    <w:p w:rsidR="00B23C76" w:rsidRPr="0070792A" w:rsidRDefault="00B23C76" w:rsidP="00380AAB">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b/>
          <w:bCs/>
          <w:sz w:val="24"/>
          <w:szCs w:val="24"/>
        </w:rPr>
        <w:t>Musuh keempat</w:t>
      </w:r>
      <w:r w:rsidRPr="0070792A">
        <w:rPr>
          <w:rFonts w:ascii="Bookman Old Style" w:hAnsi="Bookman Old Style" w:cs="AL-Mohanad"/>
          <w:sz w:val="24"/>
          <w:szCs w:val="24"/>
        </w:rPr>
        <w:t xml:space="preserve">: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berwujud manusia. Mereka adalah para pelaku kemaksiatan dari anak-cucu Adam yang telah dipermainkan </w:t>
      </w:r>
      <w:r w:rsidR="00982D82" w:rsidRPr="0070792A">
        <w:rPr>
          <w:rFonts w:ascii="Bookman Old Style" w:hAnsi="Bookman Old Style" w:cs="AL-Mohanad"/>
          <w:sz w:val="24"/>
          <w:szCs w:val="24"/>
        </w:rPr>
        <w:t>setan</w:t>
      </w:r>
      <w:r w:rsidRPr="0070792A">
        <w:rPr>
          <w:rFonts w:ascii="Bookman Old Style" w:hAnsi="Bookman Old Style" w:cs="AL-Mohanad"/>
          <w:sz w:val="24"/>
          <w:szCs w:val="24"/>
        </w:rPr>
        <w:t xml:space="preserve">. Jadilah mereka mengerjakan kemungkaran dan membuatnya nampak indah dihadapan orang yang bergaul dengan mereka. Jalan menyelamatkan dari musuh ini adalah </w:t>
      </w:r>
      <w:r w:rsidR="00380AAB" w:rsidRPr="0070792A">
        <w:rPr>
          <w:rFonts w:ascii="Bookman Old Style" w:hAnsi="Bookman Old Style" w:cs="AL-Mohanad"/>
          <w:sz w:val="24"/>
          <w:szCs w:val="24"/>
          <w:lang w:val="id-ID"/>
        </w:rPr>
        <w:t>mewaspadainya</w:t>
      </w:r>
      <w:r w:rsidRPr="0070792A">
        <w:rPr>
          <w:rFonts w:ascii="Bookman Old Style" w:hAnsi="Bookman Old Style" w:cs="AL-Mohanad"/>
          <w:sz w:val="24"/>
          <w:szCs w:val="24"/>
        </w:rPr>
        <w:t>, menjauhkan diri</w:t>
      </w:r>
      <w:r w:rsidR="00380AAB" w:rsidRPr="0070792A">
        <w:rPr>
          <w:rFonts w:ascii="Bookman Old Style" w:hAnsi="Bookman Old Style" w:cs="AL-Mohanad"/>
          <w:sz w:val="24"/>
          <w:szCs w:val="24"/>
        </w:rPr>
        <w:t xml:space="preserve"> darinya</w:t>
      </w:r>
      <w:r w:rsidRPr="0070792A">
        <w:rPr>
          <w:rFonts w:ascii="Bookman Old Style" w:hAnsi="Bookman Old Style" w:cs="AL-Mohanad"/>
          <w:sz w:val="24"/>
          <w:szCs w:val="24"/>
        </w:rPr>
        <w:t xml:space="preserve"> dan tidak bergaul dengannya.     </w:t>
      </w:r>
    </w:p>
    <w:p w:rsidR="00380AAB" w:rsidRPr="0070792A" w:rsidRDefault="00380AAB" w:rsidP="006A40FE">
      <w:pPr>
        <w:pStyle w:val="BodyText"/>
        <w:spacing w:before="120" w:after="120"/>
        <w:ind w:left="57" w:right="57" w:firstLine="340"/>
        <w:rPr>
          <w:rFonts w:ascii="Bookman Old Style" w:hAnsi="Bookman Old Style" w:cs="AL-Mohanad"/>
          <w:sz w:val="24"/>
          <w:szCs w:val="24"/>
        </w:rPr>
      </w:pPr>
    </w:p>
    <w:p w:rsidR="00B23C76" w:rsidRPr="0070792A" w:rsidRDefault="00B23C76" w:rsidP="006A40FE">
      <w:pPr>
        <w:pStyle w:val="BodyText"/>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Ketiga belas: Konsep Islam Tentang Idealis</w:t>
      </w:r>
      <w:r w:rsidR="00380AAB" w:rsidRPr="0070792A">
        <w:rPr>
          <w:rFonts w:ascii="Bookman Old Style" w:hAnsi="Bookman Old Style" w:cs="AL-Mohanad"/>
          <w:b/>
          <w:bCs/>
          <w:sz w:val="24"/>
          <w:szCs w:val="24"/>
        </w:rPr>
        <w:t>me</w:t>
      </w:r>
      <w:r w:rsidRPr="0070792A">
        <w:rPr>
          <w:rFonts w:ascii="Bookman Old Style" w:hAnsi="Bookman Old Style" w:cs="AL-Mohanad"/>
          <w:b/>
          <w:bCs/>
          <w:sz w:val="24"/>
          <w:szCs w:val="24"/>
        </w:rPr>
        <w:t xml:space="preserve"> dan Hidup Bahagia</w:t>
      </w:r>
    </w:p>
    <w:p w:rsidR="00B23C76" w:rsidRPr="0070792A" w:rsidRDefault="00B23C76" w:rsidP="005A73D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5A73D7" w:rsidRPr="0070792A">
        <w:rPr>
          <w:rFonts w:ascii="Bookman Old Style" w:hAnsi="Bookman Old Style" w:cs="AL-Mohanad"/>
          <w:sz w:val="24"/>
          <w:szCs w:val="24"/>
          <w:lang w:val="id-ID"/>
        </w:rPr>
        <w:t>Idealisme</w:t>
      </w:r>
      <w:r w:rsidR="005A73D7" w:rsidRPr="0070792A">
        <w:rPr>
          <w:rFonts w:ascii="Bookman Old Style" w:hAnsi="Bookman Old Style" w:cs="AL-Mohanad"/>
          <w:lang w:val="id-ID"/>
        </w:rPr>
        <w:t xml:space="preserve"> </w:t>
      </w:r>
      <w:r w:rsidR="005A73D7" w:rsidRPr="0070792A">
        <w:rPr>
          <w:rFonts w:ascii="Bookman Old Style" w:hAnsi="Bookman Old Style" w:cs="AL-Mohanad"/>
          <w:sz w:val="24"/>
          <w:szCs w:val="24"/>
          <w:lang w:val="id-ID"/>
        </w:rPr>
        <w:t xml:space="preserve">yang Allah </w:t>
      </w:r>
      <w:r w:rsidR="005A73D7" w:rsidRPr="0070792A">
        <w:rPr>
          <w:rFonts w:ascii="Bookman Old Style" w:hAnsi="Bookman Old Style"/>
          <w:sz w:val="24"/>
          <w:szCs w:val="24"/>
          <w:lang w:val="id-ID"/>
        </w:rPr>
        <w:t>-Ta'ālā</w:t>
      </w:r>
      <w:r w:rsidR="005A73D7" w:rsidRPr="0070792A">
        <w:rPr>
          <w:sz w:val="20"/>
          <w:szCs w:val="20"/>
          <w:lang w:val="id-ID"/>
        </w:rPr>
        <w:t>-</w:t>
      </w:r>
      <w:r w:rsidR="005A73D7" w:rsidRPr="0070792A">
        <w:rPr>
          <w:rFonts w:ascii="Bookman Old Style" w:hAnsi="Bookman Old Style" w:cs="AL-Mohanad"/>
          <w:sz w:val="24"/>
          <w:szCs w:val="24"/>
          <w:lang w:val="id-ID"/>
        </w:rPr>
        <w:t xml:space="preserve"> maklumkan kepadanya hamba-hamba-Nya yang berserah diri kepada-Nya bukanlah kehidupan dunia ini dan berbagai kesenangan fana di dalamnya. Tiada lain Idealisme tersebut adalah mempersiapkan diri menyambut masa depan hakiki yang kekal.</w:t>
      </w:r>
      <w:r w:rsidRPr="0070792A">
        <w:rPr>
          <w:rFonts w:ascii="Bookman Old Style" w:hAnsi="Bookman Old Style" w:cs="AL-Mohanad"/>
          <w:sz w:val="24"/>
          <w:szCs w:val="24"/>
        </w:rPr>
        <w:t xml:space="preserve"> Yaitu kehidupan akhirat setelah mati. </w:t>
      </w:r>
      <w:r w:rsidR="005A73D7" w:rsidRPr="0070792A">
        <w:rPr>
          <w:rFonts w:ascii="Bookman Old Style" w:hAnsi="Bookman Old Style" w:cs="AL-Mohanad"/>
          <w:sz w:val="24"/>
          <w:szCs w:val="24"/>
        </w:rPr>
        <w:t xml:space="preserve">Sehingga seorang muslim sejati akan </w:t>
      </w:r>
      <w:r w:rsidR="005A73D7" w:rsidRPr="0070792A">
        <w:rPr>
          <w:rFonts w:ascii="Bookman Old Style" w:hAnsi="Bookman Old Style" w:cs="AL-Mohanad"/>
          <w:sz w:val="24"/>
          <w:szCs w:val="24"/>
          <w:lang w:val="id-ID"/>
        </w:rPr>
        <w:t>beramal di</w:t>
      </w:r>
      <w:r w:rsidR="005A73D7" w:rsidRPr="0070792A">
        <w:rPr>
          <w:rFonts w:ascii="Bookman Old Style" w:hAnsi="Bookman Old Style" w:cs="AL-Mohanad"/>
          <w:sz w:val="24"/>
          <w:szCs w:val="24"/>
        </w:rPr>
        <w:t xml:space="preserve"> dalam kehidupan ini </w:t>
      </w:r>
      <w:r w:rsidR="005A73D7" w:rsidRPr="0070792A">
        <w:rPr>
          <w:rFonts w:ascii="Bookman Old Style" w:hAnsi="Bookman Old Style" w:cs="AL-Mohanad"/>
          <w:sz w:val="24"/>
          <w:szCs w:val="24"/>
          <w:lang w:val="id-ID"/>
        </w:rPr>
        <w:lastRenderedPageBreak/>
        <w:t>sebagai</w:t>
      </w:r>
      <w:r w:rsidR="005A73D7" w:rsidRPr="0070792A">
        <w:rPr>
          <w:rFonts w:ascii="Bookman Old Style" w:hAnsi="Bookman Old Style" w:cs="AL-Mohanad"/>
          <w:sz w:val="24"/>
          <w:szCs w:val="24"/>
        </w:rPr>
        <w:t xml:space="preserve"> sarana menuju kehidupan akhirat</w:t>
      </w:r>
      <w:r w:rsidR="005A73D7" w:rsidRPr="0070792A">
        <w:rPr>
          <w:rFonts w:ascii="Bookman Old Style" w:hAnsi="Bookman Old Style" w:cs="AL-Mohanad"/>
          <w:sz w:val="24"/>
          <w:szCs w:val="24"/>
          <w:lang w:val="id-ID"/>
        </w:rPr>
        <w:t>,</w:t>
      </w:r>
      <w:r w:rsidR="005A73D7" w:rsidRPr="0070792A">
        <w:rPr>
          <w:rFonts w:ascii="Bookman Old Style" w:hAnsi="Bookman Old Style" w:cs="AL-Mohanad"/>
          <w:sz w:val="24"/>
          <w:szCs w:val="24"/>
        </w:rPr>
        <w:t xml:space="preserve"> dan ladang bercocok tanam baginya serta bukan tujuan akhir.</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Ia mengingat-ingat firman Allah </w:t>
      </w:r>
      <w:r w:rsidR="004E5E5E" w:rsidRPr="0070792A">
        <w:rPr>
          <w:rFonts w:ascii="Bookman Old Style" w:hAnsi="Bookman Old Style" w:cs="AL-Mohanad"/>
          <w:sz w:val="24"/>
          <w:szCs w:val="24"/>
        </w:rPr>
        <w:t>-Ta'ālā-</w:t>
      </w:r>
      <w:r w:rsidR="00EB0A10" w:rsidRPr="0070792A">
        <w:rPr>
          <w:rFonts w:ascii="Bookman Old Style" w:hAnsi="Bookman Old Style" w:cs="AL-Mohanad"/>
          <w:sz w:val="24"/>
          <w:szCs w:val="24"/>
        </w:rPr>
        <w:t>,</w:t>
      </w:r>
    </w:p>
    <w:p w:rsidR="00B23C76" w:rsidRPr="0070792A" w:rsidRDefault="00243EED" w:rsidP="00E820DD">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44" name="Picture 1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145" name="Picture 1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146" name="Picture 1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4147" name="Picture 1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4148" name="Picture 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149" name="Picture 1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4150" name="Picture 1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51" name="Picture 1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5A73D7" w:rsidP="005A73D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 xml:space="preserve"> "</w:t>
      </w:r>
      <w:r w:rsidR="00B23C76" w:rsidRPr="0070792A">
        <w:rPr>
          <w:rFonts w:ascii="Bookman Old Style" w:hAnsi="Bookman Old Style" w:cs="AL-Mohanad"/>
          <w:i/>
          <w:iCs/>
          <w:sz w:val="24"/>
          <w:szCs w:val="24"/>
        </w:rPr>
        <w:t>Dan Aku tidak menciptakan jin dan manusia melainkan supaya mereka menyembah-Ku</w:t>
      </w:r>
      <w:r w:rsidR="00575EC0"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(QS.</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A</w:t>
      </w:r>
      <w:r w:rsidRPr="0070792A">
        <w:rPr>
          <w:rFonts w:ascii="Bookman Old Style" w:hAnsi="Bookman Old Style"/>
          <w:sz w:val="24"/>
          <w:szCs w:val="24"/>
        </w:rPr>
        <w:t>ż- Ż</w:t>
      </w:r>
      <w:r w:rsidR="00B23C76" w:rsidRPr="0070792A">
        <w:rPr>
          <w:rFonts w:ascii="Bookman Old Style" w:hAnsi="Bookman Old Style" w:cs="AL-Mohanad"/>
          <w:sz w:val="24"/>
          <w:szCs w:val="24"/>
        </w:rPr>
        <w:t>ariat: 56).</w:t>
      </w:r>
    </w:p>
    <w:p w:rsidR="00E820DD"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berfirman</w:t>
      </w:r>
      <w:r w:rsidR="00EB0A10" w:rsidRPr="0070792A">
        <w:rPr>
          <w:rFonts w:ascii="Bookman Old Style" w:hAnsi="Bookman Old Style" w:cs="AL-Mohanad"/>
          <w:sz w:val="24"/>
          <w:szCs w:val="24"/>
        </w:rPr>
        <w:t>,</w:t>
      </w:r>
    </w:p>
    <w:p w:rsidR="00B23C76" w:rsidRPr="0070792A" w:rsidRDefault="00243EED" w:rsidP="00E820DD">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52" name="Picture 1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4153" name="Picture 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4154" name="Picture 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4155" name="Picture 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4156" name="Picture 1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157" name="Picture 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47675" cy="390525"/>
            <wp:effectExtent l="0" t="0" r="0" b="0"/>
            <wp:docPr id="14158" name="Picture 1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4159" name="Picture 1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9"/>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85725" cy="390525"/>
            <wp:effectExtent l="0" t="0" r="0" b="0"/>
            <wp:docPr id="14160" name="Picture 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0"/>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161" name="Picture 1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47650" cy="390525"/>
            <wp:effectExtent l="0" t="0" r="0" b="0"/>
            <wp:docPr id="14162" name="Picture 1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04800" cy="390525"/>
            <wp:effectExtent l="0" t="0" r="0" b="0"/>
            <wp:docPr id="14163" name="Picture 1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3"/>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164" name="Picture 1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33350" cy="390525"/>
            <wp:effectExtent l="0" t="0" r="0" b="0"/>
            <wp:docPr id="14165" name="Picture 1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5"/>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166" name="Picture 1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6"/>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4167" name="Picture 1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7"/>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168" name="Picture 1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8"/>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4169" name="Picture 1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9"/>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4170" name="Picture 1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0"/>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171" name="Picture 1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1"/>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4172" name="Picture 1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2"/>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33375" cy="390525"/>
            <wp:effectExtent l="0" t="0" r="0" b="0"/>
            <wp:docPr id="14173" name="Picture 1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4174" name="Picture 1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175" name="Picture 1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4176" name="Picture 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177" name="Picture 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0050" cy="390525"/>
            <wp:effectExtent l="0" t="0" r="0" b="0"/>
            <wp:docPr id="14178" name="Picture 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179" name="Picture 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9"/>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685800" cy="390525"/>
            <wp:effectExtent l="0" t="0" r="0" b="0"/>
            <wp:docPr id="14180" name="Picture 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0"/>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4181" name="Picture 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95250" cy="390525"/>
            <wp:effectExtent l="0" t="0" r="0" b="0"/>
            <wp:docPr id="14182" name="Picture 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4183" name="Picture 1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3"/>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184" name="Picture 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185" name="Picture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186" name="Picture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187" name="Picture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7"/>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38150" cy="390525"/>
            <wp:effectExtent l="0" t="0" r="0" b="0"/>
            <wp:docPr id="14188" name="Picture 1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8"/>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189" name="Picture 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9"/>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190" name="Picture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514350" cy="390525"/>
            <wp:effectExtent l="0" t="0" r="0" b="0"/>
            <wp:docPr id="14191" name="Picture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1"/>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192" name="Picture 1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065EF5" w:rsidP="00C6377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B23C76" w:rsidRPr="0070792A">
        <w:rPr>
          <w:rFonts w:ascii="Bookman Old Style" w:hAnsi="Bookman Old Style" w:cs="AL-Mohanad"/>
          <w:i/>
          <w:iCs/>
          <w:sz w:val="24"/>
          <w:szCs w:val="24"/>
        </w:rPr>
        <w:t>Hai orang-orang yang beriman, bertakwalah kepada Allah dan hendaklah setiap diri memperhatikan apa yang telah diperbuatnya untuk es</w:t>
      </w:r>
      <w:r w:rsidR="00C6377D" w:rsidRPr="0070792A">
        <w:rPr>
          <w:rFonts w:ascii="Bookman Old Style" w:hAnsi="Bookman Old Style" w:cs="AL-Mohanad"/>
          <w:i/>
          <w:iCs/>
          <w:sz w:val="24"/>
          <w:szCs w:val="24"/>
        </w:rPr>
        <w:t>o</w:t>
      </w:r>
      <w:r w:rsidR="00B23C76" w:rsidRPr="0070792A">
        <w:rPr>
          <w:rFonts w:ascii="Bookman Old Style" w:hAnsi="Bookman Old Style" w:cs="AL-Mohanad"/>
          <w:i/>
          <w:iCs/>
          <w:sz w:val="24"/>
          <w:szCs w:val="24"/>
        </w:rPr>
        <w:t>k hari (akhirat), dan berta</w:t>
      </w:r>
      <w:r w:rsidR="00C6377D" w:rsidRPr="0070792A">
        <w:rPr>
          <w:rFonts w:ascii="Bookman Old Style" w:hAnsi="Bookman Old Style" w:cs="AL-Mohanad"/>
          <w:i/>
          <w:iCs/>
          <w:sz w:val="24"/>
          <w:szCs w:val="24"/>
        </w:rPr>
        <w:t>k</w:t>
      </w:r>
      <w:r w:rsidR="00B23C76" w:rsidRPr="0070792A">
        <w:rPr>
          <w:rFonts w:ascii="Bookman Old Style" w:hAnsi="Bookman Old Style" w:cs="AL-Mohanad"/>
          <w:i/>
          <w:iCs/>
          <w:sz w:val="24"/>
          <w:szCs w:val="24"/>
        </w:rPr>
        <w:t>walah kepada Allah. Sesungguhnya Allah Maha Mengetahui apa yang kamu kerjakan. Dan janganlah kamu seperti orang-orang yang lupa kepada Allah, lalu Allah menjadikan mereka lupa kepada diri mereka sendiri. Mereka itulah orang-orang yang fasik. Tida</w:t>
      </w:r>
      <w:r w:rsidR="00C6377D" w:rsidRPr="0070792A">
        <w:rPr>
          <w:rFonts w:ascii="Bookman Old Style" w:hAnsi="Bookman Old Style" w:cs="AL-Mohanad"/>
          <w:i/>
          <w:iCs/>
          <w:sz w:val="24"/>
          <w:szCs w:val="24"/>
        </w:rPr>
        <w:t>k</w:t>
      </w:r>
      <w:r w:rsidR="00B23C76" w:rsidRPr="0070792A">
        <w:rPr>
          <w:rFonts w:ascii="Bookman Old Style" w:hAnsi="Bookman Old Style" w:cs="AL-Mohanad"/>
          <w:i/>
          <w:iCs/>
          <w:sz w:val="24"/>
          <w:szCs w:val="24"/>
        </w:rPr>
        <w:t xml:space="preserve"> sama penghuni-penghuni neraka dengan penghuni-penghuni surga; penghuni-penghuni surga itulah orang-orang yang beruntung</w:t>
      </w:r>
      <w:r w:rsidR="00575EC0" w:rsidRPr="0070792A">
        <w:rPr>
          <w:rFonts w:ascii="Bookman Old Style" w:hAnsi="Bookman Old Style" w:cs="AL-Mohanad"/>
          <w:i/>
          <w:iCs/>
          <w:sz w:val="24"/>
          <w:szCs w:val="24"/>
        </w:rPr>
        <w:t>.</w:t>
      </w:r>
      <w:r w:rsidRPr="0070792A">
        <w:rPr>
          <w:rFonts w:ascii="Bookman Old Style" w:hAnsi="Bookman Old Style" w:cs="AL-Mohanad"/>
          <w:i/>
          <w:iCs/>
          <w:sz w:val="24"/>
          <w:szCs w:val="24"/>
        </w:rPr>
        <w:t>"</w:t>
      </w:r>
      <w:r w:rsidR="00B23C76" w:rsidRPr="0070792A">
        <w:rPr>
          <w:rFonts w:ascii="Bookman Old Style" w:hAnsi="Bookman Old Style" w:cs="AL-Mohanad"/>
          <w:sz w:val="24"/>
          <w:szCs w:val="24"/>
        </w:rPr>
        <w:t xml:space="preserve"> (</w:t>
      </w:r>
      <w:r w:rsidR="00E820DD" w:rsidRPr="0070792A">
        <w:rPr>
          <w:rFonts w:ascii="Bookman Old Style" w:hAnsi="Bookman Old Style" w:cs="AL-Mohanad"/>
          <w:sz w:val="24"/>
          <w:szCs w:val="24"/>
        </w:rPr>
        <w:t xml:space="preserve">QS. </w:t>
      </w:r>
      <w:r w:rsidR="00B23C76" w:rsidRPr="0070792A">
        <w:rPr>
          <w:rFonts w:ascii="Bookman Old Style" w:hAnsi="Bookman Old Style" w:cs="AL-Mohanad"/>
          <w:sz w:val="24"/>
          <w:szCs w:val="24"/>
        </w:rPr>
        <w:t>Al</w:t>
      </w:r>
      <w:r w:rsidR="005A73D7" w:rsidRPr="0070792A">
        <w:rPr>
          <w:rFonts w:ascii="Bookman Old Style" w:hAnsi="Bookman Old Style" w:cs="AL-Mohanad"/>
          <w:sz w:val="24"/>
          <w:szCs w:val="24"/>
        </w:rPr>
        <w:t>-</w:t>
      </w:r>
      <w:r w:rsidR="005A73D7" w:rsidRPr="0070792A">
        <w:rPr>
          <w:rFonts w:ascii="Cambria" w:hAnsi="Cambria" w:cs="Cambria"/>
          <w:sz w:val="24"/>
          <w:szCs w:val="24"/>
        </w:rPr>
        <w:t>Ḥ</w:t>
      </w:r>
      <w:r w:rsidR="00B23C76" w:rsidRPr="0070792A">
        <w:rPr>
          <w:rFonts w:ascii="Bookman Old Style" w:hAnsi="Bookman Old Style" w:cs="AL-Mohanad"/>
          <w:sz w:val="24"/>
          <w:szCs w:val="24"/>
        </w:rPr>
        <w:t>asyr: 18-20).</w:t>
      </w:r>
    </w:p>
    <w:p w:rsidR="00B23C76" w:rsidRPr="0070792A" w:rsidRDefault="00B23C76" w:rsidP="005A73D7">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Allah</w:t>
      </w:r>
      <w:r w:rsidR="004E5E5E" w:rsidRPr="0070792A">
        <w:rPr>
          <w:rFonts w:ascii="Bookman Old Style" w:hAnsi="Bookman Old Style" w:cs="AL-Mohanad"/>
          <w:sz w:val="24"/>
          <w:szCs w:val="24"/>
        </w:rPr>
        <w:t xml:space="preserve"> -Ta'ālā-</w:t>
      </w:r>
      <w:r w:rsidRPr="0070792A">
        <w:rPr>
          <w:rFonts w:ascii="Bookman Old Style" w:hAnsi="Bookman Old Style" w:cs="AL-Mohanad"/>
          <w:sz w:val="24"/>
          <w:szCs w:val="24"/>
        </w:rPr>
        <w:t xml:space="preserve"> berfirman:</w:t>
      </w:r>
    </w:p>
    <w:p w:rsidR="00B23C76" w:rsidRPr="0070792A" w:rsidRDefault="00243EED" w:rsidP="00E820DD">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193" name="Picture 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194" name="Picture 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4195" name="Picture 1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5"/>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66725" cy="390525"/>
            <wp:effectExtent l="0" t="0" r="0" b="0"/>
            <wp:docPr id="14196" name="Picture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6"/>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197" name="Picture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7"/>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198" name="Picture 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8"/>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4199" name="Picture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4200" name="Picture 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201" name="Picture 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4202" name="Picture 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2"/>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66725" cy="390525"/>
            <wp:effectExtent l="0" t="0" r="0" b="0"/>
            <wp:docPr id="14203" name="Picture 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3"/>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9550" cy="390525"/>
            <wp:effectExtent l="0" t="0" r="0" b="0"/>
            <wp:docPr id="14204" name="Picture 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57175" cy="390525"/>
            <wp:effectExtent l="0" t="0" r="0" b="0"/>
            <wp:docPr id="14205" name="Picture 1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76225" cy="390525"/>
            <wp:effectExtent l="0" t="0" r="0" b="0"/>
            <wp:docPr id="14206" name="Picture 1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6"/>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207" name="Picture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 </w:t>
      </w:r>
      <w:r w:rsidR="00065EF5" w:rsidRPr="0070792A">
        <w:rPr>
          <w:rFonts w:ascii="Bookman Old Style" w:hAnsi="Bookman Old Style" w:cs="AL-Mohanad"/>
          <w:i/>
          <w:iCs/>
          <w:sz w:val="24"/>
          <w:szCs w:val="24"/>
        </w:rPr>
        <w:t>"</w:t>
      </w:r>
      <w:r w:rsidRPr="0070792A">
        <w:rPr>
          <w:rFonts w:ascii="Bookman Old Style" w:hAnsi="Bookman Old Style" w:cs="AL-Mohanad"/>
          <w:i/>
          <w:iCs/>
          <w:sz w:val="24"/>
          <w:szCs w:val="24"/>
        </w:rPr>
        <w:t xml:space="preserve">Barangsiapa </w:t>
      </w:r>
      <w:r w:rsidR="001E711D" w:rsidRPr="0070792A">
        <w:rPr>
          <w:rFonts w:ascii="Bookman Old Style" w:hAnsi="Bookman Old Style" w:cs="AL-Mohanad"/>
          <w:i/>
          <w:iCs/>
          <w:sz w:val="24"/>
          <w:szCs w:val="24"/>
        </w:rPr>
        <w:t xml:space="preserve">mengerjakan kebaikan seberat </w:t>
      </w:r>
      <w:r w:rsidRPr="0070792A">
        <w:rPr>
          <w:rFonts w:ascii="Bookman Old Style" w:hAnsi="Bookman Old Style" w:cs="AL-Mohanad"/>
          <w:i/>
          <w:iCs/>
          <w:sz w:val="24"/>
          <w:szCs w:val="24"/>
        </w:rPr>
        <w:t>zarahpun, niscaya dia akan melihat (balasan)</w:t>
      </w:r>
      <w:r w:rsidR="00065EF5"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 xml:space="preserve">nya. Dan barangsiapa </w:t>
      </w:r>
      <w:r w:rsidR="00EB0A10" w:rsidRPr="0070792A">
        <w:rPr>
          <w:rFonts w:ascii="Bookman Old Style" w:hAnsi="Bookman Old Style" w:cs="AL-Mohanad"/>
          <w:i/>
          <w:iCs/>
          <w:sz w:val="24"/>
          <w:szCs w:val="24"/>
        </w:rPr>
        <w:t xml:space="preserve">mengerjakan kejahatan seberat </w:t>
      </w:r>
      <w:r w:rsidRPr="0070792A">
        <w:rPr>
          <w:rFonts w:ascii="Bookman Old Style" w:hAnsi="Bookman Old Style" w:cs="AL-Mohanad"/>
          <w:i/>
          <w:iCs/>
          <w:sz w:val="24"/>
          <w:szCs w:val="24"/>
        </w:rPr>
        <w:t>zarahpun, niscaya ia akan melihat (balasan)</w:t>
      </w:r>
      <w:r w:rsidR="00065EF5" w:rsidRPr="0070792A">
        <w:rPr>
          <w:rFonts w:ascii="Bookman Old Style" w:hAnsi="Bookman Old Style" w:cs="AL-Mohanad"/>
          <w:i/>
          <w:iCs/>
          <w:sz w:val="24"/>
          <w:szCs w:val="24"/>
        </w:rPr>
        <w:t xml:space="preserve"> </w:t>
      </w:r>
      <w:r w:rsidRPr="0070792A">
        <w:rPr>
          <w:rFonts w:ascii="Bookman Old Style" w:hAnsi="Bookman Old Style" w:cs="AL-Mohanad"/>
          <w:i/>
          <w:iCs/>
          <w:sz w:val="24"/>
          <w:szCs w:val="24"/>
        </w:rPr>
        <w:t>nya.</w:t>
      </w:r>
      <w:r w:rsidR="00065EF5" w:rsidRPr="0070792A">
        <w:rPr>
          <w:rFonts w:ascii="Bookman Old Style" w:hAnsi="Bookman Old Style" w:cs="AL-Mohanad"/>
          <w:i/>
          <w:iCs/>
          <w:sz w:val="24"/>
          <w:szCs w:val="24"/>
        </w:rPr>
        <w:t>"</w:t>
      </w:r>
      <w:r w:rsidRPr="0070792A">
        <w:rPr>
          <w:rFonts w:ascii="Bookman Old Style" w:hAnsi="Bookman Old Style" w:cs="AL-Mohanad"/>
          <w:sz w:val="24"/>
          <w:szCs w:val="24"/>
        </w:rPr>
        <w:t xml:space="preserve"> (</w:t>
      </w:r>
      <w:r w:rsidR="00E820DD" w:rsidRPr="0070792A">
        <w:rPr>
          <w:rFonts w:ascii="Bookman Old Style" w:hAnsi="Bookman Old Style" w:cs="AL-Mohanad"/>
          <w:sz w:val="24"/>
          <w:szCs w:val="24"/>
        </w:rPr>
        <w:t xml:space="preserve">QS. </w:t>
      </w:r>
      <w:r w:rsidRPr="0070792A">
        <w:rPr>
          <w:rFonts w:ascii="Bookman Old Style" w:hAnsi="Bookman Old Style" w:cs="AL-Mohanad"/>
          <w:sz w:val="24"/>
          <w:szCs w:val="24"/>
        </w:rPr>
        <w:t>Al</w:t>
      </w:r>
      <w:r w:rsidR="001E711D" w:rsidRPr="0070792A">
        <w:rPr>
          <w:rFonts w:ascii="Bookman Old Style" w:hAnsi="Bookman Old Style" w:cs="AL-Mohanad"/>
          <w:sz w:val="24"/>
          <w:szCs w:val="24"/>
        </w:rPr>
        <w:t>-</w:t>
      </w:r>
      <w:r w:rsidRPr="0070792A">
        <w:rPr>
          <w:rFonts w:ascii="Bookman Old Style" w:hAnsi="Bookman Old Style" w:cs="AL-Mohanad"/>
          <w:sz w:val="24"/>
          <w:szCs w:val="24"/>
        </w:rPr>
        <w:t>Z</w:t>
      </w:r>
      <w:r w:rsidR="00E820DD" w:rsidRPr="0070792A">
        <w:rPr>
          <w:rFonts w:ascii="Bookman Old Style" w:hAnsi="Bookman Old Style" w:cs="AL-Mohanad"/>
          <w:sz w:val="24"/>
          <w:szCs w:val="24"/>
        </w:rPr>
        <w:t>a</w:t>
      </w:r>
      <w:r w:rsidRPr="0070792A">
        <w:rPr>
          <w:rFonts w:ascii="Bookman Old Style" w:hAnsi="Bookman Old Style" w:cs="AL-Mohanad"/>
          <w:sz w:val="24"/>
          <w:szCs w:val="24"/>
        </w:rPr>
        <w:t>lzalah: 7-8).</w:t>
      </w:r>
    </w:p>
    <w:p w:rsidR="00B23C76" w:rsidRPr="0070792A" w:rsidRDefault="00B23C76" w:rsidP="001E711D">
      <w:pPr>
        <w:pStyle w:val="BodyTex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sz w:val="24"/>
          <w:szCs w:val="24"/>
        </w:rPr>
        <w:t xml:space="preserve">   </w:t>
      </w:r>
      <w:r w:rsidR="001E711D" w:rsidRPr="0070792A">
        <w:rPr>
          <w:rFonts w:ascii="Bookman Old Style" w:hAnsi="Bookman Old Style" w:cs="AL-Mohanad"/>
          <w:sz w:val="24"/>
          <w:szCs w:val="24"/>
        </w:rPr>
        <w:t xml:space="preserve">Seorang muslim yang benar akan </w:t>
      </w:r>
      <w:r w:rsidR="001E711D" w:rsidRPr="0070792A">
        <w:rPr>
          <w:rFonts w:ascii="Bookman Old Style" w:hAnsi="Bookman Old Style" w:cs="AL-Mohanad"/>
          <w:sz w:val="24"/>
          <w:szCs w:val="24"/>
          <w:lang w:val="id-ID"/>
        </w:rPr>
        <w:t xml:space="preserve">senantiasa </w:t>
      </w:r>
      <w:r w:rsidR="001E711D" w:rsidRPr="0070792A">
        <w:rPr>
          <w:rFonts w:ascii="Bookman Old Style" w:hAnsi="Bookman Old Style" w:cs="AL-Mohanad"/>
          <w:sz w:val="24"/>
          <w:szCs w:val="24"/>
        </w:rPr>
        <w:t>mengingat</w:t>
      </w:r>
      <w:r w:rsidR="001E711D" w:rsidRPr="0070792A">
        <w:rPr>
          <w:rFonts w:ascii="Bookman Old Style" w:hAnsi="Bookman Old Style" w:cs="AL-Mohanad"/>
          <w:sz w:val="24"/>
          <w:szCs w:val="24"/>
          <w:lang w:val="id-ID"/>
        </w:rPr>
        <w:t xml:space="preserve"> </w:t>
      </w:r>
      <w:r w:rsidR="001E711D" w:rsidRPr="0070792A">
        <w:rPr>
          <w:rFonts w:ascii="Bookman Old Style" w:hAnsi="Bookman Old Style" w:cs="AL-Mohanad"/>
          <w:sz w:val="24"/>
          <w:szCs w:val="24"/>
        </w:rPr>
        <w:t>ayat-ayat yang agung ini dan firman Allah lainnya yang</w:t>
      </w:r>
      <w:r w:rsidR="001E711D" w:rsidRPr="0070792A">
        <w:rPr>
          <w:rFonts w:ascii="Bookman Old Style" w:hAnsi="Bookman Old Style" w:cs="AL-Mohanad"/>
          <w:sz w:val="24"/>
          <w:szCs w:val="24"/>
          <w:lang w:val="id-ID"/>
        </w:rPr>
        <w:t xml:space="preserve"> senada yang digunakan Allah untuk meng</w:t>
      </w:r>
      <w:r w:rsidR="001E711D" w:rsidRPr="0070792A">
        <w:rPr>
          <w:rFonts w:ascii="Bookman Old Style" w:hAnsi="Bookman Old Style" w:cs="AL-Mohanad"/>
          <w:sz w:val="24"/>
          <w:szCs w:val="24"/>
        </w:rPr>
        <w:t xml:space="preserve">arahkan hamba-hamba-Nya </w:t>
      </w:r>
      <w:r w:rsidR="001E711D" w:rsidRPr="0070792A">
        <w:rPr>
          <w:rFonts w:ascii="Bookman Old Style" w:hAnsi="Bookman Old Style" w:cs="AL-Mohanad"/>
          <w:sz w:val="24"/>
          <w:szCs w:val="24"/>
          <w:lang w:val="id-ID"/>
        </w:rPr>
        <w:t>kepada</w:t>
      </w:r>
      <w:r w:rsidR="001E711D" w:rsidRPr="0070792A">
        <w:rPr>
          <w:rFonts w:ascii="Bookman Old Style" w:hAnsi="Bookman Old Style" w:cs="AL-Mohanad"/>
          <w:sz w:val="24"/>
          <w:szCs w:val="24"/>
        </w:rPr>
        <w:t xml:space="preserve"> tujuan </w:t>
      </w:r>
      <w:r w:rsidR="001E711D" w:rsidRPr="0070792A">
        <w:rPr>
          <w:rFonts w:ascii="Bookman Old Style" w:hAnsi="Bookman Old Style" w:cs="AL-Mohanad"/>
          <w:sz w:val="24"/>
          <w:szCs w:val="24"/>
          <w:lang w:val="id-ID"/>
        </w:rPr>
        <w:t>p</w:t>
      </w:r>
      <w:r w:rsidR="001E711D" w:rsidRPr="0070792A">
        <w:rPr>
          <w:rFonts w:ascii="Bookman Old Style" w:hAnsi="Bookman Old Style" w:cs="AL-Mohanad"/>
          <w:sz w:val="24"/>
          <w:szCs w:val="24"/>
        </w:rPr>
        <w:t>enciptaan mereka</w:t>
      </w:r>
      <w:r w:rsidR="001E711D" w:rsidRPr="0070792A">
        <w:rPr>
          <w:rFonts w:ascii="Bookman Old Style" w:hAnsi="Bookman Old Style" w:cs="AL-Mohanad"/>
          <w:sz w:val="24"/>
          <w:szCs w:val="24"/>
          <w:lang w:val="id-ID"/>
        </w:rPr>
        <w:t xml:space="preserve"> dan masa depan tak terelakkan yang sedang menanti mereka.</w:t>
      </w:r>
    </w:p>
    <w:p w:rsidR="00B23C76" w:rsidRPr="0070792A" w:rsidRDefault="00B23C76" w:rsidP="005E5CE0">
      <w:pPr>
        <w:pStyle w:val="BodyText"/>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sz w:val="24"/>
          <w:szCs w:val="24"/>
          <w:lang w:val="id-ID"/>
        </w:rPr>
        <w:t xml:space="preserve">Sehingga ia akan mengadakan persiapan untuk menghadapi masa depan yang hakiki nan abadi itu dengan mengikhlaskan ibadah kepada Allah semata dan mengerjakan amal yang membuat Allah </w:t>
      </w:r>
      <w:r w:rsidR="001E711D" w:rsidRPr="0070792A">
        <w:rPr>
          <w:rFonts w:ascii="Bookman Old Style" w:hAnsi="Bookman Old Style" w:cs="AL-Mohanad"/>
          <w:sz w:val="24"/>
          <w:szCs w:val="24"/>
          <w:lang w:val="id-ID"/>
        </w:rPr>
        <w:t>r</w:t>
      </w:r>
      <w:r w:rsidR="001452D6" w:rsidRPr="0070792A">
        <w:rPr>
          <w:rFonts w:ascii="Bookman Old Style" w:hAnsi="Bookman Old Style" w:cs="AL-Mohanad"/>
          <w:sz w:val="24"/>
          <w:szCs w:val="24"/>
          <w:lang w:val="id-ID"/>
        </w:rPr>
        <w:t>ida</w:t>
      </w:r>
      <w:r w:rsidRPr="0070792A">
        <w:rPr>
          <w:rFonts w:ascii="Bookman Old Style" w:hAnsi="Bookman Old Style" w:cs="AL-Mohanad"/>
          <w:sz w:val="24"/>
          <w:szCs w:val="24"/>
          <w:lang w:val="id-ID"/>
        </w:rPr>
        <w:t xml:space="preserve"> dengan penuh harap akan </w:t>
      </w:r>
      <w:r w:rsidR="001E711D" w:rsidRPr="0070792A">
        <w:rPr>
          <w:rFonts w:ascii="Bookman Old Style" w:hAnsi="Bookman Old Style" w:cs="AL-Mohanad"/>
          <w:sz w:val="24"/>
          <w:szCs w:val="24"/>
          <w:lang w:val="id-ID"/>
        </w:rPr>
        <w:t xml:space="preserve"> r</w:t>
      </w:r>
      <w:r w:rsidR="001452D6" w:rsidRPr="0070792A">
        <w:rPr>
          <w:rFonts w:ascii="Bookman Old Style" w:hAnsi="Bookman Old Style" w:cs="AL-Mohanad"/>
          <w:sz w:val="24"/>
          <w:szCs w:val="24"/>
          <w:lang w:val="id-ID"/>
        </w:rPr>
        <w:t>ida</w:t>
      </w:r>
      <w:r w:rsidRPr="0070792A">
        <w:rPr>
          <w:rFonts w:ascii="Bookman Old Style" w:hAnsi="Bookman Old Style" w:cs="AL-Mohanad"/>
          <w:sz w:val="24"/>
          <w:szCs w:val="24"/>
          <w:lang w:val="id-ID"/>
        </w:rPr>
        <w:t xml:space="preserve"> Allah kepadanya dan dimuliakan di kehidupan ini dengan ketaatan kepada-Nya dan setelah mati dengan memasukkannya ke dalam surga-Nya.</w:t>
      </w:r>
    </w:p>
    <w:p w:rsidR="00B23C76" w:rsidRPr="0070792A" w:rsidRDefault="00B23C76" w:rsidP="00065EF5">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Sehingga Allah memuliakannya dalam kehidupan ini dengan mengaruniakannya kehidupan yang baik. Ia hidup dalam perlindungan dan penjagaan Allah. Memandang dengan cahaya Allah. Menunaikan berbagai macam ibadah yang diperintahkan oleh Allah kepada-Nya. Sehingga ia dapat merasakan kelezatan munajat kepada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dan ia </w:t>
      </w:r>
      <w:r w:rsidRPr="0070792A">
        <w:rPr>
          <w:rFonts w:ascii="Bookman Old Style" w:hAnsi="Bookman Old Style" w:cs="AL-Mohanad"/>
          <w:sz w:val="24"/>
          <w:szCs w:val="24"/>
        </w:rPr>
        <w:lastRenderedPageBreak/>
        <w:t>berzikir kepada Allah dengan hati dan lisannya lalu hatinya</w:t>
      </w:r>
      <w:r w:rsidR="00065EF5" w:rsidRPr="0070792A">
        <w:rPr>
          <w:rFonts w:ascii="Bookman Old Style" w:hAnsi="Bookman Old Style" w:cs="AL-Mohanad"/>
          <w:sz w:val="24"/>
          <w:szCs w:val="24"/>
        </w:rPr>
        <w:t xml:space="preserve"> </w:t>
      </w:r>
      <w:r w:rsidRPr="0070792A">
        <w:rPr>
          <w:rFonts w:ascii="Bookman Old Style" w:hAnsi="Bookman Old Style" w:cs="AL-Mohanad"/>
          <w:sz w:val="24"/>
          <w:szCs w:val="24"/>
        </w:rPr>
        <w:t>pun merasakan ketenangan dengan itu.</w:t>
      </w:r>
    </w:p>
    <w:p w:rsidR="00B23C76" w:rsidRPr="0070792A" w:rsidRDefault="00B23C76" w:rsidP="006A40FE">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Ia bersikap baik kepada manusia dengan ucapan dan perbuatannya. Sehingga ia</w:t>
      </w:r>
      <w:r w:rsidR="00065EF5" w:rsidRPr="0070792A">
        <w:rPr>
          <w:rFonts w:ascii="Bookman Old Style" w:hAnsi="Bookman Old Style" w:cs="AL-Mohanad"/>
          <w:sz w:val="24"/>
          <w:szCs w:val="24"/>
        </w:rPr>
        <w:t xml:space="preserve"> </w:t>
      </w:r>
      <w:r w:rsidRPr="0070792A">
        <w:rPr>
          <w:rFonts w:ascii="Bookman Old Style" w:hAnsi="Bookman Old Style" w:cs="AL-Mohanad"/>
          <w:sz w:val="24"/>
          <w:szCs w:val="24"/>
        </w:rPr>
        <w:t>pun mendengar dari orang-orang baik pengakuan akan kebaikannya, doa untuk dirinya yang menggembirakan dan melegakan dadanya.</w:t>
      </w:r>
    </w:p>
    <w:p w:rsidR="00B23C76" w:rsidRPr="0070792A" w:rsidRDefault="00B23C76" w:rsidP="001E711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Ia melihat orang yang dengki kepadanya yang mengingkari amal baiknya namun hal ini tidak menghalanginya untuk berbuat baik kepada orang tersebut, </w:t>
      </w:r>
      <w:r w:rsidR="001E711D" w:rsidRPr="0070792A">
        <w:rPr>
          <w:rFonts w:ascii="Bookman Old Style" w:hAnsi="Bookman Old Style" w:cs="AL-Mohanad"/>
          <w:sz w:val="24"/>
          <w:szCs w:val="24"/>
        </w:rPr>
        <w:t>karena dia hanya menghendaki wajah Allah dan pahala-Nya</w:t>
      </w:r>
      <w:r w:rsidR="001E711D" w:rsidRPr="0070792A">
        <w:rPr>
          <w:rFonts w:ascii="Bookman Old Style" w:hAnsi="Bookman Old Style" w:cs="AL-Mohanad"/>
          <w:sz w:val="24"/>
          <w:szCs w:val="24"/>
          <w:lang w:val="id-ID"/>
        </w:rPr>
        <w:t xml:space="preserve"> </w:t>
      </w:r>
      <w:r w:rsidR="001E711D" w:rsidRPr="0070792A">
        <w:rPr>
          <w:rFonts w:ascii="Bookman Old Style" w:hAnsi="Bookman Old Style" w:cs="AL-Mohanad"/>
          <w:sz w:val="24"/>
          <w:szCs w:val="24"/>
        </w:rPr>
        <w:t>dengan perbuatan baiknya</w:t>
      </w:r>
      <w:r w:rsidR="001E711D" w:rsidRPr="0070792A">
        <w:rPr>
          <w:rFonts w:ascii="Bookman Old Style" w:hAnsi="Bookman Old Style" w:cs="AL-Mohanad"/>
          <w:sz w:val="24"/>
          <w:szCs w:val="24"/>
          <w:lang w:val="id-ID"/>
        </w:rPr>
        <w:t xml:space="preserve"> tersebut.</w:t>
      </w:r>
      <w:r w:rsidRPr="0070792A">
        <w:rPr>
          <w:rFonts w:ascii="Bookman Old Style" w:hAnsi="Bookman Old Style" w:cs="AL-Mohanad"/>
          <w:sz w:val="24"/>
          <w:szCs w:val="24"/>
        </w:rPr>
        <w:t xml:space="preserve"> Ia mendengar dan melihat caci maki dan gangguan dari orang-orang jahat yang benci kepada agama Allah dan pemeluknya mengingatkannya </w:t>
      </w:r>
      <w:r w:rsidR="001E711D" w:rsidRPr="0070792A">
        <w:rPr>
          <w:rFonts w:ascii="Bookman Old Style" w:hAnsi="Bookman Old Style" w:cs="AL-Mohanad"/>
          <w:sz w:val="24"/>
          <w:szCs w:val="24"/>
        </w:rPr>
        <w:t xml:space="preserve">tentang </w:t>
      </w:r>
      <w:r w:rsidRPr="0070792A">
        <w:rPr>
          <w:rFonts w:ascii="Bookman Old Style" w:hAnsi="Bookman Old Style" w:cs="AL-Mohanad"/>
          <w:sz w:val="24"/>
          <w:szCs w:val="24"/>
        </w:rPr>
        <w:t>apa yang dihadapi para utusan Allah maka ia menyadari bahwa hal ini di jalan Allah maka cintanya kepada Islam dan keteguhannya di</w:t>
      </w:r>
      <w:r w:rsidR="001E711D" w:rsidRPr="0070792A">
        <w:rPr>
          <w:rFonts w:ascii="Bookman Old Style" w:hAnsi="Bookman Old Style" w:cs="AL-Mohanad"/>
          <w:sz w:val="24"/>
          <w:szCs w:val="24"/>
        </w:rPr>
        <w:t xml:space="preserve"> </w:t>
      </w:r>
      <w:r w:rsidRPr="0070792A">
        <w:rPr>
          <w:rFonts w:ascii="Bookman Old Style" w:hAnsi="Bookman Old Style" w:cs="AL-Mohanad"/>
          <w:sz w:val="24"/>
          <w:szCs w:val="24"/>
        </w:rPr>
        <w:t>atasnya bertambah.</w:t>
      </w:r>
    </w:p>
    <w:p w:rsidR="00B23C76" w:rsidRPr="0070792A" w:rsidRDefault="00B23C76" w:rsidP="009E29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Ia berkerja dengan tangannya di kantor, atau kebun atau toko  atau pabrik untuk memberi manfaat kepada kaum muslimin dengan produksinya supaya mendapatkan pahala dari Allah di hari -ia bertemu dengannya- atas niatnya yang benar, dan supaya mendapatkan penghasilan baik yang bisa ia gunakan untuk menafkahi diri dan keluarganya </w:t>
      </w:r>
      <w:r w:rsidR="009E292D" w:rsidRPr="0070792A">
        <w:rPr>
          <w:rFonts w:ascii="Bookman Old Style" w:hAnsi="Bookman Old Style" w:cs="AL-Mohanad"/>
          <w:sz w:val="24"/>
          <w:szCs w:val="24"/>
        </w:rPr>
        <w:t>serta</w:t>
      </w:r>
      <w:r w:rsidRPr="0070792A">
        <w:rPr>
          <w:rFonts w:ascii="Bookman Old Style" w:hAnsi="Bookman Old Style" w:cs="AL-Mohanad"/>
          <w:sz w:val="24"/>
          <w:szCs w:val="24"/>
        </w:rPr>
        <w:t xml:space="preserve"> bers</w:t>
      </w:r>
      <w:r w:rsidR="009E292D" w:rsidRPr="0070792A">
        <w:rPr>
          <w:rFonts w:ascii="Bookman Old Style" w:hAnsi="Bookman Old Style" w:cs="AL-Mohanad"/>
          <w:sz w:val="24"/>
          <w:szCs w:val="24"/>
        </w:rPr>
        <w:t>e</w:t>
      </w:r>
      <w:r w:rsidRPr="0070792A">
        <w:rPr>
          <w:rFonts w:ascii="Bookman Old Style" w:hAnsi="Bookman Old Style" w:cs="AL-Mohanad"/>
          <w:sz w:val="24"/>
          <w:szCs w:val="24"/>
        </w:rPr>
        <w:t>d</w:t>
      </w:r>
      <w:r w:rsidR="009E292D" w:rsidRPr="0070792A">
        <w:rPr>
          <w:rFonts w:ascii="Bookman Old Style" w:hAnsi="Bookman Old Style" w:cs="AL-Mohanad"/>
          <w:sz w:val="24"/>
          <w:szCs w:val="24"/>
        </w:rPr>
        <w:t>ek</w:t>
      </w:r>
      <w:r w:rsidRPr="0070792A">
        <w:rPr>
          <w:rFonts w:ascii="Bookman Old Style" w:hAnsi="Bookman Old Style" w:cs="AL-Mohanad"/>
          <w:sz w:val="24"/>
          <w:szCs w:val="24"/>
        </w:rPr>
        <w:t>ah.</w:t>
      </w:r>
    </w:p>
    <w:p w:rsidR="00B23C76" w:rsidRPr="0070792A" w:rsidRDefault="00B23C76" w:rsidP="001E711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Ia hidup dengan kaya hati, mulia, merasa cukup, mengharap pahala dari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karena Allah mencintai orang mukmin yang kuat dan bekerja.</w:t>
      </w:r>
    </w:p>
    <w:p w:rsidR="00B23C76" w:rsidRPr="0070792A" w:rsidRDefault="00B23C76" w:rsidP="009E29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Makan, minum, tidur tanpa berlebih-lebihan sek</w:t>
      </w:r>
      <w:r w:rsidR="009E292D" w:rsidRPr="0070792A">
        <w:rPr>
          <w:rFonts w:ascii="Bookman Old Style" w:hAnsi="Bookman Old Style" w:cs="AL-Mohanad"/>
          <w:sz w:val="24"/>
          <w:szCs w:val="24"/>
        </w:rPr>
        <w:t>e</w:t>
      </w:r>
      <w:r w:rsidRPr="0070792A">
        <w:rPr>
          <w:rFonts w:ascii="Bookman Old Style" w:hAnsi="Bookman Old Style" w:cs="AL-Mohanad"/>
          <w:sz w:val="24"/>
          <w:szCs w:val="24"/>
        </w:rPr>
        <w:t xml:space="preserve">dar memperkuat diri dengannya untuk menjalankan ketaatan kepada Allah, menggauli </w:t>
      </w:r>
      <w:r w:rsidRPr="0070792A">
        <w:rPr>
          <w:rFonts w:ascii="Bookman Old Style" w:hAnsi="Bookman Old Style" w:cs="AL-Mohanad"/>
          <w:sz w:val="24"/>
          <w:szCs w:val="24"/>
        </w:rPr>
        <w:lastRenderedPageBreak/>
        <w:t>istrinya untuk menjaga kehormatannya dan dirinya dari hal yang diharamkan Allah, dan agar melahirkan anak-anak yang beribadah kepada Allah serta mendoakan untuknya di</w:t>
      </w:r>
      <w:r w:rsidR="009E292D" w:rsidRPr="0070792A">
        <w:rPr>
          <w:rFonts w:ascii="Bookman Old Style" w:hAnsi="Bookman Old Style" w:cs="AL-Mohanad"/>
          <w:sz w:val="24"/>
          <w:szCs w:val="24"/>
        </w:rPr>
        <w:t xml:space="preserve"> </w:t>
      </w:r>
      <w:r w:rsidRPr="0070792A">
        <w:rPr>
          <w:rFonts w:ascii="Bookman Old Style" w:hAnsi="Bookman Old Style" w:cs="AL-Mohanad"/>
          <w:sz w:val="24"/>
          <w:szCs w:val="24"/>
        </w:rPr>
        <w:t>saat masih hidup atau setelah mati maka lestarilah amal sal</w:t>
      </w:r>
      <w:r w:rsidR="009E292D" w:rsidRPr="0070792A">
        <w:rPr>
          <w:rFonts w:ascii="Bookman Old Style" w:hAnsi="Bookman Old Style" w:cs="AL-Mohanad"/>
          <w:sz w:val="24"/>
          <w:szCs w:val="24"/>
        </w:rPr>
        <w:t>e</w:t>
      </w:r>
      <w:r w:rsidRPr="0070792A">
        <w:rPr>
          <w:rFonts w:ascii="Bookman Old Style" w:hAnsi="Bookman Old Style" w:cs="AL-Mohanad"/>
          <w:sz w:val="24"/>
          <w:szCs w:val="24"/>
        </w:rPr>
        <w:t>hnya, dan untuk memperbanyak jumlah kaum muslimin. Dengan tujuan di</w:t>
      </w:r>
      <w:r w:rsidR="009E292D"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atas dia mendapatkan pahala dari Allah. </w:t>
      </w:r>
    </w:p>
    <w:p w:rsidR="00B23C76" w:rsidRPr="0070792A" w:rsidRDefault="00B23C76" w:rsidP="009E29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Mensyukuri Allah atas segala nikmat-Nya dengan mempergunakannya untuk ketaatan kepada Allah serta mengakui bahwa semuanya hanya dari Allah semata dengan ha</w:t>
      </w:r>
      <w:r w:rsidR="009E292D" w:rsidRPr="0070792A">
        <w:rPr>
          <w:rFonts w:ascii="Bookman Old Style" w:hAnsi="Bookman Old Style" w:cs="AL-Mohanad"/>
          <w:sz w:val="24"/>
          <w:szCs w:val="24"/>
        </w:rPr>
        <w:t xml:space="preserve">l tersebut maka ia mendapatkan </w:t>
      </w:r>
      <w:r w:rsidRPr="0070792A">
        <w:rPr>
          <w:rFonts w:ascii="Bookman Old Style" w:hAnsi="Bookman Old Style" w:cs="AL-Mohanad"/>
          <w:sz w:val="24"/>
          <w:szCs w:val="24"/>
        </w:rPr>
        <w:t xml:space="preserve">pahala dari Allah </w:t>
      </w:r>
      <w:r w:rsidR="004E5E5E" w:rsidRPr="0070792A">
        <w:rPr>
          <w:rFonts w:ascii="Bookman Old Style" w:hAnsi="Bookman Old Style" w:cs="AL-Mohanad"/>
          <w:sz w:val="24"/>
          <w:szCs w:val="24"/>
        </w:rPr>
        <w:t>-Ta'ālā-</w:t>
      </w:r>
      <w:r w:rsidRPr="0070792A">
        <w:rPr>
          <w:rFonts w:ascii="Bookman Old Style" w:hAnsi="Bookman Old Style" w:cs="AL-Mohanad"/>
          <w:sz w:val="24"/>
          <w:szCs w:val="24"/>
        </w:rPr>
        <w:t xml:space="preserve">. </w:t>
      </w:r>
    </w:p>
    <w:p w:rsidR="00B23C76" w:rsidRPr="0070792A" w:rsidRDefault="00B23C76" w:rsidP="00EB0A1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Dia mengetahui bahwa apa yang terkadang menimpanya, seperti; kelaparan, ketakutan, sakit </w:t>
      </w:r>
      <w:r w:rsidR="00065EF5" w:rsidRPr="0070792A">
        <w:rPr>
          <w:rFonts w:ascii="Bookman Old Style" w:hAnsi="Bookman Old Style" w:cs="AL-Mohanad"/>
          <w:sz w:val="24"/>
          <w:szCs w:val="24"/>
          <w:lang w:val="id-ID"/>
        </w:rPr>
        <w:t>dan musibah-musibah</w:t>
      </w:r>
      <w:r w:rsidRPr="0070792A">
        <w:rPr>
          <w:rFonts w:ascii="Bookman Old Style" w:hAnsi="Bookman Old Style" w:cs="AL-Mohanad"/>
          <w:sz w:val="24"/>
          <w:szCs w:val="24"/>
        </w:rPr>
        <w:t>, tiada lain hal itu ujian dari Allah agar Dia melihat- dan Dia lebih mengetahui tentang hamba-Nya</w:t>
      </w:r>
      <w:r w:rsidRPr="0070792A">
        <w:rPr>
          <w:rStyle w:val="FootnoteReference"/>
          <w:rFonts w:ascii="Bookman Old Style" w:hAnsi="Bookman Old Style" w:cs="AL-Mohanad"/>
          <w:sz w:val="24"/>
          <w:szCs w:val="24"/>
        </w:rPr>
        <w:footnoteReference w:id="27"/>
      </w:r>
      <w:r w:rsidRPr="0070792A">
        <w:rPr>
          <w:rFonts w:ascii="Bookman Old Style" w:hAnsi="Bookman Old Style" w:cs="AL-Mohanad"/>
          <w:sz w:val="24"/>
          <w:szCs w:val="24"/>
        </w:rPr>
        <w:t xml:space="preserve">- kadar kesabarannya, </w:t>
      </w:r>
      <w:r w:rsidR="00EB0A10" w:rsidRPr="0070792A">
        <w:rPr>
          <w:rFonts w:ascii="Bookman Old Style" w:hAnsi="Bookman Old Style" w:cs="AL-Mohanad"/>
          <w:sz w:val="24"/>
          <w:szCs w:val="24"/>
        </w:rPr>
        <w:t xml:space="preserve"> 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nya dengan takdir Allah </w:t>
      </w:r>
      <w:r w:rsidR="009E292D" w:rsidRPr="0070792A">
        <w:rPr>
          <w:rFonts w:ascii="Bookman Old Style" w:hAnsi="Bookman Old Style"/>
          <w:sz w:val="24"/>
          <w:szCs w:val="24"/>
        </w:rPr>
        <w:t>-Sub</w:t>
      </w:r>
      <w:r w:rsidR="009E292D" w:rsidRPr="0070792A">
        <w:rPr>
          <w:rFonts w:ascii="Cambria" w:hAnsi="Cambria" w:cs="Cambria"/>
          <w:sz w:val="24"/>
          <w:szCs w:val="24"/>
        </w:rPr>
        <w:t>ḥ</w:t>
      </w:r>
      <w:r w:rsidR="009E292D" w:rsidRPr="0070792A">
        <w:rPr>
          <w:rFonts w:ascii="Bookman Old Style" w:hAnsi="Bookman Old Style"/>
          <w:sz w:val="24"/>
          <w:szCs w:val="24"/>
        </w:rPr>
        <w:t>ānahu wata'ālā-</w:t>
      </w:r>
      <w:r w:rsidRPr="0070792A">
        <w:rPr>
          <w:rFonts w:ascii="Bookman Old Style" w:hAnsi="Bookman Old Style" w:cs="AL-Mohanad"/>
          <w:sz w:val="24"/>
          <w:szCs w:val="24"/>
        </w:rPr>
        <w:t xml:space="preserve">, maka ia sabar, </w:t>
      </w:r>
      <w:r w:rsidR="009E292D"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 dan memuji Allah dalam segala kondisi dengan mengharap pahala yang Dia sediakan bagi orang-orang sabar, maka musibah tersebut menjadi ringan dan dia dapat menerimanya, seperti orang sakit menerima obat yang pahit </w:t>
      </w:r>
      <w:r w:rsidR="00065EF5" w:rsidRPr="0070792A">
        <w:rPr>
          <w:rFonts w:ascii="Bookman Old Style" w:hAnsi="Bookman Old Style" w:cs="AL-Mohanad"/>
          <w:sz w:val="24"/>
          <w:szCs w:val="24"/>
          <w:lang w:val="id-ID"/>
        </w:rPr>
        <w:t>karena ia sangat menginginkan kesembuhan</w:t>
      </w:r>
      <w:r w:rsidR="00065EF5" w:rsidRPr="0070792A">
        <w:rPr>
          <w:rFonts w:ascii="Bookman Old Style" w:hAnsi="Bookman Old Style" w:cs="AL-Mohanad"/>
          <w:sz w:val="20"/>
          <w:szCs w:val="20"/>
        </w:rPr>
        <w:t>.</w:t>
      </w:r>
    </w:p>
    <w:p w:rsidR="00B23C76" w:rsidRPr="0070792A" w:rsidRDefault="00B23C76" w:rsidP="007A3A70">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lastRenderedPageBreak/>
        <w:t>Jika seorang muslim hidup di</w:t>
      </w:r>
      <w:r w:rsidR="009E292D" w:rsidRPr="0070792A">
        <w:rPr>
          <w:rFonts w:ascii="Bookman Old Style" w:hAnsi="Bookman Old Style" w:cs="AL-Mohanad"/>
          <w:sz w:val="24"/>
          <w:szCs w:val="24"/>
        </w:rPr>
        <w:t xml:space="preserve"> </w:t>
      </w:r>
      <w:r w:rsidRPr="0070792A">
        <w:rPr>
          <w:rFonts w:ascii="Bookman Old Style" w:hAnsi="Bookman Old Style" w:cs="AL-Mohanad"/>
          <w:sz w:val="24"/>
          <w:szCs w:val="24"/>
        </w:rPr>
        <w:t xml:space="preserve">dunia ini </w:t>
      </w:r>
      <w:r w:rsidR="007A3A70" w:rsidRPr="0070792A">
        <w:rPr>
          <w:rFonts w:ascii="Bookman Old Style" w:hAnsi="Bookman Old Style" w:cs="AL-Mohanad"/>
          <w:sz w:val="24"/>
          <w:szCs w:val="24"/>
          <w:lang w:val="id-ID"/>
        </w:rPr>
        <w:t>sebagaimana Allah memerintahkannya menyandang jiwa luhur ini, beramal untuk masa depan yang hakiki nan abadi</w:t>
      </w:r>
      <w:r w:rsidRPr="0070792A">
        <w:rPr>
          <w:rFonts w:ascii="Bookman Old Style" w:hAnsi="Bookman Old Style" w:cs="AL-Mohanad"/>
          <w:sz w:val="24"/>
          <w:szCs w:val="24"/>
        </w:rPr>
        <w:t xml:space="preserve"> yang tidak dikeruhkan oleh keruhnya kehidupan ini dan tidak akan terputus oleh kematian, maka tidak diragukan lagi bahwa dia adalah orang yang bahagia di dunia, bahagia di kehidupan akhir setelah kematian. Allah berfirman</w:t>
      </w:r>
      <w:r w:rsidR="009E292D"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243EED" w:rsidP="00E820DD">
      <w:pPr>
        <w:autoSpaceDE w:val="0"/>
        <w:autoSpaceDN w:val="0"/>
        <w:bidi/>
        <w:adjustRightInd w:val="0"/>
        <w:spacing w:before="120" w:after="120"/>
        <w:rPr>
          <w:rFonts w:ascii="Bookman Old Style" w:hAnsi="Bookman Old Style" w:cs="AL-Mohanad"/>
          <w:rtl/>
        </w:rPr>
      </w:pPr>
      <w:r w:rsidRPr="0070792A">
        <w:rPr>
          <w:rFonts w:ascii="Bookman Old Style" w:hAnsi="Bookman Old Style" w:cs="AL-Mohanad"/>
          <w:noProof/>
          <w:position w:val="-16"/>
          <w:rtl/>
        </w:rPr>
        <w:drawing>
          <wp:inline distT="0" distB="0" distL="0" distR="0">
            <wp:extent cx="142875" cy="285750"/>
            <wp:effectExtent l="0" t="0" r="0" b="0"/>
            <wp:docPr id="14208" name="Picture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90500" cy="390525"/>
            <wp:effectExtent l="0" t="0" r="0" b="0"/>
            <wp:docPr id="14209" name="Picture 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210" name="Picture 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4211" name="Picture 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4212" name="Picture 1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38125" cy="390525"/>
            <wp:effectExtent l="0" t="0" r="0" b="0"/>
            <wp:docPr id="14213" name="Picture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4214" name="Picture 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215" name="Picture 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216" name="Picture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04775" cy="390525"/>
            <wp:effectExtent l="0" t="0" r="0" b="0"/>
            <wp:docPr id="14217" name="Picture 1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42900" cy="390525"/>
            <wp:effectExtent l="0" t="0" r="0" b="0"/>
            <wp:docPr id="14218" name="Picture 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219" name="Picture 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220" name="Picture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71475" cy="390525"/>
            <wp:effectExtent l="0" t="0" r="0" b="0"/>
            <wp:docPr id="14221" name="Picture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19100" cy="390525"/>
            <wp:effectExtent l="0" t="0" r="0" b="0"/>
            <wp:docPr id="14222" name="Picture 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223" name="Picture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70792A" w:rsidRDefault="00B23C76" w:rsidP="009E29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"Itulah kampung akhirat yang kami berikan buat orang-orang yang tidak menghendaki kesombongan di muka bumi juga tidak menghendaki berbuat kerusakan, dan kesudahan baik bagi orang-orang yang bertakwa</w:t>
      </w:r>
      <w:r w:rsidRPr="0070792A">
        <w:rPr>
          <w:rFonts w:ascii="Bookman Old Style" w:hAnsi="Bookman Old Style" w:cs="AL-Mohanad"/>
          <w:sz w:val="24"/>
          <w:szCs w:val="24"/>
        </w:rPr>
        <w:t>.</w:t>
      </w:r>
      <w:r w:rsidR="00575EC0" w:rsidRPr="0070792A">
        <w:rPr>
          <w:rFonts w:ascii="Bookman Old Style" w:hAnsi="Bookman Old Style" w:cs="AL-Mohanad"/>
          <w:sz w:val="24"/>
          <w:szCs w:val="24"/>
        </w:rPr>
        <w:t xml:space="preserve">" </w:t>
      </w:r>
      <w:r w:rsidRPr="0070792A">
        <w:rPr>
          <w:rFonts w:ascii="Bookman Old Style" w:hAnsi="Bookman Old Style" w:cs="AL-Mohanad"/>
          <w:sz w:val="24"/>
          <w:szCs w:val="24"/>
        </w:rPr>
        <w:t>(QS. Al</w:t>
      </w:r>
      <w:r w:rsidR="009E292D" w:rsidRPr="0070792A">
        <w:rPr>
          <w:rFonts w:ascii="Bookman Old Style" w:hAnsi="Bookman Old Style" w:cs="AL-Mohanad"/>
          <w:sz w:val="24"/>
          <w:szCs w:val="24"/>
        </w:rPr>
        <w:t>-</w:t>
      </w:r>
      <w:r w:rsidRPr="0070792A">
        <w:rPr>
          <w:rFonts w:ascii="Bookman Old Style" w:hAnsi="Bookman Old Style" w:cs="AL-Mohanad"/>
          <w:sz w:val="24"/>
          <w:szCs w:val="24"/>
        </w:rPr>
        <w:t>Qa</w:t>
      </w:r>
      <w:r w:rsidR="009E292D" w:rsidRPr="0070792A">
        <w:rPr>
          <w:rFonts w:ascii="Cambria" w:hAnsi="Cambria" w:cs="Cambria"/>
          <w:sz w:val="24"/>
          <w:szCs w:val="24"/>
        </w:rPr>
        <w:t>ṣ</w:t>
      </w:r>
      <w:r w:rsidR="009E292D" w:rsidRPr="0070792A">
        <w:rPr>
          <w:rFonts w:ascii="Bookman Old Style" w:hAnsi="Bookman Old Style"/>
          <w:sz w:val="24"/>
          <w:szCs w:val="24"/>
        </w:rPr>
        <w:t>a</w:t>
      </w:r>
      <w:r w:rsidR="009E292D" w:rsidRPr="0070792A">
        <w:rPr>
          <w:rFonts w:ascii="Cambria" w:hAnsi="Cambria" w:cs="Cambria"/>
          <w:sz w:val="24"/>
          <w:szCs w:val="24"/>
        </w:rPr>
        <w:t>ṣ</w:t>
      </w:r>
      <w:r w:rsidRPr="0070792A">
        <w:rPr>
          <w:rFonts w:ascii="Bookman Old Style" w:hAnsi="Bookman Old Style" w:cs="AL-Mohanad"/>
          <w:sz w:val="24"/>
          <w:szCs w:val="24"/>
        </w:rPr>
        <w:t>: 83).</w:t>
      </w:r>
    </w:p>
    <w:p w:rsidR="00B23C76" w:rsidRPr="0070792A" w:rsidRDefault="00B23C76" w:rsidP="009E292D">
      <w:pPr>
        <w:pStyle w:val="BodyText"/>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Allah berfirman</w:t>
      </w:r>
      <w:r w:rsidR="009E292D" w:rsidRPr="0070792A">
        <w:rPr>
          <w:rFonts w:ascii="Bookman Old Style" w:hAnsi="Bookman Old Style" w:cs="AL-Mohanad"/>
          <w:sz w:val="24"/>
          <w:szCs w:val="24"/>
        </w:rPr>
        <w:t>,</w:t>
      </w:r>
    </w:p>
    <w:p w:rsidR="00B23C76" w:rsidRPr="0070792A" w:rsidRDefault="00243EED" w:rsidP="00FB447E">
      <w:pPr>
        <w:pStyle w:val="BodyText"/>
        <w:bidi/>
        <w:spacing w:before="120" w:after="120"/>
        <w:ind w:left="57" w:right="57"/>
        <w:rPr>
          <w:rFonts w:ascii="Bookman Old Style" w:hAnsi="Bookman Old Style" w:cs="AL-Mohanad"/>
          <w:position w:val="-16"/>
          <w:sz w:val="24"/>
          <w:szCs w:val="24"/>
          <w:rtl/>
        </w:rPr>
      </w:pPr>
      <w:r w:rsidRPr="0070792A">
        <w:rPr>
          <w:rFonts w:ascii="Bookman Old Style" w:hAnsi="Bookman Old Style" w:cs="AL-Mohanad"/>
          <w:noProof/>
          <w:position w:val="-16"/>
          <w:sz w:val="24"/>
          <w:szCs w:val="24"/>
          <w:rtl/>
        </w:rPr>
        <w:drawing>
          <wp:inline distT="0" distB="0" distL="0" distR="0">
            <wp:extent cx="142875" cy="285750"/>
            <wp:effectExtent l="0" t="0" r="0" b="0"/>
            <wp:docPr id="14224" name="Picture 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390525"/>
            <wp:effectExtent l="0" t="0" r="0" b="0"/>
            <wp:docPr id="14225" name="Picture 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95275" cy="390525"/>
            <wp:effectExtent l="0" t="0" r="0" b="0"/>
            <wp:docPr id="14226" name="Picture 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61950" cy="390525"/>
            <wp:effectExtent l="0" t="0" r="0" b="0"/>
            <wp:docPr id="14227" name="Pictur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390525"/>
            <wp:effectExtent l="0" t="0" r="0" b="0"/>
            <wp:docPr id="14228" name="Picture 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42900" cy="390525"/>
            <wp:effectExtent l="0" t="0" r="0" b="0"/>
            <wp:docPr id="14229" name="Picture 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9"/>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14300" cy="390525"/>
            <wp:effectExtent l="0" t="0" r="0" b="0"/>
            <wp:docPr id="14230" name="Picture 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19075" cy="390525"/>
            <wp:effectExtent l="0" t="0" r="0" b="0"/>
            <wp:docPr id="14231" name="Picture 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1"/>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28600" cy="390525"/>
            <wp:effectExtent l="0" t="0" r="0" b="0"/>
            <wp:docPr id="14232" name="Picture 1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2"/>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95275" cy="390525"/>
            <wp:effectExtent l="0" t="0" r="0" b="0"/>
            <wp:docPr id="14233" name="Picture 1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533400" cy="390525"/>
            <wp:effectExtent l="0" t="0" r="0" b="0"/>
            <wp:docPr id="14234" name="Picture 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266700" cy="390525"/>
            <wp:effectExtent l="0" t="0" r="0" b="0"/>
            <wp:docPr id="14235" name="Picture 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23850" cy="390525"/>
            <wp:effectExtent l="0" t="0" r="0" b="0"/>
            <wp:docPr id="14236" name="Picture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647700" cy="390525"/>
            <wp:effectExtent l="0" t="0" r="0" b="0"/>
            <wp:docPr id="14237" name="Picture 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81000" cy="390525"/>
            <wp:effectExtent l="0" t="0" r="0" b="0"/>
            <wp:docPr id="14238" name="Picture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400050" cy="390525"/>
            <wp:effectExtent l="0" t="0" r="0" b="0"/>
            <wp:docPr id="14239" name="Picture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85725" cy="390525"/>
            <wp:effectExtent l="0" t="0" r="0" b="0"/>
            <wp:docPr id="14240" name="Picture 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428625" cy="390525"/>
            <wp:effectExtent l="0" t="0" r="0" b="0"/>
            <wp:docPr id="14241" name="Picture 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371475" cy="390525"/>
            <wp:effectExtent l="0" t="0" r="0" b="0"/>
            <wp:docPr id="14242" name="Picture 1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2"/>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B23C76" w:rsidRPr="0070792A">
        <w:rPr>
          <w:rFonts w:ascii="Bookman Old Style" w:hAnsi="Bookman Old Style" w:cs="AL-Mohanad"/>
          <w:sz w:val="24"/>
          <w:szCs w:val="24"/>
          <w:rtl/>
        </w:rPr>
        <w:t xml:space="preserve"> </w:t>
      </w:r>
      <w:r w:rsidRPr="0070792A">
        <w:rPr>
          <w:rFonts w:ascii="Bookman Old Style" w:hAnsi="Bookman Old Style" w:cs="AL-Mohanad"/>
          <w:noProof/>
          <w:position w:val="-16"/>
          <w:sz w:val="24"/>
          <w:szCs w:val="24"/>
          <w:rtl/>
        </w:rPr>
        <w:drawing>
          <wp:inline distT="0" distB="0" distL="0" distR="0">
            <wp:extent cx="142875" cy="285750"/>
            <wp:effectExtent l="0" t="0" r="0" b="0"/>
            <wp:docPr id="14243" name="Picture 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B23C76" w:rsidRPr="0070792A" w:rsidRDefault="00575EC0" w:rsidP="005A0EFC">
      <w:pPr>
        <w:pStyle w:val="BodyTextIndent2"/>
        <w:spacing w:before="120" w:after="120"/>
        <w:ind w:left="57" w:right="57" w:firstLine="340"/>
        <w:rPr>
          <w:rFonts w:ascii="Bookman Old Style" w:hAnsi="Bookman Old Style" w:cs="AL-Mohanad"/>
          <w:sz w:val="24"/>
          <w:szCs w:val="24"/>
        </w:rPr>
      </w:pPr>
      <w:r w:rsidRPr="0070792A">
        <w:rPr>
          <w:rFonts w:ascii="Bookman Old Style" w:hAnsi="Bookman Old Style" w:cs="AL-Mohanad"/>
          <w:i/>
          <w:iCs/>
          <w:sz w:val="24"/>
          <w:szCs w:val="24"/>
        </w:rPr>
        <w:t>"</w:t>
      </w:r>
      <w:r w:rsidR="005A0EFC" w:rsidRPr="0070792A">
        <w:rPr>
          <w:rFonts w:ascii="Bookman Old Style" w:hAnsi="Bookman Old Style" w:cs="Times New Roman"/>
          <w:i/>
          <w:iCs/>
          <w:sz w:val="24"/>
          <w:lang w:val="id-ID"/>
        </w:rPr>
        <w:t>Barangsiapa mengerjakan amal saleh, baik laki-laki maupun perempuan dalam keadaan beriman, maka sesungguhnya akan Kami berikan kepadanya kehidupan yang baik dan sesungguhnya akan Kami berikan balasan kepada mereka dengan pahala yang lebih baik dari apa yang telah mereka kerjakan.</w:t>
      </w:r>
      <w:r w:rsidRPr="0070792A">
        <w:rPr>
          <w:rFonts w:ascii="Bookman Old Style" w:hAnsi="Bookman Old Style" w:cs="AL-Mohanad"/>
          <w:sz w:val="24"/>
          <w:szCs w:val="24"/>
        </w:rPr>
        <w:t xml:space="preserve">" </w:t>
      </w:r>
      <w:r w:rsidR="00B23C76" w:rsidRPr="0070792A">
        <w:rPr>
          <w:rFonts w:ascii="Bookman Old Style" w:hAnsi="Bookman Old Style" w:cs="AL-Mohanad"/>
          <w:sz w:val="24"/>
          <w:szCs w:val="24"/>
        </w:rPr>
        <w:t>(QS. An</w:t>
      </w:r>
      <w:r w:rsidR="009E292D" w:rsidRPr="0070792A">
        <w:rPr>
          <w:rFonts w:ascii="Bookman Old Style" w:hAnsi="Bookman Old Style" w:cs="AL-Mohanad"/>
          <w:sz w:val="24"/>
          <w:szCs w:val="24"/>
        </w:rPr>
        <w:t>-</w:t>
      </w:r>
      <w:r w:rsidR="00B23C76" w:rsidRPr="0070792A">
        <w:rPr>
          <w:rFonts w:ascii="Bookman Old Style" w:hAnsi="Bookman Old Style" w:cs="AL-Mohanad"/>
          <w:sz w:val="24"/>
          <w:szCs w:val="24"/>
        </w:rPr>
        <w:t>Na</w:t>
      </w:r>
      <w:r w:rsidR="009E292D" w:rsidRPr="0070792A">
        <w:rPr>
          <w:rFonts w:ascii="Cambria" w:hAnsi="Cambria" w:cs="Cambria"/>
          <w:sz w:val="24"/>
          <w:szCs w:val="24"/>
        </w:rPr>
        <w:t>ḥ</w:t>
      </w:r>
      <w:r w:rsidR="00B23C76" w:rsidRPr="0070792A">
        <w:rPr>
          <w:rFonts w:ascii="Bookman Old Style" w:hAnsi="Bookman Old Style" w:cs="AL-Mohanad"/>
          <w:sz w:val="24"/>
          <w:szCs w:val="24"/>
        </w:rPr>
        <w:t xml:space="preserve">l: 97). </w:t>
      </w:r>
    </w:p>
    <w:p w:rsidR="00B23C76" w:rsidRPr="0070792A" w:rsidRDefault="00B23C76" w:rsidP="005A0EFC">
      <w:pPr>
        <w:pStyle w:val="BodyTextIndent2"/>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rPr>
        <w:t xml:space="preserve">Pada ayat yang mulia di atas dan ayat semisalnya Allah </w:t>
      </w:r>
      <w:r w:rsidR="009E292D" w:rsidRPr="0070792A">
        <w:rPr>
          <w:rFonts w:ascii="Bookman Old Style" w:hAnsi="Bookman Old Style" w:cs="Times New Roman"/>
          <w:sz w:val="24"/>
          <w:szCs w:val="24"/>
        </w:rPr>
        <w:t>-Sub</w:t>
      </w:r>
      <w:r w:rsidR="009E292D" w:rsidRPr="0070792A">
        <w:rPr>
          <w:rFonts w:ascii="Cambria" w:hAnsi="Cambria" w:cs="Cambria"/>
          <w:sz w:val="24"/>
          <w:szCs w:val="24"/>
        </w:rPr>
        <w:t>ḥ</w:t>
      </w:r>
      <w:r w:rsidR="009E292D" w:rsidRPr="0070792A">
        <w:rPr>
          <w:rFonts w:ascii="Bookman Old Style" w:hAnsi="Bookman Old Style" w:cs="Times New Roman"/>
          <w:sz w:val="24"/>
          <w:szCs w:val="24"/>
        </w:rPr>
        <w:t>ānahu wata'ālā-</w:t>
      </w:r>
      <w:r w:rsidR="009E292D" w:rsidRPr="0070792A">
        <w:rPr>
          <w:rFonts w:cs="Times New Roman"/>
          <w:sz w:val="20"/>
          <w:szCs w:val="20"/>
        </w:rPr>
        <w:t xml:space="preserve"> </w:t>
      </w:r>
      <w:r w:rsidRPr="0070792A">
        <w:rPr>
          <w:rFonts w:ascii="Bookman Old Style" w:hAnsi="Bookman Old Style" w:cs="AL-Mohanad"/>
          <w:sz w:val="24"/>
          <w:szCs w:val="24"/>
        </w:rPr>
        <w:t xml:space="preserve">mengabarkan bahwa Dia </w:t>
      </w:r>
      <w:r w:rsidRPr="0070792A">
        <w:rPr>
          <w:rFonts w:ascii="Bookman Old Style" w:hAnsi="Bookman Old Style" w:cs="AL-Mohanad"/>
          <w:sz w:val="24"/>
          <w:szCs w:val="24"/>
        </w:rPr>
        <w:lastRenderedPageBreak/>
        <w:t>membalas laki-laki sal</w:t>
      </w:r>
      <w:r w:rsidR="005A0EFC" w:rsidRPr="0070792A">
        <w:rPr>
          <w:rFonts w:ascii="Bookman Old Style" w:hAnsi="Bookman Old Style" w:cs="AL-Mohanad"/>
          <w:sz w:val="24"/>
          <w:szCs w:val="24"/>
        </w:rPr>
        <w:t>e</w:t>
      </w:r>
      <w:r w:rsidRPr="0070792A">
        <w:rPr>
          <w:rFonts w:ascii="Bookman Old Style" w:hAnsi="Bookman Old Style" w:cs="AL-Mohanad"/>
          <w:sz w:val="24"/>
          <w:szCs w:val="24"/>
        </w:rPr>
        <w:t xml:space="preserve">h dan wanita shalihah yang beramal di dunia ini dengan ketaatan kepada Allah dalam rangka mencari </w:t>
      </w:r>
      <w:r w:rsidR="009E292D" w:rsidRPr="0070792A">
        <w:rPr>
          <w:rFonts w:ascii="Bookman Old Style" w:hAnsi="Bookman Old Style" w:cs="AL-Mohanad"/>
          <w:sz w:val="24"/>
          <w:szCs w:val="24"/>
        </w:rPr>
        <w:t>r</w:t>
      </w:r>
      <w:r w:rsidR="001452D6" w:rsidRPr="0070792A">
        <w:rPr>
          <w:rFonts w:ascii="Bookman Old Style" w:hAnsi="Bookman Old Style" w:cs="AL-Mohanad"/>
          <w:sz w:val="24"/>
          <w:szCs w:val="24"/>
        </w:rPr>
        <w:t>ida</w:t>
      </w:r>
      <w:r w:rsidRPr="0070792A">
        <w:rPr>
          <w:rFonts w:ascii="Bookman Old Style" w:hAnsi="Bookman Old Style" w:cs="AL-Mohanad"/>
          <w:sz w:val="24"/>
          <w:szCs w:val="24"/>
        </w:rPr>
        <w:t xml:space="preserve">-Nya dengan balasan yang segera di kehidupan dunia ini yaitu kehidupan yang baik dan bahagia yang telah kami sebutkan terdahulu, dan balasan dikemudian hari setelah mati, yaitu: kenikmatan surga yang kekal, dalam hal ini Rasul </w:t>
      </w:r>
      <w:r w:rsidR="00FB447E" w:rsidRPr="0070792A">
        <w:rPr>
          <w:rFonts w:ascii="Bookman Old Style" w:hAnsi="Bookman Old Style" w:cs="AL-Mohanad"/>
          <w:sz w:val="24"/>
          <w:szCs w:val="24"/>
        </w:rPr>
        <w:sym w:font="AGA Arabesque" w:char="F072"/>
      </w:r>
      <w:r w:rsidR="00FB447E" w:rsidRPr="0070792A">
        <w:rPr>
          <w:rFonts w:ascii="Bookman Old Style" w:hAnsi="Bookman Old Style" w:cs="AL-Mohanad"/>
          <w:sz w:val="24"/>
          <w:szCs w:val="24"/>
        </w:rPr>
        <w:t xml:space="preserve"> </w:t>
      </w:r>
      <w:r w:rsidRPr="0070792A">
        <w:rPr>
          <w:rFonts w:ascii="Bookman Old Style" w:hAnsi="Bookman Old Style" w:cs="AL-Mohanad"/>
          <w:sz w:val="24"/>
          <w:szCs w:val="24"/>
        </w:rPr>
        <w:t>bersabda</w:t>
      </w:r>
      <w:r w:rsidR="009E292D" w:rsidRPr="0070792A">
        <w:rPr>
          <w:rFonts w:ascii="Bookman Old Style" w:hAnsi="Bookman Old Style" w:cs="AL-Mohanad"/>
          <w:sz w:val="24"/>
          <w:szCs w:val="24"/>
        </w:rPr>
        <w:t>,</w:t>
      </w:r>
      <w:r w:rsidRPr="0070792A">
        <w:rPr>
          <w:rFonts w:ascii="Bookman Old Style" w:hAnsi="Bookman Old Style" w:cs="AL-Mohanad"/>
          <w:sz w:val="24"/>
          <w:szCs w:val="24"/>
        </w:rPr>
        <w:t xml:space="preserve"> </w:t>
      </w:r>
    </w:p>
    <w:p w:rsidR="00B23C76" w:rsidRPr="0070792A" w:rsidRDefault="00B23C76" w:rsidP="00FB447E">
      <w:pPr>
        <w:pStyle w:val="BodyTextIndent2"/>
        <w:bidi/>
        <w:spacing w:before="120" w:after="120"/>
        <w:ind w:left="57" w:right="57"/>
        <w:rPr>
          <w:rFonts w:ascii="Bookman Old Style" w:hAnsi="Bookman Old Style" w:cs="AL-Mohanad"/>
          <w:sz w:val="32"/>
          <w:szCs w:val="32"/>
          <w:rtl/>
        </w:rPr>
      </w:pPr>
      <w:r w:rsidRPr="0070792A">
        <w:rPr>
          <w:rFonts w:ascii="Bookman Old Style" w:hAnsi="Bookman Old Style" w:cs="AL-Mohanad"/>
          <w:sz w:val="32"/>
          <w:szCs w:val="32"/>
          <w:rtl/>
        </w:rPr>
        <w:t>(( عَجَباً لِلْمُؤْمِنِ أَنَّ أَمْرَهُ كُلَّهُ لَهُ خَيْرٌ إِنْ أَصَابَتْهُ سَرَّاءُ شَكَرَ فَكَانَ خَيْراً لَهُ، وَإِنْ أَصَابَتْهُ ضَرَّاءُ صَبَرَ فَكَانَ خَيْراً لَهُ ))</w:t>
      </w:r>
      <w:r w:rsidRPr="0070792A">
        <w:rPr>
          <w:rFonts w:ascii="Bookman Old Style" w:hAnsi="Bookman Old Style" w:cs="AL-Mohanad"/>
          <w:sz w:val="32"/>
          <w:szCs w:val="32"/>
        </w:rPr>
        <w:tab/>
      </w:r>
    </w:p>
    <w:p w:rsidR="00B23C76" w:rsidRPr="0070792A" w:rsidRDefault="005A0EFC" w:rsidP="005A0EFC">
      <w:pPr>
        <w:pStyle w:val="BodyTextIndent2"/>
        <w:spacing w:before="120" w:after="120"/>
        <w:ind w:left="57" w:right="57" w:firstLine="340"/>
        <w:rPr>
          <w:rFonts w:ascii="Bookman Old Style" w:hAnsi="Bookman Old Style" w:cs="AL-Mohanad"/>
          <w:sz w:val="24"/>
          <w:szCs w:val="24"/>
          <w:lang w:val="id-ID"/>
        </w:rPr>
      </w:pPr>
      <w:r w:rsidRPr="0070792A">
        <w:rPr>
          <w:rFonts w:ascii="Bookman Old Style" w:hAnsi="Bookman Old Style" w:cs="AL-Mohanad"/>
          <w:i/>
          <w:iCs/>
          <w:sz w:val="24"/>
          <w:szCs w:val="24"/>
          <w:lang w:val="id-ID"/>
        </w:rPr>
        <w:t>"Alangkah menakjubkannya orang mukmin, sungguh semua perkaranya baik bagi dirinya. Jika mendapatkan kebaikan, ia bersyukur sehingga itu lebih baik bagi dirinya dan jika tertimpa keburukan, ia bersabar sehingga itu lebih baik bagi dirinya."</w:t>
      </w:r>
    </w:p>
    <w:p w:rsidR="00B23C76" w:rsidRPr="0070792A" w:rsidRDefault="005A0EFC" w:rsidP="00210CA7">
      <w:pPr>
        <w:pStyle w:val="BodyTextIndent2"/>
        <w:spacing w:before="120" w:after="120"/>
        <w:ind w:left="57" w:right="57" w:firstLine="340"/>
        <w:rPr>
          <w:rFonts w:ascii="Bookman Old Style" w:hAnsi="Bookman Old Style" w:cs="AL-Mohanad"/>
          <w:sz w:val="24"/>
          <w:szCs w:val="24"/>
        </w:rPr>
      </w:pPr>
      <w:r w:rsidRPr="0070792A">
        <w:rPr>
          <w:rFonts w:ascii="Bookman Old Style" w:hAnsi="Bookman Old Style" w:cs="AL-Mohanad"/>
          <w:sz w:val="24"/>
          <w:szCs w:val="24"/>
          <w:lang w:val="id-ID"/>
        </w:rPr>
        <w:t>Dengan demikian jelaslah bahwa dalam Islam sajalah ada pemikiran yang lurus, barometer akurat untuk kebaikan dan keburukan, metode yang lengkap dan proposional,</w:t>
      </w:r>
      <w:r w:rsidR="00B23C76" w:rsidRPr="0070792A">
        <w:rPr>
          <w:rFonts w:ascii="Bookman Old Style" w:hAnsi="Bookman Old Style" w:cs="AL-Mohanad"/>
          <w:sz w:val="24"/>
          <w:szCs w:val="24"/>
        </w:rPr>
        <w:t xml:space="preserve"> dan bahwa segala pendapat dan teori dalam; ilmu jiwa, kemasyarakatan, pendidikan, politik, ekonomi, dan segala aturan dan sistem manusia harus diluruskan sesuai dengan cahaya Islam, diambil darinya. </w:t>
      </w:r>
      <w:r w:rsidR="00210CA7" w:rsidRPr="0070792A">
        <w:rPr>
          <w:rFonts w:ascii="Bookman Old Style" w:hAnsi="Bookman Old Style" w:cs="AL-Mohanad"/>
          <w:sz w:val="24"/>
          <w:szCs w:val="24"/>
          <w:lang w:val="id-ID"/>
        </w:rPr>
        <w:t>Bila tidak, mustahil apa yang menyelisihi Islam akan memperoleh kesuksesan. Justru sesuatu yang menyelisihi ajaran Islam tersebut menjadi sumber kecelakaan para penganutnya di dunia maupun akhirat.</w:t>
      </w:r>
      <w:r w:rsidR="00B23C76" w:rsidRPr="0070792A">
        <w:rPr>
          <w:rFonts w:ascii="Bookman Old Style" w:hAnsi="Bookman Old Style" w:cs="AL-Mohanad"/>
          <w:sz w:val="24"/>
          <w:szCs w:val="24"/>
        </w:rPr>
        <w:t xml:space="preserve"> </w:t>
      </w:r>
    </w:p>
    <w:p w:rsidR="00B23C76" w:rsidRPr="0070792A" w:rsidRDefault="00B23C76" w:rsidP="006A40FE">
      <w:pPr>
        <w:spacing w:before="120" w:after="120"/>
        <w:ind w:left="57" w:right="57" w:firstLine="340"/>
        <w:jc w:val="both"/>
        <w:rPr>
          <w:rFonts w:ascii="Bookman Old Style" w:hAnsi="Bookman Old Style" w:cs="AL-Mohanad"/>
          <w:lang w:val="tr-TR"/>
        </w:rPr>
      </w:pPr>
      <w:r w:rsidRPr="0070792A">
        <w:rPr>
          <w:rFonts w:ascii="Bookman Old Style" w:hAnsi="Bookman Old Style" w:cs="AL-Mohanad"/>
          <w:lang w:val="tr-TR"/>
        </w:rPr>
        <w:tab/>
      </w:r>
      <w:r w:rsidRPr="0070792A">
        <w:rPr>
          <w:rFonts w:ascii="Bookman Old Style" w:hAnsi="Bookman Old Style" w:cs="AL-Mohanad"/>
          <w:lang w:val="tr-TR"/>
        </w:rPr>
        <w:tab/>
      </w:r>
      <w:r w:rsidRPr="0070792A">
        <w:rPr>
          <w:rFonts w:ascii="Bookman Old Style" w:hAnsi="Bookman Old Style" w:cs="AL-Mohanad"/>
          <w:lang w:val="tr-TR"/>
        </w:rPr>
        <w:tab/>
      </w:r>
      <w:r w:rsidRPr="0070792A">
        <w:rPr>
          <w:rFonts w:ascii="Bookman Old Style" w:hAnsi="Bookman Old Style" w:cs="AL-Mohanad"/>
          <w:lang w:val="tr-TR"/>
        </w:rPr>
        <w:tab/>
      </w:r>
    </w:p>
    <w:p w:rsidR="00B23C76" w:rsidRPr="0070792A" w:rsidRDefault="00B23C76" w:rsidP="00725729">
      <w:pPr>
        <w:spacing w:before="120" w:after="120"/>
        <w:ind w:left="57" w:right="57" w:firstLine="340"/>
        <w:jc w:val="center"/>
        <w:rPr>
          <w:rFonts w:ascii="Bookman Old Style" w:hAnsi="Bookman Old Style" w:cs="AL-Mohanad"/>
          <w:b/>
          <w:bCs/>
          <w:caps/>
        </w:rPr>
      </w:pPr>
      <w:r w:rsidRPr="0070792A">
        <w:rPr>
          <w:rFonts w:ascii="Bookman Old Style" w:hAnsi="Bookman Old Style" w:cs="AL-Mohanad"/>
          <w:lang w:val="tr-TR"/>
        </w:rPr>
        <w:br w:type="page"/>
      </w:r>
      <w:r w:rsidRPr="0070792A">
        <w:rPr>
          <w:rFonts w:ascii="Bookman Old Style" w:hAnsi="Bookman Old Style" w:cs="AL-Mohanad"/>
          <w:b/>
          <w:bCs/>
          <w:caps/>
        </w:rPr>
        <w:lastRenderedPageBreak/>
        <w:t>BAB V</w:t>
      </w:r>
    </w:p>
    <w:p w:rsidR="00B23C76" w:rsidRPr="0070792A" w:rsidRDefault="00B23C76" w:rsidP="00C24529">
      <w:pPr>
        <w:spacing w:before="120" w:after="120"/>
        <w:ind w:left="57" w:right="57" w:hanging="57"/>
        <w:jc w:val="center"/>
        <w:rPr>
          <w:rFonts w:ascii="Bookman Old Style" w:hAnsi="Bookman Old Style" w:cs="AL-Mohanad"/>
          <w:b/>
          <w:bCs/>
          <w:caps/>
        </w:rPr>
      </w:pPr>
      <w:r w:rsidRPr="0070792A">
        <w:rPr>
          <w:rFonts w:ascii="Bookman Old Style" w:hAnsi="Bookman Old Style" w:cs="AL-Mohanad"/>
          <w:b/>
          <w:bCs/>
          <w:caps/>
        </w:rPr>
        <w:t>Menyingkap KesalahPahaman</w:t>
      </w:r>
    </w:p>
    <w:p w:rsidR="00B23C76" w:rsidRPr="0070792A" w:rsidRDefault="00B23C76" w:rsidP="00E25453">
      <w:pPr>
        <w:pStyle w:val="Heading7"/>
        <w:bidi w:val="0"/>
        <w:spacing w:before="120" w:after="120"/>
        <w:ind w:left="57" w:right="57" w:firstLine="340"/>
        <w:rPr>
          <w:rFonts w:ascii="Bookman Old Style" w:hAnsi="Bookman Old Style" w:cs="AL-Mohanad"/>
          <w:b/>
          <w:bCs/>
          <w:sz w:val="24"/>
          <w:szCs w:val="24"/>
        </w:rPr>
      </w:pPr>
      <w:r w:rsidRPr="0070792A">
        <w:rPr>
          <w:rFonts w:ascii="Bookman Old Style" w:hAnsi="Bookman Old Style" w:cs="AL-Mohanad"/>
          <w:b/>
          <w:bCs/>
          <w:sz w:val="24"/>
          <w:szCs w:val="24"/>
        </w:rPr>
        <w:t>Pertama: orang–orang yang merusak citra Islam</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Kebanyakan yang merusak citra Islam ada dua golongan:</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b/>
          <w:bCs/>
        </w:rPr>
        <w:t>Kelompok pertama</w:t>
      </w:r>
      <w:r w:rsidRPr="0070792A">
        <w:rPr>
          <w:rFonts w:ascii="Bookman Old Style" w:hAnsi="Bookman Old Style" w:cs="AL-Mohanad"/>
        </w:rPr>
        <w:t xml:space="preserve">: orang yang menisbahkan dirinya kepada Islam dan mengaku bahwa mereka kaum muslimin, akan tetapi mereka menyalahi Islam dengan ucapan dan perbuatan mereka, mereka melakukan perbuatan yang Islam berlepas diri darinya, mereka tidak mewakili Islam, dan tidak sah amalan mereka dinisbahkan kepada Islam, mereka itu adalah : </w:t>
      </w:r>
    </w:p>
    <w:p w:rsidR="00B23C76" w:rsidRPr="0070792A" w:rsidRDefault="00892500" w:rsidP="004A1D71">
      <w:pPr>
        <w:numPr>
          <w:ilvl w:val="0"/>
          <w:numId w:val="8"/>
        </w:numPr>
        <w:spacing w:before="120" w:after="120"/>
        <w:ind w:right="57" w:hanging="417"/>
        <w:jc w:val="both"/>
        <w:rPr>
          <w:rFonts w:ascii="Bookman Old Style" w:hAnsi="Bookman Old Style" w:cs="AL-Mohanad"/>
        </w:rPr>
      </w:pPr>
      <w:r w:rsidRPr="0070792A">
        <w:rPr>
          <w:rFonts w:ascii="Bookman Old Style" w:hAnsi="Bookman Old Style" w:cs="AL-Mohanad"/>
        </w:rPr>
        <w:t>Orang-orang y</w:t>
      </w:r>
      <w:r w:rsidR="00B23C76" w:rsidRPr="0070792A">
        <w:rPr>
          <w:rFonts w:ascii="Bookman Old Style" w:hAnsi="Bookman Old Style" w:cs="AL-Mohanad"/>
        </w:rPr>
        <w:t>ang menyeleweng dalam a</w:t>
      </w:r>
      <w:r w:rsidR="004A1D71" w:rsidRPr="0070792A">
        <w:rPr>
          <w:rFonts w:ascii="Bookman Old Style" w:hAnsi="Bookman Old Style" w:cs="AL-Mohanad"/>
        </w:rPr>
        <w:t>k</w:t>
      </w:r>
      <w:r w:rsidR="00B23C76" w:rsidRPr="0070792A">
        <w:rPr>
          <w:rFonts w:ascii="Bookman Old Style" w:hAnsi="Bookman Old Style" w:cs="AL-Mohanad"/>
        </w:rPr>
        <w:t xml:space="preserve">idah, seperti orang yang </w:t>
      </w:r>
      <w:r w:rsidR="00E132F0" w:rsidRPr="0070792A">
        <w:rPr>
          <w:rFonts w:ascii="Bookman Old Style" w:hAnsi="Bookman Old Style" w:cs="AL-Mohanad"/>
        </w:rPr>
        <w:t xml:space="preserve">tawaf </w:t>
      </w:r>
      <w:r w:rsidR="00B23C76" w:rsidRPr="0070792A">
        <w:rPr>
          <w:rFonts w:ascii="Bookman Old Style" w:hAnsi="Bookman Old Style" w:cs="AL-Mohanad"/>
        </w:rPr>
        <w:t>di kuburan dan meminta hajat mereka dari mayat yang dikuburkan, serta berkeyakinan bahwa mereka sanggup memberikan manfaat dan bahaya.</w:t>
      </w:r>
    </w:p>
    <w:p w:rsidR="00B23C76" w:rsidRPr="0070792A" w:rsidRDefault="004A1D71" w:rsidP="004A1D71">
      <w:pPr>
        <w:numPr>
          <w:ilvl w:val="0"/>
          <w:numId w:val="8"/>
        </w:numPr>
        <w:spacing w:before="120" w:after="120"/>
        <w:ind w:right="57" w:hanging="417"/>
        <w:jc w:val="both"/>
        <w:rPr>
          <w:rFonts w:ascii="Bookman Old Style" w:hAnsi="Bookman Old Style" w:cs="AL-Mohanad"/>
        </w:rPr>
      </w:pPr>
      <w:r w:rsidRPr="0070792A">
        <w:rPr>
          <w:rFonts w:ascii="Bookman Old Style" w:hAnsi="Bookman Old Style" w:cs="AL-Mohanad"/>
          <w:lang w:val="id-ID"/>
        </w:rPr>
        <w:t xml:space="preserve">Orang-orang yang menyimpang akhlak dan agamanya; mereka meninggalkan kewajiban-kewajiban terhadap Allah dan melanggar larangan- larangan-Nya, </w:t>
      </w:r>
      <w:r w:rsidR="00B23C76" w:rsidRPr="0070792A">
        <w:rPr>
          <w:rFonts w:ascii="Bookman Old Style" w:hAnsi="Bookman Old Style" w:cs="AL-Mohanad"/>
        </w:rPr>
        <w:t>seperti: zina, minum kham</w:t>
      </w:r>
      <w:r w:rsidR="00E25453" w:rsidRPr="0070792A">
        <w:rPr>
          <w:rFonts w:ascii="Bookman Old Style" w:hAnsi="Bookman Old Style" w:cs="AL-Mohanad"/>
        </w:rPr>
        <w:t>a</w:t>
      </w:r>
      <w:r w:rsidR="00B23C76" w:rsidRPr="0070792A">
        <w:rPr>
          <w:rFonts w:ascii="Bookman Old Style" w:hAnsi="Bookman Old Style" w:cs="AL-Mohanad"/>
        </w:rPr>
        <w:t>r, mencintai musuh Allah dan meniru tingkah laku musuh Allah.</w:t>
      </w:r>
    </w:p>
    <w:p w:rsidR="00B23C76" w:rsidRPr="0070792A" w:rsidRDefault="00B23C76" w:rsidP="004A1D71">
      <w:pPr>
        <w:numPr>
          <w:ilvl w:val="0"/>
          <w:numId w:val="8"/>
        </w:numPr>
        <w:spacing w:before="120" w:after="120"/>
        <w:ind w:right="57" w:hanging="417"/>
        <w:jc w:val="both"/>
        <w:rPr>
          <w:rFonts w:ascii="Bookman Old Style" w:hAnsi="Bookman Old Style" w:cs="AL-Mohanad"/>
        </w:rPr>
      </w:pPr>
      <w:r w:rsidRPr="0070792A">
        <w:rPr>
          <w:rFonts w:ascii="Bookman Old Style" w:hAnsi="Bookman Old Style" w:cs="AL-Mohanad"/>
        </w:rPr>
        <w:t xml:space="preserve">Termasuk yang merusak citra islam adalah orang-orang Islam, akan tetapi iman mereka kepada Allah lemah, mereka kurang mengamalkan ajaran Islam, mereka lalai terhadap sebagian kewajiban, akan tetapi tidak meninggalkannya, melakukan sebagian yang haram yang tidak sampai derajat syirik besar </w:t>
      </w:r>
      <w:r w:rsidRPr="0070792A">
        <w:rPr>
          <w:rFonts w:ascii="Bookman Old Style" w:hAnsi="Bookman Old Style" w:cs="AL-Mohanad"/>
        </w:rPr>
        <w:lastRenderedPageBreak/>
        <w:t xml:space="preserve">atau kekafiran, sungguh mereka terbiasa dengan kebiasaan jelek yang diharamkan, </w:t>
      </w:r>
      <w:r w:rsidR="004A1D71" w:rsidRPr="0070792A">
        <w:rPr>
          <w:rFonts w:ascii="Bookman Old Style" w:hAnsi="Bookman Old Style" w:cs="AL-Mohanad"/>
          <w:lang w:val="fr-FR"/>
        </w:rPr>
        <w:t xml:space="preserve">Islam </w:t>
      </w:r>
      <w:r w:rsidR="004A1D71" w:rsidRPr="0070792A">
        <w:rPr>
          <w:rFonts w:ascii="Bookman Old Style" w:hAnsi="Bookman Old Style" w:cs="AL-Mohanad"/>
          <w:lang w:val="id-ID"/>
        </w:rPr>
        <w:t>berlepas diri dari kebiasaan buruk tersebut</w:t>
      </w:r>
      <w:r w:rsidR="004A1D71" w:rsidRPr="0070792A">
        <w:rPr>
          <w:rFonts w:ascii="Bookman Old Style" w:hAnsi="Bookman Old Style" w:cs="AL-Mohanad"/>
          <w:lang w:val="fr-FR"/>
        </w:rPr>
        <w:t xml:space="preserve"> dan </w:t>
      </w:r>
      <w:r w:rsidR="004A1D71" w:rsidRPr="0070792A">
        <w:rPr>
          <w:rFonts w:ascii="Bookman Old Style" w:hAnsi="Bookman Old Style" w:cs="AL-Mohanad"/>
          <w:lang w:val="id-ID"/>
        </w:rPr>
        <w:t>menganggapnya</w:t>
      </w:r>
      <w:r w:rsidR="004A1D71" w:rsidRPr="0070792A">
        <w:rPr>
          <w:rFonts w:ascii="Bookman Old Style" w:hAnsi="Bookman Old Style" w:cs="AL-Mohanad"/>
          <w:lang w:val="fr-FR"/>
        </w:rPr>
        <w:t xml:space="preserve"> sebagai dosa besar</w:t>
      </w:r>
      <w:r w:rsidRPr="0070792A">
        <w:rPr>
          <w:rFonts w:ascii="Bookman Old Style" w:hAnsi="Bookman Old Style" w:cs="AL-Mohanad"/>
        </w:rPr>
        <w:t>, seperti: dusta, menipu, menyalahi janji, hasad, mereka semuanya berbuat buruk terha</w:t>
      </w:r>
      <w:r w:rsidR="00E25453" w:rsidRPr="0070792A">
        <w:rPr>
          <w:rFonts w:ascii="Bookman Old Style" w:hAnsi="Bookman Old Style" w:cs="AL-Mohanad"/>
        </w:rPr>
        <w:t>dap Islam karena orang di luar I</w:t>
      </w:r>
      <w:r w:rsidRPr="0070792A">
        <w:rPr>
          <w:rFonts w:ascii="Bookman Old Style" w:hAnsi="Bookman Old Style" w:cs="AL-Mohanad"/>
        </w:rPr>
        <w:t>slam yang tidak mengetahui Islam menyangka bahwa Islam membolehkan mereka berbuat demikian.</w:t>
      </w:r>
    </w:p>
    <w:p w:rsidR="00B23C76" w:rsidRPr="0070792A" w:rsidRDefault="001A58C5" w:rsidP="00837892">
      <w:pPr>
        <w:spacing w:before="120" w:after="120"/>
        <w:ind w:left="57" w:right="57" w:firstLine="340"/>
        <w:jc w:val="both"/>
        <w:rPr>
          <w:rFonts w:ascii="Bookman Old Style" w:hAnsi="Bookman Old Style" w:cs="AL-Mohanad"/>
          <w:lang w:val="id-ID"/>
        </w:rPr>
      </w:pPr>
      <w:r w:rsidRPr="0070792A">
        <w:rPr>
          <w:rFonts w:ascii="Bookman Old Style" w:hAnsi="Bookman Old Style" w:cs="AL-Mohanad"/>
          <w:b/>
          <w:bCs/>
        </w:rPr>
        <w:t>K</w:t>
      </w:r>
      <w:r w:rsidR="00B23C76" w:rsidRPr="0070792A">
        <w:rPr>
          <w:rFonts w:ascii="Bookman Old Style" w:hAnsi="Bookman Old Style" w:cs="AL-Mohanad"/>
          <w:b/>
          <w:bCs/>
        </w:rPr>
        <w:t>elompok kedua</w:t>
      </w:r>
      <w:r w:rsidR="00B23C76" w:rsidRPr="0070792A">
        <w:rPr>
          <w:rFonts w:ascii="Bookman Old Style" w:hAnsi="Bookman Old Style" w:cs="AL-Mohanad"/>
        </w:rPr>
        <w:t xml:space="preserve"> </w:t>
      </w:r>
      <w:r w:rsidR="004A1D71" w:rsidRPr="0070792A">
        <w:rPr>
          <w:rFonts w:ascii="Bookman Old Style" w:hAnsi="Bookman Old Style" w:cs="AL-Mohanad"/>
          <w:lang w:val="id-ID"/>
        </w:rPr>
        <w:t>yaitu sekelompok orang</w:t>
      </w:r>
      <w:r w:rsidR="004A1D71" w:rsidRPr="0070792A">
        <w:rPr>
          <w:rFonts w:ascii="Bookman Old Style" w:hAnsi="Bookman Old Style" w:cs="AL-Mohanad"/>
        </w:rPr>
        <w:t xml:space="preserve"> dari musuh-musuh Islam, yang dengki</w:t>
      </w:r>
      <w:r w:rsidR="004A1D71" w:rsidRPr="0070792A">
        <w:rPr>
          <w:rFonts w:ascii="Bookman Old Style" w:hAnsi="Bookman Old Style" w:cs="AL-Mohanad"/>
          <w:lang w:val="id-ID"/>
        </w:rPr>
        <w:t xml:space="preserve"> terhadap Islam. Di antara mereka adalah orang-orang orientalis, para misionaris Kristen, </w:t>
      </w:r>
      <w:r w:rsidR="00B23C76" w:rsidRPr="0070792A">
        <w:rPr>
          <w:rFonts w:ascii="Bookman Old Style" w:hAnsi="Bookman Old Style" w:cs="AL-Mohanad"/>
          <w:lang w:val="id-ID"/>
        </w:rPr>
        <w:t xml:space="preserve">dan Yahudi </w:t>
      </w:r>
      <w:r w:rsidR="004A1D71" w:rsidRPr="0070792A">
        <w:rPr>
          <w:rFonts w:ascii="Bookman Old Style" w:hAnsi="Bookman Old Style" w:cs="AL-Mohanad"/>
          <w:lang w:val="id-ID"/>
        </w:rPr>
        <w:t>serta</w:t>
      </w:r>
      <w:r w:rsidR="00B23C76" w:rsidRPr="0070792A">
        <w:rPr>
          <w:rFonts w:ascii="Bookman Old Style" w:hAnsi="Bookman Old Style" w:cs="AL-Mohanad"/>
          <w:lang w:val="id-ID"/>
        </w:rPr>
        <w:t xml:space="preserve"> orang yang mengikuti mereka dari orang yang dengki terhadap Islam </w:t>
      </w:r>
      <w:r w:rsidR="004A1D71" w:rsidRPr="0070792A">
        <w:rPr>
          <w:rFonts w:ascii="Bookman Old Style" w:hAnsi="Bookman Old Style" w:cs="AL-Mohanad"/>
          <w:lang w:val="id-ID"/>
        </w:rPr>
        <w:t>yang dibuat geram oleh kesempurnaannya</w:t>
      </w:r>
      <w:r w:rsidR="00B23C76" w:rsidRPr="0070792A">
        <w:rPr>
          <w:rFonts w:ascii="Bookman Old Style" w:hAnsi="Bookman Old Style" w:cs="AL-Mohanad"/>
          <w:lang w:val="id-ID"/>
        </w:rPr>
        <w:t xml:space="preserve"> kelapangannya, dan perkembangannya yang pesat, karena </w:t>
      </w:r>
      <w:r w:rsidR="00837892" w:rsidRPr="0070792A">
        <w:rPr>
          <w:rFonts w:ascii="Bookman Old Style" w:hAnsi="Bookman Old Style" w:cs="AL-Mohanad"/>
          <w:lang w:val="id-ID"/>
        </w:rPr>
        <w:t>Islam</w:t>
      </w:r>
      <w:r w:rsidR="00B23C76" w:rsidRPr="0070792A">
        <w:rPr>
          <w:rFonts w:ascii="Bookman Old Style" w:hAnsi="Bookman Old Style" w:cs="AL-Mohanad"/>
          <w:lang w:val="id-ID"/>
        </w:rPr>
        <w:t xml:space="preserve"> adalah agama fitrah</w:t>
      </w:r>
      <w:r w:rsidR="00B23C76" w:rsidRPr="0070792A">
        <w:rPr>
          <w:rStyle w:val="FootnoteReference"/>
          <w:rFonts w:ascii="Bookman Old Style" w:hAnsi="Bookman Old Style" w:cs="AL-Mohanad"/>
        </w:rPr>
        <w:footnoteReference w:id="28"/>
      </w:r>
      <w:r w:rsidR="00B23C76" w:rsidRPr="0070792A">
        <w:rPr>
          <w:rFonts w:ascii="Bookman Old Style" w:hAnsi="Bookman Old Style" w:cs="AL-Mohanad"/>
          <w:lang w:val="id-ID"/>
        </w:rPr>
        <w:t xml:space="preserve"> yang diterima oleh fitrah dengan sekedar dipaparkan.</w:t>
      </w:r>
    </w:p>
    <w:p w:rsidR="00B23C76" w:rsidRPr="0070792A" w:rsidRDefault="00B23C76" w:rsidP="00837892">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Semua orang di</w:t>
      </w:r>
      <w:r w:rsidR="00FB447E" w:rsidRPr="0070792A">
        <w:rPr>
          <w:rFonts w:ascii="Bookman Old Style" w:hAnsi="Bookman Old Style" w:cs="AL-Mohanad"/>
          <w:lang w:val="id-ID"/>
        </w:rPr>
        <w:t xml:space="preserve"> </w:t>
      </w:r>
      <w:r w:rsidRPr="0070792A">
        <w:rPr>
          <w:rFonts w:ascii="Bookman Old Style" w:hAnsi="Bookman Old Style" w:cs="AL-Mohanad"/>
          <w:lang w:val="id-ID"/>
        </w:rPr>
        <w:t xml:space="preserve">luar Islam hidup dalam dalam kegundahan, dalam perasaan tidak </w:t>
      </w:r>
      <w:r w:rsidR="001452D6" w:rsidRPr="0070792A">
        <w:rPr>
          <w:rFonts w:ascii="Bookman Old Style" w:hAnsi="Bookman Old Style" w:cs="AL-Mohanad"/>
          <w:lang w:val="id-ID"/>
        </w:rPr>
        <w:t xml:space="preserve"> </w:t>
      </w:r>
      <w:r w:rsidR="004A1D71" w:rsidRPr="0070792A">
        <w:rPr>
          <w:rFonts w:ascii="Bookman Old Style" w:hAnsi="Bookman Old Style" w:cs="AL-Mohanad"/>
          <w:lang w:val="id-ID"/>
        </w:rPr>
        <w:t>r</w:t>
      </w:r>
      <w:r w:rsidR="001452D6" w:rsidRPr="0070792A">
        <w:rPr>
          <w:rFonts w:ascii="Bookman Old Style" w:hAnsi="Bookman Old Style" w:cs="AL-Mohanad"/>
          <w:lang w:val="id-ID"/>
        </w:rPr>
        <w:t>ida</w:t>
      </w:r>
      <w:r w:rsidR="004A1D71" w:rsidRPr="0070792A">
        <w:rPr>
          <w:rFonts w:ascii="Bookman Old Style" w:hAnsi="Bookman Old Style" w:cs="AL-Mohanad"/>
          <w:lang w:val="id-ID"/>
        </w:rPr>
        <w:t xml:space="preserve"> dengan agamanya, ma</w:t>
      </w:r>
      <w:r w:rsidRPr="0070792A">
        <w:rPr>
          <w:rFonts w:ascii="Bookman Old Style" w:hAnsi="Bookman Old Style" w:cs="AL-Mohanad"/>
          <w:lang w:val="id-ID"/>
        </w:rPr>
        <w:t>zhabnya yang ia ikuti, karena ia menyalahi fitrah yang Allah ciptakan manusia di</w:t>
      </w:r>
      <w:r w:rsidR="00892500" w:rsidRPr="0070792A">
        <w:rPr>
          <w:rFonts w:ascii="Bookman Old Style" w:hAnsi="Bookman Old Style" w:cs="AL-Mohanad"/>
          <w:lang w:val="id-ID"/>
        </w:rPr>
        <w:t xml:space="preserve"> </w:t>
      </w:r>
      <w:r w:rsidRPr="0070792A">
        <w:rPr>
          <w:rFonts w:ascii="Bookman Old Style" w:hAnsi="Bookman Old Style" w:cs="AL-Mohanad"/>
          <w:lang w:val="id-ID"/>
        </w:rPr>
        <w:t xml:space="preserve">atasnya kecuali seorang muslim sejati, </w:t>
      </w:r>
      <w:r w:rsidR="00837892" w:rsidRPr="0070792A">
        <w:rPr>
          <w:rFonts w:ascii="Bookman Old Style" w:hAnsi="Bookman Old Style" w:cs="AL-Mohanad"/>
          <w:lang w:val="id-ID"/>
        </w:rPr>
        <w:t>karena sesungguhnya dialah satu-satunya orang yang hidup bahagia</w:t>
      </w:r>
      <w:r w:rsidRPr="0070792A">
        <w:rPr>
          <w:rFonts w:ascii="Bookman Old Style" w:hAnsi="Bookman Old Style" w:cs="AL-Mohanad"/>
          <w:lang w:val="id-ID"/>
        </w:rPr>
        <w:t xml:space="preserve"> dan </w:t>
      </w:r>
      <w:r w:rsidR="004A1D71" w:rsidRPr="0070792A">
        <w:rPr>
          <w:rFonts w:ascii="Bookman Old Style" w:hAnsi="Bookman Old Style" w:cs="AL-Mohanad"/>
          <w:lang w:val="id-ID"/>
        </w:rPr>
        <w:t>r</w:t>
      </w:r>
      <w:r w:rsidR="001452D6" w:rsidRPr="0070792A">
        <w:rPr>
          <w:rFonts w:ascii="Bookman Old Style" w:hAnsi="Bookman Old Style" w:cs="AL-Mohanad"/>
          <w:lang w:val="id-ID"/>
        </w:rPr>
        <w:t>ida</w:t>
      </w:r>
      <w:r w:rsidRPr="0070792A">
        <w:rPr>
          <w:rFonts w:ascii="Bookman Old Style" w:hAnsi="Bookman Old Style" w:cs="AL-Mohanad"/>
          <w:lang w:val="id-ID"/>
        </w:rPr>
        <w:t xml:space="preserve"> dengan agamanya, karena </w:t>
      </w:r>
      <w:r w:rsidR="00837892" w:rsidRPr="0070792A">
        <w:rPr>
          <w:rFonts w:ascii="Bookman Old Style" w:hAnsi="Bookman Old Style" w:cs="AL-Mohanad"/>
          <w:lang w:val="id-ID"/>
        </w:rPr>
        <w:t>Islam</w:t>
      </w:r>
      <w:r w:rsidRPr="0070792A">
        <w:rPr>
          <w:rFonts w:ascii="Bookman Old Style" w:hAnsi="Bookman Old Style" w:cs="AL-Mohanad"/>
          <w:lang w:val="id-ID"/>
        </w:rPr>
        <w:t xml:space="preserve"> </w:t>
      </w:r>
      <w:r w:rsidRPr="0070792A">
        <w:rPr>
          <w:rFonts w:ascii="Bookman Old Style" w:hAnsi="Bookman Old Style" w:cs="AL-Mohanad"/>
          <w:lang w:val="id-ID"/>
        </w:rPr>
        <w:lastRenderedPageBreak/>
        <w:t>adalah ag</w:t>
      </w:r>
      <w:r w:rsidR="004A1D71" w:rsidRPr="0070792A">
        <w:rPr>
          <w:rFonts w:ascii="Bookman Old Style" w:hAnsi="Bookman Old Style" w:cs="AL-Mohanad"/>
          <w:lang w:val="id-ID"/>
        </w:rPr>
        <w:t>ama yang benar yang Allah syariatkan, dan syari</w:t>
      </w:r>
      <w:r w:rsidRPr="0070792A">
        <w:rPr>
          <w:rFonts w:ascii="Bookman Old Style" w:hAnsi="Bookman Old Style" w:cs="AL-Mohanad"/>
          <w:lang w:val="id-ID"/>
        </w:rPr>
        <w:t>at-Nya  sesuai dengan fitrah.</w:t>
      </w:r>
    </w:p>
    <w:p w:rsidR="00B23C76" w:rsidRPr="0070792A" w:rsidRDefault="00B23C76" w:rsidP="00837892">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Untuk itu kita katakan kepada setiap Nasrani, Yahudi, dan set</w:t>
      </w:r>
      <w:r w:rsidR="00892500" w:rsidRPr="0070792A">
        <w:rPr>
          <w:rFonts w:ascii="Bookman Old Style" w:hAnsi="Bookman Old Style" w:cs="AL-Mohanad"/>
          <w:lang w:val="id-ID"/>
        </w:rPr>
        <w:t>iap orang yang di luar Islam, " S</w:t>
      </w:r>
      <w:r w:rsidRPr="0070792A">
        <w:rPr>
          <w:rFonts w:ascii="Bookman Old Style" w:hAnsi="Bookman Old Style" w:cs="AL-Mohanad"/>
          <w:lang w:val="id-ID"/>
        </w:rPr>
        <w:t xml:space="preserve">esungguhnya anak-anakmu dilahirkan dalam fitrah Islam akan tetapi engkau dan ibu mereka telah mengeluarkan mereka dari Islam </w:t>
      </w:r>
      <w:r w:rsidR="00837892" w:rsidRPr="0070792A">
        <w:rPr>
          <w:rFonts w:ascii="Bookman Old Style" w:hAnsi="Bookman Old Style" w:cs="AL-Mohanad"/>
          <w:lang w:val="id-ID"/>
        </w:rPr>
        <w:t>dengan pendidikan yang rusak di atas kekufuran, yakni agama dan aliran pemikiran yang menyelisihi Islam.</w:t>
      </w:r>
      <w:r w:rsidR="00892500" w:rsidRPr="0070792A">
        <w:rPr>
          <w:rFonts w:ascii="Bookman Old Style" w:hAnsi="Bookman Old Style" w:cs="AL-Mohanad"/>
          <w:lang w:val="id-ID"/>
        </w:rPr>
        <w:t>"</w:t>
      </w:r>
    </w:p>
    <w:p w:rsidR="00B23C76" w:rsidRPr="0070792A" w:rsidRDefault="00837892" w:rsidP="00837892">
      <w:pPr>
        <w:spacing w:before="120" w:after="120"/>
        <w:ind w:left="57" w:right="57" w:firstLine="340"/>
        <w:jc w:val="both"/>
        <w:rPr>
          <w:rFonts w:ascii="Bookman Old Style" w:hAnsi="Bookman Old Style" w:cs="AL-Mohanad"/>
          <w:sz w:val="26"/>
          <w:szCs w:val="26"/>
          <w:lang w:val="id-ID"/>
        </w:rPr>
      </w:pPr>
      <w:r w:rsidRPr="0070792A">
        <w:rPr>
          <w:rFonts w:ascii="Bookman Old Style" w:hAnsi="Bookman Old Style" w:cs="AL-Mohanad"/>
          <w:lang w:val="id-ID"/>
        </w:rPr>
        <w:t xml:space="preserve">Para pendengki dari kaum orientalis dan misionaris telah sengaja merekayasa kebohongan terhadap Islam dan penutup para Nabi Muhammad </w:t>
      </w:r>
      <w:r w:rsidRPr="0070792A">
        <w:rPr>
          <w:rFonts w:ascii="Bookman Old Style" w:hAnsi="Bookman Old Style"/>
        </w:rPr>
        <w:t>-</w:t>
      </w:r>
      <w:r w:rsidRPr="0070792A">
        <w:rPr>
          <w:rFonts w:ascii="Cambria" w:hAnsi="Cambria" w:cs="Cambria"/>
        </w:rPr>
        <w:t>ṣ</w:t>
      </w:r>
      <w:r w:rsidRPr="0070792A">
        <w:rPr>
          <w:rFonts w:ascii="Bookman Old Style" w:hAnsi="Bookman Old Style"/>
        </w:rPr>
        <w:t>allall</w:t>
      </w:r>
      <w:r w:rsidRPr="0070792A">
        <w:rPr>
          <w:rFonts w:ascii="Bookman Old Style" w:hAnsi="Bookman Old Style" w:cs="Bookman Old Style"/>
        </w:rPr>
        <w:t>ā</w:t>
      </w:r>
      <w:r w:rsidRPr="0070792A">
        <w:rPr>
          <w:rFonts w:ascii="Bookman Old Style" w:hAnsi="Bookman Old Style"/>
        </w:rPr>
        <w:t>hu 'alaihi wa sallam-</w:t>
      </w:r>
      <w:r w:rsidRPr="0070792A">
        <w:rPr>
          <w:rFonts w:ascii="Bookman Old Style" w:hAnsi="Bookman Old Style" w:cs="AL-Mohanad"/>
          <w:lang w:val="id-ID"/>
        </w:rPr>
        <w:t>,</w:t>
      </w:r>
    </w:p>
    <w:p w:rsidR="00B23C76" w:rsidRPr="0070792A" w:rsidRDefault="00837892" w:rsidP="0043614F">
      <w:pPr>
        <w:numPr>
          <w:ilvl w:val="0"/>
          <w:numId w:val="1"/>
        </w:numPr>
        <w:tabs>
          <w:tab w:val="clear" w:pos="1080"/>
          <w:tab w:val="num" w:pos="540"/>
        </w:tabs>
        <w:spacing w:before="120" w:after="120"/>
        <w:ind w:left="540" w:right="57" w:hanging="180"/>
        <w:jc w:val="both"/>
        <w:rPr>
          <w:rFonts w:ascii="Bookman Old Style" w:hAnsi="Bookman Old Style" w:cs="AL-Mohanad"/>
        </w:rPr>
      </w:pPr>
      <w:r w:rsidRPr="0070792A">
        <w:rPr>
          <w:rFonts w:ascii="Bookman Old Style" w:hAnsi="Bookman Old Style" w:cs="AL-Mohanad"/>
          <w:lang w:val="id-ID"/>
        </w:rPr>
        <w:t>Adakalanya dengan mendustakan risalah beliau.</w:t>
      </w:r>
    </w:p>
    <w:p w:rsidR="00B23C76" w:rsidRPr="0070792A" w:rsidRDefault="00837892" w:rsidP="00837892">
      <w:pPr>
        <w:numPr>
          <w:ilvl w:val="0"/>
          <w:numId w:val="1"/>
        </w:numPr>
        <w:tabs>
          <w:tab w:val="clear" w:pos="1080"/>
          <w:tab w:val="num" w:pos="720"/>
        </w:tabs>
        <w:spacing w:before="120" w:after="120"/>
        <w:ind w:left="720" w:right="57"/>
        <w:jc w:val="both"/>
        <w:rPr>
          <w:rFonts w:ascii="Bookman Old Style" w:hAnsi="Bookman Old Style" w:cs="AL-Mohanad"/>
        </w:rPr>
      </w:pPr>
      <w:r w:rsidRPr="0070792A">
        <w:rPr>
          <w:rFonts w:ascii="Bookman Old Style" w:hAnsi="Bookman Old Style" w:cs="AL-Mohanad"/>
          <w:lang w:val="id-ID"/>
        </w:rPr>
        <w:t>Adakalanya dengan melemparkan aib pada beliau. Padahal beliau adalah sosok yang sempurna dan dibebaskan oleh Allah dari segala aib dan kekurangan, walaupun mereka tidak suka.</w:t>
      </w:r>
    </w:p>
    <w:p w:rsidR="00B23C76" w:rsidRPr="0070792A" w:rsidRDefault="002F51A9" w:rsidP="00837892">
      <w:pPr>
        <w:numPr>
          <w:ilvl w:val="0"/>
          <w:numId w:val="1"/>
        </w:numPr>
        <w:tabs>
          <w:tab w:val="clear" w:pos="1080"/>
        </w:tabs>
        <w:spacing w:before="120" w:after="120"/>
        <w:ind w:left="709" w:right="57" w:hanging="283"/>
        <w:jc w:val="both"/>
        <w:rPr>
          <w:rFonts w:ascii="Bookman Old Style" w:hAnsi="Bookman Old Style" w:cs="AL-Mohanad"/>
        </w:rPr>
      </w:pPr>
      <w:r w:rsidRPr="0070792A">
        <w:rPr>
          <w:rFonts w:ascii="Bookman Old Style" w:hAnsi="Bookman Old Style" w:cs="AL-Mohanad"/>
          <w:lang w:val="id-ID"/>
        </w:rPr>
        <w:t>Dengan mencitrakan buruk sebagian hukum Islam yang adil yang  disyariatkan Allah yang Maha Adil lagi Maha Bijaksana.</w:t>
      </w:r>
    </w:p>
    <w:p w:rsidR="00B23C76" w:rsidRPr="0070792A" w:rsidRDefault="00B23C76" w:rsidP="002F51A9">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  Akan tetapi Allah </w:t>
      </w:r>
      <w:r w:rsidR="00837892" w:rsidRPr="0070792A">
        <w:rPr>
          <w:rFonts w:ascii="Bookman Old Style" w:hAnsi="Bookman Old Style"/>
        </w:rPr>
        <w:t>-Sub</w:t>
      </w:r>
      <w:r w:rsidR="00837892" w:rsidRPr="0070792A">
        <w:rPr>
          <w:rFonts w:ascii="Cambria" w:hAnsi="Cambria" w:cs="Cambria"/>
        </w:rPr>
        <w:t>ḥ</w:t>
      </w:r>
      <w:r w:rsidR="00837892" w:rsidRPr="0070792A">
        <w:rPr>
          <w:rFonts w:ascii="Bookman Old Style" w:hAnsi="Bookman Old Style"/>
        </w:rPr>
        <w:t>ānahu wata'ālā-</w:t>
      </w:r>
      <w:r w:rsidR="00837892" w:rsidRPr="0070792A">
        <w:t xml:space="preserve"> </w:t>
      </w:r>
      <w:r w:rsidRPr="0070792A">
        <w:rPr>
          <w:rFonts w:ascii="Bookman Old Style" w:hAnsi="Bookman Old Style" w:cs="AL-Mohanad"/>
        </w:rPr>
        <w:t xml:space="preserve">membatalkan tipu daya mereka karena mereka memerangi kebenaran sedangkan kebenaran itu tinggi dan tidak ada yang melebihi ketinggiannya, Allah </w:t>
      </w:r>
      <w:r w:rsidR="004E5E5E" w:rsidRPr="0070792A">
        <w:rPr>
          <w:rFonts w:ascii="Bookman Old Style" w:hAnsi="Bookman Old Style" w:cs="AL-Mohanad"/>
        </w:rPr>
        <w:t>-Ta'ālā-</w:t>
      </w:r>
      <w:r w:rsidRPr="0070792A">
        <w:rPr>
          <w:rFonts w:ascii="Bookman Old Style" w:hAnsi="Bookman Old Style" w:cs="AL-Mohanad"/>
        </w:rPr>
        <w:t xml:space="preserve"> berfirman</w:t>
      </w:r>
      <w:r w:rsidR="002F51A9" w:rsidRPr="0070792A">
        <w:rPr>
          <w:rFonts w:ascii="Bookman Old Style" w:hAnsi="Bookman Old Style" w:cs="AL-Mohanad"/>
        </w:rPr>
        <w:t>,</w:t>
      </w:r>
    </w:p>
    <w:p w:rsidR="00B23C76" w:rsidRPr="0070792A" w:rsidRDefault="00243EED" w:rsidP="00FB447E">
      <w:pPr>
        <w:bidi/>
        <w:spacing w:before="120" w:after="120"/>
        <w:ind w:right="57"/>
        <w:jc w:val="both"/>
        <w:rPr>
          <w:rFonts w:ascii="Bookman Old Style" w:hAnsi="Bookman Old Style" w:cs="AL-Mohanad"/>
          <w:rtl/>
        </w:rPr>
      </w:pPr>
      <w:r w:rsidRPr="0070792A">
        <w:rPr>
          <w:rFonts w:ascii="Bookman Old Style" w:hAnsi="Bookman Old Style" w:cs="AL-Mohanad"/>
          <w:noProof/>
          <w:position w:val="-16"/>
          <w:rtl/>
        </w:rPr>
        <w:lastRenderedPageBreak/>
        <w:drawing>
          <wp:inline distT="0" distB="0" distL="0" distR="0">
            <wp:extent cx="142875" cy="285750"/>
            <wp:effectExtent l="0" t="0" r="0" b="0"/>
            <wp:docPr id="14244" name="Picture 1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95275" cy="390525"/>
            <wp:effectExtent l="0" t="0" r="0" b="0"/>
            <wp:docPr id="14245" name="Picture 1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246" name="Picture 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247" name="Picture 1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248" name="Picture 1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90525" cy="390525"/>
            <wp:effectExtent l="0" t="0" r="0" b="0"/>
            <wp:docPr id="14249" name="Picture 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00025" cy="390525"/>
            <wp:effectExtent l="0" t="0" r="0" b="0"/>
            <wp:docPr id="14250" name="Picture 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251" name="Picture 1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252" name="Picture 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80975" cy="390525"/>
            <wp:effectExtent l="0" t="0" r="0" b="0"/>
            <wp:docPr id="14253" name="Picture 1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61950" cy="390525"/>
            <wp:effectExtent l="0" t="0" r="0" b="0"/>
            <wp:docPr id="14254" name="Picture 1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09575" cy="390525"/>
            <wp:effectExtent l="0" t="0" r="0" b="0"/>
            <wp:docPr id="14255" name="Picture 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23850"/>
            <wp:effectExtent l="0" t="0" r="0" b="0"/>
            <wp:docPr id="14256" name="Picture 1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390525"/>
            <wp:effectExtent l="0" t="0" r="0" b="0"/>
            <wp:docPr id="14257" name="Picture 1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258" name="Picture 1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66700" cy="390525"/>
            <wp:effectExtent l="0" t="0" r="0" b="0"/>
            <wp:docPr id="14259" name="Picture 1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14325" cy="390525"/>
            <wp:effectExtent l="0" t="0" r="0" b="0"/>
            <wp:docPr id="14260" name="Picture 1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23850" cy="390525"/>
            <wp:effectExtent l="0" t="0" r="0" b="0"/>
            <wp:docPr id="14261" name="Picture 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4262" name="Picture 1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2"/>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19075" cy="390525"/>
            <wp:effectExtent l="0" t="0" r="0" b="0"/>
            <wp:docPr id="14263" name="Picture 1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381000" cy="390525"/>
            <wp:effectExtent l="0" t="0" r="0" b="0"/>
            <wp:docPr id="14264" name="Picture 1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52400" cy="390525"/>
            <wp:effectExtent l="0" t="0" r="0" b="0"/>
            <wp:docPr id="14265" name="Picture 1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5"/>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266" name="Picture 1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228600" cy="390525"/>
            <wp:effectExtent l="0" t="0" r="0" b="0"/>
            <wp:docPr id="14267" name="Picture 1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61925" cy="390525"/>
            <wp:effectExtent l="0" t="0" r="0" b="0"/>
            <wp:docPr id="14268" name="Picture 1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71450" cy="390525"/>
            <wp:effectExtent l="0" t="0" r="0" b="0"/>
            <wp:docPr id="14269" name="Picture 1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428625" cy="390525"/>
            <wp:effectExtent l="0" t="0" r="0" b="0"/>
            <wp:docPr id="14270" name="Picture 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B23C76" w:rsidRPr="0070792A">
        <w:rPr>
          <w:rFonts w:ascii="Bookman Old Style" w:hAnsi="Bookman Old Style" w:cs="AL-Mohanad"/>
          <w:rtl/>
        </w:rPr>
        <w:t xml:space="preserve"> </w:t>
      </w:r>
      <w:r w:rsidRPr="0070792A">
        <w:rPr>
          <w:rFonts w:ascii="Bookman Old Style" w:hAnsi="Bookman Old Style" w:cs="AL-Mohanad"/>
          <w:noProof/>
          <w:position w:val="-16"/>
          <w:rtl/>
        </w:rPr>
        <w:drawing>
          <wp:inline distT="0" distB="0" distL="0" distR="0">
            <wp:extent cx="142875" cy="285750"/>
            <wp:effectExtent l="0" t="0" r="0" b="0"/>
            <wp:docPr id="14271" name="Picture 1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B23C76" w:rsidRPr="0070792A">
        <w:rPr>
          <w:rFonts w:ascii="Bookman Old Style" w:hAnsi="Bookman Old Style" w:cs="AL-Mohanad"/>
          <w:rtl/>
        </w:rPr>
        <w:t xml:space="preserve"> </w:t>
      </w:r>
    </w:p>
    <w:p w:rsidR="00B23C76" w:rsidRPr="00CE6991" w:rsidRDefault="002F51A9" w:rsidP="006A40FE">
      <w:pPr>
        <w:pStyle w:val="BodyTextIndent3"/>
        <w:spacing w:before="120" w:after="120"/>
        <w:ind w:left="57" w:right="57" w:firstLine="340"/>
        <w:rPr>
          <w:rFonts w:ascii="Bookman Old Style" w:hAnsi="Bookman Old Style" w:cs="AL-Mohanad"/>
          <w:sz w:val="24"/>
          <w:szCs w:val="24"/>
          <w:lang w:val="id-ID"/>
        </w:rPr>
      </w:pPr>
      <w:r w:rsidRPr="0070792A">
        <w:rPr>
          <w:rFonts w:ascii="Bookman Old Style" w:hAnsi="Bookman Old Style" w:cs="Times New Roman"/>
          <w:i/>
          <w:iCs/>
          <w:sz w:val="24"/>
          <w:lang w:val="id-ID"/>
        </w:rPr>
        <w:t>"Mereka ingin memadamkan cahaya (agama) Allah dengan mulut (ucapan-ucapan) mereka, dan Allah tetap menyempurnakan cahaya-Nya meskipun orang-orang kafir benci. Dialah yang mengutus Rasul-Nya dengan membawa petunjuk dan agama yang benar agar Dia memenangkannya di atas segala agama-agama meskipun orang-orang musyrik benci."</w:t>
      </w:r>
      <w:r w:rsidRPr="0070792A">
        <w:rPr>
          <w:rFonts w:cs="Times New Roman"/>
          <w:i/>
          <w:iCs/>
          <w:sz w:val="24"/>
          <w:lang w:val="id-ID"/>
        </w:rPr>
        <w:t xml:space="preserve"> </w:t>
      </w:r>
      <w:r w:rsidRPr="0070792A">
        <w:rPr>
          <w:rFonts w:cs="Times New Roman"/>
          <w:sz w:val="24"/>
          <w:lang w:val="id-ID"/>
        </w:rPr>
        <w:t>(QS. A</w:t>
      </w:r>
      <w:r w:rsidRPr="00CE6991">
        <w:rPr>
          <w:rFonts w:cs="Times New Roman"/>
          <w:sz w:val="24"/>
          <w:lang w:val="id-ID"/>
        </w:rPr>
        <w:t>ṣ-</w:t>
      </w:r>
      <w:bookmarkStart w:id="17" w:name="_Hlk487017533"/>
      <w:r w:rsidRPr="00CE6991">
        <w:rPr>
          <w:rFonts w:cs="Times New Roman"/>
          <w:sz w:val="21"/>
          <w:szCs w:val="21"/>
          <w:lang w:val="id-ID"/>
        </w:rPr>
        <w:t xml:space="preserve"> Ṣ</w:t>
      </w:r>
      <w:bookmarkEnd w:id="17"/>
      <w:r w:rsidRPr="0070792A">
        <w:rPr>
          <w:rFonts w:cs="Times New Roman"/>
          <w:sz w:val="24"/>
          <w:lang w:val="id-ID"/>
        </w:rPr>
        <w:t>aff: 9)</w:t>
      </w:r>
    </w:p>
    <w:p w:rsidR="00B23C76" w:rsidRPr="00CE6991" w:rsidRDefault="00B23C76" w:rsidP="006A40FE">
      <w:pPr>
        <w:spacing w:before="120" w:after="120"/>
        <w:ind w:left="57" w:right="57" w:firstLine="340"/>
        <w:jc w:val="both"/>
        <w:rPr>
          <w:rFonts w:ascii="Bookman Old Style" w:hAnsi="Bookman Old Style" w:cs="AL-Mohanad"/>
          <w:lang w:val="id-ID"/>
        </w:rPr>
      </w:pPr>
    </w:p>
    <w:p w:rsidR="00B23C76" w:rsidRPr="00CE6991" w:rsidRDefault="00B23C76" w:rsidP="006A40FE">
      <w:pPr>
        <w:spacing w:before="120" w:after="120"/>
        <w:ind w:left="57" w:right="57" w:firstLine="340"/>
        <w:jc w:val="both"/>
        <w:rPr>
          <w:rFonts w:ascii="Bookman Old Style" w:hAnsi="Bookman Old Style" w:cs="AL-Mohanad"/>
          <w:b/>
          <w:bCs/>
          <w:lang w:val="id-ID"/>
        </w:rPr>
      </w:pPr>
      <w:r w:rsidRPr="00CE6991">
        <w:rPr>
          <w:rFonts w:ascii="Bookman Old Style" w:hAnsi="Bookman Old Style" w:cs="AL-Mohanad"/>
          <w:b/>
          <w:bCs/>
          <w:lang w:val="id-ID"/>
        </w:rPr>
        <w:t xml:space="preserve">Kedua: Sumber-sumber Ajaran Islam </w:t>
      </w:r>
    </w:p>
    <w:p w:rsidR="00B23C76" w:rsidRPr="0070792A" w:rsidRDefault="002F51A9" w:rsidP="0089250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Jika engkau -wahai orang yang berakal- ingin mengetahui tentang Islam sesuai hakikatnya,</w:t>
      </w:r>
      <w:r w:rsidR="00B23C76" w:rsidRPr="00CE6991">
        <w:rPr>
          <w:rFonts w:ascii="Bookman Old Style" w:hAnsi="Bookman Old Style" w:cs="AL-Mohanad"/>
          <w:lang w:val="id-ID"/>
        </w:rPr>
        <w:t xml:space="preserve"> maka bacalah </w:t>
      </w:r>
      <w:r w:rsidR="006F33F0" w:rsidRPr="00CE6991">
        <w:rPr>
          <w:rFonts w:ascii="Bookman Old Style" w:hAnsi="Bookman Old Style" w:cs="AL-Mohanad"/>
          <w:lang w:val="id-ID"/>
        </w:rPr>
        <w:t>Alquran</w:t>
      </w:r>
      <w:r w:rsidR="00B23C76" w:rsidRPr="00CE6991">
        <w:rPr>
          <w:rFonts w:ascii="Bookman Old Style" w:hAnsi="Bookman Old Style" w:cs="AL-Mohanad"/>
          <w:lang w:val="id-ID"/>
        </w:rPr>
        <w:t xml:space="preserve"> yang agung, dan hadis-</w:t>
      </w:r>
      <w:r w:rsidR="00481419" w:rsidRPr="00CE6991">
        <w:rPr>
          <w:rFonts w:ascii="Bookman Old Style" w:hAnsi="Bookman Old Style" w:cs="AL-Mohanad"/>
          <w:lang w:val="id-ID"/>
        </w:rPr>
        <w:t>hadis</w:t>
      </w:r>
      <w:r w:rsidR="00B23C76" w:rsidRPr="00CE6991">
        <w:rPr>
          <w:rFonts w:ascii="Bookman Old Style" w:hAnsi="Bookman Old Style" w:cs="AL-Mohanad"/>
          <w:lang w:val="id-ID"/>
        </w:rPr>
        <w:t xml:space="preserve"> Nabi Muhammad </w:t>
      </w:r>
      <w:r w:rsidR="00FB447E" w:rsidRPr="0070792A">
        <w:rPr>
          <w:rFonts w:ascii="Bookman Old Style" w:hAnsi="Bookman Old Style" w:cs="AL-Mohanad"/>
        </w:rPr>
        <w:sym w:font="AGA Arabesque" w:char="F072"/>
      </w:r>
      <w:r w:rsidR="00B23C76" w:rsidRPr="00CE6991">
        <w:rPr>
          <w:rFonts w:ascii="Bookman Old Style" w:hAnsi="Bookman Old Style" w:cs="AL-Mohanad"/>
          <w:lang w:val="id-ID"/>
        </w:rPr>
        <w:t xml:space="preserve"> yang sahih yang tertulis dalam Sahih Bukhari, Sahih Muslim, Muwa</w:t>
      </w:r>
      <w:r w:rsidRPr="00CE6991">
        <w:rPr>
          <w:rFonts w:ascii="Cambria" w:hAnsi="Cambria" w:cs="Cambria"/>
          <w:lang w:val="id-ID"/>
        </w:rPr>
        <w:t>ṭṭ</w:t>
      </w:r>
      <w:r w:rsidRPr="00CE6991">
        <w:rPr>
          <w:rFonts w:ascii="Bookman Old Style" w:hAnsi="Bookman Old Style" w:cs="AL-Mohanad"/>
          <w:lang w:val="id-ID"/>
        </w:rPr>
        <w:t>a`</w:t>
      </w:r>
      <w:r w:rsidR="00B23C76" w:rsidRPr="00CE6991">
        <w:rPr>
          <w:rFonts w:ascii="Bookman Old Style" w:hAnsi="Bookman Old Style" w:cs="AL-Mohanad"/>
          <w:lang w:val="id-ID"/>
        </w:rPr>
        <w:t xml:space="preserve"> Imam Malik, Musnad Imam Ahmad bin Hanbal, Sunan Abi Dawud, Sunan Nas</w:t>
      </w:r>
      <w:r w:rsidRPr="00CE6991">
        <w:rPr>
          <w:rFonts w:ascii="Bookman Old Style" w:hAnsi="Bookman Old Style" w:cs="AL-Mohanad"/>
          <w:lang w:val="id-ID"/>
        </w:rPr>
        <w:t>ā</w:t>
      </w:r>
      <w:r w:rsidR="00B23C76" w:rsidRPr="00CE6991">
        <w:rPr>
          <w:rFonts w:ascii="Bookman Old Style" w:hAnsi="Bookman Old Style" w:cs="AL-Mohanad"/>
          <w:lang w:val="id-ID"/>
        </w:rPr>
        <w:t>i, Sunan Tirmi</w:t>
      </w:r>
      <w:r w:rsidRPr="00CE6991">
        <w:rPr>
          <w:rFonts w:ascii="Bookman Old Style" w:hAnsi="Bookman Old Style"/>
          <w:lang w:val="id-ID"/>
        </w:rPr>
        <w:t>ż</w:t>
      </w:r>
      <w:r w:rsidR="00B23C76" w:rsidRPr="00CE6991">
        <w:rPr>
          <w:rFonts w:ascii="Bookman Old Style" w:hAnsi="Bookman Old Style" w:cs="AL-Mohanad"/>
          <w:lang w:val="id-ID"/>
        </w:rPr>
        <w:t xml:space="preserve">i, Sunan Ibnu Majah, Sunan </w:t>
      </w:r>
      <w:r w:rsidRPr="00CE6991">
        <w:rPr>
          <w:rFonts w:ascii="Bookman Old Style" w:hAnsi="Bookman Old Style" w:cs="AL-Mohanad"/>
          <w:lang w:val="id-ID"/>
        </w:rPr>
        <w:t>ad-</w:t>
      </w:r>
      <w:r w:rsidR="00B23C76" w:rsidRPr="00CE6991">
        <w:rPr>
          <w:rFonts w:ascii="Bookman Old Style" w:hAnsi="Bookman Old Style" w:cs="AL-Mohanad"/>
          <w:lang w:val="id-ID"/>
        </w:rPr>
        <w:t>D</w:t>
      </w:r>
      <w:r w:rsidRPr="00CE6991">
        <w:rPr>
          <w:rFonts w:ascii="Bookman Old Style" w:hAnsi="Bookman Old Style" w:cs="AL-Mohanad"/>
          <w:lang w:val="id-ID"/>
        </w:rPr>
        <w:t>ā</w:t>
      </w:r>
      <w:r w:rsidR="00B23C76" w:rsidRPr="00CE6991">
        <w:rPr>
          <w:rFonts w:ascii="Bookman Old Style" w:hAnsi="Bookman Old Style" w:cs="AL-Mohanad"/>
          <w:lang w:val="id-ID"/>
        </w:rPr>
        <w:t>rimi, dan bacalah sirah Nabi karangan Ibnu Hisyam, Tafsir Alqur</w:t>
      </w:r>
      <w:r w:rsidRPr="00CE6991">
        <w:rPr>
          <w:rFonts w:ascii="Bookman Old Style" w:hAnsi="Bookman Old Style" w:cs="AL-Mohanad"/>
          <w:lang w:val="id-ID"/>
        </w:rPr>
        <w:t>ā</w:t>
      </w:r>
      <w:r w:rsidR="00B23C76" w:rsidRPr="00CE6991">
        <w:rPr>
          <w:rFonts w:ascii="Bookman Old Style" w:hAnsi="Bookman Old Style" w:cs="AL-Mohanad"/>
          <w:lang w:val="id-ID"/>
        </w:rPr>
        <w:t xml:space="preserve">nul </w:t>
      </w:r>
      <w:r w:rsidR="004A1D71" w:rsidRPr="00CE6991">
        <w:rPr>
          <w:rFonts w:ascii="Bookman Old Style" w:hAnsi="Bookman Old Style" w:cs="AL-Mohanad"/>
          <w:lang w:val="id-ID"/>
        </w:rPr>
        <w:t>'</w:t>
      </w:r>
      <w:r w:rsidR="00B23C76" w:rsidRPr="00CE6991">
        <w:rPr>
          <w:rFonts w:ascii="Bookman Old Style" w:hAnsi="Bookman Old Style" w:cs="AL-Mohanad"/>
          <w:lang w:val="id-ID"/>
        </w:rPr>
        <w:t>A</w:t>
      </w:r>
      <w:r w:rsidR="00892500" w:rsidRPr="00CE6991">
        <w:rPr>
          <w:rFonts w:ascii="Cambria" w:hAnsi="Cambria" w:cs="Cambria"/>
          <w:lang w:val="id-ID"/>
        </w:rPr>
        <w:t>ẓ</w:t>
      </w:r>
      <w:r w:rsidR="00892500" w:rsidRPr="00CE6991">
        <w:rPr>
          <w:rFonts w:ascii="Bookman Old Style" w:hAnsi="Bookman Old Style"/>
          <w:lang w:val="id-ID"/>
        </w:rPr>
        <w:t>ī</w:t>
      </w:r>
      <w:r w:rsidR="00B23C76" w:rsidRPr="00CE6991">
        <w:rPr>
          <w:rFonts w:ascii="Bookman Old Style" w:hAnsi="Bookman Old Style" w:cs="AL-Mohanad"/>
          <w:lang w:val="id-ID"/>
        </w:rPr>
        <w:t>m karangan Ibnu Ka</w:t>
      </w:r>
      <w:r w:rsidR="00892500" w:rsidRPr="00CE6991">
        <w:rPr>
          <w:rFonts w:ascii="Cambria" w:hAnsi="Cambria" w:cs="Cambria"/>
          <w:lang w:val="id-ID"/>
        </w:rPr>
        <w:t>ṡ</w:t>
      </w:r>
      <w:r w:rsidR="00892500" w:rsidRPr="00CE6991">
        <w:rPr>
          <w:rFonts w:ascii="Bookman Old Style" w:hAnsi="Bookman Old Style"/>
          <w:lang w:val="id-ID"/>
        </w:rPr>
        <w:t>ī</w:t>
      </w:r>
      <w:r w:rsidR="00B23C76" w:rsidRPr="00CE6991">
        <w:rPr>
          <w:rFonts w:ascii="Bookman Old Style" w:hAnsi="Bookman Old Style" w:cs="AL-Mohanad"/>
          <w:lang w:val="id-ID"/>
        </w:rPr>
        <w:t>r, Kitab Z</w:t>
      </w:r>
      <w:r w:rsidRPr="00CE6991">
        <w:rPr>
          <w:rFonts w:ascii="Bookman Old Style" w:hAnsi="Bookman Old Style" w:cs="AL-Mohanad"/>
          <w:lang w:val="id-ID"/>
        </w:rPr>
        <w:t>ādul Ma'ād F</w:t>
      </w:r>
      <w:r w:rsidR="00892500" w:rsidRPr="00CE6991">
        <w:rPr>
          <w:rFonts w:ascii="Bookman Old Style" w:hAnsi="Bookman Old Style"/>
          <w:lang w:val="id-ID"/>
        </w:rPr>
        <w:t>ī</w:t>
      </w:r>
      <w:r w:rsidRPr="00CE6991">
        <w:rPr>
          <w:rFonts w:ascii="Bookman Old Style" w:hAnsi="Bookman Old Style" w:cs="AL-Mohanad"/>
          <w:lang w:val="id-ID"/>
        </w:rPr>
        <w:t xml:space="preserve"> hadyi Khair '</w:t>
      </w:r>
      <w:r w:rsidR="00B23C76" w:rsidRPr="00CE6991">
        <w:rPr>
          <w:rFonts w:ascii="Bookman Old Style" w:hAnsi="Bookman Old Style" w:cs="AL-Mohanad"/>
          <w:lang w:val="id-ID"/>
        </w:rPr>
        <w:t>ib</w:t>
      </w:r>
      <w:r w:rsidRPr="00CE6991">
        <w:rPr>
          <w:rFonts w:ascii="Bookman Old Style" w:hAnsi="Bookman Old Style" w:cs="AL-Mohanad"/>
          <w:lang w:val="id-ID"/>
        </w:rPr>
        <w:t>ā</w:t>
      </w:r>
      <w:r w:rsidR="00B23C76" w:rsidRPr="00CE6991">
        <w:rPr>
          <w:rFonts w:ascii="Bookman Old Style" w:hAnsi="Bookman Old Style" w:cs="AL-Mohanad"/>
          <w:lang w:val="id-ID"/>
        </w:rPr>
        <w:t>d karangan Ibnul Qayyim, dan buku-buku lain karangan para pemuka Islam, Ahli tauhid d</w:t>
      </w:r>
      <w:r w:rsidRPr="00CE6991">
        <w:rPr>
          <w:rFonts w:ascii="Bookman Old Style" w:hAnsi="Bookman Old Style" w:cs="AL-Mohanad"/>
          <w:lang w:val="id-ID"/>
        </w:rPr>
        <w:t>an d</w:t>
      </w:r>
      <w:r w:rsidR="00B23C76" w:rsidRPr="00CE6991">
        <w:rPr>
          <w:rFonts w:ascii="Bookman Old Style" w:hAnsi="Bookman Old Style" w:cs="AL-Mohanad"/>
          <w:lang w:val="id-ID"/>
        </w:rPr>
        <w:t>a</w:t>
      </w:r>
      <w:r w:rsidR="004A1D71" w:rsidRPr="00CE6991">
        <w:rPr>
          <w:rFonts w:ascii="Bookman Old Style" w:hAnsi="Bookman Old Style" w:cs="AL-Mohanad"/>
          <w:lang w:val="id-ID"/>
        </w:rPr>
        <w:t>k</w:t>
      </w:r>
      <w:r w:rsidR="00B23C76" w:rsidRPr="00CE6991">
        <w:rPr>
          <w:rFonts w:ascii="Bookman Old Style" w:hAnsi="Bookman Old Style" w:cs="AL-Mohanad"/>
          <w:lang w:val="id-ID"/>
        </w:rPr>
        <w:t xml:space="preserve">wah dengan konsep yang jelas, </w:t>
      </w:r>
      <w:r w:rsidRPr="0070792A">
        <w:rPr>
          <w:rFonts w:ascii="Bookman Old Style" w:hAnsi="Bookman Old Style" w:cs="AL-Mohanad"/>
          <w:lang w:val="id-ID"/>
        </w:rPr>
        <w:t xml:space="preserve">seperti Syaikhul Islam Ahmad bin Taimiyah dan Imam Mujaddid Muhammad bin Abdul Wahhab yang melalui dirinya dan Amirul Muwahhidin Muhammad bin Su'ud Allah menjayakan agama Islam dan Akidah Tauhid di </w:t>
      </w:r>
      <w:r w:rsidRPr="0070792A">
        <w:rPr>
          <w:rFonts w:ascii="Bookman Old Style" w:hAnsi="Bookman Old Style" w:cs="AL-Mohanad"/>
          <w:lang w:val="id-ID"/>
        </w:rPr>
        <w:lastRenderedPageBreak/>
        <w:t>Jazirah Arab dan tempat lainnya pada abad 12 hijriah hingga sekarang setelah kesyirikan merajalela.</w:t>
      </w:r>
    </w:p>
    <w:p w:rsidR="00B23C76" w:rsidRPr="0070792A" w:rsidRDefault="00B23C76" w:rsidP="002F51A9">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Adapun buku-buku orientalis dan golongan yang menisbahkan diri kepada Islam dan dia mengajak kepada perkara yang bertentangan dengan Islam telah kita sebutkan, atau yang mencaci dan mengejek para sahabat </w:t>
      </w:r>
      <w:r w:rsidR="002F51A9" w:rsidRPr="0070792A">
        <w:rPr>
          <w:rFonts w:ascii="Bookman Old Style" w:hAnsi="Bookman Old Style" w:cs="AL-Mohanad"/>
          <w:lang w:val="id-ID"/>
        </w:rPr>
        <w:t>R</w:t>
      </w:r>
      <w:r w:rsidRPr="0070792A">
        <w:rPr>
          <w:rFonts w:ascii="Bookman Old Style" w:hAnsi="Bookman Old Style" w:cs="AL-Mohanad"/>
          <w:lang w:val="id-ID"/>
        </w:rPr>
        <w:t xml:space="preserve">asulullah </w:t>
      </w:r>
      <w:r w:rsidR="00FB447E" w:rsidRPr="0070792A">
        <w:rPr>
          <w:rFonts w:ascii="Bookman Old Style" w:hAnsi="Bookman Old Style" w:cs="AL-Mohanad"/>
        </w:rPr>
        <w:sym w:font="AGA Arabesque" w:char="F072"/>
      </w:r>
      <w:r w:rsidRPr="0070792A">
        <w:rPr>
          <w:rFonts w:ascii="Bookman Old Style" w:hAnsi="Bookman Old Style" w:cs="AL-Mohanad"/>
          <w:lang w:val="id-ID"/>
        </w:rPr>
        <w:t xml:space="preserve"> atau yang menyakiti para Imam yang mengajak untuk mentauhidkan Allah </w:t>
      </w:r>
      <w:r w:rsidR="004E5E5E" w:rsidRPr="0070792A">
        <w:rPr>
          <w:rFonts w:ascii="Bookman Old Style" w:hAnsi="Bookman Old Style" w:cs="AL-Mohanad"/>
          <w:lang w:val="id-ID"/>
        </w:rPr>
        <w:t xml:space="preserve"> -Ta'ālā-</w:t>
      </w:r>
      <w:r w:rsidRPr="0070792A">
        <w:rPr>
          <w:rFonts w:ascii="Bookman Old Style" w:hAnsi="Bookman Old Style" w:cs="AL-Mohanad"/>
          <w:lang w:val="id-ID"/>
        </w:rPr>
        <w:t>, seperti Ibnu Taimiyyah,</w:t>
      </w:r>
      <w:r w:rsidR="002F51A9" w:rsidRPr="0070792A">
        <w:rPr>
          <w:rFonts w:ascii="Bookman Old Style" w:hAnsi="Bookman Old Style" w:cs="AL-Mohanad"/>
          <w:lang w:val="id-ID"/>
        </w:rPr>
        <w:t xml:space="preserve"> </w:t>
      </w:r>
      <w:r w:rsidRPr="0070792A">
        <w:rPr>
          <w:rFonts w:ascii="Bookman Old Style" w:hAnsi="Bookman Old Style" w:cs="AL-Mohanad"/>
          <w:lang w:val="id-ID"/>
        </w:rPr>
        <w:t xml:space="preserve">Ibnu Qayyim, dan Muhammad bin Abdul Wahhab dengan membuat kedustaan atas mereka maka buku-buku mereka menyesatkan, hendaklah anda waspada </w:t>
      </w:r>
      <w:r w:rsidR="002F51A9" w:rsidRPr="0070792A">
        <w:rPr>
          <w:rFonts w:ascii="Bookman Old Style" w:hAnsi="Bookman Old Style" w:cs="AL-Mohanad"/>
          <w:lang w:val="id-ID"/>
        </w:rPr>
        <w:t>agar</w:t>
      </w:r>
      <w:r w:rsidRPr="0070792A">
        <w:rPr>
          <w:rFonts w:ascii="Bookman Old Style" w:hAnsi="Bookman Old Style" w:cs="AL-Mohanad"/>
          <w:lang w:val="id-ID"/>
        </w:rPr>
        <w:t xml:space="preserve"> tidak tertipu dengannya atau membacanya.</w:t>
      </w:r>
    </w:p>
    <w:p w:rsidR="00FB447E" w:rsidRPr="0070792A" w:rsidRDefault="00FB447E" w:rsidP="00F511FE">
      <w:pPr>
        <w:spacing w:before="120" w:after="120"/>
        <w:ind w:right="57"/>
        <w:rPr>
          <w:rFonts w:ascii="Bookman Old Style" w:hAnsi="Bookman Old Style" w:cs="AL-Mohanad"/>
          <w:caps/>
          <w:lang w:val="id-ID"/>
        </w:rPr>
      </w:pPr>
    </w:p>
    <w:p w:rsidR="00FB447E" w:rsidRPr="0070792A" w:rsidRDefault="00B23C76" w:rsidP="002F51A9">
      <w:pPr>
        <w:spacing w:before="120" w:after="120"/>
        <w:ind w:left="57" w:right="57" w:hanging="57"/>
        <w:jc w:val="center"/>
        <w:rPr>
          <w:rFonts w:ascii="Bookman Old Style" w:hAnsi="Bookman Old Style" w:cs="AL-Mohanad"/>
          <w:b/>
          <w:bCs/>
          <w:caps/>
          <w:lang w:val="id-ID"/>
        </w:rPr>
      </w:pPr>
      <w:r w:rsidRPr="0070792A">
        <w:rPr>
          <w:rFonts w:ascii="Bookman Old Style" w:hAnsi="Bookman Old Style" w:cs="AL-Mohanad"/>
          <w:b/>
          <w:bCs/>
          <w:caps/>
          <w:lang w:val="id-ID"/>
        </w:rPr>
        <w:t>Mazhab-Mazhab Islam</w:t>
      </w:r>
    </w:p>
    <w:p w:rsidR="00B23C76" w:rsidRPr="0070792A" w:rsidRDefault="00B23C76" w:rsidP="005E5CE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Semua kaum muslimin satu mazhab, yaitu: Islam, rujukan mereka adalah </w:t>
      </w:r>
      <w:r w:rsidR="006F33F0" w:rsidRPr="0070792A">
        <w:rPr>
          <w:rFonts w:ascii="Bookman Old Style" w:hAnsi="Bookman Old Style" w:cs="AL-Mohanad"/>
          <w:lang w:val="id-ID"/>
        </w:rPr>
        <w:t>Alquran</w:t>
      </w:r>
      <w:r w:rsidRPr="0070792A">
        <w:rPr>
          <w:rFonts w:ascii="Bookman Old Style" w:hAnsi="Bookman Old Style" w:cs="AL-Mohanad"/>
          <w:lang w:val="id-ID"/>
        </w:rPr>
        <w:t xml:space="preserve"> dan </w:t>
      </w:r>
      <w:r w:rsidR="00481419" w:rsidRPr="0070792A">
        <w:rPr>
          <w:rFonts w:ascii="Bookman Old Style" w:hAnsi="Bookman Old Style" w:cs="AL-Mohanad"/>
          <w:lang w:val="id-ID"/>
        </w:rPr>
        <w:t>hadis</w:t>
      </w:r>
      <w:r w:rsidRPr="0070792A">
        <w:rPr>
          <w:rFonts w:ascii="Bookman Old Style" w:hAnsi="Bookman Old Style" w:cs="AL-Mohanad"/>
          <w:lang w:val="id-ID"/>
        </w:rPr>
        <w:t xml:space="preserve"> Rasul </w:t>
      </w:r>
      <w:r w:rsidR="00F860F4" w:rsidRPr="0070792A">
        <w:rPr>
          <w:rFonts w:ascii="Bookman Old Style" w:hAnsi="Bookman Old Style" w:cs="AL-Mohanad"/>
        </w:rPr>
        <w:sym w:font="AGA Arabesque" w:char="F072"/>
      </w:r>
      <w:r w:rsidR="00F860F4" w:rsidRPr="0070792A">
        <w:rPr>
          <w:rFonts w:ascii="Bookman Old Style" w:hAnsi="Bookman Old Style" w:cs="AL-Mohanad"/>
          <w:lang w:val="id-ID"/>
        </w:rPr>
        <w:t>.</w:t>
      </w:r>
      <w:r w:rsidRPr="0070792A">
        <w:rPr>
          <w:rFonts w:ascii="Bookman Old Style" w:hAnsi="Bookman Old Style" w:cs="AL-Mohanad"/>
          <w:lang w:val="id-ID"/>
        </w:rPr>
        <w:t xml:space="preserve"> </w:t>
      </w:r>
      <w:r w:rsidR="00F860F4" w:rsidRPr="0070792A">
        <w:rPr>
          <w:rFonts w:ascii="Bookman Old Style" w:hAnsi="Bookman Old Style" w:cs="AL-Mohanad"/>
          <w:lang w:val="id-ID"/>
        </w:rPr>
        <w:t>Adapun yang dinamakan mazhab-ma</w:t>
      </w:r>
      <w:r w:rsidR="00F860F4" w:rsidRPr="0070792A">
        <w:rPr>
          <w:lang w:val="id-ID"/>
        </w:rPr>
        <w:t>z</w:t>
      </w:r>
      <w:r w:rsidR="00F860F4" w:rsidRPr="0070792A">
        <w:rPr>
          <w:rFonts w:ascii="Bookman Old Style" w:hAnsi="Bookman Old Style" w:cs="AL-Mohanad"/>
          <w:lang w:val="id-ID"/>
        </w:rPr>
        <w:t>hab Islam, seperti empat mazhab yakni ma</w:t>
      </w:r>
      <w:r w:rsidR="00F860F4" w:rsidRPr="0070792A">
        <w:rPr>
          <w:lang w:val="id-ID"/>
        </w:rPr>
        <w:t>z</w:t>
      </w:r>
      <w:r w:rsidR="00F860F4" w:rsidRPr="0070792A">
        <w:rPr>
          <w:rFonts w:ascii="Bookman Old Style" w:hAnsi="Bookman Old Style" w:cs="AL-Mohanad"/>
          <w:lang w:val="id-ID"/>
        </w:rPr>
        <w:t>hab Hanbali, Maliki, Syafii dan Hanafi, tiada lain maksudnya adalah aliran pemikiran Fikih Islam yang diajarkan para ulama tersebut kepada murid-murid mereka. Dan murid-murid dari setiap ulama menulis kaidah-kaidah dan masalah-masalah yang ia simpulkan dari ayat-ayat Alquran dan hadis-hadis Rasul.</w:t>
      </w:r>
      <w:r w:rsidRPr="0070792A">
        <w:rPr>
          <w:rFonts w:ascii="Bookman Old Style" w:hAnsi="Bookman Old Style" w:cs="AL-Mohanad"/>
          <w:lang w:val="id-ID"/>
        </w:rPr>
        <w:t xml:space="preserve"> </w:t>
      </w:r>
      <w:r w:rsidR="00F860F4" w:rsidRPr="0070792A">
        <w:rPr>
          <w:rFonts w:ascii="Bookman Old Style" w:hAnsi="Bookman Old Style" w:cs="AL-Mohanad"/>
          <w:lang w:val="id-ID"/>
        </w:rPr>
        <w:t>M</w:t>
      </w:r>
      <w:r w:rsidRPr="0070792A">
        <w:rPr>
          <w:rFonts w:ascii="Bookman Old Style" w:hAnsi="Bookman Old Style" w:cs="AL-Mohanad"/>
          <w:lang w:val="id-ID"/>
        </w:rPr>
        <w:t>aka</w:t>
      </w:r>
      <w:r w:rsidR="00F860F4" w:rsidRPr="0070792A">
        <w:rPr>
          <w:rFonts w:ascii="Bookman Old Style" w:hAnsi="Bookman Old Style" w:cs="AL-Mohanad"/>
          <w:lang w:val="id-ID"/>
        </w:rPr>
        <w:t xml:space="preserve"> </w:t>
      </w:r>
      <w:r w:rsidRPr="0070792A">
        <w:rPr>
          <w:rFonts w:ascii="Bookman Old Style" w:hAnsi="Bookman Old Style" w:cs="AL-Mohanad"/>
          <w:lang w:val="id-ID"/>
        </w:rPr>
        <w:t xml:space="preserve">masalah-masalah ini dinisbahkan kepadanya dan </w:t>
      </w:r>
      <w:r w:rsidR="00F860F4" w:rsidRPr="0070792A">
        <w:rPr>
          <w:rFonts w:ascii="Bookman Old Style" w:hAnsi="Bookman Old Style" w:cs="AL-Mohanad"/>
          <w:lang w:val="id-ID"/>
        </w:rPr>
        <w:t>kemudian  dikenal dengan ma</w:t>
      </w:r>
      <w:r w:rsidRPr="0070792A">
        <w:rPr>
          <w:rFonts w:ascii="Bookman Old Style" w:hAnsi="Bookman Old Style" w:cs="AL-Mohanad"/>
          <w:lang w:val="id-ID"/>
        </w:rPr>
        <w:t xml:space="preserve">zhab, </w:t>
      </w:r>
      <w:r w:rsidR="00F860F4" w:rsidRPr="0070792A">
        <w:rPr>
          <w:rFonts w:ascii="Bookman Old Style" w:hAnsi="Bookman Old Style" w:cs="AL-Mohanad"/>
          <w:lang w:val="id-ID"/>
        </w:rPr>
        <w:t>Ma</w:t>
      </w:r>
      <w:r w:rsidR="00F860F4" w:rsidRPr="0070792A">
        <w:rPr>
          <w:lang w:val="id-ID"/>
        </w:rPr>
        <w:t>z</w:t>
      </w:r>
      <w:r w:rsidR="00F860F4" w:rsidRPr="0070792A">
        <w:rPr>
          <w:rFonts w:ascii="Bookman Old Style" w:hAnsi="Bookman Old Style" w:cs="AL-Mohanad"/>
          <w:lang w:val="id-ID"/>
        </w:rPr>
        <w:t>hab-ma</w:t>
      </w:r>
      <w:r w:rsidR="00F860F4" w:rsidRPr="0070792A">
        <w:rPr>
          <w:lang w:val="id-ID"/>
        </w:rPr>
        <w:t>z</w:t>
      </w:r>
      <w:r w:rsidR="00F860F4" w:rsidRPr="0070792A">
        <w:rPr>
          <w:rFonts w:ascii="Bookman Old Style" w:hAnsi="Bookman Old Style" w:cs="AL-Mohanad"/>
          <w:lang w:val="id-ID"/>
        </w:rPr>
        <w:t>hab tersebut sepakat dalam prinsip-prinsip ajaran Islam dan semua</w:t>
      </w:r>
      <w:r w:rsidR="005E5CE0" w:rsidRPr="0070792A">
        <w:rPr>
          <w:rFonts w:ascii="Bookman Old Style" w:hAnsi="Bookman Old Style" w:cs="AL-Mohanad"/>
          <w:lang w:val="id-ID"/>
        </w:rPr>
        <w:t xml:space="preserve"> sumber</w:t>
      </w:r>
      <w:r w:rsidR="00F860F4" w:rsidRPr="0070792A">
        <w:rPr>
          <w:rFonts w:ascii="Bookman Old Style" w:hAnsi="Bookman Old Style" w:cs="AL-Mohanad"/>
          <w:lang w:val="id-ID"/>
        </w:rPr>
        <w:t>nya adalah Alquran dan hadis-hadis Rasul.</w:t>
      </w:r>
      <w:r w:rsidRPr="0070792A">
        <w:rPr>
          <w:rFonts w:ascii="Bookman Old Style" w:hAnsi="Bookman Old Style" w:cs="AL-Mohanad"/>
          <w:lang w:val="id-ID"/>
        </w:rPr>
        <w:t xml:space="preserve"> </w:t>
      </w:r>
      <w:r w:rsidR="00F860F4" w:rsidRPr="0070792A">
        <w:rPr>
          <w:rFonts w:ascii="Bookman Old Style" w:hAnsi="Bookman Old Style" w:cs="AL-Mohanad"/>
          <w:lang w:val="id-ID"/>
        </w:rPr>
        <w:t>A</w:t>
      </w:r>
      <w:r w:rsidRPr="0070792A">
        <w:rPr>
          <w:rFonts w:ascii="Bookman Old Style" w:hAnsi="Bookman Old Style" w:cs="AL-Mohanad"/>
          <w:lang w:val="id-ID"/>
        </w:rPr>
        <w:t>dapun</w:t>
      </w:r>
      <w:r w:rsidR="00F860F4" w:rsidRPr="0070792A">
        <w:rPr>
          <w:rFonts w:ascii="Bookman Old Style" w:hAnsi="Bookman Old Style" w:cs="AL-Mohanad"/>
          <w:lang w:val="id-ID"/>
        </w:rPr>
        <w:t xml:space="preserve"> </w:t>
      </w:r>
      <w:r w:rsidRPr="0070792A">
        <w:rPr>
          <w:rFonts w:ascii="Bookman Old Style" w:hAnsi="Bookman Old Style" w:cs="AL-Mohanad"/>
          <w:lang w:val="id-ID"/>
        </w:rPr>
        <w:t>perbedaan yang terjadi maka hal itu masalah</w:t>
      </w:r>
      <w:r w:rsidR="00F860F4" w:rsidRPr="0070792A">
        <w:rPr>
          <w:rFonts w:ascii="Bookman Old Style" w:hAnsi="Bookman Old Style" w:cs="AL-Mohanad"/>
          <w:lang w:val="id-ID"/>
        </w:rPr>
        <w:t>-</w:t>
      </w:r>
      <w:r w:rsidRPr="0070792A">
        <w:rPr>
          <w:rFonts w:ascii="Bookman Old Style" w:hAnsi="Bookman Old Style" w:cs="AL-Mohanad"/>
          <w:lang w:val="id-ID"/>
        </w:rPr>
        <w:t>masalah furu</w:t>
      </w:r>
      <w:r w:rsidR="00F860F4" w:rsidRPr="0070792A">
        <w:rPr>
          <w:rFonts w:ascii="Bookman Old Style" w:hAnsi="Bookman Old Style" w:cs="AL-Mohanad"/>
          <w:lang w:val="id-ID"/>
        </w:rPr>
        <w:t>k</w:t>
      </w:r>
      <w:r w:rsidRPr="0070792A">
        <w:rPr>
          <w:rFonts w:ascii="Bookman Old Style" w:hAnsi="Bookman Old Style" w:cs="AL-Mohanad"/>
          <w:lang w:val="id-ID"/>
        </w:rPr>
        <w:t xml:space="preserve"> yang tidak terlalu banyak, semua ulama memerintahkan murid-muridnya untuk mengambil ucapan yang didukung oleh nas </w:t>
      </w:r>
      <w:r w:rsidR="00F860F4" w:rsidRPr="0070792A">
        <w:rPr>
          <w:rFonts w:ascii="Bookman Old Style" w:hAnsi="Bookman Old Style" w:cs="AL-Mohanad"/>
          <w:lang w:val="id-ID"/>
        </w:rPr>
        <w:lastRenderedPageBreak/>
        <w:t>Alq</w:t>
      </w:r>
      <w:r w:rsidRPr="0070792A">
        <w:rPr>
          <w:rFonts w:ascii="Bookman Old Style" w:hAnsi="Bookman Old Style" w:cs="AL-Mohanad"/>
          <w:lang w:val="id-ID"/>
        </w:rPr>
        <w:t xml:space="preserve">uran atau </w:t>
      </w:r>
      <w:r w:rsidR="00481419" w:rsidRPr="0070792A">
        <w:rPr>
          <w:rFonts w:ascii="Bookman Old Style" w:hAnsi="Bookman Old Style" w:cs="AL-Mohanad"/>
          <w:lang w:val="id-ID"/>
        </w:rPr>
        <w:t>hadis</w:t>
      </w:r>
      <w:r w:rsidRPr="0070792A">
        <w:rPr>
          <w:rFonts w:ascii="Bookman Old Style" w:hAnsi="Bookman Old Style" w:cs="AL-Mohanad"/>
          <w:lang w:val="id-ID"/>
        </w:rPr>
        <w:t>, walaupun dikatakan oleh orang lain.</w:t>
      </w:r>
    </w:p>
    <w:p w:rsidR="00B23C76" w:rsidRPr="0070792A" w:rsidRDefault="00B23C76" w:rsidP="0089250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Seorang muslim tidak diharuskan mengikuti salah satu darinya, melainkan diharuskan merujuk kepada Al</w:t>
      </w:r>
      <w:r w:rsidR="00F860F4" w:rsidRPr="0070792A">
        <w:rPr>
          <w:rFonts w:ascii="Bookman Old Style" w:hAnsi="Bookman Old Style" w:cs="AL-Mohanad"/>
          <w:lang w:val="id-ID"/>
        </w:rPr>
        <w:t>q</w:t>
      </w:r>
      <w:r w:rsidRPr="0070792A">
        <w:rPr>
          <w:rFonts w:ascii="Bookman Old Style" w:hAnsi="Bookman Old Style" w:cs="AL-Mohanad"/>
          <w:lang w:val="id-ID"/>
        </w:rPr>
        <w:t xml:space="preserve">uran dan </w:t>
      </w:r>
      <w:r w:rsidR="00481419" w:rsidRPr="0070792A">
        <w:rPr>
          <w:rFonts w:ascii="Bookman Old Style" w:hAnsi="Bookman Old Style" w:cs="AL-Mohanad"/>
          <w:lang w:val="id-ID"/>
        </w:rPr>
        <w:t>hadis</w:t>
      </w:r>
      <w:r w:rsidR="003858EF" w:rsidRPr="0070792A">
        <w:rPr>
          <w:rFonts w:ascii="Bookman Old Style" w:hAnsi="Bookman Old Style" w:cs="AL-Mohanad"/>
          <w:lang w:val="id-ID"/>
        </w:rPr>
        <w:t>.</w:t>
      </w:r>
      <w:r w:rsidRPr="0070792A">
        <w:rPr>
          <w:rFonts w:ascii="Bookman Old Style" w:hAnsi="Bookman Old Style" w:cs="AL-Mohanad"/>
          <w:lang w:val="id-ID"/>
        </w:rPr>
        <w:t xml:space="preserve"> </w:t>
      </w:r>
      <w:r w:rsidR="003858EF" w:rsidRPr="0070792A">
        <w:rPr>
          <w:rFonts w:ascii="Bookman Old Style" w:hAnsi="Bookman Old Style" w:cs="AL-Mohanad"/>
          <w:lang w:val="id-ID"/>
        </w:rPr>
        <w:t>Adapun perbuatan yang dikerjakan banyak orang yang berafiliasi kepada mazhab-mazhab tersebut berupa penyimpangan dalam masalah akidah</w:t>
      </w:r>
      <w:r w:rsidRPr="0070792A">
        <w:rPr>
          <w:rFonts w:ascii="Bookman Old Style" w:hAnsi="Bookman Old Style" w:cs="AL-Mohanad"/>
          <w:lang w:val="id-ID"/>
        </w:rPr>
        <w:t xml:space="preserve"> dengan ritual mereka  di kuburan, seperti; </w:t>
      </w:r>
      <w:r w:rsidR="00E132F0" w:rsidRPr="0070792A">
        <w:rPr>
          <w:rFonts w:ascii="Bookman Old Style" w:hAnsi="Bookman Old Style" w:cs="AL-Mohanad"/>
          <w:lang w:val="id-ID"/>
        </w:rPr>
        <w:t xml:space="preserve">tawaf </w:t>
      </w:r>
      <w:r w:rsidRPr="0070792A">
        <w:rPr>
          <w:rFonts w:ascii="Bookman Old Style" w:hAnsi="Bookman Old Style" w:cs="AL-Mohanad"/>
          <w:lang w:val="id-ID"/>
        </w:rPr>
        <w:t xml:space="preserve"> mengelilingi kuburan, dan minta pertolongan kepada orang yang telah mati, dan mereka yang terjatuh di dalam menta</w:t>
      </w:r>
      <w:r w:rsidR="00F860F4" w:rsidRPr="0070792A">
        <w:rPr>
          <w:rFonts w:ascii="Bookman Old Style" w:hAnsi="Bookman Old Style" w:cs="AL-Mohanad"/>
          <w:lang w:val="id-ID"/>
        </w:rPr>
        <w:t>k</w:t>
      </w:r>
      <w:r w:rsidRPr="0070792A">
        <w:rPr>
          <w:rFonts w:ascii="Bookman Old Style" w:hAnsi="Bookman Old Style" w:cs="AL-Mohanad"/>
          <w:lang w:val="id-ID"/>
        </w:rPr>
        <w:t>wilkan sifat-sifat Allah dengan memalingkan maknanya dari zahirnya maka sesungguhnya mereka telah menyalahi imam-imam mereka dalam a</w:t>
      </w:r>
      <w:r w:rsidR="00F860F4" w:rsidRPr="0070792A">
        <w:rPr>
          <w:rFonts w:ascii="Bookman Old Style" w:hAnsi="Bookman Old Style" w:cs="AL-Mohanad"/>
          <w:lang w:val="id-ID"/>
        </w:rPr>
        <w:t>k</w:t>
      </w:r>
      <w:r w:rsidRPr="0070792A">
        <w:rPr>
          <w:rFonts w:ascii="Bookman Old Style" w:hAnsi="Bookman Old Style" w:cs="AL-Mohanad"/>
          <w:lang w:val="id-ID"/>
        </w:rPr>
        <w:t>idah, karena a</w:t>
      </w:r>
      <w:r w:rsidR="00F860F4" w:rsidRPr="0070792A">
        <w:rPr>
          <w:rFonts w:ascii="Bookman Old Style" w:hAnsi="Bookman Old Style" w:cs="AL-Mohanad"/>
          <w:lang w:val="id-ID"/>
        </w:rPr>
        <w:t>k</w:t>
      </w:r>
      <w:r w:rsidRPr="0070792A">
        <w:rPr>
          <w:rFonts w:ascii="Bookman Old Style" w:hAnsi="Bookman Old Style" w:cs="AL-Mohanad"/>
          <w:lang w:val="id-ID"/>
        </w:rPr>
        <w:t>idah para imam adalah a</w:t>
      </w:r>
      <w:r w:rsidR="00F860F4" w:rsidRPr="0070792A">
        <w:rPr>
          <w:rFonts w:ascii="Bookman Old Style" w:hAnsi="Bookman Old Style" w:cs="AL-Mohanad"/>
          <w:lang w:val="id-ID"/>
        </w:rPr>
        <w:t>k</w:t>
      </w:r>
      <w:r w:rsidRPr="0070792A">
        <w:rPr>
          <w:rFonts w:ascii="Bookman Old Style" w:hAnsi="Bookman Old Style" w:cs="AL-Mohanad"/>
          <w:lang w:val="id-ID"/>
        </w:rPr>
        <w:t>idah salaf sal</w:t>
      </w:r>
      <w:r w:rsidR="00F860F4" w:rsidRPr="0070792A">
        <w:rPr>
          <w:rFonts w:ascii="Bookman Old Style" w:hAnsi="Bookman Old Style" w:cs="AL-Mohanad"/>
          <w:lang w:val="id-ID"/>
        </w:rPr>
        <w:t>e</w:t>
      </w:r>
      <w:r w:rsidRPr="0070792A">
        <w:rPr>
          <w:rFonts w:ascii="Bookman Old Style" w:hAnsi="Bookman Old Style" w:cs="AL-Mohanad"/>
          <w:lang w:val="id-ID"/>
        </w:rPr>
        <w:t xml:space="preserve">h yang telah disebutkan dalam masalah </w:t>
      </w:r>
      <w:r w:rsidRPr="0070792A">
        <w:rPr>
          <w:rFonts w:ascii="Bookman Old Style" w:hAnsi="Bookman Old Style" w:cs="AL-Mohanad"/>
          <w:i/>
          <w:iCs/>
          <w:lang w:val="id-ID"/>
        </w:rPr>
        <w:t>firqah n</w:t>
      </w:r>
      <w:r w:rsidR="00892500" w:rsidRPr="0070792A">
        <w:rPr>
          <w:rFonts w:ascii="Bookman Old Style" w:hAnsi="Bookman Old Style" w:cs="AL-Mohanad"/>
          <w:i/>
          <w:iCs/>
          <w:lang w:val="id-ID"/>
        </w:rPr>
        <w:t>ā</w:t>
      </w:r>
      <w:r w:rsidRPr="0070792A">
        <w:rPr>
          <w:rFonts w:ascii="Bookman Old Style" w:hAnsi="Bookman Old Style" w:cs="AL-Mohanad"/>
          <w:i/>
          <w:iCs/>
          <w:lang w:val="id-ID"/>
        </w:rPr>
        <w:t>jiyah</w:t>
      </w:r>
      <w:r w:rsidR="00F860F4" w:rsidRPr="0070792A">
        <w:rPr>
          <w:rFonts w:ascii="Bookman Old Style" w:hAnsi="Bookman Old Style" w:cs="AL-Mohanad"/>
          <w:lang w:val="id-ID"/>
        </w:rPr>
        <w:t xml:space="preserve"> </w:t>
      </w:r>
      <w:r w:rsidRPr="0070792A">
        <w:rPr>
          <w:rFonts w:ascii="Bookman Old Style" w:hAnsi="Bookman Old Style" w:cs="AL-Mohanad"/>
          <w:lang w:val="id-ID"/>
        </w:rPr>
        <w:t>[golongan yang selamat]</w:t>
      </w:r>
      <w:r w:rsidR="00F860F4" w:rsidRPr="0070792A">
        <w:rPr>
          <w:rFonts w:ascii="Bookman Old Style" w:hAnsi="Bookman Old Style" w:cs="AL-Mohanad"/>
          <w:lang w:val="id-ID"/>
        </w:rPr>
        <w:t>.</w:t>
      </w:r>
    </w:p>
    <w:p w:rsidR="00B23C76" w:rsidRPr="0070792A" w:rsidRDefault="00B23C76" w:rsidP="006A40FE">
      <w:pPr>
        <w:spacing w:before="120" w:after="120"/>
        <w:ind w:left="57" w:right="57" w:firstLine="340"/>
        <w:jc w:val="center"/>
        <w:rPr>
          <w:rFonts w:ascii="Bookman Old Style" w:hAnsi="Bookman Old Style" w:cs="AL-Mohanad"/>
          <w:lang w:val="id-ID"/>
        </w:rPr>
      </w:pPr>
    </w:p>
    <w:p w:rsidR="00B23C76" w:rsidRPr="0070792A" w:rsidRDefault="00B23C76" w:rsidP="00F860F4">
      <w:pPr>
        <w:spacing w:before="120" w:after="120"/>
        <w:ind w:left="57" w:right="57" w:firstLine="340"/>
        <w:jc w:val="lowKashida"/>
        <w:rPr>
          <w:rFonts w:ascii="Bookman Old Style" w:hAnsi="Bookman Old Style" w:cs="AL-Mohanad"/>
          <w:b/>
          <w:bCs/>
        </w:rPr>
      </w:pPr>
      <w:r w:rsidRPr="0070792A">
        <w:rPr>
          <w:rFonts w:ascii="Bookman Old Style" w:hAnsi="Bookman Old Style" w:cs="AL-Mohanad"/>
          <w:b/>
          <w:bCs/>
        </w:rPr>
        <w:t>Fir</w:t>
      </w:r>
      <w:r w:rsidR="00F860F4" w:rsidRPr="0070792A">
        <w:rPr>
          <w:rFonts w:ascii="Bookman Old Style" w:hAnsi="Bookman Old Style" w:cs="AL-Mohanad"/>
          <w:b/>
          <w:bCs/>
        </w:rPr>
        <w:t>k</w:t>
      </w:r>
      <w:r w:rsidRPr="0070792A">
        <w:rPr>
          <w:rFonts w:ascii="Bookman Old Style" w:hAnsi="Bookman Old Style" w:cs="AL-Mohanad"/>
          <w:b/>
          <w:bCs/>
        </w:rPr>
        <w:t>ah-Fir</w:t>
      </w:r>
      <w:r w:rsidR="00F860F4" w:rsidRPr="0070792A">
        <w:rPr>
          <w:rFonts w:ascii="Bookman Old Style" w:hAnsi="Bookman Old Style" w:cs="AL-Mohanad"/>
          <w:b/>
          <w:bCs/>
        </w:rPr>
        <w:t>k</w:t>
      </w:r>
      <w:r w:rsidRPr="0070792A">
        <w:rPr>
          <w:rFonts w:ascii="Bookman Old Style" w:hAnsi="Bookman Old Style" w:cs="AL-Mohanad"/>
          <w:b/>
          <w:bCs/>
        </w:rPr>
        <w:t>ah Yang Keluar Dari Islam</w:t>
      </w:r>
    </w:p>
    <w:p w:rsidR="00B23C76" w:rsidRPr="0070792A" w:rsidRDefault="003858EF" w:rsidP="003858EF">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Di dunia Islam, t</w:t>
      </w:r>
      <w:r w:rsidRPr="0070792A">
        <w:rPr>
          <w:rFonts w:ascii="Bookman Old Style" w:hAnsi="Bookman Old Style" w:cs="AL-Mohanad"/>
        </w:rPr>
        <w:t>erdapat firkah-firkah [sempalan]</w:t>
      </w:r>
      <w:r w:rsidRPr="0070792A">
        <w:rPr>
          <w:rFonts w:ascii="Bookman Old Style" w:hAnsi="Bookman Old Style" w:cs="AL-Mohanad"/>
          <w:lang w:val="id-ID"/>
        </w:rPr>
        <w:t xml:space="preserve"> yang </w:t>
      </w:r>
      <w:r w:rsidRPr="0070792A">
        <w:rPr>
          <w:rFonts w:ascii="Bookman Old Style" w:hAnsi="Bookman Old Style" w:cs="AL-Mohanad"/>
        </w:rPr>
        <w:t>keluar dari Islam</w:t>
      </w:r>
      <w:r w:rsidRPr="0070792A">
        <w:rPr>
          <w:rFonts w:ascii="Bookman Old Style" w:hAnsi="Bookman Old Style" w:cs="AL-Mohanad"/>
          <w:lang w:val="id-ID"/>
        </w:rPr>
        <w:t xml:space="preserve">. Mereka ini menisbahkan diri pada Islam dan mengaku sebagai kelompok Islam, akan tetapi hakikatnya mereka bukan kelompok Islam, </w:t>
      </w:r>
      <w:r w:rsidR="00B23C76" w:rsidRPr="0070792A">
        <w:rPr>
          <w:rFonts w:ascii="Bookman Old Style" w:hAnsi="Bookman Old Style" w:cs="AL-Mohanad"/>
          <w:lang w:val="id-ID"/>
        </w:rPr>
        <w:t>karena a</w:t>
      </w:r>
      <w:r w:rsidRPr="0070792A">
        <w:rPr>
          <w:rFonts w:ascii="Bookman Old Style" w:hAnsi="Bookman Old Style" w:cs="AL-Mohanad"/>
          <w:lang w:val="id-ID"/>
        </w:rPr>
        <w:t>k</w:t>
      </w:r>
      <w:r w:rsidR="00B23C76" w:rsidRPr="0070792A">
        <w:rPr>
          <w:rFonts w:ascii="Bookman Old Style" w:hAnsi="Bookman Old Style" w:cs="AL-Mohanad"/>
          <w:lang w:val="id-ID"/>
        </w:rPr>
        <w:t>idahnya adalah a</w:t>
      </w:r>
      <w:r w:rsidRPr="0070792A">
        <w:rPr>
          <w:rFonts w:ascii="Bookman Old Style" w:hAnsi="Bookman Old Style" w:cs="AL-Mohanad"/>
          <w:lang w:val="id-ID"/>
        </w:rPr>
        <w:t>k</w:t>
      </w:r>
      <w:r w:rsidR="00B23C76" w:rsidRPr="0070792A">
        <w:rPr>
          <w:rFonts w:ascii="Bookman Old Style" w:hAnsi="Bookman Old Style" w:cs="AL-Mohanad"/>
          <w:lang w:val="id-ID"/>
        </w:rPr>
        <w:t>idah yang me</w:t>
      </w:r>
      <w:r w:rsidRPr="0070792A">
        <w:rPr>
          <w:rFonts w:ascii="Bookman Old Style" w:hAnsi="Bookman Old Style" w:cs="AL-Mohanad"/>
          <w:lang w:val="id-ID"/>
        </w:rPr>
        <w:t>ng</w:t>
      </w:r>
      <w:r w:rsidR="00B23C76" w:rsidRPr="0070792A">
        <w:rPr>
          <w:rFonts w:ascii="Bookman Old Style" w:hAnsi="Bookman Old Style" w:cs="AL-Mohanad"/>
          <w:lang w:val="id-ID"/>
        </w:rPr>
        <w:t>ingkari Allah, ayat-ayat-Nya, dan keEsaan-Nya.</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Diantara kelompok-kelompok ini adalah: </w:t>
      </w:r>
    </w:p>
    <w:p w:rsidR="00B23C76" w:rsidRPr="0070792A" w:rsidRDefault="003858EF" w:rsidP="003858EF">
      <w:pPr>
        <w:jc w:val="both"/>
        <w:rPr>
          <w:rFonts w:ascii="Bookman Old Style" w:hAnsi="Bookman Old Style" w:cs="AL-Mohanad"/>
          <w:lang w:val="id-ID"/>
        </w:rPr>
      </w:pPr>
      <w:r w:rsidRPr="0070792A">
        <w:rPr>
          <w:rFonts w:ascii="Bookman Old Style" w:hAnsi="Bookman Old Style" w:cs="AL-Mohanad"/>
          <w:lang w:val="id-ID"/>
        </w:rPr>
        <w:t xml:space="preserve">Sekte </w:t>
      </w:r>
      <w:r w:rsidRPr="0070792A">
        <w:rPr>
          <w:rFonts w:ascii="Bookman Old Style" w:hAnsi="Bookman Old Style" w:cs="AL-Mohanad"/>
        </w:rPr>
        <w:t xml:space="preserve">Kebatinan </w:t>
      </w:r>
      <w:r w:rsidR="00B23C76" w:rsidRPr="0070792A">
        <w:rPr>
          <w:rFonts w:ascii="Bookman Old Style" w:hAnsi="Bookman Old Style" w:cs="AL-Mohanad"/>
        </w:rPr>
        <w:t xml:space="preserve">yang meyakini </w:t>
      </w:r>
      <w:r w:rsidR="00B23C76" w:rsidRPr="0070792A">
        <w:rPr>
          <w:rFonts w:ascii="Bookman Old Style" w:hAnsi="Bookman Old Style" w:cs="AL-Mohanad"/>
          <w:i/>
          <w:iCs/>
        </w:rPr>
        <w:t>hulul</w:t>
      </w:r>
      <w:r w:rsidR="00B23C76" w:rsidRPr="0070792A">
        <w:rPr>
          <w:rFonts w:ascii="Bookman Old Style" w:hAnsi="Bookman Old Style" w:cs="AL-Mohanad"/>
        </w:rPr>
        <w:t xml:space="preserve"> [menyatunya Tuhan dalam makhluk] dan reinkarnasi (penjelmaan kembali ke</w:t>
      </w:r>
      <w:r w:rsidRPr="0070792A">
        <w:rPr>
          <w:rFonts w:ascii="Bookman Old Style" w:hAnsi="Bookman Old Style" w:cs="AL-Mohanad"/>
        </w:rPr>
        <w:t xml:space="preserve"> </w:t>
      </w:r>
      <w:r w:rsidR="00B23C76" w:rsidRPr="0070792A">
        <w:rPr>
          <w:rFonts w:ascii="Bookman Old Style" w:hAnsi="Bookman Old Style" w:cs="AL-Mohanad"/>
        </w:rPr>
        <w:t>dunia bagi yang telah mati), berkeyakinan bahwa nas</w:t>
      </w:r>
      <w:r w:rsidRPr="0070792A">
        <w:rPr>
          <w:rFonts w:ascii="Bookman Old Style" w:hAnsi="Bookman Old Style" w:cs="AL-Mohanad"/>
        </w:rPr>
        <w:t>-nas</w:t>
      </w:r>
      <w:r w:rsidR="00B23C76" w:rsidRPr="0070792A">
        <w:rPr>
          <w:rFonts w:ascii="Bookman Old Style" w:hAnsi="Bookman Old Style" w:cs="AL-Mohanad"/>
        </w:rPr>
        <w:t xml:space="preserve"> syara</w:t>
      </w:r>
      <w:r w:rsidRPr="0070792A">
        <w:rPr>
          <w:rFonts w:ascii="Bookman Old Style" w:hAnsi="Bookman Old Style" w:cs="AL-Mohanad"/>
        </w:rPr>
        <w:t>k</w:t>
      </w:r>
      <w:r w:rsidR="00B23C76" w:rsidRPr="0070792A">
        <w:rPr>
          <w:rFonts w:ascii="Bookman Old Style" w:hAnsi="Bookman Old Style" w:cs="AL-Mohanad"/>
        </w:rPr>
        <w:t xml:space="preserve"> memiliki makna batin yang berbeda dengan makna zahir yang diterangkan oleh Rasulullah </w:t>
      </w:r>
      <w:r w:rsidR="00FB447E" w:rsidRPr="0070792A">
        <w:rPr>
          <w:rFonts w:ascii="Bookman Old Style" w:hAnsi="Bookman Old Style" w:cs="AL-Mohanad"/>
        </w:rPr>
        <w:sym w:font="AGA Arabesque" w:char="F072"/>
      </w:r>
      <w:r w:rsidR="00FB447E" w:rsidRPr="0070792A">
        <w:rPr>
          <w:rFonts w:ascii="Bookman Old Style" w:hAnsi="Bookman Old Style" w:cs="AL-Mohanad"/>
        </w:rPr>
        <w:t xml:space="preserve"> </w:t>
      </w:r>
      <w:r w:rsidRPr="0070792A">
        <w:rPr>
          <w:rFonts w:ascii="Bookman Old Style" w:hAnsi="Bookman Old Style" w:cs="AL-Mohanad"/>
        </w:rPr>
        <w:t>dan ijmak</w:t>
      </w:r>
      <w:r w:rsidR="00B23C76" w:rsidRPr="0070792A">
        <w:rPr>
          <w:rFonts w:ascii="Bookman Old Style" w:hAnsi="Bookman Old Style" w:cs="AL-Mohanad"/>
        </w:rPr>
        <w:t xml:space="preserve"> kaum muslimin, dan makna </w:t>
      </w:r>
      <w:r w:rsidR="00B23C76" w:rsidRPr="0070792A">
        <w:rPr>
          <w:rFonts w:ascii="Bookman Old Style" w:hAnsi="Bookman Old Style" w:cs="AL-Mohanad"/>
        </w:rPr>
        <w:lastRenderedPageBreak/>
        <w:t>batin tersebut mereka yang mengarangnya sesuai dengan hawa nafsu mereka</w:t>
      </w:r>
      <w:r w:rsidR="00FB447E" w:rsidRPr="0070792A">
        <w:rPr>
          <w:rFonts w:ascii="Bookman Old Style" w:hAnsi="Bookman Old Style" w:cs="AL-Mohanad"/>
        </w:rPr>
        <w:t xml:space="preserve"> </w:t>
      </w:r>
      <w:r w:rsidR="00B23C76" w:rsidRPr="0070792A">
        <w:rPr>
          <w:rStyle w:val="FootnoteReference"/>
          <w:rFonts w:ascii="Bookman Old Style" w:hAnsi="Bookman Old Style" w:cs="AL-Mohanad"/>
        </w:rPr>
        <w:footnoteReference w:id="29"/>
      </w:r>
      <w:r w:rsidR="00B23C76" w:rsidRPr="0070792A">
        <w:rPr>
          <w:rFonts w:ascii="Bookman Old Style" w:hAnsi="Bookman Old Style" w:cs="AL-Mohanad"/>
        </w:rPr>
        <w:t>.</w:t>
      </w:r>
    </w:p>
    <w:p w:rsidR="00B23C76" w:rsidRPr="0070792A" w:rsidRDefault="003858EF" w:rsidP="00C973E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Munculnya Sekte Kebatinan berasal dari</w:t>
      </w:r>
      <w:r w:rsidR="00B23C76" w:rsidRPr="0070792A">
        <w:rPr>
          <w:rFonts w:ascii="Bookman Old Style" w:hAnsi="Bookman Old Style" w:cs="AL-Mohanad"/>
          <w:lang w:val="id-ID"/>
        </w:rPr>
        <w:t xml:space="preserve"> sekelompok  orang Yahudi dan Majusi serta </w:t>
      </w:r>
      <w:r w:rsidR="00C973E0" w:rsidRPr="0070792A">
        <w:rPr>
          <w:rFonts w:ascii="Bookman Old Style" w:hAnsi="Bookman Old Style" w:cs="AL-Mohanad"/>
          <w:lang w:val="id-ID"/>
        </w:rPr>
        <w:t>dan kaum filsafat ateis di negeri Persia</w:t>
      </w:r>
      <w:r w:rsidR="00B23C76" w:rsidRPr="0070792A">
        <w:rPr>
          <w:rFonts w:ascii="Bookman Old Style" w:hAnsi="Bookman Old Style" w:cs="AL-Mohanad"/>
          <w:lang w:val="id-ID"/>
        </w:rPr>
        <w:t xml:space="preserve"> tatkala tersudutkan oleh penyebaran Islam, mereka berkumpul dan bermusyawarah untuk membuat suatu aliran mazhab </w:t>
      </w:r>
      <w:r w:rsidR="00C973E0" w:rsidRPr="0070792A">
        <w:rPr>
          <w:rFonts w:ascii="Bookman Old Style" w:hAnsi="Bookman Old Style" w:cs="AL-Mohanad"/>
          <w:lang w:val="id-ID"/>
        </w:rPr>
        <w:t xml:space="preserve">dengan tujuannya menceraiberaikan </w:t>
      </w:r>
      <w:r w:rsidR="00B23C76" w:rsidRPr="0070792A">
        <w:rPr>
          <w:rFonts w:ascii="Bookman Old Style" w:hAnsi="Bookman Old Style" w:cs="AL-Mohanad"/>
          <w:lang w:val="id-ID"/>
        </w:rPr>
        <w:t xml:space="preserve">kaum muslimin, mengacaukan pemikiran tentang makna-makna </w:t>
      </w:r>
      <w:r w:rsidR="004E5E5E" w:rsidRPr="0070792A">
        <w:rPr>
          <w:rFonts w:ascii="Bookman Old Style" w:hAnsi="Bookman Old Style" w:cs="AL-Mohanad"/>
          <w:lang w:val="id-ID"/>
        </w:rPr>
        <w:t xml:space="preserve"> Alquran  </w:t>
      </w:r>
      <w:r w:rsidR="00B23C76" w:rsidRPr="0070792A">
        <w:rPr>
          <w:rFonts w:ascii="Bookman Old Style" w:hAnsi="Bookman Old Style" w:cs="AL-Mohanad"/>
          <w:lang w:val="id-ID"/>
        </w:rPr>
        <w:t xml:space="preserve"> yang agung sehingga mereka bisa memecah belah kaum muslimin.</w:t>
      </w:r>
    </w:p>
    <w:p w:rsidR="00B23C76" w:rsidRPr="0070792A" w:rsidRDefault="00B23C76" w:rsidP="00C973E0">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Maka mereka membuat mazhab yang merusak ini, dan </w:t>
      </w:r>
      <w:r w:rsidR="00C973E0" w:rsidRPr="0070792A">
        <w:rPr>
          <w:rFonts w:ascii="Bookman Old Style" w:hAnsi="Bookman Old Style" w:cs="AL-Mohanad"/>
          <w:lang w:val="id-ID"/>
        </w:rPr>
        <w:t>mempropagandakannya dan menisbahkan diri pada Ahlu Bait. Mereka mengklaim sebagai pembela Ahlu Bait [keluarga R</w:t>
      </w:r>
      <w:r w:rsidRPr="0070792A">
        <w:rPr>
          <w:rFonts w:ascii="Bookman Old Style" w:hAnsi="Bookman Old Style" w:cs="AL-Mohanad"/>
          <w:lang w:val="id-ID"/>
        </w:rPr>
        <w:t xml:space="preserve">asul], agar mereka lebih bisa menyesatkan orang awam, maka mereka dapat menjaring banyak orang-orang bodoh dan mereka sesatkan dari kebenaran. </w:t>
      </w:r>
    </w:p>
    <w:p w:rsidR="008D17C5" w:rsidRPr="0070792A" w:rsidRDefault="00B23C76" w:rsidP="008D17C5">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 xml:space="preserve">Diantara kelompok tersebut adalah </w:t>
      </w:r>
      <w:r w:rsidRPr="0070792A">
        <w:rPr>
          <w:rFonts w:ascii="Bookman Old Style" w:hAnsi="Bookman Old Style" w:cs="AL-Mohanad"/>
          <w:b/>
          <w:bCs/>
          <w:lang w:val="id-ID"/>
        </w:rPr>
        <w:t>Qadiyaniah</w:t>
      </w:r>
      <w:r w:rsidRPr="0070792A">
        <w:rPr>
          <w:rFonts w:ascii="Bookman Old Style" w:hAnsi="Bookman Old Style" w:cs="AL-Mohanad"/>
          <w:lang w:val="id-ID"/>
        </w:rPr>
        <w:t>, dinisbahkan kepada Gulam Ahmad Al</w:t>
      </w:r>
      <w:r w:rsidR="00C973E0" w:rsidRPr="0070792A">
        <w:rPr>
          <w:rFonts w:ascii="Bookman Old Style" w:hAnsi="Bookman Old Style" w:cs="AL-Mohanad"/>
          <w:lang w:val="id-ID"/>
        </w:rPr>
        <w:t>-</w:t>
      </w:r>
      <w:r w:rsidRPr="0070792A">
        <w:rPr>
          <w:rFonts w:ascii="Bookman Old Style" w:hAnsi="Bookman Old Style" w:cs="AL-Mohanad"/>
          <w:lang w:val="id-ID"/>
        </w:rPr>
        <w:t xml:space="preserve">Qadiyani </w:t>
      </w:r>
      <w:r w:rsidR="00C973E0" w:rsidRPr="0070792A">
        <w:rPr>
          <w:rFonts w:ascii="Bookman Old Style" w:hAnsi="Bookman Old Style" w:cs="AL-Mohanad"/>
          <w:lang w:val="id-ID"/>
        </w:rPr>
        <w:t xml:space="preserve">yang dikenal mengaku sebagai </w:t>
      </w:r>
      <w:r w:rsidRPr="0070792A">
        <w:rPr>
          <w:rFonts w:ascii="Bookman Old Style" w:hAnsi="Bookman Old Style" w:cs="AL-Mohanad"/>
          <w:lang w:val="id-ID"/>
        </w:rPr>
        <w:t xml:space="preserve">Nabi, dan mengajak orang awam di India dan disekitarnya untuk beriman kepadanya, dia serta pengikutnya telah diperalat oleh Inggris selama mereka menjajah India, </w:t>
      </w:r>
      <w:r w:rsidR="008D17C5" w:rsidRPr="0070792A">
        <w:rPr>
          <w:rFonts w:ascii="Bookman Old Style" w:hAnsi="Bookman Old Style" w:cs="AL-Mohanad"/>
          <w:lang w:val="id-ID"/>
        </w:rPr>
        <w:t xml:space="preserve">Inggris telah </w:t>
      </w:r>
      <w:r w:rsidR="008D17C5" w:rsidRPr="0070792A">
        <w:rPr>
          <w:rFonts w:ascii="Bookman Old Style" w:hAnsi="Bookman Old Style" w:cs="AL-Mohanad"/>
          <w:lang w:val="id-ID"/>
        </w:rPr>
        <w:lastRenderedPageBreak/>
        <w:t xml:space="preserve">memberinya dan para pengikutnya harta yang melimpah sehingga banyak orang bodoh mengikutinya. </w:t>
      </w:r>
    </w:p>
    <w:p w:rsidR="00B23C76" w:rsidRPr="0070792A" w:rsidRDefault="008D17C5" w:rsidP="008D17C5">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id-ID"/>
        </w:rPr>
        <w:t>M</w:t>
      </w:r>
      <w:r w:rsidR="00B23C76" w:rsidRPr="0070792A">
        <w:rPr>
          <w:rFonts w:ascii="Bookman Old Style" w:hAnsi="Bookman Old Style" w:cs="AL-Mohanad"/>
          <w:lang w:val="id-ID"/>
        </w:rPr>
        <w:t>aka</w:t>
      </w:r>
      <w:r w:rsidRPr="0070792A">
        <w:rPr>
          <w:rFonts w:ascii="Bookman Old Style" w:hAnsi="Bookman Old Style" w:cs="AL-Mohanad"/>
          <w:lang w:val="id-ID"/>
        </w:rPr>
        <w:t xml:space="preserve"> </w:t>
      </w:r>
      <w:r w:rsidR="00B23C76" w:rsidRPr="0070792A">
        <w:rPr>
          <w:rFonts w:ascii="Bookman Old Style" w:hAnsi="Bookman Old Style" w:cs="AL-Mohanad"/>
          <w:lang w:val="id-ID"/>
        </w:rPr>
        <w:t>muncullah aliran Al</w:t>
      </w:r>
      <w:r w:rsidRPr="0070792A">
        <w:rPr>
          <w:rFonts w:ascii="Bookman Old Style" w:hAnsi="Bookman Old Style" w:cs="AL-Mohanad"/>
          <w:lang w:val="id-ID"/>
        </w:rPr>
        <w:t>-</w:t>
      </w:r>
      <w:r w:rsidR="00B23C76" w:rsidRPr="0070792A">
        <w:rPr>
          <w:rFonts w:ascii="Bookman Old Style" w:hAnsi="Bookman Old Style" w:cs="AL-Mohanad"/>
          <w:lang w:val="id-ID"/>
        </w:rPr>
        <w:t xml:space="preserve">Qadiyaniah </w:t>
      </w:r>
      <w:r w:rsidRPr="0070792A">
        <w:rPr>
          <w:rFonts w:ascii="Bookman Old Style" w:hAnsi="Bookman Old Style" w:cs="AL-Mohanad"/>
          <w:lang w:val="id-ID"/>
        </w:rPr>
        <w:t xml:space="preserve">yang menampakkan diri sebagai kelompok Islam, padahal hakikatnya berusaha menghancurkannya dan mengeluarkan siapapun yang mampu dipengaruhi dari wilayah Islam, </w:t>
      </w:r>
      <w:r w:rsidR="00B23C76" w:rsidRPr="0070792A">
        <w:rPr>
          <w:rFonts w:ascii="Bookman Old Style" w:hAnsi="Bookman Old Style" w:cs="AL-Mohanad"/>
          <w:lang w:val="id-ID"/>
        </w:rPr>
        <w:t xml:space="preserve">ia dikenal mengarang buku </w:t>
      </w:r>
      <w:r w:rsidR="00B23C76" w:rsidRPr="0070792A">
        <w:rPr>
          <w:rFonts w:ascii="Bookman Old Style" w:hAnsi="Bookman Old Style" w:cs="AL-Mohanad"/>
          <w:i/>
          <w:iCs/>
          <w:lang w:val="id-ID"/>
        </w:rPr>
        <w:t>Ta</w:t>
      </w:r>
      <w:r w:rsidRPr="0070792A">
        <w:rPr>
          <w:rFonts w:ascii="Cambria" w:hAnsi="Cambria" w:cs="Cambria"/>
          <w:i/>
          <w:iCs/>
          <w:lang w:val="id-ID"/>
        </w:rPr>
        <w:t>ṣ</w:t>
      </w:r>
      <w:r w:rsidR="00B23C76" w:rsidRPr="0070792A">
        <w:rPr>
          <w:rFonts w:ascii="Bookman Old Style" w:hAnsi="Bookman Old Style" w:cs="AL-Mohanad"/>
          <w:i/>
          <w:iCs/>
          <w:lang w:val="id-ID"/>
        </w:rPr>
        <w:t>d</w:t>
      </w:r>
      <w:r w:rsidRPr="0070792A">
        <w:rPr>
          <w:rFonts w:ascii="Bookman Old Style" w:hAnsi="Bookman Old Style"/>
          <w:i/>
          <w:iCs/>
          <w:lang w:val="id-ID"/>
        </w:rPr>
        <w:t>ī</w:t>
      </w:r>
      <w:r w:rsidR="00B23C76" w:rsidRPr="0070792A">
        <w:rPr>
          <w:rFonts w:ascii="Bookman Old Style" w:hAnsi="Bookman Old Style" w:cs="AL-Mohanad"/>
          <w:i/>
          <w:iCs/>
          <w:lang w:val="id-ID"/>
        </w:rPr>
        <w:t>q Bar</w:t>
      </w:r>
      <w:r w:rsidRPr="0070792A">
        <w:rPr>
          <w:rFonts w:ascii="Bookman Old Style" w:hAnsi="Bookman Old Style"/>
          <w:i/>
          <w:iCs/>
          <w:lang w:val="id-ID"/>
        </w:rPr>
        <w:t>ā</w:t>
      </w:r>
      <w:r w:rsidR="00B23C76" w:rsidRPr="0070792A">
        <w:rPr>
          <w:rFonts w:ascii="Bookman Old Style" w:hAnsi="Bookman Old Style" w:cs="AL-Mohanad"/>
          <w:i/>
          <w:iCs/>
          <w:lang w:val="id-ID"/>
        </w:rPr>
        <w:t>h</w:t>
      </w:r>
      <w:r w:rsidRPr="0070792A">
        <w:rPr>
          <w:rFonts w:ascii="Bookman Old Style" w:hAnsi="Bookman Old Style"/>
          <w:i/>
          <w:iCs/>
          <w:lang w:val="id-ID"/>
        </w:rPr>
        <w:t>ī</w:t>
      </w:r>
      <w:r w:rsidR="00B23C76" w:rsidRPr="0070792A">
        <w:rPr>
          <w:rFonts w:ascii="Bookman Old Style" w:hAnsi="Bookman Old Style" w:cs="AL-Mohanad"/>
          <w:i/>
          <w:iCs/>
          <w:lang w:val="id-ID"/>
        </w:rPr>
        <w:t>ni Ahmadiyah</w:t>
      </w:r>
      <w:r w:rsidRPr="0070792A">
        <w:rPr>
          <w:rFonts w:ascii="Bookman Old Style" w:hAnsi="Bookman Old Style" w:cs="AL-Mohanad"/>
          <w:lang w:val="id-ID"/>
        </w:rPr>
        <w:t xml:space="preserve"> (</w:t>
      </w:r>
      <w:r w:rsidR="00B23C76" w:rsidRPr="0070792A">
        <w:rPr>
          <w:rFonts w:ascii="Bookman Old Style" w:hAnsi="Bookman Old Style" w:cs="AL-Mohanad"/>
          <w:lang w:val="id-ID"/>
        </w:rPr>
        <w:t>pembenaran bukti-bukti Ahmadiyah</w:t>
      </w:r>
      <w:r w:rsidRPr="0070792A">
        <w:rPr>
          <w:rFonts w:ascii="Bookman Old Style" w:hAnsi="Bookman Old Style" w:cs="AL-Mohanad"/>
          <w:lang w:val="id-ID"/>
        </w:rPr>
        <w:t>)</w:t>
      </w:r>
      <w:r w:rsidR="00B23C76" w:rsidRPr="0070792A">
        <w:rPr>
          <w:rFonts w:ascii="Bookman Old Style" w:hAnsi="Bookman Old Style" w:cs="AL-Mohanad"/>
          <w:lang w:val="id-ID"/>
        </w:rPr>
        <w:t xml:space="preserve"> di dalamnya dia </w:t>
      </w:r>
      <w:r w:rsidRPr="0070792A">
        <w:rPr>
          <w:rFonts w:ascii="Bookman Old Style" w:hAnsi="Bookman Old Style" w:cs="AL-Mohanad"/>
          <w:lang w:val="id-ID"/>
        </w:rPr>
        <w:t>mengklaim</w:t>
      </w:r>
      <w:r w:rsidR="00B23C76" w:rsidRPr="0070792A">
        <w:rPr>
          <w:rFonts w:ascii="Bookman Old Style" w:hAnsi="Bookman Old Style" w:cs="AL-Mohanad"/>
          <w:lang w:val="id-ID"/>
        </w:rPr>
        <w:t xml:space="preserve"> diri sebagai seorang Nabi, ia merubah makna teks-teks Islam, dan diantara yang ia selewengkan bahwa jihad dalam Islam telah dihapus, dan wajib bagi setiap muslim untuk berdamai dengan Inggris</w:t>
      </w:r>
      <w:r w:rsidRPr="0070792A">
        <w:rPr>
          <w:rFonts w:ascii="Bookman Old Style" w:hAnsi="Bookman Old Style" w:cs="AL-Mohanad"/>
          <w:lang w:val="id-ID"/>
        </w:rPr>
        <w:t>. Pada waktu itu ia –juga- mengarang buku yang diberi judul</w:t>
      </w:r>
      <w:r w:rsidR="00B23C76" w:rsidRPr="0070792A">
        <w:rPr>
          <w:rFonts w:ascii="Bookman Old Style" w:hAnsi="Bookman Old Style" w:cs="AL-Mohanad"/>
          <w:lang w:val="id-ID"/>
        </w:rPr>
        <w:t xml:space="preserve">: </w:t>
      </w:r>
      <w:r w:rsidR="00B23C76" w:rsidRPr="0070792A">
        <w:rPr>
          <w:rFonts w:ascii="Bookman Old Style" w:hAnsi="Bookman Old Style" w:cs="AL-Mohanad"/>
          <w:i/>
          <w:iCs/>
          <w:lang w:val="id-ID"/>
        </w:rPr>
        <w:t>Tiry</w:t>
      </w:r>
      <w:r w:rsidRPr="0070792A">
        <w:rPr>
          <w:rFonts w:ascii="Bookman Old Style" w:hAnsi="Bookman Old Style"/>
          <w:i/>
          <w:iCs/>
          <w:lang w:val="id-ID"/>
        </w:rPr>
        <w:t>ā</w:t>
      </w:r>
      <w:r w:rsidR="00B23C76" w:rsidRPr="0070792A">
        <w:rPr>
          <w:rFonts w:ascii="Bookman Old Style" w:hAnsi="Bookman Old Style" w:cs="AL-Mohanad"/>
          <w:i/>
          <w:iCs/>
          <w:lang w:val="id-ID"/>
        </w:rPr>
        <w:t>qul Qul</w:t>
      </w:r>
      <w:r w:rsidRPr="0070792A">
        <w:rPr>
          <w:i/>
          <w:iCs/>
          <w:lang w:val="id-ID"/>
        </w:rPr>
        <w:t>ū</w:t>
      </w:r>
      <w:r w:rsidR="00B23C76" w:rsidRPr="0070792A">
        <w:rPr>
          <w:rFonts w:ascii="Bookman Old Style" w:hAnsi="Bookman Old Style" w:cs="AL-Mohanad"/>
          <w:i/>
          <w:iCs/>
          <w:lang w:val="id-ID"/>
        </w:rPr>
        <w:t>b</w:t>
      </w:r>
      <w:r w:rsidR="00B23C76" w:rsidRPr="0070792A">
        <w:rPr>
          <w:rFonts w:ascii="Bookman Old Style" w:hAnsi="Bookman Old Style" w:cs="AL-Mohanad"/>
          <w:lang w:val="id-ID"/>
        </w:rPr>
        <w:t xml:space="preserve"> </w:t>
      </w:r>
      <w:r w:rsidRPr="0070792A">
        <w:rPr>
          <w:rFonts w:ascii="Bookman Old Style" w:hAnsi="Bookman Old Style" w:cs="AL-Mohanad"/>
          <w:lang w:val="id-ID"/>
        </w:rPr>
        <w:t>(</w:t>
      </w:r>
      <w:r w:rsidR="00B23C76" w:rsidRPr="0070792A">
        <w:rPr>
          <w:rFonts w:ascii="Bookman Old Style" w:hAnsi="Bookman Old Style" w:cs="AL-Mohanad"/>
          <w:lang w:val="id-ID"/>
        </w:rPr>
        <w:t>Obat Hati</w:t>
      </w:r>
      <w:r w:rsidRPr="0070792A">
        <w:rPr>
          <w:rFonts w:ascii="Bookman Old Style" w:hAnsi="Bookman Old Style" w:cs="AL-Mohanad"/>
          <w:lang w:val="id-ID"/>
        </w:rPr>
        <w:t>)</w:t>
      </w:r>
      <w:r w:rsidR="00B23C76" w:rsidRPr="0070792A">
        <w:rPr>
          <w:rFonts w:ascii="Bookman Old Style" w:hAnsi="Bookman Old Style" w:cs="AL-Mohanad"/>
          <w:lang w:val="id-ID"/>
        </w:rPr>
        <w:t>.</w:t>
      </w:r>
    </w:p>
    <w:p w:rsidR="00B23C76" w:rsidRPr="0070792A" w:rsidRDefault="00B23C76" w:rsidP="00EF3BB4">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Pendusta mati pada tahun 1908M setelah menyesatkan orang banyak dan </w:t>
      </w:r>
      <w:r w:rsidR="00EF3BB4" w:rsidRPr="0070792A">
        <w:rPr>
          <w:rFonts w:ascii="Bookman Old Style" w:hAnsi="Bookman Old Style" w:cs="AL-Mohanad"/>
          <w:lang w:val="id-ID"/>
        </w:rPr>
        <w:t xml:space="preserve">untuk melanjutkan propaganda dan kepemimpinan kelompoknya yang sesat ia diganti oleh seorang yang sesat bernama </w:t>
      </w:r>
      <w:r w:rsidR="00EF3BB4" w:rsidRPr="0070792A">
        <w:rPr>
          <w:rFonts w:ascii="Bookman Old Style" w:hAnsi="Bookman Old Style" w:cs="AL-Mohanad"/>
        </w:rPr>
        <w:t>Hakim Nuruddin.</w:t>
      </w:r>
      <w:r w:rsidRPr="0070792A">
        <w:rPr>
          <w:rFonts w:ascii="Bookman Old Style" w:hAnsi="Bookman Old Style" w:cs="AL-Mohanad"/>
        </w:rPr>
        <w:t xml:space="preserve"> </w:t>
      </w:r>
    </w:p>
    <w:p w:rsidR="00EF3BB4" w:rsidRPr="0070792A" w:rsidRDefault="00EF3BB4" w:rsidP="00EF3BB4">
      <w:pPr>
        <w:spacing w:before="120" w:after="120"/>
        <w:ind w:left="57" w:right="57" w:firstLine="340"/>
        <w:jc w:val="both"/>
        <w:rPr>
          <w:rFonts w:ascii="Bookman Old Style" w:hAnsi="Bookman Old Style" w:cs="AL-Mohanad"/>
        </w:rPr>
      </w:pPr>
      <w:r w:rsidRPr="0070792A">
        <w:rPr>
          <w:rFonts w:ascii="Bookman Old Style" w:hAnsi="Bookman Old Style" w:cs="AL-Mohanad"/>
          <w:lang w:val="fr-FR"/>
        </w:rPr>
        <w:t xml:space="preserve">Dan diantara </w:t>
      </w:r>
      <w:r w:rsidRPr="0070792A">
        <w:rPr>
          <w:rFonts w:ascii="Bookman Old Style" w:hAnsi="Bookman Old Style" w:cs="AL-Mohanad"/>
          <w:lang w:val="id-ID"/>
        </w:rPr>
        <w:t>sekte</w:t>
      </w:r>
      <w:r w:rsidRPr="0070792A">
        <w:rPr>
          <w:rFonts w:ascii="Bookman Old Style" w:hAnsi="Bookman Old Style" w:cs="AL-Mohanad"/>
          <w:lang w:val="fr-FR"/>
        </w:rPr>
        <w:t xml:space="preserve"> </w:t>
      </w:r>
      <w:r w:rsidRPr="0070792A">
        <w:rPr>
          <w:rFonts w:ascii="Bookman Old Style" w:hAnsi="Bookman Old Style" w:cs="AL-Mohanad"/>
          <w:lang w:val="id-ID"/>
        </w:rPr>
        <w:t xml:space="preserve">kebatinan </w:t>
      </w:r>
      <w:r w:rsidRPr="0070792A">
        <w:rPr>
          <w:rFonts w:ascii="Bookman Old Style" w:hAnsi="Bookman Old Style" w:cs="AL-Mohanad"/>
          <w:lang w:val="fr-FR"/>
        </w:rPr>
        <w:t xml:space="preserve">yang keluar dari Islam </w:t>
      </w:r>
      <w:r w:rsidRPr="0070792A">
        <w:rPr>
          <w:rFonts w:ascii="Bookman Old Style" w:hAnsi="Bookman Old Style" w:cs="AL-Mohanad"/>
          <w:lang w:val="id-ID"/>
        </w:rPr>
        <w:t xml:space="preserve">adalah satu sekte </w:t>
      </w:r>
      <w:r w:rsidRPr="0070792A">
        <w:rPr>
          <w:rFonts w:ascii="Bookman Old Style" w:hAnsi="Bookman Old Style" w:cs="AL-Mohanad"/>
          <w:lang w:val="fr-FR"/>
        </w:rPr>
        <w:t xml:space="preserve">yang </w:t>
      </w:r>
      <w:r w:rsidRPr="0070792A">
        <w:rPr>
          <w:rFonts w:ascii="Bookman Old Style" w:hAnsi="Bookman Old Style" w:cs="AL-Mohanad"/>
          <w:lang w:val="id-ID"/>
        </w:rPr>
        <w:t>ber</w:t>
      </w:r>
      <w:r w:rsidRPr="0070792A">
        <w:rPr>
          <w:rFonts w:ascii="Bookman Old Style" w:hAnsi="Bookman Old Style" w:cs="AL-Mohanad"/>
          <w:lang w:val="fr-FR"/>
        </w:rPr>
        <w:t xml:space="preserve">nama </w:t>
      </w:r>
      <w:r w:rsidRPr="0070792A">
        <w:rPr>
          <w:rFonts w:ascii="Bookman Old Style" w:hAnsi="Bookman Old Style" w:cs="AL-Mohanad"/>
          <w:b/>
          <w:bCs/>
          <w:lang w:val="fr-FR"/>
        </w:rPr>
        <w:t>Bah</w:t>
      </w:r>
      <w:r w:rsidRPr="0070792A">
        <w:rPr>
          <w:rFonts w:ascii="Bookman Old Style" w:hAnsi="Bookman Old Style" w:cs="AL-Mohanad"/>
          <w:b/>
          <w:bCs/>
          <w:lang w:val="id-ID"/>
        </w:rPr>
        <w:t>a</w:t>
      </w:r>
      <w:r w:rsidRPr="0070792A">
        <w:rPr>
          <w:rFonts w:ascii="Bookman Old Style" w:hAnsi="Bookman Old Style" w:cs="AL-Mohanad"/>
          <w:b/>
          <w:bCs/>
          <w:lang w:val="fr-FR"/>
        </w:rPr>
        <w:t>iyyah</w:t>
      </w:r>
      <w:r w:rsidRPr="0070792A">
        <w:rPr>
          <w:rFonts w:ascii="Bookman Old Style" w:hAnsi="Bookman Old Style" w:cs="AL-Mohanad"/>
          <w:lang w:val="fr-FR"/>
        </w:rPr>
        <w:t>,</w:t>
      </w:r>
      <w:r w:rsidR="00B23C76" w:rsidRPr="0070792A">
        <w:rPr>
          <w:rFonts w:ascii="Bookman Old Style" w:hAnsi="Bookman Old Style" w:cs="AL-Mohanad"/>
        </w:rPr>
        <w:t xml:space="preserve"> didirikan pada permulaan abad ke-19 masehi di Iran oleh seorang yang bernama Ali Muhammad, atau Muhammad Ali As</w:t>
      </w:r>
      <w:r w:rsidRPr="0070792A">
        <w:rPr>
          <w:rFonts w:ascii="Bookman Old Style" w:hAnsi="Bookman Old Style" w:cs="AL-Mohanad"/>
        </w:rPr>
        <w:t>y</w:t>
      </w:r>
      <w:r w:rsidR="00B23C76" w:rsidRPr="0070792A">
        <w:rPr>
          <w:rFonts w:ascii="Bookman Old Style" w:hAnsi="Bookman Old Style" w:cs="AL-Mohanad"/>
        </w:rPr>
        <w:t>-Syir</w:t>
      </w:r>
      <w:r w:rsidRPr="0070792A">
        <w:rPr>
          <w:rFonts w:ascii="Bookman Old Style" w:hAnsi="Bookman Old Style" w:cs="AL-Mohanad"/>
        </w:rPr>
        <w:t>a</w:t>
      </w:r>
      <w:r w:rsidR="005D6542" w:rsidRPr="0070792A">
        <w:rPr>
          <w:rFonts w:ascii="Bookman Old Style" w:hAnsi="Bookman Old Style" w:cs="AL-Mohanad"/>
        </w:rPr>
        <w:t>zi, dia dari Firk</w:t>
      </w:r>
      <w:r w:rsidR="00B23C76" w:rsidRPr="0070792A">
        <w:rPr>
          <w:rFonts w:ascii="Bookman Old Style" w:hAnsi="Bookman Old Style" w:cs="AL-Mohanad"/>
        </w:rPr>
        <w:t>ah Syiah i</w:t>
      </w:r>
      <w:r w:rsidRPr="0070792A">
        <w:rPr>
          <w:rFonts w:ascii="Cambria" w:hAnsi="Cambria" w:cs="Cambria"/>
        </w:rPr>
        <w:t>ṡ</w:t>
      </w:r>
      <w:r w:rsidR="00B23C76" w:rsidRPr="0070792A">
        <w:rPr>
          <w:rFonts w:ascii="Bookman Old Style" w:hAnsi="Bookman Old Style" w:cs="AL-Mohanad"/>
        </w:rPr>
        <w:t>na</w:t>
      </w:r>
      <w:r w:rsidR="005D6542" w:rsidRPr="0070792A">
        <w:rPr>
          <w:rFonts w:ascii="Bookman Old Style" w:hAnsi="Bookman Old Style" w:cs="AL-Mohanad"/>
        </w:rPr>
        <w:t xml:space="preserve"> </w:t>
      </w:r>
      <w:r w:rsidR="00B23C76" w:rsidRPr="0070792A">
        <w:rPr>
          <w:rFonts w:ascii="Bookman Old Style" w:hAnsi="Bookman Old Style" w:cs="AL-Mohanad"/>
        </w:rPr>
        <w:t>asy</w:t>
      </w:r>
      <w:r w:rsidR="005D6542" w:rsidRPr="0070792A">
        <w:rPr>
          <w:rFonts w:ascii="Bookman Old Style" w:hAnsi="Bookman Old Style" w:cs="AL-Mohanad"/>
        </w:rPr>
        <w:t>'</w:t>
      </w:r>
      <w:r w:rsidR="00B23C76" w:rsidRPr="0070792A">
        <w:rPr>
          <w:rFonts w:ascii="Bookman Old Style" w:hAnsi="Bookman Old Style" w:cs="AL-Mohanad"/>
        </w:rPr>
        <w:t>ariyyah (dua belas</w:t>
      </w:r>
      <w:r w:rsidRPr="0070792A">
        <w:rPr>
          <w:rFonts w:ascii="Bookman Old Style" w:hAnsi="Bookman Old Style" w:cs="AL-Mohanad"/>
        </w:rPr>
        <w:t xml:space="preserve"> imam</w:t>
      </w:r>
      <w:r w:rsidR="00B23C76" w:rsidRPr="0070792A">
        <w:rPr>
          <w:rFonts w:ascii="Bookman Old Style" w:hAnsi="Bookman Old Style" w:cs="AL-Mohanad"/>
        </w:rPr>
        <w:t>)</w:t>
      </w:r>
      <w:r w:rsidRPr="0070792A">
        <w:rPr>
          <w:rFonts w:ascii="Bookman Old Style" w:hAnsi="Bookman Old Style" w:cs="AL-Mohanad"/>
        </w:rPr>
        <w:t>.</w:t>
      </w:r>
      <w:r w:rsidR="00B23C76" w:rsidRPr="0070792A">
        <w:rPr>
          <w:rFonts w:ascii="Bookman Old Style" w:hAnsi="Bookman Old Style" w:cs="AL-Mohanad"/>
        </w:rPr>
        <w:t xml:space="preserve"> </w:t>
      </w:r>
    </w:p>
    <w:p w:rsidR="00B23C76" w:rsidRPr="0070792A" w:rsidRDefault="00EF3BB4" w:rsidP="00BC4E77">
      <w:pPr>
        <w:spacing w:before="120" w:after="120"/>
        <w:ind w:left="57" w:right="57" w:firstLine="340"/>
        <w:jc w:val="both"/>
        <w:rPr>
          <w:rFonts w:ascii="Bookman Old Style" w:hAnsi="Bookman Old Style" w:cs="AL-Mohanad"/>
        </w:rPr>
      </w:pPr>
      <w:r w:rsidRPr="0070792A">
        <w:rPr>
          <w:rFonts w:ascii="Bookman Old Style" w:hAnsi="Bookman Old Style" w:cs="AL-Mohanad"/>
        </w:rPr>
        <w:t>Kemudian</w:t>
      </w:r>
      <w:r w:rsidRPr="0070792A">
        <w:rPr>
          <w:rFonts w:ascii="Bookman Old Style" w:hAnsi="Bookman Old Style" w:cs="AL-Mohanad"/>
          <w:lang w:val="id-ID"/>
        </w:rPr>
        <w:t xml:space="preserve"> menurut berita yang populer, ia mendirikan aliran tersendiri yang di dalamnya ia mengklaim sebagai Mahdi Munta</w:t>
      </w:r>
      <w:r w:rsidRPr="0070792A">
        <w:t>ẓ</w:t>
      </w:r>
      <w:r w:rsidRPr="0070792A">
        <w:rPr>
          <w:rFonts w:ascii="Bookman Old Style" w:hAnsi="Bookman Old Style" w:cs="AL-Mohanad"/>
          <w:lang w:val="id-ID"/>
        </w:rPr>
        <w:t>ar (Mahdi yang ditunggu-tunggu)</w:t>
      </w:r>
      <w:r w:rsidRPr="0070792A">
        <w:rPr>
          <w:rFonts w:ascii="Bookman Old Style" w:hAnsi="Bookman Old Style" w:cs="AL-Mohanad"/>
        </w:rPr>
        <w:t xml:space="preserve">. Setelah itu </w:t>
      </w:r>
      <w:r w:rsidR="00B23C76" w:rsidRPr="0070792A">
        <w:rPr>
          <w:rFonts w:ascii="Bookman Old Style" w:hAnsi="Bookman Old Style" w:cs="AL-Mohanad"/>
        </w:rPr>
        <w:t>dia mengaku bahwa Allah Yang Maha Tinggi menitis dalam dirinya, jadilah dia tuhan manusia –</w:t>
      </w:r>
      <w:r w:rsidR="00BC4E77" w:rsidRPr="0070792A">
        <w:rPr>
          <w:rFonts w:ascii="Bookman Old Style" w:hAnsi="Bookman Old Style" w:cs="AL-Mohanad"/>
        </w:rPr>
        <w:t xml:space="preserve">Maha Tinggi Allah atas apa yang </w:t>
      </w:r>
      <w:r w:rsidR="00BC4E77" w:rsidRPr="0070792A">
        <w:rPr>
          <w:rFonts w:ascii="Bookman Old Style" w:hAnsi="Bookman Old Style" w:cs="AL-Mohanad"/>
        </w:rPr>
        <w:lastRenderedPageBreak/>
        <w:t>dikatakan orang</w:t>
      </w:r>
      <w:r w:rsidR="00BC4E77" w:rsidRPr="0070792A">
        <w:rPr>
          <w:rFonts w:ascii="Bookman Old Style" w:hAnsi="Bookman Old Style" w:cs="AL-Mohanad"/>
          <w:lang w:val="id-ID"/>
        </w:rPr>
        <w:t>-orang</w:t>
      </w:r>
      <w:r w:rsidR="00BC4E77" w:rsidRPr="0070792A">
        <w:rPr>
          <w:rFonts w:ascii="Bookman Old Style" w:hAnsi="Bookman Old Style" w:cs="AL-Mohanad"/>
        </w:rPr>
        <w:t xml:space="preserve"> kafir yang </w:t>
      </w:r>
      <w:r w:rsidR="00BC4E77" w:rsidRPr="0070792A">
        <w:rPr>
          <w:rFonts w:ascii="Bookman Old Style" w:hAnsi="Bookman Old Style" w:cs="AL-Mohanad"/>
          <w:lang w:val="id-ID"/>
        </w:rPr>
        <w:t>menyimpang dengan setinggi-tingginya</w:t>
      </w:r>
      <w:r w:rsidR="00B23C76" w:rsidRPr="0070792A">
        <w:rPr>
          <w:rFonts w:ascii="Bookman Old Style" w:hAnsi="Bookman Old Style" w:cs="AL-Mohanad"/>
        </w:rPr>
        <w:t>-</w:t>
      </w:r>
      <w:r w:rsidR="00BC4E77" w:rsidRPr="0070792A">
        <w:rPr>
          <w:rFonts w:ascii="Bookman Old Style" w:hAnsi="Bookman Old Style" w:cs="AL-Mohanad"/>
        </w:rPr>
        <w:t>.</w:t>
      </w:r>
      <w:r w:rsidR="00B23C76" w:rsidRPr="0070792A">
        <w:rPr>
          <w:rFonts w:ascii="Bookman Old Style" w:hAnsi="Bookman Old Style" w:cs="AL-Mohanad"/>
        </w:rPr>
        <w:t xml:space="preserve"> </w:t>
      </w:r>
      <w:r w:rsidR="00BC4E77" w:rsidRPr="0070792A">
        <w:rPr>
          <w:rFonts w:ascii="Bookman Old Style" w:hAnsi="Bookman Old Style" w:cs="AL-Mohanad"/>
        </w:rPr>
        <w:t>D</w:t>
      </w:r>
      <w:r w:rsidR="00B23C76" w:rsidRPr="0070792A">
        <w:rPr>
          <w:rFonts w:ascii="Bookman Old Style" w:hAnsi="Bookman Old Style" w:cs="AL-Mohanad"/>
        </w:rPr>
        <w:t>ia</w:t>
      </w:r>
      <w:r w:rsidR="00BC4E77" w:rsidRPr="0070792A">
        <w:rPr>
          <w:rFonts w:ascii="Bookman Old Style" w:hAnsi="Bookman Old Style" w:cs="AL-Mohanad"/>
        </w:rPr>
        <w:t xml:space="preserve"> </w:t>
      </w:r>
      <w:r w:rsidR="00B23C76" w:rsidRPr="0070792A">
        <w:rPr>
          <w:rFonts w:ascii="Bookman Old Style" w:hAnsi="Bookman Old Style" w:cs="AL-Mohanad"/>
        </w:rPr>
        <w:t>mengingkari kebangkitan, perhitungan, surga, neraka, ia mengikuti id</w:t>
      </w:r>
      <w:r w:rsidRPr="0070792A">
        <w:rPr>
          <w:rFonts w:ascii="Bookman Old Style" w:hAnsi="Bookman Old Style" w:cs="AL-Mohanad"/>
        </w:rPr>
        <w:t>e</w:t>
      </w:r>
      <w:r w:rsidR="00B23C76" w:rsidRPr="0070792A">
        <w:rPr>
          <w:rFonts w:ascii="Bookman Old Style" w:hAnsi="Bookman Old Style" w:cs="AL-Mohanad"/>
        </w:rPr>
        <w:t>ologi kaum Brahma dan Budha yang kafir, menggabungkan antara agama Yahudi, Kristen dan Islam, tidak ada perbedaan antara ketiganya, kemudian mengingkari ke</w:t>
      </w:r>
      <w:r w:rsidR="00BC4E77" w:rsidRPr="0070792A">
        <w:rPr>
          <w:rFonts w:ascii="Bookman Old Style" w:hAnsi="Bookman Old Style" w:cs="AL-Mohanad"/>
        </w:rPr>
        <w:t>nabian p</w:t>
      </w:r>
      <w:r w:rsidR="00B23C76" w:rsidRPr="0070792A">
        <w:rPr>
          <w:rFonts w:ascii="Bookman Old Style" w:hAnsi="Bookman Old Style" w:cs="AL-Mohanad"/>
        </w:rPr>
        <w:t xml:space="preserve">enutup para rasul Muhammad </w:t>
      </w:r>
      <w:r w:rsidR="00565F7C" w:rsidRPr="0070792A">
        <w:rPr>
          <w:rFonts w:ascii="Bookman Old Style" w:hAnsi="Bookman Old Style" w:cs="AL-Mohanad"/>
        </w:rPr>
        <w:sym w:font="AGA Arabesque" w:char="F072"/>
      </w:r>
      <w:r w:rsidR="00B23C76" w:rsidRPr="0070792A">
        <w:rPr>
          <w:rFonts w:ascii="Bookman Old Style" w:hAnsi="Bookman Old Style" w:cs="AL-Mohanad"/>
        </w:rPr>
        <w:t>, ia mengingkari banyak sekali hukum Islam.</w:t>
      </w:r>
    </w:p>
    <w:p w:rsidR="00B23C76" w:rsidRPr="0070792A" w:rsidRDefault="00BC4E77" w:rsidP="00BC4E77">
      <w:pPr>
        <w:spacing w:before="120" w:after="120"/>
        <w:ind w:left="57" w:right="57" w:firstLine="340"/>
        <w:jc w:val="both"/>
        <w:rPr>
          <w:rFonts w:ascii="Bookman Old Style" w:hAnsi="Bookman Old Style" w:cs="AL-Mohanad"/>
        </w:rPr>
      </w:pPr>
      <w:r w:rsidRPr="0070792A">
        <w:rPr>
          <w:rFonts w:ascii="Bookman Old Style" w:hAnsi="Bookman Old Style" w:cs="AL-Mohanad"/>
        </w:rPr>
        <w:t>Kemudian setelah mati</w:t>
      </w:r>
      <w:r w:rsidRPr="0070792A">
        <w:rPr>
          <w:rFonts w:ascii="Bookman Old Style" w:hAnsi="Bookman Old Style" w:cs="AL-Mohanad"/>
          <w:lang w:val="id-ID"/>
        </w:rPr>
        <w:t>, ia digantikan menteri</w:t>
      </w:r>
      <w:r w:rsidRPr="0070792A">
        <w:rPr>
          <w:rFonts w:ascii="Bookman Old Style" w:hAnsi="Bookman Old Style" w:cs="AL-Mohanad"/>
        </w:rPr>
        <w:t xml:space="preserve">nya yang </w:t>
      </w:r>
      <w:r w:rsidRPr="0070792A">
        <w:rPr>
          <w:rFonts w:ascii="Bookman Old Style" w:hAnsi="Bookman Old Style" w:cs="AL-Mohanad"/>
          <w:lang w:val="id-ID"/>
        </w:rPr>
        <w:t>menggelari diri dengan</w:t>
      </w:r>
      <w:r w:rsidRPr="0070792A">
        <w:rPr>
          <w:rFonts w:ascii="Bookman Old Style" w:hAnsi="Bookman Old Style" w:cs="AL-Mohanad"/>
        </w:rPr>
        <w:t xml:space="preserve"> </w:t>
      </w:r>
      <w:r w:rsidRPr="0070792A">
        <w:rPr>
          <w:rFonts w:ascii="Bookman Old Style" w:hAnsi="Bookman Old Style" w:cs="AL-Mohanad"/>
          <w:lang w:val="id-ID"/>
        </w:rPr>
        <w:t>“</w:t>
      </w:r>
      <w:r w:rsidRPr="0070792A">
        <w:rPr>
          <w:rFonts w:ascii="Bookman Old Style" w:hAnsi="Bookman Old Style" w:cs="AL-Mohanad"/>
        </w:rPr>
        <w:t>Al-Bah</w:t>
      </w:r>
      <w:r w:rsidRPr="0070792A">
        <w:rPr>
          <w:szCs w:val="26"/>
        </w:rPr>
        <w:t>ā</w:t>
      </w:r>
      <w:r w:rsidRPr="0070792A">
        <w:rPr>
          <w:rFonts w:ascii="Bookman Old Style" w:hAnsi="Bookman Old Style" w:cs="AL-Mohanad"/>
          <w:lang w:val="id-ID"/>
        </w:rPr>
        <w:t>`”</w:t>
      </w:r>
      <w:r w:rsidRPr="0070792A">
        <w:rPr>
          <w:rFonts w:ascii="Bookman Old Style" w:hAnsi="Bookman Old Style" w:cs="AL-Mohanad"/>
        </w:rPr>
        <w:t>.</w:t>
      </w:r>
      <w:r w:rsidR="00B23C76" w:rsidRPr="0070792A">
        <w:rPr>
          <w:rFonts w:ascii="Bookman Old Style" w:hAnsi="Bookman Old Style" w:cs="AL-Mohanad"/>
        </w:rPr>
        <w:t xml:space="preserve"> </w:t>
      </w:r>
      <w:r w:rsidRPr="0070792A">
        <w:rPr>
          <w:rFonts w:ascii="Bookman Old Style" w:hAnsi="Bookman Old Style" w:cs="AL-Mohanad"/>
        </w:rPr>
        <w:t>I</w:t>
      </w:r>
      <w:r w:rsidR="00B23C76" w:rsidRPr="0070792A">
        <w:rPr>
          <w:rFonts w:ascii="Bookman Old Style" w:hAnsi="Bookman Old Style" w:cs="AL-Mohanad"/>
        </w:rPr>
        <w:t>a</w:t>
      </w:r>
      <w:r w:rsidRPr="0070792A">
        <w:rPr>
          <w:rFonts w:ascii="Bookman Old Style" w:hAnsi="Bookman Old Style" w:cs="AL-Mohanad"/>
        </w:rPr>
        <w:t xml:space="preserve"> </w:t>
      </w:r>
      <w:r w:rsidR="00B23C76" w:rsidRPr="0070792A">
        <w:rPr>
          <w:rFonts w:ascii="Bookman Old Style" w:hAnsi="Bookman Old Style" w:cs="AL-Mohanad"/>
        </w:rPr>
        <w:t>sebarkan ajarannya dan banyak pengikutnya maka fir</w:t>
      </w:r>
      <w:r w:rsidRPr="0070792A">
        <w:rPr>
          <w:rFonts w:ascii="Bookman Old Style" w:hAnsi="Bookman Old Style" w:cs="AL-Mohanad"/>
        </w:rPr>
        <w:t>k</w:t>
      </w:r>
      <w:r w:rsidR="00B23C76" w:rsidRPr="0070792A">
        <w:rPr>
          <w:rFonts w:ascii="Bookman Old Style" w:hAnsi="Bookman Old Style" w:cs="AL-Mohanad"/>
        </w:rPr>
        <w:t>ah ini dinisbahkan kepadanya, dan diberi nama: Bahaiyyah.</w:t>
      </w:r>
    </w:p>
    <w:p w:rsidR="00B23C76" w:rsidRPr="0070792A" w:rsidRDefault="00B23C76" w:rsidP="00BC4E77">
      <w:pPr>
        <w:spacing w:before="120" w:after="120"/>
        <w:ind w:left="57" w:right="57" w:firstLine="340"/>
        <w:jc w:val="both"/>
        <w:rPr>
          <w:rFonts w:ascii="Bookman Old Style" w:hAnsi="Bookman Old Style" w:cs="AL-Mohanad"/>
        </w:rPr>
      </w:pPr>
      <w:r w:rsidRPr="0070792A">
        <w:rPr>
          <w:rFonts w:ascii="Bookman Old Style" w:hAnsi="Bookman Old Style" w:cs="AL-Mohanad"/>
        </w:rPr>
        <w:t>Diantara fir</w:t>
      </w:r>
      <w:r w:rsidR="00BC4E77" w:rsidRPr="0070792A">
        <w:rPr>
          <w:rFonts w:ascii="Bookman Old Style" w:hAnsi="Bookman Old Style" w:cs="AL-Mohanad"/>
        </w:rPr>
        <w:t>k</w:t>
      </w:r>
      <w:r w:rsidRPr="0070792A">
        <w:rPr>
          <w:rFonts w:ascii="Bookman Old Style" w:hAnsi="Bookman Old Style" w:cs="AL-Mohanad"/>
        </w:rPr>
        <w:t>ah yang keluar dari Islam walaupun mereka menga</w:t>
      </w:r>
      <w:r w:rsidR="00BC4E77" w:rsidRPr="0070792A">
        <w:rPr>
          <w:rFonts w:ascii="Bookman Old Style" w:hAnsi="Bookman Old Style" w:cs="AL-Mohanad"/>
        </w:rPr>
        <w:t xml:space="preserve">ku sebagai orang Islam, dengan </w:t>
      </w:r>
      <w:r w:rsidRPr="0070792A">
        <w:rPr>
          <w:rFonts w:ascii="Bookman Old Style" w:hAnsi="Bookman Old Style" w:cs="AL-Mohanad"/>
        </w:rPr>
        <w:t xml:space="preserve">melakukan </w:t>
      </w:r>
      <w:r w:rsidR="00E04D79" w:rsidRPr="0070792A">
        <w:rPr>
          <w:rFonts w:ascii="Bookman Old Style" w:hAnsi="Bookman Old Style" w:cs="AL-Mohanad"/>
        </w:rPr>
        <w:t>salat</w:t>
      </w:r>
      <w:r w:rsidR="00BC4E77" w:rsidRPr="0070792A">
        <w:rPr>
          <w:rFonts w:ascii="Bookman Old Style" w:hAnsi="Bookman Old Style" w:cs="AL-Mohanad"/>
        </w:rPr>
        <w:t>, puasa, haji adalah firk</w:t>
      </w:r>
      <w:r w:rsidRPr="0070792A">
        <w:rPr>
          <w:rFonts w:ascii="Bookman Old Style" w:hAnsi="Bookman Old Style" w:cs="AL-Mohanad"/>
        </w:rPr>
        <w:t xml:space="preserve">ah </w:t>
      </w:r>
      <w:r w:rsidR="00565F7C" w:rsidRPr="0070792A">
        <w:rPr>
          <w:rFonts w:ascii="Bookman Old Style" w:hAnsi="Bookman Old Style" w:cs="AL-Mohanad"/>
          <w:b/>
          <w:bCs/>
        </w:rPr>
        <w:t>S</w:t>
      </w:r>
      <w:r w:rsidRPr="0070792A">
        <w:rPr>
          <w:rFonts w:ascii="Bookman Old Style" w:hAnsi="Bookman Old Style" w:cs="AL-Mohanad"/>
          <w:b/>
          <w:bCs/>
        </w:rPr>
        <w:t>yiah</w:t>
      </w:r>
      <w:r w:rsidRPr="0070792A">
        <w:rPr>
          <w:rFonts w:ascii="Bookman Old Style" w:hAnsi="Bookman Old Style" w:cs="AL-Mohanad"/>
        </w:rPr>
        <w:t xml:space="preserve"> yang jumlah pengikutnya sangat banyak.</w:t>
      </w:r>
    </w:p>
    <w:p w:rsidR="00B23C76" w:rsidRPr="0070792A" w:rsidRDefault="00B23C76" w:rsidP="00BA0910">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Mereka menyatakan bahwa Jibril </w:t>
      </w:r>
      <w:r w:rsidRPr="0070792A">
        <w:rPr>
          <w:rFonts w:ascii="Bookman Old Style" w:hAnsi="Bookman Old Style" w:cs="AL-Mohanad"/>
          <w:i/>
          <w:iCs/>
        </w:rPr>
        <w:t>alaihissalam</w:t>
      </w:r>
      <w:r w:rsidRPr="0070792A">
        <w:rPr>
          <w:rFonts w:ascii="Bookman Old Style" w:hAnsi="Bookman Old Style" w:cs="AL-Mohanad"/>
        </w:rPr>
        <w:t xml:space="preserve"> telah khianat dalam mengemban risalah, karena ia memberikannya kepada Muhammad</w:t>
      </w:r>
      <w:r w:rsidR="00565F7C" w:rsidRPr="0070792A">
        <w:rPr>
          <w:rFonts w:ascii="Bookman Old Style" w:hAnsi="Bookman Old Style" w:cs="AL-Mohanad"/>
        </w:rPr>
        <w:sym w:font="AGA Arabesque" w:char="F072"/>
      </w:r>
      <w:r w:rsidRPr="0070792A">
        <w:rPr>
          <w:rFonts w:ascii="Bookman Old Style" w:hAnsi="Bookman Old Style" w:cs="AL-Mohanad"/>
        </w:rPr>
        <w:t xml:space="preserve">, </w:t>
      </w:r>
      <w:r w:rsidR="00BA0910" w:rsidRPr="0070792A">
        <w:rPr>
          <w:rFonts w:ascii="Bookman Old Style" w:hAnsi="Bookman Old Style" w:cs="AL-Mohanad"/>
        </w:rPr>
        <w:t xml:space="preserve">padahal </w:t>
      </w:r>
      <w:r w:rsidR="00BA0910" w:rsidRPr="0070792A">
        <w:rPr>
          <w:rFonts w:ascii="Bookman Old Style" w:hAnsi="Bookman Old Style" w:cs="AL-Mohanad"/>
          <w:lang w:val="id-ID"/>
        </w:rPr>
        <w:t>ia diutus</w:t>
      </w:r>
      <w:r w:rsidR="00BA0910" w:rsidRPr="0070792A">
        <w:rPr>
          <w:rFonts w:ascii="Bookman Old Style" w:hAnsi="Bookman Old Style" w:cs="AL-Mohanad"/>
        </w:rPr>
        <w:t xml:space="preserve"> kepada Ali</w:t>
      </w:r>
      <w:r w:rsidR="00565F7C" w:rsidRPr="0070792A">
        <w:rPr>
          <w:rFonts w:ascii="Bookman Old Style" w:hAnsi="Bookman Old Style" w:cs="AL-Mohanad"/>
        </w:rPr>
        <w:sym w:font="AGA Arabesque" w:char="F074"/>
      </w:r>
      <w:r w:rsidRPr="0070792A">
        <w:rPr>
          <w:rFonts w:ascii="Bookman Old Style" w:hAnsi="Bookman Old Style" w:cs="AL-Mohanad"/>
        </w:rPr>
        <w:t>.</w:t>
      </w:r>
    </w:p>
    <w:p w:rsidR="00B23C76" w:rsidRPr="0070792A" w:rsidRDefault="00B23C76" w:rsidP="00BA0910">
      <w:pPr>
        <w:shd w:val="clear" w:color="auto" w:fill="FFFFFF"/>
        <w:rPr>
          <w:shd w:val="clear" w:color="auto" w:fill="FFFFFF"/>
        </w:rPr>
      </w:pPr>
      <w:r w:rsidRPr="0070792A">
        <w:rPr>
          <w:rFonts w:ascii="Bookman Old Style" w:hAnsi="Bookman Old Style" w:cs="AL-Mohanad"/>
        </w:rPr>
        <w:t xml:space="preserve">Sebagian mereka mengatakan Ali adalah Allah, mereka melampaui batas dalam mengagungkannya dan mengagungkan anak keturunannya dan Fatimah istrinya serta Khadijah ibunya </w:t>
      </w:r>
      <w:r w:rsidR="00BA0910" w:rsidRPr="0070792A">
        <w:rPr>
          <w:rFonts w:ascii="Bookman Old Style" w:hAnsi="Bookman Old Style"/>
        </w:rPr>
        <w:t>-ra</w:t>
      </w:r>
      <w:r w:rsidR="00BA0910" w:rsidRPr="0070792A">
        <w:rPr>
          <w:rFonts w:ascii="Cambria" w:hAnsi="Cambria" w:cs="Cambria"/>
        </w:rPr>
        <w:t>ḍ</w:t>
      </w:r>
      <w:r w:rsidR="00BA0910" w:rsidRPr="0070792A">
        <w:rPr>
          <w:rFonts w:ascii="Bookman Old Style" w:hAnsi="Bookman Old Style"/>
        </w:rPr>
        <w:t>iyall</w:t>
      </w:r>
      <w:r w:rsidR="00BA0910" w:rsidRPr="0070792A">
        <w:rPr>
          <w:rFonts w:ascii="Bookman Old Style" w:hAnsi="Bookman Old Style" w:cs="Bookman Old Style"/>
        </w:rPr>
        <w:t>ā</w:t>
      </w:r>
      <w:r w:rsidR="00BA0910" w:rsidRPr="0070792A">
        <w:rPr>
          <w:rFonts w:ascii="Bookman Old Style" w:hAnsi="Bookman Old Style"/>
        </w:rPr>
        <w:t>hu 'anhum-</w:t>
      </w:r>
      <w:r w:rsidRPr="0070792A">
        <w:rPr>
          <w:rFonts w:ascii="Bookman Old Style" w:hAnsi="Bookman Old Style" w:cs="AL-Mohanad"/>
        </w:rPr>
        <w:t xml:space="preserve">bahkan mereka telah menjadikannya sebagai tuhan-tuhan selain Allah dengan menyeru mereka, serta berkeyakinan bahwa mereka adalah maksum, kedudukan mereka di sisi Allah lebih besar dari kedudukan para Rasul </w:t>
      </w:r>
      <w:r w:rsidR="00BA0910" w:rsidRPr="0070792A">
        <w:rPr>
          <w:rFonts w:ascii="Bookman Old Style" w:hAnsi="Bookman Old Style"/>
        </w:rPr>
        <w:t>-'alaihimussalām-</w:t>
      </w:r>
      <w:r w:rsidRPr="0070792A">
        <w:rPr>
          <w:rFonts w:ascii="Bookman Old Style" w:hAnsi="Bookman Old Style" w:cs="AL-Mohanad"/>
        </w:rPr>
        <w:t>.</w:t>
      </w:r>
    </w:p>
    <w:p w:rsidR="00B23C76" w:rsidRPr="0070792A" w:rsidRDefault="00B23C76" w:rsidP="007E5B6A">
      <w:pPr>
        <w:shd w:val="clear" w:color="auto" w:fill="FFFFFF"/>
      </w:pPr>
      <w:r w:rsidRPr="0070792A">
        <w:rPr>
          <w:rFonts w:ascii="Bookman Old Style" w:hAnsi="Bookman Old Style" w:cs="AL-Mohanad"/>
        </w:rPr>
        <w:t xml:space="preserve">Mereka berkata bahwa </w:t>
      </w:r>
      <w:r w:rsidR="006F33F0" w:rsidRPr="0070792A">
        <w:rPr>
          <w:rFonts w:ascii="Bookman Old Style" w:hAnsi="Bookman Old Style" w:cs="AL-Mohanad"/>
        </w:rPr>
        <w:t>Alquran</w:t>
      </w:r>
      <w:r w:rsidRPr="0070792A">
        <w:rPr>
          <w:rFonts w:ascii="Bookman Old Style" w:hAnsi="Bookman Old Style" w:cs="AL-Mohanad"/>
        </w:rPr>
        <w:t xml:space="preserve"> yang ditangan kaum muslimin sekarang didalamnya ada tambahan dan kekurangan</w:t>
      </w:r>
      <w:r w:rsidR="00BA0910" w:rsidRPr="0070792A">
        <w:rPr>
          <w:rFonts w:ascii="Bookman Old Style" w:hAnsi="Bookman Old Style" w:cs="AL-Mohanad"/>
        </w:rPr>
        <w:t>.</w:t>
      </w:r>
      <w:r w:rsidRPr="0070792A">
        <w:rPr>
          <w:rFonts w:ascii="Bookman Old Style" w:hAnsi="Bookman Old Style" w:cs="AL-Mohanad"/>
        </w:rPr>
        <w:t xml:space="preserve"> </w:t>
      </w:r>
      <w:r w:rsidR="007E5B6A" w:rsidRPr="0070792A">
        <w:rPr>
          <w:rFonts w:ascii="Bookman Old Style" w:hAnsi="Bookman Old Style" w:cs="AL-Mohanad"/>
          <w:lang w:val="id-ID"/>
        </w:rPr>
        <w:t>M</w:t>
      </w:r>
      <w:r w:rsidR="007E5B6A" w:rsidRPr="0070792A">
        <w:rPr>
          <w:rFonts w:ascii="Bookman Old Style" w:hAnsi="Bookman Old Style" w:cs="AL-Mohanad"/>
        </w:rPr>
        <w:t xml:space="preserve">ereka </w:t>
      </w:r>
      <w:r w:rsidR="007E5B6A" w:rsidRPr="0070792A">
        <w:rPr>
          <w:rFonts w:ascii="Bookman Old Style" w:hAnsi="Bookman Old Style" w:cs="AL-Mohanad"/>
          <w:lang w:val="id-ID"/>
        </w:rPr>
        <w:t>me</w:t>
      </w:r>
      <w:r w:rsidR="007E5B6A" w:rsidRPr="0070792A">
        <w:rPr>
          <w:rFonts w:ascii="Bookman Old Style" w:hAnsi="Bookman Old Style" w:cs="AL-Mohanad"/>
        </w:rPr>
        <w:t>rancang</w:t>
      </w:r>
      <w:r w:rsidR="007E5B6A" w:rsidRPr="0070792A">
        <w:rPr>
          <w:rFonts w:ascii="Bookman Old Style" w:hAnsi="Bookman Old Style" w:cs="AL-Mohanad"/>
          <w:lang w:val="id-ID"/>
        </w:rPr>
        <w:t xml:space="preserve"> mushaf khusus, </w:t>
      </w:r>
      <w:r w:rsidR="007E5B6A" w:rsidRPr="0070792A">
        <w:rPr>
          <w:rFonts w:ascii="Bookman Old Style" w:hAnsi="Bookman Old Style" w:cs="AL-Mohanad"/>
          <w:lang w:val="id-ID"/>
        </w:rPr>
        <w:lastRenderedPageBreak/>
        <w:t>yang di dalamnya mereka membuat</w:t>
      </w:r>
      <w:r w:rsidR="007E5B6A" w:rsidRPr="0070792A">
        <w:rPr>
          <w:rFonts w:ascii="Bookman Old Style" w:hAnsi="Bookman Old Style" w:cs="AL-Mohanad"/>
        </w:rPr>
        <w:t xml:space="preserve"> ayat-ayat dan surah-surah dari karya mereka sendiri.</w:t>
      </w:r>
      <w:r w:rsidRPr="0070792A">
        <w:rPr>
          <w:rFonts w:ascii="Bookman Old Style" w:hAnsi="Bookman Old Style" w:cs="AL-Mohanad"/>
        </w:rPr>
        <w:t xml:space="preserve"> </w:t>
      </w:r>
      <w:r w:rsidR="007E5B6A" w:rsidRPr="0070792A">
        <w:rPr>
          <w:rFonts w:ascii="Bookman Old Style" w:hAnsi="Bookman Old Style" w:cs="AL-Mohanad"/>
        </w:rPr>
        <w:t>M</w:t>
      </w:r>
      <w:r w:rsidRPr="0070792A">
        <w:rPr>
          <w:rFonts w:ascii="Bookman Old Style" w:hAnsi="Bookman Old Style" w:cs="AL-Mohanad"/>
        </w:rPr>
        <w:t>ereka</w:t>
      </w:r>
      <w:r w:rsidR="007E5B6A" w:rsidRPr="0070792A">
        <w:rPr>
          <w:rFonts w:ascii="Bookman Old Style" w:hAnsi="Bookman Old Style" w:cs="AL-Mohanad"/>
        </w:rPr>
        <w:t xml:space="preserve"> </w:t>
      </w:r>
      <w:r w:rsidRPr="0070792A">
        <w:rPr>
          <w:rFonts w:ascii="Bookman Old Style" w:hAnsi="Bookman Old Style" w:cs="AL-Mohanad"/>
        </w:rPr>
        <w:t xml:space="preserve">mencaci maki orang yang paling utama di kalangan kaum muslimin setelah Nabi, yaitu: Abu Bakar dan Umar </w:t>
      </w:r>
      <w:r w:rsidR="007E5B6A" w:rsidRPr="0070792A">
        <w:rPr>
          <w:rFonts w:ascii="Bookman Old Style" w:hAnsi="Bookman Old Style"/>
        </w:rPr>
        <w:t>-ra</w:t>
      </w:r>
      <w:r w:rsidR="007E5B6A" w:rsidRPr="0070792A">
        <w:rPr>
          <w:rFonts w:ascii="Cambria" w:hAnsi="Cambria" w:cs="Cambria"/>
        </w:rPr>
        <w:t>ḍ</w:t>
      </w:r>
      <w:r w:rsidR="007E5B6A" w:rsidRPr="0070792A">
        <w:rPr>
          <w:rFonts w:ascii="Bookman Old Style" w:hAnsi="Bookman Old Style"/>
        </w:rPr>
        <w:t>iyall</w:t>
      </w:r>
      <w:r w:rsidR="007E5B6A" w:rsidRPr="0070792A">
        <w:rPr>
          <w:rFonts w:ascii="Bookman Old Style" w:hAnsi="Bookman Old Style" w:cs="Bookman Old Style"/>
        </w:rPr>
        <w:t>ā</w:t>
      </w:r>
      <w:r w:rsidR="007E5B6A" w:rsidRPr="0070792A">
        <w:rPr>
          <w:rFonts w:ascii="Bookman Old Style" w:hAnsi="Bookman Old Style"/>
        </w:rPr>
        <w:t>hu 'anhumā-</w:t>
      </w:r>
      <w:r w:rsidR="007E5B6A" w:rsidRPr="0070792A">
        <w:t xml:space="preserve"> </w:t>
      </w:r>
      <w:r w:rsidRPr="0070792A">
        <w:rPr>
          <w:rFonts w:ascii="Bookman Old Style" w:hAnsi="Bookman Old Style" w:cs="AL-Mohanad"/>
        </w:rPr>
        <w:t>mere</w:t>
      </w:r>
      <w:r w:rsidR="007E5B6A" w:rsidRPr="0070792A">
        <w:rPr>
          <w:rFonts w:ascii="Bookman Old Style" w:hAnsi="Bookman Old Style" w:cs="AL-Mohanad"/>
        </w:rPr>
        <w:t xml:space="preserve">ka mencaci maki Ummul Mukminin </w:t>
      </w:r>
      <w:r w:rsidRPr="0070792A">
        <w:rPr>
          <w:rFonts w:ascii="Bookman Old Style" w:hAnsi="Bookman Old Style" w:cs="AL-Mohanad"/>
        </w:rPr>
        <w:t xml:space="preserve">Aisyah </w:t>
      </w:r>
      <w:r w:rsidR="007E5B6A" w:rsidRPr="0070792A">
        <w:rPr>
          <w:rFonts w:ascii="Bookman Old Style" w:hAnsi="Bookman Old Style"/>
        </w:rPr>
        <w:t>-ra</w:t>
      </w:r>
      <w:r w:rsidR="007E5B6A" w:rsidRPr="0070792A">
        <w:rPr>
          <w:rFonts w:ascii="Cambria" w:hAnsi="Cambria" w:cs="Cambria"/>
        </w:rPr>
        <w:t>ḍ</w:t>
      </w:r>
      <w:r w:rsidR="007E5B6A" w:rsidRPr="0070792A">
        <w:rPr>
          <w:rFonts w:ascii="Bookman Old Style" w:hAnsi="Bookman Old Style"/>
        </w:rPr>
        <w:t>iyall</w:t>
      </w:r>
      <w:r w:rsidR="007E5B6A" w:rsidRPr="0070792A">
        <w:rPr>
          <w:rFonts w:ascii="Bookman Old Style" w:hAnsi="Bookman Old Style" w:cs="Bookman Old Style"/>
        </w:rPr>
        <w:t>ā</w:t>
      </w:r>
      <w:r w:rsidR="007E5B6A" w:rsidRPr="0070792A">
        <w:rPr>
          <w:rFonts w:ascii="Bookman Old Style" w:hAnsi="Bookman Old Style"/>
        </w:rPr>
        <w:t>hu 'anhā-</w:t>
      </w:r>
      <w:r w:rsidRPr="0070792A">
        <w:rPr>
          <w:rFonts w:ascii="Bookman Old Style" w:hAnsi="Bookman Old Style" w:cs="AL-Mohanad"/>
        </w:rPr>
        <w:t>, beristigasah dengan Ali dan anak-anaknya pada waktu sulit maupun senang, memohon kepada mereka.</w:t>
      </w:r>
    </w:p>
    <w:p w:rsidR="00B23C76" w:rsidRPr="0070792A" w:rsidRDefault="00B23C76" w:rsidP="007E5B6A">
      <w:pPr>
        <w:spacing w:before="120" w:after="120"/>
        <w:ind w:left="57" w:right="57" w:firstLine="340"/>
        <w:jc w:val="both"/>
        <w:rPr>
          <w:rFonts w:ascii="Bookman Old Style" w:hAnsi="Bookman Old Style" w:cs="AL-Mohanad"/>
        </w:rPr>
      </w:pPr>
      <w:r w:rsidRPr="0070792A">
        <w:rPr>
          <w:rFonts w:ascii="Bookman Old Style" w:hAnsi="Bookman Old Style" w:cs="AL-Mohanad"/>
        </w:rPr>
        <w:t>M</w:t>
      </w:r>
      <w:r w:rsidR="007E5B6A" w:rsidRPr="0070792A">
        <w:rPr>
          <w:rFonts w:ascii="Bookman Old Style" w:hAnsi="Bookman Old Style" w:cs="AL-Mohanad"/>
        </w:rPr>
        <w:t>ereka menamakan diri dengan syi</w:t>
      </w:r>
      <w:r w:rsidRPr="0070792A">
        <w:rPr>
          <w:rFonts w:ascii="Bookman Old Style" w:hAnsi="Bookman Old Style" w:cs="AL-Mohanad"/>
        </w:rPr>
        <w:t xml:space="preserve">ah, </w:t>
      </w:r>
      <w:r w:rsidR="007E5B6A" w:rsidRPr="0070792A">
        <w:rPr>
          <w:rFonts w:ascii="Bookman Old Style" w:hAnsi="Bookman Old Style" w:cs="AL-Mohanad"/>
        </w:rPr>
        <w:t>yaitu syi</w:t>
      </w:r>
      <w:r w:rsidRPr="0070792A">
        <w:rPr>
          <w:rFonts w:ascii="Bookman Old Style" w:hAnsi="Bookman Old Style" w:cs="AL-Mohanad"/>
        </w:rPr>
        <w:t>ah (kelompok) Ahlu</w:t>
      </w:r>
      <w:r w:rsidR="007E5B6A" w:rsidRPr="0070792A">
        <w:rPr>
          <w:rFonts w:ascii="Bookman Old Style" w:hAnsi="Bookman Old Style" w:cs="AL-Mohanad"/>
        </w:rPr>
        <w:t>l</w:t>
      </w:r>
      <w:r w:rsidRPr="0070792A">
        <w:rPr>
          <w:rFonts w:ascii="Bookman Old Style" w:hAnsi="Bookman Old Style" w:cs="AL-Mohanad"/>
        </w:rPr>
        <w:t xml:space="preserve"> Bait, sedangkan Ali dan keluarganya berlepas diri dari mereka, karena mereka mengangkat Ali sebagai tuhan selain Allah, mereka berdusta atas nama Allah, merubah kalam-Nya -Maha Tinggi Allah dari apa-apa yang mereka katakan-.</w:t>
      </w:r>
    </w:p>
    <w:p w:rsidR="00B23C76" w:rsidRPr="0070792A" w:rsidRDefault="00B23C76" w:rsidP="00A776A4">
      <w:pPr>
        <w:spacing w:before="120" w:after="120"/>
        <w:ind w:left="57" w:right="57" w:firstLine="340"/>
        <w:jc w:val="both"/>
        <w:rPr>
          <w:rFonts w:ascii="Bookman Old Style" w:hAnsi="Bookman Old Style" w:cs="AL-Mohanad"/>
        </w:rPr>
      </w:pPr>
      <w:r w:rsidRPr="0070792A">
        <w:rPr>
          <w:rFonts w:ascii="Bookman Old Style" w:hAnsi="Bookman Old Style" w:cs="AL-Mohanad"/>
        </w:rPr>
        <w:t>Fir</w:t>
      </w:r>
      <w:r w:rsidR="007E5B6A" w:rsidRPr="0070792A">
        <w:rPr>
          <w:rFonts w:ascii="Bookman Old Style" w:hAnsi="Bookman Old Style" w:cs="AL-Mohanad"/>
        </w:rPr>
        <w:t>k</w:t>
      </w:r>
      <w:r w:rsidRPr="0070792A">
        <w:rPr>
          <w:rFonts w:ascii="Bookman Old Style" w:hAnsi="Bookman Old Style" w:cs="AL-Mohanad"/>
        </w:rPr>
        <w:t>ah-fir</w:t>
      </w:r>
      <w:r w:rsidR="007E5B6A" w:rsidRPr="0070792A">
        <w:rPr>
          <w:rFonts w:ascii="Bookman Old Style" w:hAnsi="Bookman Old Style" w:cs="AL-Mohanad"/>
        </w:rPr>
        <w:t>k</w:t>
      </w:r>
      <w:r w:rsidRPr="0070792A">
        <w:rPr>
          <w:rFonts w:ascii="Bookman Old Style" w:hAnsi="Bookman Old Style" w:cs="AL-Mohanad"/>
        </w:rPr>
        <w:t>ah kafir yang telah kami sebutkan adalah sebagian dari fir</w:t>
      </w:r>
      <w:r w:rsidR="007E5B6A" w:rsidRPr="0070792A">
        <w:rPr>
          <w:rFonts w:ascii="Bookman Old Style" w:hAnsi="Bookman Old Style" w:cs="AL-Mohanad"/>
        </w:rPr>
        <w:t>k</w:t>
      </w:r>
      <w:r w:rsidRPr="0070792A">
        <w:rPr>
          <w:rFonts w:ascii="Bookman Old Style" w:hAnsi="Bookman Old Style" w:cs="AL-Mohanad"/>
        </w:rPr>
        <w:t>ah kafir yang mengaku sebagai orang Islam padahal mereka menghancurkan</w:t>
      </w:r>
      <w:r w:rsidR="007E5B6A" w:rsidRPr="0070792A">
        <w:rPr>
          <w:rFonts w:ascii="Bookman Old Style" w:hAnsi="Bookman Old Style" w:cs="AL-Mohanad"/>
        </w:rPr>
        <w:t>nya</w:t>
      </w:r>
      <w:r w:rsidRPr="0070792A">
        <w:rPr>
          <w:rFonts w:ascii="Bookman Old Style" w:hAnsi="Bookman Old Style" w:cs="AL-Mohanad"/>
        </w:rPr>
        <w:t xml:space="preserve"> dari dalam</w:t>
      </w:r>
      <w:r w:rsidR="007E5B6A" w:rsidRPr="0070792A">
        <w:rPr>
          <w:rFonts w:ascii="Bookman Old Style" w:hAnsi="Bookman Old Style" w:cs="AL-Mohanad"/>
        </w:rPr>
        <w:t>.</w:t>
      </w:r>
      <w:r w:rsidRPr="0070792A">
        <w:rPr>
          <w:rFonts w:ascii="Bookman Old Style" w:hAnsi="Bookman Old Style" w:cs="AL-Mohanad"/>
        </w:rPr>
        <w:t xml:space="preserve"> </w:t>
      </w:r>
      <w:r w:rsidR="007E5B6A" w:rsidRPr="0070792A">
        <w:rPr>
          <w:rFonts w:ascii="Bookman Old Style" w:hAnsi="Bookman Old Style" w:cs="AL-Mohanad"/>
        </w:rPr>
        <w:t>M</w:t>
      </w:r>
      <w:r w:rsidRPr="0070792A">
        <w:rPr>
          <w:rFonts w:ascii="Bookman Old Style" w:hAnsi="Bookman Old Style" w:cs="AL-Mohanad"/>
        </w:rPr>
        <w:t>aka</w:t>
      </w:r>
      <w:r w:rsidR="007E5B6A" w:rsidRPr="0070792A">
        <w:rPr>
          <w:rFonts w:ascii="Bookman Old Style" w:hAnsi="Bookman Old Style" w:cs="AL-Mohanad"/>
        </w:rPr>
        <w:t xml:space="preserve"> </w:t>
      </w:r>
      <w:r w:rsidRPr="0070792A">
        <w:rPr>
          <w:rFonts w:ascii="Bookman Old Style" w:hAnsi="Bookman Old Style" w:cs="AL-Mohanad"/>
        </w:rPr>
        <w:t>sadarlah -wahai orang yang berakal, wahai muslim di setiap tempat- bahwa Islam bukan hanya pengakuan belaka, melainkan mengenal Al</w:t>
      </w:r>
      <w:r w:rsidR="007E5B6A" w:rsidRPr="0070792A">
        <w:rPr>
          <w:rFonts w:ascii="Bookman Old Style" w:hAnsi="Bookman Old Style" w:cs="AL-Mohanad"/>
        </w:rPr>
        <w:t>q</w:t>
      </w:r>
      <w:r w:rsidRPr="0070792A">
        <w:rPr>
          <w:rFonts w:ascii="Bookman Old Style" w:hAnsi="Bookman Old Style" w:cs="AL-Mohanad"/>
        </w:rPr>
        <w:t xml:space="preserve">uran, mengenal </w:t>
      </w:r>
      <w:r w:rsidR="00481419" w:rsidRPr="0070792A">
        <w:rPr>
          <w:rFonts w:ascii="Bookman Old Style" w:hAnsi="Bookman Old Style" w:cs="AL-Mohanad"/>
        </w:rPr>
        <w:t>hadis</w:t>
      </w:r>
      <w:r w:rsidRPr="0070792A">
        <w:rPr>
          <w:rFonts w:ascii="Bookman Old Style" w:hAnsi="Bookman Old Style" w:cs="AL-Mohanad"/>
        </w:rPr>
        <w:t xml:space="preserve"> Rasul </w:t>
      </w:r>
      <w:r w:rsidR="00565F7C" w:rsidRPr="0070792A">
        <w:rPr>
          <w:rFonts w:ascii="Bookman Old Style" w:hAnsi="Bookman Old Style" w:cs="AL-Mohanad"/>
        </w:rPr>
        <w:sym w:font="AGA Arabesque" w:char="F072"/>
      </w:r>
      <w:r w:rsidR="007E5B6A" w:rsidRPr="0070792A">
        <w:rPr>
          <w:rFonts w:ascii="Bookman Old Style" w:hAnsi="Bookman Old Style" w:cs="AL-Mohanad"/>
        </w:rPr>
        <w:t>, yang s</w:t>
      </w:r>
      <w:r w:rsidRPr="0070792A">
        <w:rPr>
          <w:rFonts w:ascii="Bookman Old Style" w:hAnsi="Bookman Old Style" w:cs="AL-Mohanad"/>
        </w:rPr>
        <w:t xml:space="preserve">ahih dan mengamalkannya. </w:t>
      </w:r>
    </w:p>
    <w:p w:rsidR="00B23C76" w:rsidRPr="0070792A" w:rsidRDefault="00B23C76" w:rsidP="00565F7C">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Maka hayatilah </w:t>
      </w:r>
      <w:r w:rsidR="006F33F0" w:rsidRPr="0070792A">
        <w:rPr>
          <w:rFonts w:ascii="Bookman Old Style" w:hAnsi="Bookman Old Style" w:cs="AL-Mohanad"/>
        </w:rPr>
        <w:t>Alquran</w:t>
      </w:r>
      <w:r w:rsidRPr="0070792A">
        <w:rPr>
          <w:rFonts w:ascii="Bookman Old Style" w:hAnsi="Bookman Old Style" w:cs="AL-Mohanad"/>
        </w:rPr>
        <w:t xml:space="preserve"> Yang Agung, dan </w:t>
      </w:r>
      <w:r w:rsidR="00481419" w:rsidRPr="0070792A">
        <w:rPr>
          <w:rFonts w:ascii="Bookman Old Style" w:hAnsi="Bookman Old Style" w:cs="AL-Mohanad"/>
        </w:rPr>
        <w:t>hadis</w:t>
      </w:r>
      <w:r w:rsidRPr="0070792A">
        <w:rPr>
          <w:rFonts w:ascii="Bookman Old Style" w:hAnsi="Bookman Old Style" w:cs="AL-Mohanad"/>
        </w:rPr>
        <w:t>-</w:t>
      </w:r>
      <w:r w:rsidR="00481419" w:rsidRPr="0070792A">
        <w:rPr>
          <w:rFonts w:ascii="Bookman Old Style" w:hAnsi="Bookman Old Style" w:cs="AL-Mohanad"/>
        </w:rPr>
        <w:t>hadis</w:t>
      </w:r>
      <w:r w:rsidRPr="0070792A">
        <w:rPr>
          <w:rFonts w:ascii="Bookman Old Style" w:hAnsi="Bookman Old Style" w:cs="AL-Mohanad"/>
        </w:rPr>
        <w:t xml:space="preserve"> Rasul Muhammad </w:t>
      </w:r>
      <w:r w:rsidR="00565F7C" w:rsidRPr="0070792A">
        <w:rPr>
          <w:rFonts w:ascii="Bookman Old Style" w:hAnsi="Bookman Old Style" w:cs="AL-Mohanad"/>
        </w:rPr>
        <w:sym w:font="AGA Arabesque" w:char="F072"/>
      </w:r>
      <w:r w:rsidRPr="0070792A">
        <w:rPr>
          <w:rFonts w:ascii="Bookman Old Style" w:hAnsi="Bookman Old Style" w:cs="AL-Mohanad"/>
        </w:rPr>
        <w:t>, engkau akan mendapatkan petunjuk, cahaya, jalan yang lurus yang mengantarkan orang yang menitinya kepada kebahagiaan di surga yang penuh kenikmatan di sisi Rabbul Alamin.</w:t>
      </w:r>
    </w:p>
    <w:p w:rsidR="00B23C76" w:rsidRPr="0070792A" w:rsidRDefault="00B23C76" w:rsidP="006A40FE">
      <w:pPr>
        <w:pStyle w:val="Heading8"/>
        <w:spacing w:before="120" w:after="120"/>
        <w:ind w:left="57" w:right="57" w:firstLine="340"/>
        <w:rPr>
          <w:rFonts w:cs="AL-Mohanad"/>
          <w:b w:val="0"/>
          <w:bCs w:val="0"/>
          <w:sz w:val="24"/>
          <w:szCs w:val="24"/>
        </w:rPr>
      </w:pPr>
    </w:p>
    <w:p w:rsidR="00380A87" w:rsidRPr="0070792A" w:rsidRDefault="00380A87" w:rsidP="00380A87">
      <w:pPr>
        <w:pStyle w:val="Heading8"/>
        <w:spacing w:before="120" w:after="120"/>
        <w:ind w:left="57" w:right="57" w:hanging="57"/>
        <w:rPr>
          <w:rFonts w:cs="AL-Mohanad"/>
          <w:b w:val="0"/>
          <w:bCs w:val="0"/>
          <w:caps/>
          <w:sz w:val="24"/>
          <w:szCs w:val="24"/>
        </w:rPr>
      </w:pPr>
      <w:r w:rsidRPr="0070792A">
        <w:rPr>
          <w:rFonts w:cs="AL-Mohanad"/>
          <w:b w:val="0"/>
          <w:bCs w:val="0"/>
          <w:sz w:val="24"/>
          <w:szCs w:val="24"/>
        </w:rPr>
        <w:br w:type="page"/>
      </w:r>
    </w:p>
    <w:p w:rsidR="007E5B6A" w:rsidRPr="0070792A" w:rsidRDefault="00C24529" w:rsidP="007E5B6A">
      <w:pPr>
        <w:jc w:val="center"/>
        <w:rPr>
          <w:rFonts w:ascii="Bookman Old Style" w:hAnsi="Bookman Old Style" w:cs="AL-Mohanad"/>
          <w:b/>
          <w:bCs/>
          <w:lang w:val="id-ID"/>
        </w:rPr>
      </w:pPr>
      <w:r>
        <w:rPr>
          <w:rFonts w:ascii="Bookman Old Style" w:hAnsi="Bookman Old Style" w:cs="AL-Mohanad"/>
          <w:b/>
          <w:bCs/>
        </w:rPr>
        <w:lastRenderedPageBreak/>
        <w:t>HIMBA</w:t>
      </w:r>
      <w:r w:rsidR="007E5B6A" w:rsidRPr="0070792A">
        <w:rPr>
          <w:rFonts w:ascii="Bookman Old Style" w:hAnsi="Bookman Old Style" w:cs="AL-Mohanad"/>
          <w:b/>
          <w:bCs/>
        </w:rPr>
        <w:t xml:space="preserve">UAN UNTUK </w:t>
      </w:r>
      <w:r w:rsidR="007E5B6A" w:rsidRPr="0070792A">
        <w:rPr>
          <w:rFonts w:ascii="Bookman Old Style" w:hAnsi="Bookman Old Style" w:cs="AL-Mohanad"/>
          <w:b/>
          <w:bCs/>
          <w:lang w:val="id-ID"/>
        </w:rPr>
        <w:t>KESELAMATAN</w:t>
      </w:r>
    </w:p>
    <w:p w:rsidR="007E5B6A" w:rsidRPr="0070792A" w:rsidRDefault="007E5B6A" w:rsidP="007E5B6A">
      <w:pPr>
        <w:jc w:val="center"/>
        <w:rPr>
          <w:b/>
          <w:bCs/>
        </w:rPr>
      </w:pPr>
    </w:p>
    <w:p w:rsidR="00B23C76" w:rsidRPr="0070792A" w:rsidRDefault="00B23C76" w:rsidP="007E5B6A">
      <w:pPr>
        <w:spacing w:before="120" w:after="120"/>
        <w:ind w:left="57" w:right="57" w:firstLine="340"/>
        <w:jc w:val="both"/>
        <w:rPr>
          <w:rFonts w:ascii="Bookman Old Style" w:hAnsi="Bookman Old Style" w:cs="AL-Mohanad"/>
          <w:lang w:val="id-ID"/>
        </w:rPr>
      </w:pPr>
      <w:r w:rsidRPr="0070792A">
        <w:rPr>
          <w:rFonts w:ascii="Bookman Old Style" w:hAnsi="Bookman Old Style" w:cs="AL-Mohanad"/>
          <w:lang w:val="tr-TR"/>
        </w:rPr>
        <w:t>Wahai orang yang berakal</w:t>
      </w:r>
      <w:r w:rsidR="007E5B6A" w:rsidRPr="0070792A">
        <w:rPr>
          <w:rFonts w:ascii="Bookman Old Style" w:hAnsi="Bookman Old Style" w:cs="AL-Mohanad"/>
          <w:lang w:val="id-ID"/>
        </w:rPr>
        <w:t>,</w:t>
      </w:r>
      <w:r w:rsidRPr="0070792A">
        <w:rPr>
          <w:rFonts w:ascii="Bookman Old Style" w:hAnsi="Bookman Old Style" w:cs="AL-Mohanad"/>
          <w:lang w:val="tr-TR"/>
        </w:rPr>
        <w:t xml:space="preserve"> baik laki</w:t>
      </w:r>
      <w:r w:rsidR="007E5B6A" w:rsidRPr="0070792A">
        <w:rPr>
          <w:rFonts w:ascii="Bookman Old Style" w:hAnsi="Bookman Old Style" w:cs="AL-Mohanad"/>
          <w:lang w:val="id-ID"/>
        </w:rPr>
        <w:t>-</w:t>
      </w:r>
      <w:r w:rsidR="007E5B6A" w:rsidRPr="0070792A">
        <w:rPr>
          <w:rFonts w:ascii="Bookman Old Style" w:hAnsi="Bookman Old Style" w:cs="AL-Mohanad"/>
          <w:lang w:val="tr-TR"/>
        </w:rPr>
        <w:t xml:space="preserve"> laki</w:t>
      </w:r>
      <w:r w:rsidRPr="0070792A">
        <w:rPr>
          <w:rFonts w:ascii="Bookman Old Style" w:hAnsi="Bookman Old Style" w:cs="AL-Mohanad"/>
          <w:lang w:val="tr-TR"/>
        </w:rPr>
        <w:t xml:space="preserve"> maupun </w:t>
      </w:r>
      <w:r w:rsidR="007E5B6A" w:rsidRPr="0070792A">
        <w:rPr>
          <w:rFonts w:ascii="Bookman Old Style" w:hAnsi="Bookman Old Style" w:cs="AL-Mohanad"/>
          <w:lang w:val="id-ID"/>
        </w:rPr>
        <w:t>W</w:t>
      </w:r>
      <w:r w:rsidRPr="0070792A">
        <w:rPr>
          <w:rFonts w:ascii="Bookman Old Style" w:hAnsi="Bookman Old Style" w:cs="AL-Mohanad"/>
          <w:lang w:val="tr-TR"/>
        </w:rPr>
        <w:t>an</w:t>
      </w:r>
      <w:r w:rsidR="007E5B6A" w:rsidRPr="0070792A">
        <w:rPr>
          <w:rFonts w:ascii="Bookman Old Style" w:hAnsi="Bookman Old Style" w:cs="AL-Mohanad"/>
          <w:lang w:val="id-ID"/>
        </w:rPr>
        <w:t>ita</w:t>
      </w:r>
      <w:r w:rsidRPr="0070792A">
        <w:rPr>
          <w:rFonts w:ascii="Bookman Old Style" w:hAnsi="Bookman Old Style" w:cs="AL-Mohanad"/>
          <w:lang w:val="tr-TR"/>
        </w:rPr>
        <w:t xml:space="preserve"> yang belum masuk Islam…kepadamulah aku tujukan seruan </w:t>
      </w:r>
      <w:r w:rsidR="007E5B6A" w:rsidRPr="0070792A">
        <w:rPr>
          <w:rFonts w:ascii="Bookman Old Style" w:hAnsi="Bookman Old Style" w:cs="AL-Mohanad"/>
          <w:lang w:val="id-ID"/>
        </w:rPr>
        <w:t>untuk</w:t>
      </w:r>
      <w:r w:rsidRPr="0070792A">
        <w:rPr>
          <w:rFonts w:ascii="Bookman Old Style" w:hAnsi="Bookman Old Style" w:cs="AL-Mohanad"/>
          <w:lang w:val="tr-TR"/>
        </w:rPr>
        <w:t xml:space="preserve"> keselamatan dan kebahagiaan, aku katakan</w:t>
      </w:r>
      <w:r w:rsidR="007E5B6A" w:rsidRPr="0070792A">
        <w:rPr>
          <w:rFonts w:ascii="Bookman Old Style" w:hAnsi="Bookman Old Style" w:cs="AL-Mohanad"/>
          <w:lang w:val="id-ID"/>
        </w:rPr>
        <w:t>,</w:t>
      </w:r>
    </w:p>
    <w:p w:rsidR="00B23C76" w:rsidRPr="0070792A" w:rsidRDefault="00A776A4" w:rsidP="00D72208">
      <w:pPr>
        <w:spacing w:before="120" w:after="120"/>
        <w:ind w:left="57" w:right="57" w:firstLine="340"/>
        <w:jc w:val="both"/>
        <w:rPr>
          <w:rFonts w:ascii="Bookman Old Style" w:hAnsi="Bookman Old Style" w:cs="AL-Mohanad"/>
        </w:rPr>
      </w:pPr>
      <w:r w:rsidRPr="0070792A">
        <w:rPr>
          <w:rFonts w:ascii="Bookman Old Style" w:hAnsi="Bookman Old Style" w:cs="AL-Mohanad"/>
        </w:rPr>
        <w:t>"</w:t>
      </w:r>
      <w:r w:rsidR="00B23C76" w:rsidRPr="0070792A">
        <w:rPr>
          <w:rFonts w:ascii="Bookman Old Style" w:hAnsi="Bookman Old Style" w:cs="AL-Mohanad"/>
        </w:rPr>
        <w:t xml:space="preserve">Selamatkan dirimu dari azab Allah Yang Maha Tinggi setelah mati di kubur kemudian di neraka </w:t>
      </w:r>
      <w:r w:rsidR="00380A87" w:rsidRPr="0070792A">
        <w:rPr>
          <w:rFonts w:ascii="Bookman Old Style" w:hAnsi="Bookman Old Style" w:cs="AL-Mohanad"/>
        </w:rPr>
        <w:t>J</w:t>
      </w:r>
      <w:r w:rsidR="00B23C76" w:rsidRPr="0070792A">
        <w:rPr>
          <w:rFonts w:ascii="Bookman Old Style" w:hAnsi="Bookman Old Style" w:cs="AL-Mohanad"/>
        </w:rPr>
        <w:t>ahanam</w:t>
      </w:r>
      <w:r w:rsidR="00D72208" w:rsidRPr="0070792A">
        <w:rPr>
          <w:rFonts w:ascii="Bookman Old Style" w:hAnsi="Bookman Old Style" w:cs="AL-Mohanad"/>
        </w:rPr>
        <w:t>!</w:t>
      </w:r>
    </w:p>
    <w:p w:rsidR="00B23C76" w:rsidRPr="0070792A" w:rsidRDefault="00B23C76" w:rsidP="00A776A4">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Selamatkan dirimu dengan Iman kepada Allah sebagai Rabb, Muhammad sebagai Rasul, Islam sebagai </w:t>
      </w:r>
      <w:r w:rsidR="00A776A4" w:rsidRPr="0070792A">
        <w:rPr>
          <w:rFonts w:ascii="Bookman Old Style" w:hAnsi="Bookman Old Style" w:cs="AL-Mohanad"/>
        </w:rPr>
        <w:t>agama.</w:t>
      </w:r>
      <w:r w:rsidRPr="0070792A">
        <w:rPr>
          <w:rFonts w:ascii="Bookman Old Style" w:hAnsi="Bookman Old Style" w:cs="AL-Mohanad"/>
        </w:rPr>
        <w:t xml:space="preserve"> </w:t>
      </w:r>
      <w:r w:rsidR="00A776A4" w:rsidRPr="0070792A">
        <w:rPr>
          <w:rFonts w:ascii="Bookman Old Style" w:hAnsi="Bookman Old Style" w:cs="AL-Mohanad"/>
        </w:rPr>
        <w:t xml:space="preserve">Katakan </w:t>
      </w:r>
      <w:r w:rsidRPr="0070792A">
        <w:rPr>
          <w:rFonts w:ascii="Bookman Old Style" w:hAnsi="Bookman Old Style" w:cs="AL-Mohanad"/>
        </w:rPr>
        <w:t>dengan penuh kejujuran:</w:t>
      </w:r>
    </w:p>
    <w:p w:rsidR="00B23C76" w:rsidRPr="0070792A" w:rsidRDefault="00B23C76" w:rsidP="00380A87">
      <w:pPr>
        <w:bidi/>
        <w:spacing w:before="120" w:after="120"/>
        <w:ind w:right="57"/>
        <w:rPr>
          <w:rFonts w:ascii="Bookman Old Style" w:hAnsi="Bookman Old Style" w:cs="AL-Mohanad"/>
          <w:sz w:val="32"/>
          <w:szCs w:val="32"/>
          <w:rtl/>
        </w:rPr>
      </w:pPr>
      <w:r w:rsidRPr="0070792A">
        <w:rPr>
          <w:rFonts w:ascii="Bookman Old Style" w:hAnsi="Bookman Old Style" w:cs="AL-Mohanad"/>
          <w:sz w:val="32"/>
          <w:szCs w:val="32"/>
        </w:rPr>
        <w:t xml:space="preserve"> </w:t>
      </w:r>
      <w:r w:rsidRPr="0070792A">
        <w:rPr>
          <w:rFonts w:ascii="Bookman Old Style" w:hAnsi="Bookman Old Style" w:cs="AL-Mohanad"/>
          <w:sz w:val="32"/>
          <w:szCs w:val="32"/>
          <w:rtl/>
        </w:rPr>
        <w:t xml:space="preserve">لاَ إِلَهَ إِلاَّ اللهُ مُحَمَّدٌ رَسُوْلُ اللهِ </w:t>
      </w:r>
      <w:r w:rsidRPr="0070792A">
        <w:rPr>
          <w:rFonts w:ascii="Bookman Old Style" w:hAnsi="Bookman Old Style" w:cs="AL-Mohanad"/>
          <w:sz w:val="32"/>
          <w:szCs w:val="32"/>
        </w:rPr>
        <w:t xml:space="preserve"> </w:t>
      </w:r>
    </w:p>
    <w:p w:rsidR="00B23C76" w:rsidRPr="0070792A" w:rsidRDefault="00B23C76" w:rsidP="00A776A4">
      <w:pPr>
        <w:spacing w:before="120" w:after="120"/>
        <w:ind w:left="57" w:right="57" w:firstLine="340"/>
        <w:jc w:val="both"/>
        <w:rPr>
          <w:rFonts w:ascii="Bookman Old Style" w:hAnsi="Bookman Old Style" w:cs="AL-Mohanad"/>
          <w:i/>
          <w:iCs/>
        </w:rPr>
      </w:pPr>
      <w:r w:rsidRPr="0070792A">
        <w:rPr>
          <w:rFonts w:ascii="Bookman Old Style" w:hAnsi="Bookman Old Style" w:cs="AL-Mohanad"/>
          <w:i/>
          <w:iCs/>
        </w:rPr>
        <w:t>l</w:t>
      </w:r>
      <w:r w:rsidR="00A776A4" w:rsidRPr="0070792A">
        <w:rPr>
          <w:rFonts w:ascii="Bookman Old Style" w:hAnsi="Bookman Old Style"/>
          <w:i/>
          <w:iCs/>
          <w:lang w:val="id-ID"/>
        </w:rPr>
        <w:t>ā</w:t>
      </w:r>
      <w:r w:rsidRPr="0070792A">
        <w:rPr>
          <w:rFonts w:ascii="Bookman Old Style" w:hAnsi="Bookman Old Style" w:cs="AL-Mohanad"/>
          <w:i/>
          <w:iCs/>
        </w:rPr>
        <w:t xml:space="preserve"> il</w:t>
      </w:r>
      <w:r w:rsidR="00A776A4" w:rsidRPr="0070792A">
        <w:rPr>
          <w:rFonts w:ascii="Bookman Old Style" w:hAnsi="Bookman Old Style"/>
          <w:i/>
          <w:iCs/>
          <w:lang w:val="id-ID"/>
        </w:rPr>
        <w:t>ā</w:t>
      </w:r>
      <w:r w:rsidRPr="0070792A">
        <w:rPr>
          <w:rFonts w:ascii="Bookman Old Style" w:hAnsi="Bookman Old Style" w:cs="AL-Mohanad"/>
          <w:i/>
          <w:iCs/>
        </w:rPr>
        <w:t>ha illall</w:t>
      </w:r>
      <w:r w:rsidR="00A776A4" w:rsidRPr="0070792A">
        <w:rPr>
          <w:rFonts w:ascii="Bookman Old Style" w:hAnsi="Bookman Old Style"/>
          <w:i/>
          <w:iCs/>
          <w:lang w:val="id-ID"/>
        </w:rPr>
        <w:t>ā</w:t>
      </w:r>
      <w:r w:rsidRPr="0070792A">
        <w:rPr>
          <w:rFonts w:ascii="Bookman Old Style" w:hAnsi="Bookman Old Style" w:cs="AL-Mohanad"/>
          <w:i/>
          <w:iCs/>
        </w:rPr>
        <w:t>h muhammadur</w:t>
      </w:r>
      <w:r w:rsidR="00A776A4" w:rsidRPr="0070792A">
        <w:rPr>
          <w:rFonts w:ascii="Bookman Old Style" w:hAnsi="Bookman Old Style" w:cs="AL-Mohanad"/>
          <w:i/>
          <w:iCs/>
        </w:rPr>
        <w:t xml:space="preserve"> </w:t>
      </w:r>
      <w:r w:rsidRPr="0070792A">
        <w:rPr>
          <w:rFonts w:ascii="Bookman Old Style" w:hAnsi="Bookman Old Style" w:cs="AL-Mohanad"/>
          <w:i/>
          <w:iCs/>
        </w:rPr>
        <w:t>Ras</w:t>
      </w:r>
      <w:r w:rsidR="00A776A4" w:rsidRPr="0070792A">
        <w:rPr>
          <w:rFonts w:ascii="Bookman Old Style" w:hAnsi="Bookman Old Style"/>
          <w:i/>
          <w:iCs/>
        </w:rPr>
        <w:t>ū</w:t>
      </w:r>
      <w:r w:rsidRPr="0070792A">
        <w:rPr>
          <w:rFonts w:ascii="Bookman Old Style" w:hAnsi="Bookman Old Style" w:cs="AL-Mohanad"/>
          <w:i/>
          <w:iCs/>
        </w:rPr>
        <w:t>lull</w:t>
      </w:r>
      <w:r w:rsidR="00A776A4" w:rsidRPr="0070792A">
        <w:rPr>
          <w:rFonts w:ascii="Bookman Old Style" w:hAnsi="Bookman Old Style"/>
          <w:i/>
          <w:iCs/>
          <w:lang w:val="id-ID"/>
        </w:rPr>
        <w:t>ā</w:t>
      </w:r>
      <w:r w:rsidRPr="0070792A">
        <w:rPr>
          <w:rFonts w:ascii="Bookman Old Style" w:hAnsi="Bookman Old Style" w:cs="AL-Mohanad"/>
          <w:i/>
          <w:iCs/>
        </w:rPr>
        <w:t>h</w:t>
      </w:r>
    </w:p>
    <w:p w:rsidR="00B23C76" w:rsidRPr="0070792A" w:rsidRDefault="00B23C76" w:rsidP="00A776A4">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Tidak ada ilah yang berhak disembah kecuali Allah dan Muhammad adalah utusan Allah, </w:t>
      </w:r>
      <w:r w:rsidR="00E04D79" w:rsidRPr="0070792A">
        <w:rPr>
          <w:rFonts w:ascii="Bookman Old Style" w:hAnsi="Bookman Old Style" w:cs="AL-Mohanad"/>
        </w:rPr>
        <w:t>salat</w:t>
      </w:r>
      <w:r w:rsidRPr="0070792A">
        <w:rPr>
          <w:rFonts w:ascii="Bookman Old Style" w:hAnsi="Bookman Old Style" w:cs="AL-Mohanad"/>
        </w:rPr>
        <w:t>lah lima waktu, tunaikan zakat, puasa bulan Ramadan, lakukan haji ke baitullah Al-Haram jika engkau mampu.</w:t>
      </w:r>
    </w:p>
    <w:p w:rsidR="00B23C76" w:rsidRPr="0070792A" w:rsidRDefault="00B23C76" w:rsidP="006A40FE">
      <w:pPr>
        <w:spacing w:before="120" w:after="120"/>
        <w:ind w:left="57" w:right="57" w:firstLine="340"/>
        <w:jc w:val="both"/>
        <w:rPr>
          <w:rFonts w:ascii="Bookman Old Style" w:hAnsi="Bookman Old Style" w:cs="AL-Mohanad"/>
        </w:rPr>
      </w:pPr>
      <w:r w:rsidRPr="0070792A">
        <w:rPr>
          <w:rFonts w:ascii="Bookman Old Style" w:hAnsi="Bookman Old Style" w:cs="AL-Mohanad"/>
        </w:rPr>
        <w:t>Umumkanlah keislamanmu kepada Allah sesungguhnya tidak ada keselamatan bagimu dan juga tidak ada kebahagiaan kecuali dengan itu.</w:t>
      </w:r>
    </w:p>
    <w:p w:rsidR="00B23C76" w:rsidRPr="0070792A" w:rsidRDefault="00B23C76" w:rsidP="00A776A4">
      <w:pPr>
        <w:spacing w:before="120" w:after="120"/>
        <w:ind w:left="57" w:right="57" w:firstLine="340"/>
        <w:jc w:val="both"/>
        <w:rPr>
          <w:rFonts w:ascii="Bookman Old Style" w:hAnsi="Bookman Old Style" w:cs="AL-Mohanad"/>
        </w:rPr>
      </w:pPr>
      <w:r w:rsidRPr="0070792A">
        <w:rPr>
          <w:rFonts w:ascii="Bookman Old Style" w:hAnsi="Bookman Old Style" w:cs="AL-Mohanad"/>
        </w:rPr>
        <w:t>Sesungguh saya bersumpah untukmu dengan nama Allah Yang Agung yang tidak ada ilah kecuali Dia bahwa Islam ini adalah agama yang ha</w:t>
      </w:r>
      <w:r w:rsidR="00A776A4" w:rsidRPr="0070792A">
        <w:rPr>
          <w:rFonts w:ascii="Bookman Old Style" w:hAnsi="Bookman Old Style" w:cs="AL-Mohanad"/>
        </w:rPr>
        <w:t>k</w:t>
      </w:r>
      <w:r w:rsidRPr="0070792A">
        <w:rPr>
          <w:rFonts w:ascii="Bookman Old Style" w:hAnsi="Bookman Old Style" w:cs="AL-Mohanad"/>
        </w:rPr>
        <w:t xml:space="preserve">, Allah tidak menerima agama dari seorangpun selainnya, dan saya persaksikan kepada Allah, Malaikat, dan seluruh makhluk bahwa tidak ada Ilah kecuali Allah dan sesungguhnya Muhammad adalah utusan Allah, dan sesungguhnya Islam adalah agama yang benar </w:t>
      </w:r>
      <w:r w:rsidRPr="0070792A">
        <w:rPr>
          <w:rFonts w:ascii="Bookman Old Style" w:hAnsi="Bookman Old Style" w:cs="AL-Mohanad"/>
        </w:rPr>
        <w:lastRenderedPageBreak/>
        <w:t>serta saya termasuk orang yang menyerahkan diri kepada Allah.</w:t>
      </w:r>
    </w:p>
    <w:p w:rsidR="00B23C76" w:rsidRPr="0070792A" w:rsidRDefault="00B23C76" w:rsidP="0070349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Saya memohon kepada Allah </w:t>
      </w:r>
      <w:r w:rsidR="0070349F" w:rsidRPr="0070792A">
        <w:rPr>
          <w:rFonts w:ascii="Bookman Old Style" w:hAnsi="Bookman Old Style"/>
        </w:rPr>
        <w:t>-Sub</w:t>
      </w:r>
      <w:r w:rsidR="0070349F" w:rsidRPr="0070792A">
        <w:rPr>
          <w:rFonts w:ascii="Cambria" w:hAnsi="Cambria" w:cs="Cambria"/>
        </w:rPr>
        <w:t>ḥ</w:t>
      </w:r>
      <w:r w:rsidR="0070349F" w:rsidRPr="0070792A">
        <w:rPr>
          <w:rFonts w:ascii="Bookman Old Style" w:hAnsi="Bookman Old Style"/>
        </w:rPr>
        <w:t>ānahu wata'ālā-</w:t>
      </w:r>
      <w:r w:rsidRPr="0070792A">
        <w:rPr>
          <w:rFonts w:ascii="Bookman Old Style" w:hAnsi="Bookman Old Style" w:cs="AL-Mohanad"/>
          <w:sz w:val="28"/>
          <w:szCs w:val="28"/>
        </w:rPr>
        <w:t xml:space="preserve"> </w:t>
      </w:r>
      <w:r w:rsidR="0070349F" w:rsidRPr="0070792A">
        <w:rPr>
          <w:rFonts w:ascii="Bookman Old Style" w:hAnsi="Bookman Old Style" w:cs="AL-Mohanad"/>
          <w:lang w:val="id-ID"/>
        </w:rPr>
        <w:t>atas karunia dan kedermawanan-Nya</w:t>
      </w:r>
      <w:r w:rsidR="0070349F" w:rsidRPr="0070792A">
        <w:rPr>
          <w:rFonts w:ascii="Bookman Old Style" w:hAnsi="Bookman Old Style" w:cs="AL-Mohanad"/>
        </w:rPr>
        <w:t xml:space="preserve"> </w:t>
      </w:r>
      <w:r w:rsidRPr="0070792A">
        <w:rPr>
          <w:rFonts w:ascii="Bookman Old Style" w:hAnsi="Bookman Old Style" w:cs="AL-Mohanad"/>
        </w:rPr>
        <w:t>agar mematikan saya sebagai orang Islam yang sebenarnya demikian juga keturunanku dan seluruh saudaraku kaum muslimin, dan agar mengumpulkan kita di surga Na</w:t>
      </w:r>
      <w:r w:rsidR="0070349F" w:rsidRPr="0070792A">
        <w:rPr>
          <w:rFonts w:ascii="Bookman Old Style" w:hAnsi="Bookman Old Style" w:cs="AL-Mohanad"/>
        </w:rPr>
        <w:t>'</w:t>
      </w:r>
      <w:r w:rsidRPr="0070792A">
        <w:rPr>
          <w:rFonts w:ascii="Bookman Old Style" w:hAnsi="Bookman Old Style" w:cs="AL-Mohanad"/>
        </w:rPr>
        <w:t xml:space="preserve">im bersama Nabi kita Muhammad yang jujur lagi terpercaya, dan seluruh para Nabi, keluarga Nabi kita dan para sahabatnya. </w:t>
      </w:r>
    </w:p>
    <w:p w:rsidR="00B23C76" w:rsidRPr="0070792A" w:rsidRDefault="00B23C76" w:rsidP="0070349F">
      <w:pPr>
        <w:spacing w:before="120" w:after="120"/>
        <w:ind w:left="57" w:right="57" w:firstLine="340"/>
        <w:jc w:val="both"/>
        <w:rPr>
          <w:rFonts w:ascii="Bookman Old Style" w:hAnsi="Bookman Old Style" w:cs="AL-Mohanad"/>
        </w:rPr>
      </w:pPr>
      <w:r w:rsidRPr="0070792A">
        <w:rPr>
          <w:rFonts w:ascii="Bookman Old Style" w:hAnsi="Bookman Old Style" w:cs="AL-Mohanad"/>
        </w:rPr>
        <w:t xml:space="preserve">Aku berdoa agar buku ini bermanfaat bagi setiap yang membacanya atau mendengarkannya… ketahuilah bukankan sudah aku sampaikan? Ya Allah! </w:t>
      </w:r>
      <w:r w:rsidR="0070349F" w:rsidRPr="0070792A">
        <w:rPr>
          <w:rFonts w:ascii="Bookman Old Style" w:hAnsi="Bookman Old Style" w:cs="AL-Mohanad"/>
        </w:rPr>
        <w:t>S</w:t>
      </w:r>
      <w:r w:rsidRPr="0070792A">
        <w:rPr>
          <w:rFonts w:ascii="Bookman Old Style" w:hAnsi="Bookman Old Style" w:cs="AL-Mohanad"/>
        </w:rPr>
        <w:t>aksikan</w:t>
      </w:r>
      <w:r w:rsidR="0070349F" w:rsidRPr="0070792A">
        <w:rPr>
          <w:rFonts w:ascii="Bookman Old Style" w:hAnsi="Bookman Old Style" w:cs="AL-Mohanad"/>
        </w:rPr>
        <w:t>!</w:t>
      </w:r>
    </w:p>
    <w:p w:rsidR="00B23C76" w:rsidRPr="0070792A" w:rsidRDefault="00B23C76" w:rsidP="0070349F">
      <w:pPr>
        <w:spacing w:before="120" w:after="120"/>
        <w:ind w:left="57" w:right="57" w:firstLine="340"/>
        <w:jc w:val="both"/>
        <w:rPr>
          <w:rFonts w:ascii="Bookman Old Style" w:hAnsi="Bookman Old Style" w:cs="Traditional Arabic"/>
        </w:rPr>
      </w:pPr>
      <w:r w:rsidRPr="0070792A">
        <w:rPr>
          <w:rFonts w:ascii="Bookman Old Style" w:hAnsi="Bookman Old Style" w:cs="AL-Mohanad"/>
          <w:i/>
          <w:iCs/>
        </w:rPr>
        <w:t>Wallahu a</w:t>
      </w:r>
      <w:r w:rsidR="0070349F" w:rsidRPr="0070792A">
        <w:rPr>
          <w:rFonts w:ascii="Bookman Old Style" w:hAnsi="Bookman Old Style" w:cs="AL-Mohanad"/>
          <w:i/>
          <w:iCs/>
        </w:rPr>
        <w:t>'</w:t>
      </w:r>
      <w:r w:rsidRPr="0070792A">
        <w:rPr>
          <w:rFonts w:ascii="Bookman Old Style" w:hAnsi="Bookman Old Style" w:cs="AL-Mohanad"/>
          <w:i/>
          <w:iCs/>
        </w:rPr>
        <w:t>lam</w:t>
      </w:r>
      <w:r w:rsidRPr="0070792A">
        <w:rPr>
          <w:rFonts w:ascii="Bookman Old Style" w:hAnsi="Bookman Old Style" w:cs="AL-Mohanad"/>
        </w:rPr>
        <w:t xml:space="preserve">, semoga </w:t>
      </w:r>
      <w:r w:rsidR="00196F3D" w:rsidRPr="0070792A">
        <w:rPr>
          <w:rFonts w:ascii="Bookman Old Style" w:hAnsi="Bookman Old Style" w:cs="AL-Mohanad"/>
        </w:rPr>
        <w:t>s</w:t>
      </w:r>
      <w:r w:rsidR="00521B0A" w:rsidRPr="0070792A">
        <w:rPr>
          <w:rFonts w:ascii="Bookman Old Style" w:hAnsi="Bookman Old Style" w:cs="AL-Mohanad"/>
        </w:rPr>
        <w:t xml:space="preserve">elawat </w:t>
      </w:r>
      <w:r w:rsidRPr="0070792A">
        <w:rPr>
          <w:rFonts w:ascii="Bookman Old Style" w:hAnsi="Bookman Old Style" w:cs="AL-Mohanad"/>
        </w:rPr>
        <w:t>dan salam tercurahkan kepada Nabi kita Muhammad, keluarga dan sahabat</w:t>
      </w:r>
      <w:r w:rsidR="0070349F" w:rsidRPr="0070792A">
        <w:rPr>
          <w:rFonts w:ascii="Bookman Old Style" w:hAnsi="Bookman Old Style" w:cs="AL-Mohanad"/>
        </w:rPr>
        <w:t>nya, dan segala puji bagi Rabb P</w:t>
      </w:r>
      <w:r w:rsidRPr="0070792A">
        <w:rPr>
          <w:rFonts w:ascii="Bookman Old Style" w:hAnsi="Bookman Old Style" w:cs="AL-Mohanad"/>
        </w:rPr>
        <w:t>emelihara sekalian alam.</w:t>
      </w:r>
      <w:r w:rsidRPr="0070792A">
        <w:rPr>
          <w:rFonts w:ascii="Bookman Old Style" w:hAnsi="Bookman Old Style" w:cs="Traditional Arabic"/>
        </w:rPr>
        <w:t xml:space="preserve"> </w:t>
      </w:r>
    </w:p>
    <w:p w:rsidR="00B23C76" w:rsidRPr="0070792A" w:rsidRDefault="00B23C76" w:rsidP="00B23C76">
      <w:pPr>
        <w:bidi/>
        <w:spacing w:before="120" w:after="120" w:line="340" w:lineRule="atLeast"/>
        <w:ind w:left="57" w:right="57"/>
        <w:jc w:val="both"/>
        <w:rPr>
          <w:rFonts w:ascii="Bookman Old Style" w:hAnsi="Bookman Old Style" w:cs="Traditional Arabic"/>
          <w:rtl/>
        </w:rPr>
      </w:pPr>
    </w:p>
    <w:p w:rsidR="00B23C76" w:rsidRPr="0070792A" w:rsidRDefault="00B23C76" w:rsidP="00B23C76">
      <w:pPr>
        <w:ind w:left="26" w:firstLine="360"/>
        <w:jc w:val="both"/>
        <w:rPr>
          <w:rFonts w:ascii="Bookman Old Style" w:hAnsi="Bookman Old Style" w:cs="Traditional Arabic"/>
        </w:rPr>
      </w:pPr>
    </w:p>
    <w:p w:rsidR="00F91BA5" w:rsidRPr="0070792A" w:rsidRDefault="00F91BA5">
      <w:pPr>
        <w:rPr>
          <w:rFonts w:ascii="Bookman Old Style" w:hAnsi="Bookman Old Style"/>
        </w:rPr>
      </w:pPr>
    </w:p>
    <w:sectPr w:rsidR="00F91BA5" w:rsidRPr="0070792A" w:rsidSect="0070792A">
      <w:pgSz w:w="8392" w:h="11907" w:code="11"/>
      <w:pgMar w:top="992" w:right="992" w:bottom="992" w:left="992" w:header="720"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B1F" w:rsidRDefault="00330B1F">
      <w:r>
        <w:separator/>
      </w:r>
    </w:p>
  </w:endnote>
  <w:endnote w:type="continuationSeparator" w:id="0">
    <w:p w:rsidR="00330B1F" w:rsidRDefault="0033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charset w:val="00"/>
    <w:family w:val="roman"/>
    <w:pitch w:val="variable"/>
    <w:sig w:usb0="00000287" w:usb1="00000000" w:usb2="00000000" w:usb3="00000000" w:csb0="0000009F" w:csb1="00000000"/>
    <w:embedRegular r:id="rId1" w:fontKey="{91805381-6BE3-43E5-A6F4-87E55FEE6B56}"/>
    <w:embedBold r:id="rId2" w:fontKey="{15E35C27-9CFB-4F6E-A769-F7CE0CD4DC24}"/>
    <w:embedItalic r:id="rId3" w:fontKey="{C7AFF19E-A53A-4146-9D7D-F8B2D0D9E728}"/>
    <w:embedBoldItalic r:id="rId4" w:fontKey="{D76FF8DE-4840-44C6-B730-64494A171706}"/>
  </w:font>
  <w:font w:name="Times New Roman">
    <w:panose1 w:val="02020603050405020304"/>
    <w:charset w:val="00"/>
    <w:family w:val="roman"/>
    <w:pitch w:val="variable"/>
    <w:sig w:usb0="E0002AFF" w:usb1="00007843" w:usb2="00000001" w:usb3="00000000" w:csb0="000001FF" w:csb1="00000000"/>
    <w:embedRegular r:id="rId5" w:fontKey="{FECDBC12-D82D-48D6-8C29-40133E19EB16}"/>
    <w:embedBold r:id="rId6" w:fontKey="{09E6C96C-BE9E-4757-8E51-9CDEE8C46249}"/>
    <w:embedItalic r:id="rId7" w:fontKey="{C7D0CBC8-5271-4711-AC64-E6A24FBD53B0}"/>
    <w:embedBoldItalic r:id="rId8" w:fontKey="{0C45DAF2-68BF-4070-A396-87B1BD413B18}"/>
  </w:font>
  <w:font w:name="Traditional Arabic">
    <w:charset w:val="00"/>
    <w:family w:val="roman"/>
    <w:pitch w:val="variable"/>
    <w:sig w:usb0="00002003" w:usb1="80000000" w:usb2="00000008" w:usb3="00000000" w:csb0="00000041" w:csb1="00000000"/>
    <w:embedRegular r:id="rId9" w:fontKey="{C2530227-6ECF-40AE-A970-FF556AB9CC5F}"/>
  </w:font>
  <w:font w:name="Symbol">
    <w:panose1 w:val="05050102010706020507"/>
    <w:charset w:val="02"/>
    <w:family w:val="roman"/>
    <w:pitch w:val="variable"/>
    <w:sig w:usb0="00000203" w:usb1="10000000" w:usb2="00000000" w:usb3="00000000" w:csb0="80000005" w:csb1="00000000"/>
    <w:embedRegular r:id="rId10" w:fontKey="{E7B50B93-A398-4EDD-8584-58B38295C11F}"/>
  </w:font>
  <w:font w:name="Courier New">
    <w:panose1 w:val="02070309020205020404"/>
    <w:charset w:val="00"/>
    <w:family w:val="modern"/>
    <w:pitch w:val="fixed"/>
    <w:sig w:usb0="E0002AFF" w:usb1="40007843" w:usb2="00000001" w:usb3="00000000" w:csb0="000001FF" w:csb1="00000000"/>
    <w:embedRegular r:id="rId11" w:fontKey="{0CF5BD40-C3BA-4430-A790-F11D1412AD6D}"/>
  </w:font>
  <w:font w:name="Wingdings">
    <w:panose1 w:val="05000000000000000000"/>
    <w:charset w:val="02"/>
    <w:family w:val="auto"/>
    <w:pitch w:val="variable"/>
    <w:sig w:usb0="00000000" w:usb1="10000000" w:usb2="00000000" w:usb3="00000000" w:csb0="80000000" w:csb1="00000000"/>
    <w:embedRegular r:id="rId12" w:fontKey="{F0BE5D19-CFF4-4781-A458-DEC28C75A19A}"/>
  </w:font>
  <w:font w:name="Calisto MT">
    <w:charset w:val="00"/>
    <w:family w:val="roman"/>
    <w:pitch w:val="variable"/>
    <w:sig w:usb0="00000003" w:usb1="00000000" w:usb2="00000000" w:usb3="00000000" w:csb0="00000001" w:csb1="00000000"/>
    <w:embedBold r:id="rId13" w:fontKey="{B3375439-9DB7-4428-A29F-A8453B4EADBE}"/>
  </w:font>
  <w:font w:name="Arabic Transparent">
    <w:altName w:val="Sylfaen"/>
    <w:charset w:val="B2"/>
    <w:family w:val="auto"/>
    <w:pitch w:val="variable"/>
    <w:sig w:usb0="00002001" w:usb1="00000000" w:usb2="00000000" w:usb3="00000000" w:csb0="00000040" w:csb1="00000000"/>
    <w:embedRegular r:id="rId14" w:fontKey="{B492044A-BC30-45DC-A619-DDCD01AA4E80}"/>
  </w:font>
  <w:font w:name="Abadi MT Condensed Light">
    <w:charset w:val="00"/>
    <w:family w:val="swiss"/>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embedRegular r:id="rId15" w:fontKey="{517DC6BA-418F-486E-BBBF-9D102D0C2A61}"/>
  </w:font>
  <w:font w:name="Bodoni MT Black">
    <w:charset w:val="00"/>
    <w:family w:val="roman"/>
    <w:pitch w:val="variable"/>
    <w:sig w:usb0="00000003" w:usb1="00000000" w:usb2="00000000" w:usb3="00000000" w:csb0="00000001" w:csb1="00000000"/>
    <w:embedRegular r:id="rId16" w:fontKey="{19FAA0E2-8499-407E-958C-5166DC923AE9}"/>
  </w:font>
  <w:font w:name="Cambria">
    <w:charset w:val="00"/>
    <w:family w:val="roman"/>
    <w:pitch w:val="variable"/>
    <w:sig w:usb0="E00002FF" w:usb1="4000045F" w:usb2="00000000" w:usb3="00000000" w:csb0="0000019F" w:csb1="00000000"/>
    <w:embedRegular r:id="rId17" w:fontKey="{67F80F5A-6474-4618-947F-4CFD1CE8D25F}"/>
    <w:embedItalic r:id="rId18" w:fontKey="{C7109459-4C44-45C6-AFBB-652A853899BE}"/>
  </w:font>
  <w:font w:name="Brush Script MT">
    <w:charset w:val="00"/>
    <w:family w:val="script"/>
    <w:pitch w:val="variable"/>
    <w:sig w:usb0="00000003" w:usb1="00000000" w:usb2="00000000" w:usb3="00000000" w:csb0="00000001" w:csb1="00000000"/>
    <w:embedRegular r:id="rId19" w:fontKey="{5284399C-D274-4CDE-AE9E-FB1DCF7A8EC5}"/>
  </w:font>
  <w:font w:name="Arial">
    <w:panose1 w:val="020B0604020202020204"/>
    <w:charset w:val="00"/>
    <w:family w:val="swiss"/>
    <w:pitch w:val="variable"/>
    <w:sig w:usb0="E0002AFF" w:usb1="C0007843" w:usb2="00000009" w:usb3="00000000" w:csb0="000001FF" w:csb1="00000000"/>
    <w:embedRegular r:id="rId20" w:fontKey="{773D5631-C592-4CD5-8639-880A7D15D70E}"/>
    <w:embedBold r:id="rId21" w:fontKey="{318DB384-DB41-4F87-AE6B-B5613A8086CE}"/>
  </w:font>
  <w:font w:name="mylotus">
    <w:altName w:val="Times New Roman"/>
    <w:charset w:val="00"/>
    <w:family w:val="auto"/>
    <w:pitch w:val="variable"/>
    <w:sig w:usb0="00002007" w:usb1="80000000" w:usb2="00000008" w:usb3="00000000" w:csb0="00000043" w:csb1="00000000"/>
    <w:embedBold r:id="rId22" w:fontKey="{F793731E-C27F-4785-9564-61BB7740BF59}"/>
  </w:font>
  <w:font w:name="AL-Mohanad Bold">
    <w:charset w:val="B2"/>
    <w:family w:val="auto"/>
    <w:pitch w:val="variable"/>
    <w:sig w:usb0="00002001" w:usb1="00000000" w:usb2="00000000" w:usb3="00000000" w:csb0="00000040" w:csb1="00000000"/>
    <w:embedRegular r:id="rId23" w:fontKey="{AB40F3AD-8144-45D4-85BC-2BF0934BF778}"/>
    <w:embedBold r:id="rId24" w:fontKey="{3379B390-CFE8-48A3-91D5-966D0FBC6BA0}"/>
  </w:font>
  <w:font w:name="MS UI Gothic">
    <w:charset w:val="80"/>
    <w:family w:val="swiss"/>
    <w:pitch w:val="variable"/>
    <w:sig w:usb0="E00002FF" w:usb1="6AC7FDFB" w:usb2="00000012" w:usb3="00000000" w:csb0="0002009F" w:csb1="00000000"/>
  </w:font>
  <w:font w:name="Tahoma">
    <w:charset w:val="00"/>
    <w:family w:val="swiss"/>
    <w:pitch w:val="variable"/>
    <w:sig w:usb0="E1002EFF" w:usb1="C000605B" w:usb2="00000029" w:usb3="00000000" w:csb0="000101FF" w:csb1="00000000"/>
    <w:embedRegular r:id="rId25" w:fontKey="{C0BF85D4-2B79-4915-AA41-B72D676C5C32}"/>
  </w:font>
  <w:font w:name="PT Bold Heading">
    <w:charset w:val="B2"/>
    <w:family w:val="auto"/>
    <w:pitch w:val="variable"/>
    <w:sig w:usb0="00002001" w:usb1="80000000" w:usb2="00000008" w:usb3="00000000" w:csb0="00000040" w:csb1="00000000"/>
    <w:embedRegular r:id="rId26" w:fontKey="{45750E4A-6E3F-41DF-84C9-8E079AE54CB4}"/>
  </w:font>
  <w:font w:name="KFGQPC Uthman Taha Naskh">
    <w:charset w:val="B2"/>
    <w:family w:val="auto"/>
    <w:pitch w:val="variable"/>
    <w:sig w:usb0="80002001" w:usb1="90000000" w:usb2="00000008" w:usb3="00000000" w:csb0="00000040" w:csb1="00000000"/>
    <w:embedRegular r:id="rId27" w:fontKey="{04CA8EE6-C223-4AB4-A801-29BF475652A1}"/>
    <w:embedBold r:id="rId28" w:fontKey="{596CE2EC-55A9-4174-8FC4-AD5A2C563CAE}"/>
  </w:font>
  <w:font w:name="AL-Mohanad">
    <w:altName w:val="Sakkal Majalla"/>
    <w:charset w:val="B2"/>
    <w:family w:val="auto"/>
    <w:pitch w:val="variable"/>
    <w:sig w:usb0="00002001" w:usb1="00000000" w:usb2="00000000" w:usb3="00000000" w:csb0="00000040" w:csb1="00000000"/>
    <w:embedRegular r:id="rId29" w:fontKey="{7DFAAA87-204C-4977-AEF6-C1B621F0112C}"/>
    <w:embedBold r:id="rId30" w:fontKey="{D1131BCC-8C19-4D6C-BBBB-BA9E6C306C72}"/>
    <w:embedItalic r:id="rId31" w:fontKey="{763A3651-29CD-47D2-A008-622BC6E0BD3A}"/>
    <w:embedBoldItalic r:id="rId32" w:fontKey="{63AD8CFB-AD7D-457F-8F9E-544FBC1FE654}"/>
  </w:font>
  <w:font w:name="AGA Arabesque">
    <w:charset w:val="02"/>
    <w:family w:val="auto"/>
    <w:pitch w:val="variable"/>
    <w:sig w:usb0="00000000" w:usb1="10000000" w:usb2="00000000" w:usb3="00000000" w:csb0="80000000" w:csb1="00000000"/>
    <w:embedRegular r:id="rId33" w:fontKey="{BB764B9D-7DA2-4B26-9DC8-7F053FA9D404}"/>
  </w:font>
  <w:font w:name="Calibri">
    <w:panose1 w:val="020F0502020204030204"/>
    <w:charset w:val="00"/>
    <w:family w:val="swiss"/>
    <w:pitch w:val="variable"/>
    <w:sig w:usb0="E10002FF" w:usb1="4000ACFF" w:usb2="00000009" w:usb3="00000000" w:csb0="0000019F" w:csb1="00000000"/>
    <w:embedRegular r:id="rId34" w:fontKey="{F73B331D-BB5E-48B2-AE37-02D976AC3C42}"/>
    <w:embedItalic r:id="rId35" w:fontKey="{EC4B3FB1-79A4-4AC6-93F8-487794CA392D}"/>
  </w:font>
  <w:font w:name="KFGQPC Uthmanic Script HAFS">
    <w:charset w:val="B2"/>
    <w:family w:val="auto"/>
    <w:pitch w:val="variable"/>
    <w:sig w:usb0="00002001" w:usb1="00000000" w:usb2="00000000" w:usb3="00000000" w:csb0="00000040" w:csb1="00000000"/>
    <w:embedRegular r:id="rId36" w:fontKey="{4DBE4D78-7A69-4B68-980E-8897881F2027}"/>
  </w:font>
  <w:font w:name="Calibri Light">
    <w:panose1 w:val="020F0302020204030204"/>
    <w:charset w:val="00"/>
    <w:family w:val="swiss"/>
    <w:pitch w:val="variable"/>
    <w:sig w:usb0="A00002EF" w:usb1="4000207B" w:usb2="00000000" w:usb3="00000000" w:csb0="0000019F" w:csb1="00000000"/>
    <w:embedRegular r:id="rId37" w:fontKey="{276A50FC-6EB9-4497-A34A-D349B986DC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43D" w:rsidRDefault="00AD243D" w:rsidP="0018005B">
    <w:pPr>
      <w:pStyle w:val="Footer"/>
      <w:jc w:val="center"/>
    </w:pP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B1F" w:rsidRDefault="00330B1F">
      <w:r>
        <w:separator/>
      </w:r>
    </w:p>
  </w:footnote>
  <w:footnote w:type="continuationSeparator" w:id="0">
    <w:p w:rsidR="00330B1F" w:rsidRDefault="00330B1F">
      <w:r>
        <w:continuationSeparator/>
      </w:r>
    </w:p>
  </w:footnote>
  <w:footnote w:id="1">
    <w:p w:rsidR="00AD243D" w:rsidRPr="00602E26" w:rsidRDefault="00AD243D" w:rsidP="001214E1">
      <w:pPr>
        <w:pStyle w:val="FootnoteText"/>
        <w:ind w:left="180" w:hanging="180"/>
        <w:jc w:val="both"/>
        <w:rPr>
          <w:rFonts w:cs="Times New Roman"/>
          <w:sz w:val="18"/>
          <w:szCs w:val="18"/>
        </w:rPr>
      </w:pPr>
      <w:r w:rsidRPr="00602E26">
        <w:rPr>
          <w:rStyle w:val="FootnoteReference"/>
          <w:rFonts w:cs="Times New Roman"/>
          <w:sz w:val="18"/>
          <w:szCs w:val="18"/>
        </w:rPr>
        <w:footnoteRef/>
      </w:r>
      <w:r w:rsidRPr="00602E26">
        <w:rPr>
          <w:rFonts w:cs="Times New Roman"/>
          <w:sz w:val="18"/>
          <w:szCs w:val="18"/>
        </w:rPr>
        <w:t>] Allah adalah nama khusus untuk Il</w:t>
      </w:r>
      <w:r w:rsidRPr="00B614A4">
        <w:rPr>
          <w:rFonts w:cs="Times New Roman"/>
          <w:color w:val="222222"/>
          <w:sz w:val="18"/>
          <w:szCs w:val="18"/>
        </w:rPr>
        <w:t>ā</w:t>
      </w:r>
      <w:r w:rsidRPr="00602E26">
        <w:rPr>
          <w:rFonts w:cs="Times New Roman"/>
          <w:sz w:val="18"/>
          <w:szCs w:val="18"/>
        </w:rPr>
        <w:t>h [</w:t>
      </w:r>
      <w:bookmarkStart w:id="2" w:name="_Hlk487053751"/>
      <w:r w:rsidRPr="0070792A">
        <w:rPr>
          <w:rFonts w:cs="Times New Roman"/>
          <w:sz w:val="18"/>
          <w:szCs w:val="22"/>
        </w:rPr>
        <w:t>Ż</w:t>
      </w:r>
      <w:bookmarkEnd w:id="2"/>
      <w:r w:rsidRPr="0070792A">
        <w:rPr>
          <w:rFonts w:cs="Times New Roman"/>
          <w:sz w:val="18"/>
          <w:szCs w:val="18"/>
        </w:rPr>
        <w:t>at</w:t>
      </w:r>
      <w:r w:rsidRPr="00602E26">
        <w:rPr>
          <w:rFonts w:cs="Times New Roman"/>
          <w:sz w:val="18"/>
          <w:szCs w:val="18"/>
        </w:rPr>
        <w:t xml:space="preserve"> Yang berhak disembah] alam semesta dan manusia, dan segala sesuatu, dan nama ini </w:t>
      </w:r>
      <w:r>
        <w:rPr>
          <w:rFonts w:cs="Times New Roman"/>
          <w:sz w:val="18"/>
          <w:szCs w:val="18"/>
        </w:rPr>
        <w:t xml:space="preserve">adalah </w:t>
      </w:r>
      <w:r w:rsidRPr="00602E26">
        <w:rPr>
          <w:rFonts w:cs="Times New Roman"/>
          <w:sz w:val="18"/>
          <w:szCs w:val="18"/>
        </w:rPr>
        <w:t xml:space="preserve">nama identitas Allah, Dia sendiri yang memberikan nama </w:t>
      </w:r>
      <w:r w:rsidRPr="0070792A">
        <w:rPr>
          <w:rFonts w:cs="Times New Roman"/>
          <w:sz w:val="18"/>
          <w:szCs w:val="18"/>
        </w:rPr>
        <w:t>untuk</w:t>
      </w:r>
      <w:r>
        <w:rPr>
          <w:rFonts w:cs="Times New Roman"/>
          <w:sz w:val="18"/>
          <w:szCs w:val="18"/>
        </w:rPr>
        <w:t xml:space="preserve"> </w:t>
      </w:r>
      <w:r w:rsidRPr="00602E26">
        <w:rPr>
          <w:rFonts w:cs="Times New Roman"/>
          <w:sz w:val="18"/>
          <w:szCs w:val="18"/>
        </w:rPr>
        <w:t>diri-Nya yang suci artinya ll</w:t>
      </w:r>
      <w:r w:rsidRPr="00B614A4">
        <w:rPr>
          <w:rFonts w:cs="Times New Roman"/>
          <w:color w:val="222222"/>
          <w:sz w:val="18"/>
          <w:szCs w:val="18"/>
        </w:rPr>
        <w:t>ā</w:t>
      </w:r>
      <w:r w:rsidRPr="00602E26">
        <w:rPr>
          <w:rFonts w:cs="Times New Roman"/>
          <w:sz w:val="18"/>
          <w:szCs w:val="18"/>
        </w:rPr>
        <w:t>h Yang Ha</w:t>
      </w:r>
      <w:r>
        <w:rPr>
          <w:rFonts w:cs="Times New Roman"/>
          <w:sz w:val="18"/>
          <w:szCs w:val="18"/>
        </w:rPr>
        <w:t>k (benar)</w:t>
      </w:r>
      <w:r w:rsidRPr="00602E26">
        <w:rPr>
          <w:rFonts w:cs="Times New Roman"/>
          <w:sz w:val="18"/>
          <w:szCs w:val="18"/>
        </w:rPr>
        <w:t>.</w:t>
      </w:r>
    </w:p>
  </w:footnote>
  <w:footnote w:id="2">
    <w:p w:rsidR="00AD243D" w:rsidRPr="00602E26" w:rsidRDefault="00AD243D" w:rsidP="001214E1">
      <w:pPr>
        <w:pStyle w:val="FootnoteText"/>
        <w:ind w:left="180" w:hanging="180"/>
        <w:jc w:val="both"/>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r w:rsidRPr="00B614A4">
        <w:rPr>
          <w:rFonts w:cs="Times New Roman"/>
          <w:color w:val="222222"/>
          <w:sz w:val="18"/>
          <w:szCs w:val="18"/>
        </w:rPr>
        <w:t>Ta'ālā</w:t>
      </w:r>
      <w:r w:rsidRPr="00B614A4">
        <w:rPr>
          <w:rFonts w:cs="Times New Roman"/>
          <w:sz w:val="16"/>
          <w:szCs w:val="16"/>
        </w:rPr>
        <w:t xml:space="preserve"> </w:t>
      </w:r>
      <w:r w:rsidRPr="00602E26">
        <w:rPr>
          <w:rFonts w:cs="Times New Roman"/>
          <w:sz w:val="18"/>
          <w:szCs w:val="18"/>
        </w:rPr>
        <w:t>kata pengagungan dan pujian untuk Allah</w:t>
      </w:r>
      <w:r>
        <w:rPr>
          <w:rFonts w:cs="Times New Roman"/>
          <w:sz w:val="18"/>
          <w:szCs w:val="18"/>
        </w:rPr>
        <w:t>.</w:t>
      </w:r>
      <w:r w:rsidRPr="00602E26">
        <w:rPr>
          <w:rFonts w:cs="Times New Roman"/>
          <w:sz w:val="18"/>
          <w:szCs w:val="18"/>
        </w:rPr>
        <w:t xml:space="preserve"> Dia disifati </w:t>
      </w:r>
      <w:r>
        <w:rPr>
          <w:rFonts w:cs="Times New Roman"/>
          <w:sz w:val="18"/>
          <w:szCs w:val="18"/>
        </w:rPr>
        <w:t>Maha</w:t>
      </w:r>
      <w:r w:rsidRPr="00602E26">
        <w:rPr>
          <w:rFonts w:cs="Times New Roman"/>
          <w:sz w:val="18"/>
          <w:szCs w:val="18"/>
        </w:rPr>
        <w:t xml:space="preserve"> </w:t>
      </w:r>
      <w:r>
        <w:rPr>
          <w:rFonts w:cs="Times New Roman"/>
          <w:sz w:val="18"/>
          <w:szCs w:val="18"/>
        </w:rPr>
        <w:t>T</w:t>
      </w:r>
      <w:r w:rsidRPr="00602E26">
        <w:rPr>
          <w:rFonts w:cs="Times New Roman"/>
          <w:sz w:val="18"/>
          <w:szCs w:val="18"/>
        </w:rPr>
        <w:t xml:space="preserve">inggi dan </w:t>
      </w:r>
      <w:r w:rsidRPr="0070792A">
        <w:rPr>
          <w:rFonts w:cs="Times New Roman"/>
          <w:sz w:val="18"/>
          <w:szCs w:val="18"/>
        </w:rPr>
        <w:t>Maha</w:t>
      </w:r>
      <w:r>
        <w:rPr>
          <w:rFonts w:cs="Times New Roman"/>
          <w:sz w:val="18"/>
          <w:szCs w:val="18"/>
        </w:rPr>
        <w:t xml:space="preserve"> S</w:t>
      </w:r>
      <w:r w:rsidRPr="00602E26">
        <w:rPr>
          <w:rFonts w:cs="Times New Roman"/>
          <w:sz w:val="18"/>
          <w:szCs w:val="18"/>
        </w:rPr>
        <w:t>uci dari segala kekurangan, dan kata: subh</w:t>
      </w:r>
      <w:r w:rsidRPr="00B614A4">
        <w:rPr>
          <w:rFonts w:cs="Times New Roman"/>
          <w:color w:val="222222"/>
          <w:sz w:val="18"/>
          <w:szCs w:val="18"/>
        </w:rPr>
        <w:t>ā</w:t>
      </w:r>
      <w:r w:rsidRPr="00602E26">
        <w:rPr>
          <w:rFonts w:cs="Times New Roman"/>
          <w:sz w:val="18"/>
          <w:szCs w:val="18"/>
        </w:rPr>
        <w:t xml:space="preserve">nahu artinya: Maha Suci Allah dan </w:t>
      </w:r>
      <w:r w:rsidRPr="0070792A">
        <w:rPr>
          <w:rFonts w:cs="Times New Roman"/>
          <w:sz w:val="18"/>
          <w:szCs w:val="18"/>
        </w:rPr>
        <w:t>Maha</w:t>
      </w:r>
      <w:r>
        <w:rPr>
          <w:rFonts w:cs="Times New Roman"/>
          <w:sz w:val="18"/>
          <w:szCs w:val="18"/>
        </w:rPr>
        <w:t xml:space="preserve"> Bersih</w:t>
      </w:r>
      <w:r w:rsidRPr="00602E26">
        <w:rPr>
          <w:rFonts w:cs="Times New Roman"/>
          <w:sz w:val="18"/>
          <w:szCs w:val="18"/>
        </w:rPr>
        <w:t xml:space="preserve"> dari segala kekurangan.</w:t>
      </w:r>
    </w:p>
  </w:footnote>
  <w:footnote w:id="3">
    <w:p w:rsidR="00AD243D" w:rsidRPr="00602E26" w:rsidRDefault="00AD243D" w:rsidP="00AC5368">
      <w:pPr>
        <w:pStyle w:val="FootnoteText"/>
        <w:ind w:left="180" w:hanging="180"/>
        <w:jc w:val="lowKashida"/>
        <w:rPr>
          <w:rFonts w:cs="Times New Roman"/>
          <w:sz w:val="18"/>
          <w:szCs w:val="18"/>
        </w:rPr>
      </w:pPr>
      <w:r w:rsidRPr="00602E26">
        <w:rPr>
          <w:rStyle w:val="FootnoteReference"/>
          <w:rFonts w:cs="Times New Roman"/>
          <w:sz w:val="18"/>
          <w:szCs w:val="18"/>
        </w:rPr>
        <w:t>1</w:t>
      </w:r>
      <w:r w:rsidRPr="00602E26">
        <w:rPr>
          <w:rFonts w:cs="Times New Roman"/>
          <w:sz w:val="18"/>
          <w:szCs w:val="18"/>
        </w:rPr>
        <w:t>] Tahapan dalam penciptaan, karena hikmah yang dikehendaki oleh Allah, padahal Dia mampu menciptakan seluruh makhluk lebih cepat dari kejapan mata, sebab Dia telah memberitakan jika berkehendak untuk menciptakan s</w:t>
      </w:r>
      <w:r>
        <w:rPr>
          <w:rFonts w:cs="Times New Roman"/>
          <w:sz w:val="18"/>
          <w:szCs w:val="18"/>
        </w:rPr>
        <w:t>esuatu cukup dengan mengatakan "</w:t>
      </w:r>
      <w:r w:rsidRPr="00602E26">
        <w:rPr>
          <w:rFonts w:cs="Times New Roman"/>
          <w:sz w:val="18"/>
          <w:szCs w:val="18"/>
        </w:rPr>
        <w:t>Jadilah</w:t>
      </w:r>
      <w:r>
        <w:rPr>
          <w:rFonts w:cs="Times New Roman"/>
          <w:sz w:val="18"/>
          <w:szCs w:val="18"/>
        </w:rPr>
        <w:t>"</w:t>
      </w:r>
      <w:r w:rsidRPr="00602E26">
        <w:rPr>
          <w:rFonts w:cs="Times New Roman"/>
          <w:sz w:val="18"/>
          <w:szCs w:val="18"/>
        </w:rPr>
        <w:t xml:space="preserve"> maka jadilah.</w:t>
      </w:r>
    </w:p>
  </w:footnote>
  <w:footnote w:id="4">
    <w:p w:rsidR="00AD243D" w:rsidRPr="00602E26" w:rsidRDefault="00AD243D" w:rsidP="003A1BC3">
      <w:pPr>
        <w:pStyle w:val="FootnoteText"/>
        <w:ind w:left="180" w:hanging="180"/>
        <w:jc w:val="lowKashida"/>
        <w:rPr>
          <w:rFonts w:cs="Times New Roman"/>
          <w:sz w:val="18"/>
          <w:szCs w:val="18"/>
        </w:rPr>
      </w:pPr>
      <w:r w:rsidRPr="00602E26">
        <w:rPr>
          <w:rFonts w:cs="Times New Roman"/>
          <w:sz w:val="18"/>
          <w:szCs w:val="18"/>
        </w:rPr>
        <w:t>2]</w:t>
      </w:r>
      <w:r>
        <w:rPr>
          <w:rFonts w:cs="Times New Roman"/>
          <w:sz w:val="18"/>
          <w:szCs w:val="18"/>
        </w:rPr>
        <w:t xml:space="preserve"> </w:t>
      </w:r>
      <w:r w:rsidRPr="0070792A">
        <w:rPr>
          <w:rFonts w:cs="Calibri"/>
          <w:i/>
          <w:iCs/>
          <w:sz w:val="18"/>
          <w:szCs w:val="18"/>
          <w:lang w:val="id-ID"/>
        </w:rPr>
        <w:t>Istaw</w:t>
      </w:r>
      <w:r w:rsidRPr="0070792A">
        <w:rPr>
          <w:rFonts w:cs="Times New Roman"/>
          <w:i/>
          <w:iCs/>
          <w:sz w:val="18"/>
          <w:szCs w:val="22"/>
        </w:rPr>
        <w:t>ā</w:t>
      </w:r>
      <w:r w:rsidRPr="0070792A">
        <w:rPr>
          <w:rFonts w:cs="Calibri"/>
          <w:i/>
          <w:iCs/>
          <w:sz w:val="18"/>
          <w:szCs w:val="18"/>
          <w:lang w:val="id-ID"/>
        </w:rPr>
        <w:t xml:space="preserve"> ‘al</w:t>
      </w:r>
      <w:r w:rsidRPr="0070792A">
        <w:rPr>
          <w:rFonts w:cs="Times New Roman"/>
          <w:sz w:val="18"/>
          <w:szCs w:val="22"/>
        </w:rPr>
        <w:t>ā</w:t>
      </w:r>
      <w:r w:rsidRPr="0070792A">
        <w:rPr>
          <w:rFonts w:cs="Calibri"/>
          <w:i/>
          <w:iCs/>
          <w:sz w:val="18"/>
          <w:szCs w:val="18"/>
          <w:lang w:val="id-ID"/>
        </w:rPr>
        <w:t xml:space="preserve"> asy-syai`i </w:t>
      </w:r>
      <w:r w:rsidRPr="0070792A">
        <w:rPr>
          <w:rFonts w:cs="Calibri"/>
          <w:sz w:val="18"/>
          <w:szCs w:val="18"/>
          <w:lang w:val="id-ID"/>
        </w:rPr>
        <w:t>dalam bahasa Arab –yang merupakan bahasa Alquran- artinya adalah tinggi dan berada di atas sesuatu. Dan istiw</w:t>
      </w:r>
      <w:r w:rsidRPr="0070792A">
        <w:rPr>
          <w:rFonts w:cs="Times New Roman"/>
          <w:sz w:val="18"/>
          <w:szCs w:val="22"/>
          <w:lang w:val="id-ID"/>
        </w:rPr>
        <w:t>ā</w:t>
      </w:r>
      <w:r w:rsidRPr="0070792A">
        <w:rPr>
          <w:rFonts w:cs="Calibri"/>
          <w:sz w:val="18"/>
          <w:szCs w:val="18"/>
          <w:lang w:val="id-ID"/>
        </w:rPr>
        <w:t>` Allah di atas Arasy-Nya adalah keberadaan Allah di atas Arasy dengan keberadaaan yang sesuai keagungan-Nya, yang caranya tidak diketahui oleh selain Dia.</w:t>
      </w:r>
      <w:r w:rsidRPr="008D0A0A">
        <w:rPr>
          <w:rFonts w:cs="Times New Roman"/>
          <w:sz w:val="18"/>
          <w:szCs w:val="18"/>
          <w:lang w:val="id-ID"/>
        </w:rPr>
        <w:t xml:space="preserve"> Dan bukanlah maknanya menguasai kerajaan, sebagaimana anggapan orang-orang sesat yang mengingkari hakikat dari sifat yang Allah sifatkan Diri-Nya</w:t>
      </w:r>
      <w:r>
        <w:rPr>
          <w:rFonts w:cs="Times New Roman"/>
          <w:sz w:val="18"/>
          <w:szCs w:val="18"/>
          <w:lang w:val="id-ID"/>
        </w:rPr>
        <w:t xml:space="preserve"> </w:t>
      </w:r>
      <w:r w:rsidRPr="0070792A">
        <w:rPr>
          <w:rFonts w:cs="Times New Roman"/>
          <w:sz w:val="18"/>
          <w:szCs w:val="18"/>
          <w:lang w:val="id-ID"/>
        </w:rPr>
        <w:t>dengan itu</w:t>
      </w:r>
      <w:r w:rsidRPr="008D0A0A">
        <w:rPr>
          <w:rFonts w:cs="Times New Roman"/>
          <w:sz w:val="18"/>
          <w:szCs w:val="18"/>
          <w:lang w:val="id-ID"/>
        </w:rPr>
        <w:t>, dan yang disifatkan oleh Rasul-Nya, karena anggapan bahwa  jika mereka menetapkan sifat Allah atas hakikatnya, mereka menyerupakan-Nya dengan makhluk-Nya, dan ini merupakan anggapan yang keliru, karena penyerupaan itu adalah jika dikatakan</w:t>
      </w:r>
      <w:r>
        <w:rPr>
          <w:rFonts w:cs="Times New Roman"/>
          <w:sz w:val="18"/>
          <w:szCs w:val="18"/>
          <w:lang w:val="id-ID"/>
        </w:rPr>
        <w:t>,</w:t>
      </w:r>
      <w:r w:rsidRPr="008D0A0A">
        <w:rPr>
          <w:rFonts w:cs="Times New Roman"/>
          <w:sz w:val="18"/>
          <w:szCs w:val="18"/>
          <w:lang w:val="id-ID"/>
        </w:rPr>
        <w:t xml:space="preserve"> </w:t>
      </w:r>
      <w:r>
        <w:rPr>
          <w:rFonts w:cs="Times New Roman"/>
          <w:sz w:val="18"/>
          <w:szCs w:val="18"/>
          <w:lang w:val="id-ID"/>
        </w:rPr>
        <w:t>"D</w:t>
      </w:r>
      <w:r w:rsidRPr="008D0A0A">
        <w:rPr>
          <w:rFonts w:cs="Times New Roman"/>
          <w:sz w:val="18"/>
          <w:szCs w:val="18"/>
          <w:lang w:val="id-ID"/>
        </w:rPr>
        <w:t xml:space="preserve">ia menyerupai </w:t>
      </w:r>
      <w:r w:rsidRPr="0070792A">
        <w:rPr>
          <w:rFonts w:cs="Times New Roman"/>
          <w:sz w:val="18"/>
          <w:szCs w:val="18"/>
          <w:lang w:val="id-ID"/>
        </w:rPr>
        <w:t>ininya</w:t>
      </w:r>
      <w:r w:rsidRPr="008D0A0A">
        <w:rPr>
          <w:rFonts w:cs="Times New Roman"/>
          <w:sz w:val="18"/>
          <w:szCs w:val="18"/>
          <w:lang w:val="id-ID"/>
        </w:rPr>
        <w:t xml:space="preserve"> atau dari sifat-sifat makhluk-Nya. </w:t>
      </w:r>
      <w:r w:rsidRPr="002634D5">
        <w:rPr>
          <w:rFonts w:cs="Times New Roman"/>
          <w:sz w:val="18"/>
          <w:szCs w:val="18"/>
          <w:lang w:val="id-ID"/>
        </w:rPr>
        <w:t xml:space="preserve">Adapun menetapkan sifat dari sisi yang layak </w:t>
      </w:r>
      <w:r w:rsidRPr="0070792A">
        <w:rPr>
          <w:rFonts w:cs="Times New Roman"/>
          <w:sz w:val="18"/>
          <w:szCs w:val="18"/>
          <w:lang w:val="id-ID"/>
        </w:rPr>
        <w:t>bagi</w:t>
      </w:r>
      <w:r w:rsidRPr="002634D5">
        <w:rPr>
          <w:rFonts w:cs="Times New Roman"/>
          <w:sz w:val="18"/>
          <w:szCs w:val="18"/>
          <w:lang w:val="id-ID"/>
        </w:rPr>
        <w:t xml:space="preserve"> Allah dengan tidak menyerupakan, mengumpamakan,</w:t>
      </w:r>
      <w:r>
        <w:rPr>
          <w:rFonts w:cs="Times New Roman"/>
          <w:sz w:val="18"/>
          <w:szCs w:val="18"/>
          <w:lang w:val="id-ID"/>
        </w:rPr>
        <w:t xml:space="preserve"> </w:t>
      </w:r>
      <w:r w:rsidRPr="0070792A">
        <w:rPr>
          <w:rFonts w:cs="Times New Roman"/>
          <w:sz w:val="18"/>
          <w:szCs w:val="18"/>
          <w:lang w:val="id-ID"/>
        </w:rPr>
        <w:t>menanyakan caranya</w:t>
      </w:r>
      <w:r w:rsidRPr="002634D5">
        <w:rPr>
          <w:rFonts w:cs="Times New Roman"/>
          <w:sz w:val="18"/>
          <w:szCs w:val="18"/>
          <w:lang w:val="id-ID"/>
        </w:rPr>
        <w:t xml:space="preserve">, dan meniadakan makna, </w:t>
      </w:r>
      <w:r w:rsidRPr="0070792A">
        <w:rPr>
          <w:rFonts w:cs="Times New Roman"/>
          <w:sz w:val="18"/>
          <w:szCs w:val="18"/>
          <w:lang w:val="id-ID"/>
        </w:rPr>
        <w:t>atau</w:t>
      </w:r>
      <w:r w:rsidRPr="002634D5">
        <w:rPr>
          <w:rFonts w:cs="Times New Roman"/>
          <w:sz w:val="18"/>
          <w:szCs w:val="18"/>
          <w:lang w:val="id-ID"/>
        </w:rPr>
        <w:t xml:space="preserve"> mentakwilkan itu adalah cara yang ditempuh para Rasul yang diikuti oleh ulama salaf saleh. </w:t>
      </w:r>
      <w:r w:rsidRPr="00602E26">
        <w:rPr>
          <w:rFonts w:cs="Times New Roman"/>
          <w:sz w:val="18"/>
          <w:szCs w:val="18"/>
        </w:rPr>
        <w:t xml:space="preserve">Itulah </w:t>
      </w:r>
      <w:r w:rsidRPr="003A1BC3">
        <w:rPr>
          <w:rFonts w:cs="Calibri"/>
          <w:sz w:val="18"/>
          <w:szCs w:val="18"/>
        </w:rPr>
        <w:t>kebenaran yang harus</w:t>
      </w:r>
      <w:r w:rsidRPr="003A1BC3">
        <w:rPr>
          <w:rFonts w:cs="Calibri"/>
          <w:sz w:val="18"/>
          <w:szCs w:val="18"/>
          <w:lang w:val="id-ID"/>
        </w:rPr>
        <w:t xml:space="preserve"> dipegang teguh oleh orang mukmin</w:t>
      </w:r>
      <w:r w:rsidRPr="00602E26">
        <w:rPr>
          <w:rFonts w:cs="Times New Roman"/>
          <w:sz w:val="18"/>
          <w:szCs w:val="18"/>
        </w:rPr>
        <w:t>, sekalipun kebanyakan manusia meninggalkannya.</w:t>
      </w:r>
    </w:p>
    <w:p w:rsidR="00AD243D" w:rsidRPr="00602E26" w:rsidRDefault="00AD243D" w:rsidP="00B23C76">
      <w:pPr>
        <w:pStyle w:val="FootnoteText"/>
        <w:ind w:left="360"/>
        <w:jc w:val="lowKashida"/>
        <w:rPr>
          <w:rFonts w:cs="Times New Roman"/>
          <w:sz w:val="18"/>
          <w:szCs w:val="18"/>
        </w:rPr>
      </w:pPr>
      <w:r w:rsidRPr="00602E26">
        <w:rPr>
          <w:rFonts w:cs="Times New Roman"/>
          <w:sz w:val="18"/>
          <w:szCs w:val="18"/>
        </w:rPr>
        <w:t xml:space="preserve"> </w:t>
      </w:r>
    </w:p>
  </w:footnote>
  <w:footnote w:id="5">
    <w:p w:rsidR="00AD243D" w:rsidRPr="00602E26" w:rsidRDefault="00AD243D" w:rsidP="002634D5">
      <w:pPr>
        <w:pStyle w:val="FootnoteText"/>
        <w:ind w:left="180" w:hanging="180"/>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Diriwayatkan dalam </w:t>
      </w:r>
      <w:r w:rsidRPr="0070792A">
        <w:rPr>
          <w:rFonts w:cs="Times New Roman"/>
          <w:sz w:val="18"/>
          <w:szCs w:val="18"/>
        </w:rPr>
        <w:t>suatu</w:t>
      </w:r>
      <w:r w:rsidRPr="00602E26">
        <w:rPr>
          <w:rFonts w:cs="Times New Roman"/>
          <w:sz w:val="18"/>
          <w:szCs w:val="18"/>
        </w:rPr>
        <w:t xml:space="preserve"> hadis bahwa Allah turun ke langit dunia pada sepertiga malam terakhir.</w:t>
      </w:r>
    </w:p>
  </w:footnote>
  <w:footnote w:id="6">
    <w:p w:rsidR="00AD243D" w:rsidRPr="00602E26" w:rsidRDefault="00AD243D" w:rsidP="00F5414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Jin adalah makhluk berakal yang diciptakan Allah untuk beribadah</w:t>
      </w:r>
      <w:r>
        <w:rPr>
          <w:rFonts w:cs="Times New Roman"/>
          <w:sz w:val="18"/>
          <w:szCs w:val="18"/>
        </w:rPr>
        <w:t xml:space="preserve"> kepada-Nya </w:t>
      </w:r>
      <w:r w:rsidRPr="00602E26">
        <w:rPr>
          <w:rFonts w:cs="Times New Roman"/>
          <w:sz w:val="18"/>
          <w:szCs w:val="18"/>
        </w:rPr>
        <w:t xml:space="preserve">sama seperti anak Adam, mereka tinggal di bumi bersama manusia, akan tetapi manusia tidak dapat melihat mereka.  </w:t>
      </w:r>
    </w:p>
  </w:footnote>
  <w:footnote w:id="7">
    <w:p w:rsidR="00AD243D" w:rsidRPr="00BE049C" w:rsidRDefault="00AD243D" w:rsidP="00BE049C">
      <w:pPr>
        <w:shd w:val="clear" w:color="auto" w:fill="FFFFFF"/>
        <w:rPr>
          <w:rFonts w:ascii="Arial" w:hAnsi="Arial" w:cs="Arial"/>
          <w:color w:val="222222"/>
          <w:sz w:val="21"/>
          <w:szCs w:val="21"/>
          <w:lang w:val="id-ID"/>
        </w:rPr>
      </w:pPr>
      <w:r w:rsidRPr="00602E26">
        <w:rPr>
          <w:rStyle w:val="FootnoteReference"/>
          <w:sz w:val="18"/>
          <w:szCs w:val="18"/>
        </w:rPr>
        <w:footnoteRef/>
      </w:r>
      <w:r w:rsidRPr="00602E26">
        <w:rPr>
          <w:sz w:val="18"/>
          <w:szCs w:val="18"/>
        </w:rPr>
        <w:t xml:space="preserve"> </w:t>
      </w:r>
      <w:r w:rsidRPr="00BE049C">
        <w:rPr>
          <w:rFonts w:cs="Calibri"/>
          <w:color w:val="000000"/>
          <w:sz w:val="18"/>
          <w:szCs w:val="18"/>
          <w:lang w:val="id-ID"/>
        </w:rPr>
        <w:t xml:space="preserve">Lihat berbagai berita gembira kedatangan Muhammad  </w:t>
      </w:r>
      <w:r w:rsidRPr="00BE049C">
        <w:rPr>
          <w:sz w:val="18"/>
          <w:szCs w:val="18"/>
          <w:lang w:val="id-ID"/>
        </w:rPr>
        <w:t>-ṣallallāhu 'alaihi wa sallam-</w:t>
      </w:r>
      <w:r w:rsidRPr="00BE049C">
        <w:rPr>
          <w:rFonts w:cs="Calibri"/>
          <w:color w:val="000000"/>
          <w:sz w:val="18"/>
          <w:szCs w:val="18"/>
          <w:lang w:val="id-ID"/>
        </w:rPr>
        <w:t xml:space="preserve"> sebagaimana disebutkan dalam kitab Taurat dan Injil di kitab </w:t>
      </w:r>
      <w:r w:rsidRPr="00BE049C">
        <w:rPr>
          <w:rFonts w:cs="Calibri"/>
          <w:i/>
          <w:iCs/>
          <w:color w:val="000000"/>
          <w:sz w:val="18"/>
          <w:szCs w:val="18"/>
          <w:lang w:val="id-ID"/>
        </w:rPr>
        <w:t>Al-Jaw</w:t>
      </w:r>
      <w:r w:rsidRPr="00BE049C">
        <w:rPr>
          <w:rFonts w:cs="Calibri"/>
          <w:i/>
          <w:iCs/>
          <w:sz w:val="18"/>
          <w:szCs w:val="18"/>
          <w:lang w:val="id-ID"/>
        </w:rPr>
        <w:t>ā</w:t>
      </w:r>
      <w:r w:rsidRPr="00BE049C">
        <w:rPr>
          <w:rFonts w:cs="Calibri"/>
          <w:i/>
          <w:iCs/>
          <w:color w:val="000000"/>
          <w:sz w:val="18"/>
          <w:szCs w:val="18"/>
          <w:lang w:val="id-ID"/>
        </w:rPr>
        <w:t>b a</w:t>
      </w:r>
      <w:r w:rsidRPr="00BE049C">
        <w:rPr>
          <w:rFonts w:cs="Calibri"/>
          <w:i/>
          <w:iCs/>
          <w:sz w:val="18"/>
          <w:szCs w:val="18"/>
          <w:lang w:val="id-ID"/>
        </w:rPr>
        <w:t>ṣ</w:t>
      </w:r>
      <w:r w:rsidRPr="00BE049C">
        <w:rPr>
          <w:rFonts w:cs="Calibri"/>
          <w:i/>
          <w:iCs/>
          <w:color w:val="000000"/>
          <w:sz w:val="18"/>
          <w:szCs w:val="18"/>
          <w:lang w:val="id-ID"/>
        </w:rPr>
        <w:t xml:space="preserve"> </w:t>
      </w:r>
      <w:r w:rsidRPr="00BE049C">
        <w:rPr>
          <w:rFonts w:cs="Calibri"/>
          <w:i/>
          <w:iCs/>
          <w:sz w:val="18"/>
          <w:szCs w:val="18"/>
          <w:lang w:val="id-ID"/>
        </w:rPr>
        <w:t>Ṣ</w:t>
      </w:r>
      <w:r w:rsidRPr="00BE049C">
        <w:rPr>
          <w:rFonts w:cs="Calibri"/>
          <w:i/>
          <w:iCs/>
          <w:color w:val="000000"/>
          <w:sz w:val="18"/>
          <w:szCs w:val="18"/>
          <w:lang w:val="id-ID"/>
        </w:rPr>
        <w:t>a</w:t>
      </w:r>
      <w:r w:rsidRPr="00BE049C">
        <w:rPr>
          <w:rFonts w:cs="Calibri"/>
          <w:i/>
          <w:iCs/>
          <w:sz w:val="18"/>
          <w:szCs w:val="18"/>
          <w:lang w:val="id-ID"/>
        </w:rPr>
        <w:t>ḥ</w:t>
      </w:r>
      <w:r w:rsidRPr="00BE049C">
        <w:rPr>
          <w:rFonts w:cs="Calibri"/>
          <w:i/>
          <w:iCs/>
          <w:color w:val="333333"/>
          <w:sz w:val="18"/>
          <w:szCs w:val="18"/>
          <w:lang w:val="id-ID"/>
        </w:rPr>
        <w:t>ī</w:t>
      </w:r>
      <w:r w:rsidRPr="00BE049C">
        <w:rPr>
          <w:rFonts w:cs="Calibri"/>
          <w:i/>
          <w:iCs/>
          <w:sz w:val="18"/>
          <w:szCs w:val="18"/>
          <w:lang w:val="id-ID"/>
        </w:rPr>
        <w:t>ḥ</w:t>
      </w:r>
      <w:r w:rsidRPr="00BE049C">
        <w:rPr>
          <w:rFonts w:cs="Calibri"/>
          <w:i/>
          <w:iCs/>
          <w:color w:val="000000"/>
          <w:sz w:val="18"/>
          <w:szCs w:val="18"/>
          <w:lang w:val="id-ID"/>
        </w:rPr>
        <w:t xml:space="preserve"> liman Baddala D</w:t>
      </w:r>
      <w:r w:rsidRPr="00BE049C">
        <w:rPr>
          <w:rFonts w:cs="Calibri"/>
          <w:i/>
          <w:iCs/>
          <w:color w:val="333333"/>
          <w:sz w:val="18"/>
          <w:szCs w:val="18"/>
          <w:lang w:val="id-ID"/>
        </w:rPr>
        <w:t>ī</w:t>
      </w:r>
      <w:r w:rsidRPr="00BE049C">
        <w:rPr>
          <w:rFonts w:cs="Calibri"/>
          <w:i/>
          <w:iCs/>
          <w:color w:val="000000"/>
          <w:sz w:val="18"/>
          <w:szCs w:val="18"/>
          <w:lang w:val="id-ID"/>
        </w:rPr>
        <w:t>n al Mas</w:t>
      </w:r>
      <w:r w:rsidRPr="00BE049C">
        <w:rPr>
          <w:rFonts w:cs="Calibri"/>
          <w:i/>
          <w:iCs/>
          <w:color w:val="333333"/>
          <w:sz w:val="18"/>
          <w:szCs w:val="18"/>
          <w:lang w:val="id-ID"/>
        </w:rPr>
        <w:t>ī</w:t>
      </w:r>
      <w:r w:rsidRPr="00BE049C">
        <w:rPr>
          <w:rFonts w:cs="Calibri"/>
          <w:i/>
          <w:iCs/>
          <w:sz w:val="18"/>
          <w:szCs w:val="18"/>
          <w:lang w:val="id-ID"/>
        </w:rPr>
        <w:t>ḥ</w:t>
      </w:r>
      <w:r w:rsidRPr="00BE049C">
        <w:rPr>
          <w:rFonts w:cs="Calibri"/>
          <w:sz w:val="18"/>
          <w:szCs w:val="18"/>
          <w:lang w:val="id-ID"/>
        </w:rPr>
        <w:t xml:space="preserve">, jilid 1, karya Syaikhul Islam IbnuTaimiyah. Lihat pula kitab </w:t>
      </w:r>
      <w:r w:rsidRPr="00BE049C">
        <w:rPr>
          <w:rFonts w:cs="Calibri"/>
          <w:i/>
          <w:iCs/>
          <w:sz w:val="18"/>
          <w:szCs w:val="18"/>
          <w:lang w:val="id-ID"/>
        </w:rPr>
        <w:t>Hidāyah al Huyārā</w:t>
      </w:r>
      <w:r w:rsidRPr="00BE049C">
        <w:rPr>
          <w:rFonts w:cs="Calibri"/>
          <w:sz w:val="18"/>
          <w:szCs w:val="18"/>
          <w:lang w:val="id-ID"/>
        </w:rPr>
        <w:t xml:space="preserve"> karya 'Allamah Muhammad bin al-Qayyim dan  </w:t>
      </w:r>
      <w:r w:rsidRPr="00BE049C">
        <w:rPr>
          <w:rFonts w:cs="Calibri"/>
          <w:i/>
          <w:iCs/>
          <w:sz w:val="18"/>
          <w:szCs w:val="18"/>
          <w:lang w:val="id-ID"/>
        </w:rPr>
        <w:t>As-S</w:t>
      </w:r>
      <w:r w:rsidRPr="00BE049C">
        <w:rPr>
          <w:rFonts w:cs="Calibri"/>
          <w:i/>
          <w:iCs/>
          <w:color w:val="333333"/>
          <w:sz w:val="18"/>
          <w:szCs w:val="18"/>
          <w:lang w:val="id-ID"/>
        </w:rPr>
        <w:t>ī</w:t>
      </w:r>
      <w:r w:rsidRPr="00BE049C">
        <w:rPr>
          <w:rFonts w:cs="Calibri"/>
          <w:i/>
          <w:iCs/>
          <w:sz w:val="18"/>
          <w:szCs w:val="18"/>
          <w:lang w:val="id-ID"/>
        </w:rPr>
        <w:t>rah an-</w:t>
      </w:r>
      <w:r w:rsidRPr="00BE049C">
        <w:rPr>
          <w:rFonts w:cs="Calibri"/>
          <w:i/>
          <w:iCs/>
          <w:sz w:val="16"/>
          <w:szCs w:val="16"/>
          <w:lang w:val="id-ID"/>
        </w:rPr>
        <w:t>Nabawiyyah</w:t>
      </w:r>
      <w:r w:rsidRPr="00BE049C">
        <w:rPr>
          <w:rFonts w:cs="Calibri"/>
          <w:sz w:val="16"/>
          <w:szCs w:val="16"/>
          <w:lang w:val="id-ID"/>
        </w:rPr>
        <w:t xml:space="preserve"> karya Ibnu Hisyam.</w:t>
      </w:r>
      <w:r w:rsidRPr="00BE049C">
        <w:rPr>
          <w:rFonts w:cs="Calibri"/>
          <w:i/>
          <w:iCs/>
          <w:color w:val="000000"/>
          <w:sz w:val="16"/>
          <w:szCs w:val="16"/>
          <w:lang w:val="id-ID"/>
        </w:rPr>
        <w:t xml:space="preserve"> </w:t>
      </w:r>
      <w:r w:rsidRPr="00BE049C">
        <w:rPr>
          <w:rFonts w:cs="Calibri"/>
          <w:color w:val="000000"/>
          <w:sz w:val="16"/>
          <w:szCs w:val="16"/>
          <w:lang w:val="id-ID"/>
        </w:rPr>
        <w:t xml:space="preserve">Serta lihat </w:t>
      </w:r>
      <w:r w:rsidRPr="00BE049C">
        <w:rPr>
          <w:rFonts w:cs="Calibri"/>
          <w:color w:val="000000"/>
          <w:sz w:val="18"/>
          <w:szCs w:val="18"/>
          <w:lang w:val="id-ID"/>
        </w:rPr>
        <w:t xml:space="preserve">tentang mukjizat-mukjizat kenabian dalam kitab </w:t>
      </w:r>
      <w:r w:rsidRPr="00BE049C">
        <w:rPr>
          <w:rFonts w:cs="Calibri"/>
          <w:i/>
          <w:iCs/>
          <w:color w:val="000000"/>
          <w:sz w:val="18"/>
          <w:szCs w:val="18"/>
          <w:lang w:val="id-ID"/>
        </w:rPr>
        <w:t>T</w:t>
      </w:r>
      <w:r w:rsidRPr="00BE049C">
        <w:rPr>
          <w:rFonts w:cs="Calibri"/>
          <w:i/>
          <w:iCs/>
          <w:sz w:val="18"/>
          <w:szCs w:val="18"/>
        </w:rPr>
        <w:t>ā</w:t>
      </w:r>
      <w:r w:rsidRPr="00BE049C">
        <w:rPr>
          <w:rFonts w:cs="Calibri"/>
          <w:i/>
          <w:iCs/>
          <w:color w:val="000000"/>
          <w:sz w:val="18"/>
          <w:szCs w:val="18"/>
          <w:lang w:val="id-ID"/>
        </w:rPr>
        <w:t>r</w:t>
      </w:r>
      <w:r w:rsidRPr="00BE049C">
        <w:rPr>
          <w:rFonts w:cs="Calibri"/>
          <w:i/>
          <w:iCs/>
          <w:color w:val="333333"/>
          <w:sz w:val="18"/>
          <w:szCs w:val="18"/>
        </w:rPr>
        <w:t>ī</w:t>
      </w:r>
      <w:r w:rsidRPr="00BE049C">
        <w:rPr>
          <w:rFonts w:cs="Calibri"/>
          <w:i/>
          <w:iCs/>
          <w:color w:val="000000"/>
          <w:sz w:val="18"/>
          <w:szCs w:val="18"/>
          <w:lang w:val="id-ID"/>
        </w:rPr>
        <w:t xml:space="preserve">kh </w:t>
      </w:r>
      <w:r w:rsidRPr="0070792A">
        <w:rPr>
          <w:rFonts w:cs="Calibri"/>
          <w:i/>
          <w:iCs/>
          <w:sz w:val="18"/>
          <w:szCs w:val="18"/>
          <w:lang w:val="id-ID"/>
        </w:rPr>
        <w:t xml:space="preserve">karya </w:t>
      </w:r>
      <w:r w:rsidRPr="00BE049C">
        <w:rPr>
          <w:rFonts w:cs="Calibri"/>
          <w:i/>
          <w:iCs/>
          <w:color w:val="000000"/>
          <w:sz w:val="18"/>
          <w:szCs w:val="18"/>
          <w:lang w:val="id-ID"/>
        </w:rPr>
        <w:t>Ibnu Kats</w:t>
      </w:r>
      <w:r w:rsidRPr="00BE049C">
        <w:rPr>
          <w:rFonts w:cs="Calibri"/>
          <w:i/>
          <w:iCs/>
          <w:color w:val="333333"/>
          <w:sz w:val="18"/>
          <w:szCs w:val="18"/>
        </w:rPr>
        <w:t>ī</w:t>
      </w:r>
      <w:r w:rsidRPr="00BE049C">
        <w:rPr>
          <w:rFonts w:cs="Calibri"/>
          <w:i/>
          <w:iCs/>
          <w:color w:val="000000"/>
          <w:sz w:val="18"/>
          <w:szCs w:val="18"/>
          <w:lang w:val="id-ID"/>
        </w:rPr>
        <w:t>r</w:t>
      </w:r>
      <w:r w:rsidRPr="00BE049C">
        <w:rPr>
          <w:rFonts w:cs="Calibri"/>
          <w:color w:val="000000"/>
          <w:sz w:val="18"/>
          <w:szCs w:val="18"/>
          <w:lang w:val="id-ID"/>
        </w:rPr>
        <w:t xml:space="preserve"> dan lainnya.</w:t>
      </w:r>
    </w:p>
  </w:footnote>
  <w:footnote w:id="8">
    <w:p w:rsidR="00AD243D" w:rsidRPr="00CE6991" w:rsidRDefault="00AD243D" w:rsidP="0036411F">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CE6991">
        <w:rPr>
          <w:rFonts w:cs="Times New Roman"/>
          <w:sz w:val="18"/>
          <w:szCs w:val="18"/>
          <w:lang w:val="id-ID"/>
        </w:rPr>
        <w:t xml:space="preserve"> Di dalam Alquran kata yang digunakan adalah "ayat" dan bukan mukjizat, ini lebih tepat, karena konotasi kata mukjizat sesuatu yang luar biasa.</w:t>
      </w:r>
    </w:p>
  </w:footnote>
  <w:footnote w:id="9">
    <w:p w:rsidR="00AD243D" w:rsidRPr="00CE6991" w:rsidRDefault="00AD243D" w:rsidP="00A22BE6">
      <w:pPr>
        <w:shd w:val="clear" w:color="auto" w:fill="FFFFFF"/>
        <w:rPr>
          <w:rFonts w:ascii="Arial" w:hAnsi="Arial" w:cs="Arial"/>
          <w:color w:val="222222"/>
          <w:sz w:val="21"/>
          <w:szCs w:val="21"/>
          <w:lang w:val="id-ID"/>
        </w:rPr>
      </w:pPr>
      <w:r w:rsidRPr="00602E26">
        <w:rPr>
          <w:rStyle w:val="FootnoteReference"/>
          <w:sz w:val="18"/>
          <w:szCs w:val="18"/>
        </w:rPr>
        <w:footnoteRef/>
      </w:r>
      <w:r w:rsidRPr="00CE6991">
        <w:rPr>
          <w:sz w:val="18"/>
          <w:szCs w:val="18"/>
          <w:lang w:val="id-ID"/>
        </w:rPr>
        <w:t xml:space="preserve"> Rasulullah </w:t>
      </w:r>
      <w:r w:rsidRPr="00CE6991">
        <w:rPr>
          <w:color w:val="000000"/>
          <w:sz w:val="18"/>
          <w:szCs w:val="18"/>
          <w:lang w:val="id-ID"/>
        </w:rPr>
        <w:t>-ṣallallāhu 'alaihi wa sallam-</w:t>
      </w:r>
      <w:r w:rsidRPr="00CE6991">
        <w:rPr>
          <w:i/>
          <w:iCs/>
          <w:sz w:val="18"/>
          <w:szCs w:val="18"/>
          <w:lang w:val="id-ID"/>
        </w:rPr>
        <w:t xml:space="preserve"> </w:t>
      </w:r>
      <w:r w:rsidRPr="00CE6991">
        <w:rPr>
          <w:sz w:val="18"/>
          <w:szCs w:val="18"/>
          <w:lang w:val="id-ID"/>
        </w:rPr>
        <w:t xml:space="preserve">bersabda,"Islam dibangun diatas lima hal; </w:t>
      </w:r>
      <w:r w:rsidRPr="00CE6991">
        <w:rPr>
          <w:i/>
          <w:iCs/>
          <w:sz w:val="18"/>
          <w:szCs w:val="18"/>
          <w:lang w:val="id-ID"/>
        </w:rPr>
        <w:t>bersaksi bahwa tiada tuhan yang berhak disembah kecuali Allah, Muhammad adalah utusan Allah, mendirikan salat, membayar zakat, haji ke baitullah dan puasa di bulan ramadan</w:t>
      </w:r>
      <w:r w:rsidRPr="00CE6991">
        <w:rPr>
          <w:sz w:val="18"/>
          <w:szCs w:val="18"/>
          <w:lang w:val="id-ID"/>
        </w:rPr>
        <w:t xml:space="preserve">." Muttafaq 'alaih.   </w:t>
      </w:r>
    </w:p>
  </w:footnote>
  <w:footnote w:id="10">
    <w:p w:rsidR="00AD243D" w:rsidRPr="00BE049C" w:rsidRDefault="00AD243D" w:rsidP="00BE049C">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CE6991">
        <w:rPr>
          <w:rFonts w:cs="Times New Roman"/>
          <w:sz w:val="18"/>
          <w:szCs w:val="18"/>
          <w:lang w:val="id-ID"/>
        </w:rPr>
        <w:t xml:space="preserve"> Waliyullah adalah orang-orang yang bertauhid dan taat kepada Allah, mengikuti sunah Rasul, di antara mereka dikenal karena ilmunya atau jihadnya, dan sebagian mereka tak dikenal, yang dikenal tidak mau dianggap sebagai orang suci, wali Allah yang hakiki tidak menganggap dirinya wali, malah dia menganggap dirinya orang yang berdosa. </w:t>
      </w:r>
      <w:r w:rsidRPr="00BE049C">
        <w:rPr>
          <w:rFonts w:cs="Calibri"/>
          <w:sz w:val="18"/>
          <w:szCs w:val="18"/>
          <w:lang w:val="id-ID"/>
        </w:rPr>
        <w:t>M</w:t>
      </w:r>
      <w:r w:rsidRPr="00BE049C">
        <w:rPr>
          <w:rFonts w:cs="Calibri"/>
          <w:sz w:val="18"/>
          <w:szCs w:val="18"/>
        </w:rPr>
        <w:t>ereka tidak punya pakaian khusus</w:t>
      </w:r>
      <w:r w:rsidRPr="00BE049C">
        <w:rPr>
          <w:rFonts w:cs="Calibri"/>
          <w:sz w:val="18"/>
          <w:szCs w:val="18"/>
          <w:lang w:val="id-ID"/>
        </w:rPr>
        <w:t xml:space="preserve"> atau penampilan khusus kecuali </w:t>
      </w:r>
      <w:r w:rsidRPr="00BE049C">
        <w:rPr>
          <w:rFonts w:cs="Calibri"/>
          <w:sz w:val="18"/>
          <w:szCs w:val="18"/>
        </w:rPr>
        <w:t xml:space="preserve">mencontoh </w:t>
      </w:r>
      <w:r w:rsidRPr="00BE049C">
        <w:rPr>
          <w:rFonts w:cs="Calibri"/>
          <w:sz w:val="18"/>
          <w:szCs w:val="18"/>
          <w:lang w:val="id-ID"/>
        </w:rPr>
        <w:t>Rasulullah dalam hal tersebut. Setiap muslim yang bertauhid dan mengikuti Nabi memiliki bagian sebagai wali Allah sesuai tingkat kesalehan dan ketaatannya.</w:t>
      </w:r>
      <w:r w:rsidRPr="00BE049C">
        <w:rPr>
          <w:rFonts w:cs="Times New Roman"/>
          <w:sz w:val="16"/>
          <w:szCs w:val="16"/>
          <w:lang w:val="id-ID"/>
        </w:rPr>
        <w:t xml:space="preserve"> </w:t>
      </w:r>
      <w:r w:rsidRPr="00BE049C">
        <w:rPr>
          <w:rFonts w:cs="Times New Roman"/>
          <w:sz w:val="18"/>
          <w:szCs w:val="18"/>
          <w:lang w:val="id-ID"/>
        </w:rPr>
        <w:t>Dengan</w:t>
      </w:r>
      <w:r>
        <w:rPr>
          <w:rFonts w:cs="Times New Roman"/>
          <w:sz w:val="18"/>
          <w:szCs w:val="18"/>
          <w:lang w:val="id-ID"/>
        </w:rPr>
        <w:t xml:space="preserve"> </w:t>
      </w:r>
      <w:r w:rsidRPr="0070792A">
        <w:rPr>
          <w:rFonts w:cs="Times New Roman"/>
          <w:sz w:val="18"/>
          <w:szCs w:val="18"/>
          <w:lang w:val="id-ID"/>
        </w:rPr>
        <w:t xml:space="preserve">begini jelaslah </w:t>
      </w:r>
      <w:r w:rsidRPr="00BE049C">
        <w:rPr>
          <w:rFonts w:cs="Times New Roman"/>
          <w:sz w:val="18"/>
          <w:szCs w:val="18"/>
          <w:lang w:val="id-ID"/>
        </w:rPr>
        <w:t xml:space="preserve">bahwa orang yang mengaku dirinya wali Allah dan memakai pakaian khusus agar orang mengagungkannya bukanlah waliyullah, mereka sebetulnya adalah para pendusta.        </w:t>
      </w:r>
    </w:p>
  </w:footnote>
  <w:footnote w:id="11">
    <w:p w:rsidR="00AD243D" w:rsidRPr="00602E26" w:rsidRDefault="00AD243D" w:rsidP="00B23C76">
      <w:pPr>
        <w:pStyle w:val="FootnoteText"/>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Saat buku ini ditulis.</w:t>
      </w:r>
    </w:p>
  </w:footnote>
  <w:footnote w:id="12">
    <w:p w:rsidR="00AD243D" w:rsidRPr="005D5BA1" w:rsidRDefault="00AD243D">
      <w:pPr>
        <w:pStyle w:val="FootnoteText"/>
        <w:rPr>
          <w:lang w:val="id-ID"/>
        </w:rPr>
      </w:pPr>
      <w:r>
        <w:rPr>
          <w:rStyle w:val="FootnoteReference"/>
        </w:rPr>
        <w:footnoteRef/>
      </w:r>
      <w:r>
        <w:t xml:space="preserve"> </w:t>
      </w:r>
      <w:r w:rsidRPr="0070792A">
        <w:rPr>
          <w:rFonts w:cs="Calibri"/>
          <w:szCs w:val="20"/>
          <w:lang w:val="id-ID"/>
        </w:rPr>
        <w:t>Sebab, andai seseorang membaca Alquran dengan selain bahasa Arab maka menjadi bukan Alquran. Oleh karenanya, lafal-lafal Alquran tidak bisa diterjemahkan, tapi yang diterjemahkan adalah maknanya. Sebab apabila huruf-huruf dan kata-kata dalam Alquran diterjemahkan, keindahannya dan kemukjizatannya hilang, sebagian hurufnya lenyap dan bukan lagi disebut Alquran yang berbahasa Arab.</w:t>
      </w:r>
    </w:p>
  </w:footnote>
  <w:footnote w:id="13">
    <w:p w:rsidR="00AD243D" w:rsidRPr="005D5BA1" w:rsidRDefault="00AD243D" w:rsidP="005D5BA1">
      <w:pPr>
        <w:pStyle w:val="FootnoteText"/>
        <w:ind w:left="180" w:hanging="180"/>
        <w:jc w:val="both"/>
        <w:rPr>
          <w:rFonts w:cs="Times New Roman"/>
          <w:sz w:val="18"/>
          <w:szCs w:val="18"/>
          <w:lang w:val="id-ID"/>
        </w:rPr>
      </w:pPr>
      <w:r w:rsidRPr="00602E26">
        <w:rPr>
          <w:rStyle w:val="FootnoteReference"/>
          <w:rFonts w:cs="Times New Roman"/>
          <w:sz w:val="18"/>
          <w:szCs w:val="18"/>
        </w:rPr>
        <w:footnoteRef/>
      </w:r>
      <w:r w:rsidRPr="005D5BA1">
        <w:rPr>
          <w:rFonts w:cs="Times New Roman"/>
          <w:sz w:val="18"/>
          <w:szCs w:val="18"/>
          <w:lang w:val="id-ID"/>
        </w:rPr>
        <w:t xml:space="preserve">] Kecuali jika ingin mengingatkan seorang atau menjawabnya, ia membaca, </w:t>
      </w:r>
      <w:r w:rsidRPr="005D5BA1">
        <w:rPr>
          <w:rFonts w:cs="Times New Roman"/>
          <w:i/>
          <w:iCs/>
          <w:color w:val="222222"/>
          <w:szCs w:val="20"/>
          <w:lang w:val="id-ID"/>
        </w:rPr>
        <w:t>Subḥāna</w:t>
      </w:r>
      <w:r w:rsidRPr="005D5BA1">
        <w:rPr>
          <w:rFonts w:cs="Times New Roman"/>
          <w:i/>
          <w:iCs/>
          <w:szCs w:val="20"/>
          <w:lang w:val="id-ID"/>
        </w:rPr>
        <w:t>ll</w:t>
      </w:r>
      <w:r w:rsidRPr="005D5BA1">
        <w:rPr>
          <w:rFonts w:cs="Times New Roman"/>
          <w:i/>
          <w:iCs/>
          <w:color w:val="222222"/>
          <w:szCs w:val="20"/>
          <w:lang w:val="id-ID"/>
        </w:rPr>
        <w:t>ā</w:t>
      </w:r>
      <w:r w:rsidRPr="005D5BA1">
        <w:rPr>
          <w:rFonts w:cs="Times New Roman"/>
          <w:i/>
          <w:iCs/>
          <w:szCs w:val="20"/>
          <w:lang w:val="id-ID"/>
        </w:rPr>
        <w:t>h</w:t>
      </w:r>
      <w:r w:rsidRPr="005D5BA1">
        <w:rPr>
          <w:rFonts w:cs="Times New Roman"/>
          <w:sz w:val="18"/>
          <w:szCs w:val="18"/>
          <w:lang w:val="id-ID"/>
        </w:rPr>
        <w:t>, dibaca untuk [mengingatkan] imam jika salah dalam gerakan atau menambah atau mengurangi, supaya sadar dan dikatakan pul</w:t>
      </w:r>
      <w:r>
        <w:rPr>
          <w:rFonts w:cs="Times New Roman"/>
          <w:sz w:val="18"/>
          <w:szCs w:val="18"/>
          <w:lang w:val="id-ID"/>
        </w:rPr>
        <w:t>a untuk orang yang memanggilnya.</w:t>
      </w:r>
      <w:r w:rsidRPr="005D5BA1">
        <w:rPr>
          <w:rFonts w:cs="Times New Roman"/>
          <w:sz w:val="18"/>
          <w:szCs w:val="18"/>
          <w:lang w:val="id-ID"/>
        </w:rPr>
        <w:t xml:space="preserve"> </w:t>
      </w:r>
      <w:r w:rsidRPr="005D5BA1">
        <w:rPr>
          <w:rFonts w:cs="Calibri"/>
          <w:color w:val="000000"/>
          <w:sz w:val="18"/>
          <w:szCs w:val="18"/>
          <w:lang w:val="id-ID"/>
        </w:rPr>
        <w:t xml:space="preserve">Sedangkan wanita mengingatkan dengan tepuk tangan dan </w:t>
      </w:r>
      <w:r w:rsidRPr="0070792A">
        <w:rPr>
          <w:rFonts w:cs="Calibri"/>
          <w:sz w:val="18"/>
          <w:szCs w:val="18"/>
          <w:lang w:val="id-ID"/>
        </w:rPr>
        <w:t>tanpa berucap</w:t>
      </w:r>
      <w:r w:rsidRPr="005D5BA1">
        <w:rPr>
          <w:rFonts w:cs="Calibri"/>
          <w:color w:val="000000"/>
          <w:sz w:val="18"/>
          <w:szCs w:val="18"/>
          <w:lang w:val="id-ID"/>
        </w:rPr>
        <w:t>; karena suaranya fitnah</w:t>
      </w:r>
      <w:r w:rsidRPr="005D5BA1">
        <w:rPr>
          <w:rFonts w:cs="Times New Roman"/>
          <w:sz w:val="18"/>
          <w:szCs w:val="18"/>
          <w:lang w:val="id-ID"/>
        </w:rPr>
        <w:t>.</w:t>
      </w:r>
    </w:p>
  </w:footnote>
  <w:footnote w:id="14">
    <w:p w:rsidR="00AD243D" w:rsidRPr="00602E26" w:rsidRDefault="00AD243D" w:rsidP="006155FB">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Kafarat sumpah yaitu memilih salah satu dari hal-hal berikut: memerdekakan budak, memberi makan atau memberi </w:t>
      </w:r>
      <w:r w:rsidRPr="0070792A">
        <w:rPr>
          <w:rFonts w:cs="Times New Roman"/>
          <w:sz w:val="18"/>
          <w:szCs w:val="18"/>
        </w:rPr>
        <w:t>pakaian</w:t>
      </w:r>
      <w:r w:rsidRPr="00602E26">
        <w:rPr>
          <w:rFonts w:cs="Times New Roman"/>
          <w:sz w:val="18"/>
          <w:szCs w:val="18"/>
        </w:rPr>
        <w:t xml:space="preserve"> 10 orang miskin, </w:t>
      </w:r>
      <w:r w:rsidRPr="0070792A">
        <w:rPr>
          <w:rFonts w:cs="Times New Roman"/>
          <w:sz w:val="18"/>
          <w:szCs w:val="18"/>
        </w:rPr>
        <w:t>j</w:t>
      </w:r>
      <w:r w:rsidRPr="0070792A">
        <w:rPr>
          <w:rFonts w:cs="Calibri"/>
          <w:sz w:val="18"/>
          <w:szCs w:val="18"/>
          <w:lang w:val="id-ID"/>
        </w:rPr>
        <w:t>ika tidak mampu hendaknya ia berpuasa 3 hari.</w:t>
      </w:r>
      <w:r w:rsidRPr="00602E26">
        <w:rPr>
          <w:rFonts w:cs="Times New Roman"/>
          <w:sz w:val="18"/>
          <w:szCs w:val="18"/>
        </w:rPr>
        <w:t xml:space="preserve">  </w:t>
      </w:r>
    </w:p>
  </w:footnote>
  <w:footnote w:id="15">
    <w:p w:rsidR="00AD243D" w:rsidRPr="00866402" w:rsidRDefault="00AD243D" w:rsidP="00866402">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602E26">
        <w:rPr>
          <w:rFonts w:cs="Times New Roman"/>
          <w:sz w:val="18"/>
          <w:szCs w:val="18"/>
        </w:rPr>
        <w:t xml:space="preserve"> </w:t>
      </w:r>
      <w:r w:rsidRPr="00866402">
        <w:rPr>
          <w:rFonts w:cs="Times New Roman"/>
          <w:color w:val="000000"/>
          <w:szCs w:val="20"/>
          <w:lang w:val="id-ID"/>
        </w:rPr>
        <w:t xml:space="preserve">Adapun haji orang-orang </w:t>
      </w:r>
      <w:r w:rsidRPr="0070792A">
        <w:rPr>
          <w:rFonts w:cs="Times New Roman"/>
          <w:szCs w:val="20"/>
          <w:lang w:val="id-ID"/>
        </w:rPr>
        <w:t xml:space="preserve">jahil </w:t>
      </w:r>
      <w:r w:rsidRPr="00866402">
        <w:rPr>
          <w:rFonts w:cs="Times New Roman"/>
          <w:color w:val="000000"/>
          <w:szCs w:val="20"/>
          <w:lang w:val="id-ID"/>
        </w:rPr>
        <w:t xml:space="preserve">ke kubur para wali dan makam-makam, sungguh </w:t>
      </w:r>
      <w:r w:rsidRPr="0070792A">
        <w:rPr>
          <w:rFonts w:cs="Times New Roman"/>
          <w:szCs w:val="20"/>
          <w:lang w:val="id-ID"/>
        </w:rPr>
        <w:t xml:space="preserve">suatu </w:t>
      </w:r>
      <w:r w:rsidRPr="00866402">
        <w:rPr>
          <w:rFonts w:cs="Times New Roman"/>
          <w:color w:val="000000"/>
          <w:szCs w:val="20"/>
          <w:lang w:val="id-ID"/>
        </w:rPr>
        <w:t xml:space="preserve">kesesatan dan menyelisihi perintah Allah dan perintah Rasulullah </w:t>
      </w:r>
      <w:r w:rsidRPr="00866402">
        <w:rPr>
          <w:rFonts w:cs="Times New Roman"/>
          <w:szCs w:val="20"/>
          <w:lang w:val="id-ID"/>
        </w:rPr>
        <w:t>-ṣallallāhu 'alaihi wa sallam-</w:t>
      </w:r>
      <w:r w:rsidRPr="00866402">
        <w:rPr>
          <w:rFonts w:cs="Times New Roman"/>
          <w:color w:val="000000"/>
          <w:szCs w:val="20"/>
          <w:lang w:val="id-ID"/>
        </w:rPr>
        <w:t xml:space="preserve">. Rasulullah </w:t>
      </w:r>
      <w:r w:rsidRPr="00866402">
        <w:rPr>
          <w:rFonts w:cs="Times New Roman"/>
          <w:szCs w:val="20"/>
          <w:lang w:val="id-ID"/>
        </w:rPr>
        <w:t>-ṣallallāhu 'alaihi wa sallam-</w:t>
      </w:r>
      <w:r w:rsidRPr="00866402">
        <w:rPr>
          <w:rFonts w:cs="Times New Roman"/>
          <w:color w:val="000000"/>
          <w:szCs w:val="20"/>
          <w:lang w:val="id-ID"/>
        </w:rPr>
        <w:t xml:space="preserve"> bersabda, </w:t>
      </w:r>
      <w:r w:rsidRPr="00866402">
        <w:rPr>
          <w:rFonts w:cs="Times New Roman"/>
          <w:i/>
          <w:iCs/>
          <w:color w:val="000000"/>
          <w:szCs w:val="20"/>
          <w:lang w:val="id-ID"/>
        </w:rPr>
        <w:t>"</w:t>
      </w:r>
      <w:r w:rsidRPr="0070792A">
        <w:rPr>
          <w:rFonts w:cs="Times New Roman"/>
          <w:i/>
          <w:iCs/>
          <w:szCs w:val="20"/>
          <w:shd w:val="clear" w:color="auto" w:fill="FFFFFF"/>
          <w:lang w:val="id-ID"/>
        </w:rPr>
        <w:t>Janganlah kalian mempersiapkan kendaraan</w:t>
      </w:r>
      <w:r w:rsidRPr="00866402">
        <w:rPr>
          <w:rFonts w:cs="Times New Roman"/>
          <w:color w:val="7A7A7A"/>
          <w:szCs w:val="20"/>
          <w:shd w:val="clear" w:color="auto" w:fill="FFFFFF"/>
          <w:lang w:val="id-ID"/>
        </w:rPr>
        <w:t xml:space="preserve"> </w:t>
      </w:r>
      <w:r w:rsidRPr="0070792A">
        <w:rPr>
          <w:rFonts w:cs="Times New Roman"/>
          <w:i/>
          <w:iCs/>
          <w:szCs w:val="20"/>
          <w:lang w:val="id-ID"/>
        </w:rPr>
        <w:t xml:space="preserve">(maksudnya </w:t>
      </w:r>
      <w:r w:rsidRPr="0070792A">
        <w:rPr>
          <w:rFonts w:cs="Times New Roman"/>
          <w:i/>
          <w:iCs/>
          <w:szCs w:val="20"/>
          <w:shd w:val="clear" w:color="auto" w:fill="FFFFFF"/>
          <w:lang w:val="id-ID"/>
        </w:rPr>
        <w:t>safar</w:t>
      </w:r>
      <w:r w:rsidRPr="0070792A">
        <w:rPr>
          <w:rFonts w:cs="Times New Roman"/>
          <w:i/>
          <w:iCs/>
          <w:szCs w:val="20"/>
          <w:lang w:val="id-ID"/>
        </w:rPr>
        <w:t xml:space="preserve"> untuk ibadah)</w:t>
      </w:r>
      <w:r w:rsidRPr="00866402">
        <w:rPr>
          <w:rFonts w:cs="Times New Roman"/>
          <w:i/>
          <w:iCs/>
          <w:color w:val="000000"/>
          <w:szCs w:val="20"/>
          <w:lang w:val="id-ID"/>
        </w:rPr>
        <w:t xml:space="preserve"> kecuali ke tiga masjid; yakni Al-Masjid Al-Haram, masjidku ini dan Al-Masjid Al-Aqṣa."</w:t>
      </w:r>
      <w:r w:rsidRPr="00866402">
        <w:rPr>
          <w:rFonts w:cs="Times New Roman"/>
          <w:sz w:val="18"/>
          <w:szCs w:val="18"/>
          <w:lang w:val="id-ID"/>
        </w:rPr>
        <w:t xml:space="preserve">   </w:t>
      </w:r>
    </w:p>
  </w:footnote>
  <w:footnote w:id="16">
    <w:p w:rsidR="00AD243D" w:rsidRPr="00602E26" w:rsidRDefault="00AD243D" w:rsidP="00750E6A">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080562">
        <w:rPr>
          <w:rFonts w:cs="Times New Roman"/>
          <w:sz w:val="18"/>
          <w:szCs w:val="18"/>
          <w:lang w:val="id-ID"/>
        </w:rPr>
        <w:t xml:space="preserve"> Juga termasuk hadis palsu, yaitu: </w:t>
      </w:r>
      <w:r w:rsidRPr="00080562">
        <w:rPr>
          <w:rFonts w:cs="Calibri"/>
          <w:sz w:val="18"/>
          <w:szCs w:val="18"/>
          <w:lang w:val="id-ID"/>
        </w:rPr>
        <w:t>"</w:t>
      </w:r>
      <w:r w:rsidRPr="0070792A">
        <w:rPr>
          <w:rFonts w:cs="Calibri"/>
          <w:sz w:val="18"/>
          <w:szCs w:val="18"/>
          <w:lang w:val="id-ID"/>
        </w:rPr>
        <w:t>Bertawasullah</w:t>
      </w:r>
      <w:r w:rsidRPr="00080562">
        <w:rPr>
          <w:rFonts w:cs="Calibri"/>
          <w:sz w:val="18"/>
          <w:szCs w:val="18"/>
          <w:lang w:val="id-ID"/>
        </w:rPr>
        <w:t xml:space="preserve"> kalian dengan kehormatanku; karena kehormatanku di sisi Allah </w:t>
      </w:r>
      <w:r w:rsidRPr="0070792A">
        <w:rPr>
          <w:rFonts w:cs="Calibri"/>
          <w:sz w:val="18"/>
          <w:szCs w:val="18"/>
          <w:lang w:val="id-ID"/>
        </w:rPr>
        <w:t>begitu luas</w:t>
      </w:r>
      <w:r w:rsidRPr="00080562">
        <w:rPr>
          <w:rFonts w:cs="Calibri"/>
          <w:sz w:val="18"/>
          <w:szCs w:val="18"/>
          <w:lang w:val="id-ID"/>
        </w:rPr>
        <w:t>."</w:t>
      </w:r>
      <w:r w:rsidRPr="00080562">
        <w:rPr>
          <w:rFonts w:cs="Times New Roman"/>
          <w:sz w:val="16"/>
          <w:szCs w:val="16"/>
          <w:lang w:val="id-ID"/>
        </w:rPr>
        <w:t xml:space="preserve"> </w:t>
      </w:r>
      <w:r w:rsidRPr="00080562">
        <w:rPr>
          <w:rFonts w:cs="Times New Roman"/>
          <w:sz w:val="18"/>
          <w:szCs w:val="18"/>
          <w:lang w:val="id-ID"/>
        </w:rPr>
        <w:t>juga hadis,</w:t>
      </w:r>
      <w:r>
        <w:rPr>
          <w:rFonts w:cs="Times New Roman"/>
          <w:sz w:val="18"/>
          <w:szCs w:val="18"/>
          <w:lang w:val="id-ID"/>
        </w:rPr>
        <w:t xml:space="preserve"> </w:t>
      </w:r>
      <w:r>
        <w:rPr>
          <w:rFonts w:cs="Times New Roman"/>
          <w:i/>
          <w:iCs/>
          <w:color w:val="000000"/>
          <w:sz w:val="18"/>
          <w:szCs w:val="18"/>
          <w:lang w:val="id-ID"/>
        </w:rPr>
        <w:t>"</w:t>
      </w:r>
      <w:r w:rsidRPr="0070792A">
        <w:rPr>
          <w:rFonts w:cs="Times New Roman"/>
          <w:i/>
          <w:iCs/>
          <w:sz w:val="18"/>
          <w:szCs w:val="18"/>
          <w:lang w:val="id-ID"/>
        </w:rPr>
        <w:t>Siapa berbaik sangka pada batu (</w:t>
      </w:r>
      <w:r w:rsidRPr="0070792A">
        <w:rPr>
          <w:rFonts w:cs="Times New Roman"/>
          <w:sz w:val="18"/>
          <w:szCs w:val="18"/>
          <w:lang w:val="id-ID"/>
        </w:rPr>
        <w:t>kuburku</w:t>
      </w:r>
      <w:r w:rsidRPr="0070792A">
        <w:rPr>
          <w:rFonts w:cs="Times New Roman"/>
          <w:i/>
          <w:iCs/>
          <w:sz w:val="18"/>
          <w:szCs w:val="18"/>
          <w:lang w:val="id-ID"/>
        </w:rPr>
        <w:t>), niscaya batu itu memberinya manfaat</w:t>
      </w:r>
      <w:r w:rsidRPr="00080562">
        <w:rPr>
          <w:rFonts w:cs="Times New Roman"/>
          <w:i/>
          <w:iCs/>
          <w:color w:val="000000"/>
          <w:sz w:val="18"/>
          <w:szCs w:val="18"/>
          <w:lang w:val="id-ID"/>
        </w:rPr>
        <w:t>.</w:t>
      </w:r>
      <w:r>
        <w:rPr>
          <w:rFonts w:cs="Times New Roman"/>
          <w:i/>
          <w:iCs/>
          <w:color w:val="000000"/>
          <w:sz w:val="18"/>
          <w:szCs w:val="18"/>
          <w:lang w:val="id-ID"/>
        </w:rPr>
        <w:t>"</w:t>
      </w:r>
      <w:r w:rsidRPr="00080562">
        <w:rPr>
          <w:rFonts w:cs="Times New Roman"/>
          <w:sz w:val="16"/>
          <w:szCs w:val="16"/>
          <w:lang w:val="id-ID"/>
        </w:rPr>
        <w:t xml:space="preserve"> </w:t>
      </w:r>
      <w:r w:rsidRPr="0070792A">
        <w:rPr>
          <w:rFonts w:cs="Times New Roman"/>
          <w:sz w:val="18"/>
          <w:szCs w:val="18"/>
          <w:lang w:val="id-ID"/>
        </w:rPr>
        <w:t>Hadis-hadis ini</w:t>
      </w:r>
      <w:r w:rsidRPr="00750E6A">
        <w:rPr>
          <w:rFonts w:cs="Times New Roman"/>
          <w:color w:val="000000"/>
          <w:sz w:val="18"/>
          <w:szCs w:val="18"/>
          <w:lang w:val="id-ID"/>
        </w:rPr>
        <w:t xml:space="preserve"> dan yang </w:t>
      </w:r>
      <w:r w:rsidRPr="0070792A">
        <w:rPr>
          <w:rFonts w:cs="Times New Roman"/>
          <w:sz w:val="18"/>
          <w:szCs w:val="18"/>
          <w:lang w:val="id-ID"/>
        </w:rPr>
        <w:t xml:space="preserve">semisalnya </w:t>
      </w:r>
      <w:r w:rsidRPr="00750E6A">
        <w:rPr>
          <w:rFonts w:cs="Times New Roman"/>
          <w:color w:val="000000"/>
          <w:sz w:val="18"/>
          <w:szCs w:val="18"/>
          <w:lang w:val="id-ID"/>
        </w:rPr>
        <w:t xml:space="preserve">hanya ada di kitab orang-orang yang menyesatkan, yang mengajak pada kesyirikan dan bidah dari arah yang tidak </w:t>
      </w:r>
      <w:r w:rsidRPr="0070792A">
        <w:rPr>
          <w:rFonts w:cs="Times New Roman"/>
          <w:sz w:val="18"/>
          <w:szCs w:val="18"/>
          <w:lang w:val="id-ID"/>
        </w:rPr>
        <w:t xml:space="preserve">mereka </w:t>
      </w:r>
      <w:r w:rsidRPr="00750E6A">
        <w:rPr>
          <w:rFonts w:cs="Times New Roman"/>
          <w:color w:val="000000"/>
          <w:sz w:val="18"/>
          <w:szCs w:val="18"/>
          <w:lang w:val="id-ID"/>
        </w:rPr>
        <w:t>sadari.</w:t>
      </w:r>
      <w:r w:rsidRPr="00602E26">
        <w:rPr>
          <w:rFonts w:cs="Times New Roman"/>
          <w:sz w:val="18"/>
          <w:szCs w:val="18"/>
        </w:rPr>
        <w:t xml:space="preserve">  </w:t>
      </w:r>
    </w:p>
  </w:footnote>
  <w:footnote w:id="17">
    <w:p w:rsidR="00AD243D" w:rsidRPr="00602E26" w:rsidRDefault="00AD243D" w:rsidP="00A14A22">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Kecuali saat berada di</w:t>
      </w:r>
      <w:r>
        <w:rPr>
          <w:rFonts w:cs="Times New Roman"/>
          <w:sz w:val="18"/>
          <w:szCs w:val="18"/>
        </w:rPr>
        <w:t xml:space="preserve"> </w:t>
      </w:r>
      <w:r w:rsidRPr="00602E26">
        <w:rPr>
          <w:rFonts w:cs="Times New Roman"/>
          <w:sz w:val="18"/>
          <w:szCs w:val="18"/>
        </w:rPr>
        <w:t>antara hajar Aswad dan rukun Yamani disunahkan membaca</w:t>
      </w:r>
      <w:r>
        <w:rPr>
          <w:rFonts w:cs="Times New Roman"/>
          <w:sz w:val="18"/>
          <w:szCs w:val="18"/>
        </w:rPr>
        <w:t>,</w:t>
      </w:r>
    </w:p>
    <w:p w:rsidR="00AD243D" w:rsidRPr="00602E26" w:rsidRDefault="00AD243D" w:rsidP="00715453">
      <w:pPr>
        <w:autoSpaceDE w:val="0"/>
        <w:autoSpaceDN w:val="0"/>
        <w:bidi/>
        <w:adjustRightInd w:val="0"/>
        <w:rPr>
          <w:sz w:val="18"/>
          <w:szCs w:val="18"/>
          <w:rtl/>
        </w:rPr>
      </w:pPr>
      <w:r w:rsidRPr="00602E26">
        <w:rPr>
          <w:noProof/>
          <w:position w:val="-12"/>
          <w:sz w:val="18"/>
          <w:szCs w:val="18"/>
          <w:rtl/>
        </w:rPr>
        <w:drawing>
          <wp:inline distT="0" distB="0" distL="0" distR="0">
            <wp:extent cx="114300" cy="209550"/>
            <wp:effectExtent l="0" t="0" r="0" b="0"/>
            <wp:docPr id="14272" name="Picture 1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00025" cy="295275"/>
            <wp:effectExtent l="0" t="0" r="0" b="0"/>
            <wp:docPr id="14273" name="Picture 1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28600" cy="295275"/>
            <wp:effectExtent l="0" t="0" r="0" b="0"/>
            <wp:docPr id="14274" name="Picture 1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85725" cy="295275"/>
            <wp:effectExtent l="0" t="0" r="0" b="0"/>
            <wp:docPr id="14275" name="Picture 1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7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76225" cy="295275"/>
            <wp:effectExtent l="0" t="0" r="0" b="0"/>
            <wp:docPr id="14276" name="Picture 1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95275" cy="295275"/>
            <wp:effectExtent l="0" t="0" r="0" b="0"/>
            <wp:docPr id="14277" name="Picture 1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42875" cy="295275"/>
            <wp:effectExtent l="0" t="0" r="0" b="0"/>
            <wp:docPr id="14278" name="Picture 1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342900" cy="295275"/>
            <wp:effectExtent l="0" t="0" r="0" b="0"/>
            <wp:docPr id="14279" name="Picture 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304800" cy="295275"/>
            <wp:effectExtent l="0" t="0" r="0" b="0"/>
            <wp:docPr id="14280" name="Picture 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71450" cy="295275"/>
            <wp:effectExtent l="0" t="0" r="0" b="0"/>
            <wp:docPr id="14281" name="Picture 1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57175" cy="295275"/>
            <wp:effectExtent l="0" t="0" r="0" b="0"/>
            <wp:docPr id="14282" name="Picture 1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38125" cy="295275"/>
            <wp:effectExtent l="0" t="0" r="0" b="0"/>
            <wp:docPr id="14283" name="Picture 1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14300" cy="209550"/>
            <wp:effectExtent l="0" t="0" r="0" b="0"/>
            <wp:docPr id="14284" name="Picture 1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602E26">
        <w:rPr>
          <w:sz w:val="18"/>
          <w:szCs w:val="18"/>
          <w:rtl/>
        </w:rPr>
        <w:t xml:space="preserve">  </w:t>
      </w:r>
    </w:p>
  </w:footnote>
  <w:footnote w:id="18">
    <w:p w:rsidR="00AD243D" w:rsidRPr="00602E26" w:rsidRDefault="00AD243D" w:rsidP="00A14A22">
      <w:pPr>
        <w:pStyle w:val="FootnoteText"/>
        <w:ind w:left="180" w:hanging="180"/>
        <w:jc w:val="lowKashida"/>
        <w:rPr>
          <w:rFonts w:cs="Times New Roman"/>
          <w:sz w:val="18"/>
          <w:szCs w:val="18"/>
        </w:rPr>
      </w:pPr>
      <w:r w:rsidRPr="00602E26">
        <w:rPr>
          <w:rStyle w:val="FootnoteReference"/>
          <w:rFonts w:cs="Times New Roman"/>
          <w:sz w:val="18"/>
          <w:szCs w:val="18"/>
        </w:rPr>
        <w:footnoteRef/>
      </w:r>
      <w:r>
        <w:rPr>
          <w:rFonts w:cs="Times New Roman"/>
          <w:sz w:val="18"/>
          <w:szCs w:val="18"/>
        </w:rPr>
        <w:t xml:space="preserve"> Yaitu: t</w:t>
      </w:r>
      <w:r w:rsidRPr="00602E26">
        <w:rPr>
          <w:rFonts w:cs="Times New Roman"/>
          <w:sz w:val="18"/>
          <w:szCs w:val="18"/>
        </w:rPr>
        <w:t xml:space="preserve">awaf pada hari ke-10 </w:t>
      </w:r>
      <w:r>
        <w:rPr>
          <w:rFonts w:cs="Times New Roman"/>
          <w:sz w:val="18"/>
          <w:szCs w:val="18"/>
        </w:rPr>
        <w:t>Z</w:t>
      </w:r>
      <w:r w:rsidRPr="00602E26">
        <w:rPr>
          <w:rFonts w:cs="Times New Roman"/>
          <w:sz w:val="18"/>
          <w:szCs w:val="18"/>
        </w:rPr>
        <w:t>ulh</w:t>
      </w:r>
      <w:r>
        <w:rPr>
          <w:rFonts w:cs="Times New Roman"/>
          <w:sz w:val="18"/>
          <w:szCs w:val="18"/>
        </w:rPr>
        <w:t xml:space="preserve">ijah atau setelahnya. </w:t>
      </w:r>
      <w:r w:rsidRPr="0070792A">
        <w:rPr>
          <w:rFonts w:cs="Times New Roman"/>
          <w:sz w:val="18"/>
          <w:szCs w:val="18"/>
          <w:lang w:val="id-ID"/>
        </w:rPr>
        <w:t>Adapun tawafnya yang pertama, sebelum haji, yang dinamakan tawaf Qudum, hukumnya sunah. Adapun sai adalah satu kali bagi orang yang haji Qiran dan Ifrad. Jika ia telah melaksanakannya bersamaan dengan tawaf Qudum maka sudah cukup. Dan jika belum melakukannya, ia bisa sai bersama tawaf Ifa</w:t>
      </w:r>
      <w:r w:rsidRPr="0070792A">
        <w:rPr>
          <w:rFonts w:cs="Times New Roman"/>
          <w:sz w:val="18"/>
          <w:szCs w:val="22"/>
        </w:rPr>
        <w:t>ḍ</w:t>
      </w:r>
      <w:r w:rsidRPr="0070792A">
        <w:rPr>
          <w:rFonts w:cs="Times New Roman"/>
          <w:sz w:val="18"/>
          <w:szCs w:val="18"/>
          <w:lang w:val="id-ID"/>
        </w:rPr>
        <w:t>ah di hari Id atau setelahnya.</w:t>
      </w:r>
      <w:r w:rsidRPr="0070792A">
        <w:rPr>
          <w:rFonts w:cs="Times New Roman"/>
          <w:sz w:val="16"/>
          <w:szCs w:val="16"/>
        </w:rPr>
        <w:t xml:space="preserve"> </w:t>
      </w:r>
      <w:r w:rsidRPr="00A14A22">
        <w:rPr>
          <w:rFonts w:cs="Times New Roman"/>
          <w:sz w:val="16"/>
          <w:szCs w:val="16"/>
        </w:rPr>
        <w:t xml:space="preserve"> </w:t>
      </w:r>
    </w:p>
  </w:footnote>
  <w:footnote w:id="19">
    <w:p w:rsidR="00AD243D" w:rsidRPr="00E53CE0" w:rsidRDefault="00AD243D" w:rsidP="00E53CE0">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602E26">
        <w:rPr>
          <w:rFonts w:cs="Times New Roman"/>
          <w:sz w:val="18"/>
          <w:szCs w:val="18"/>
        </w:rPr>
        <w:t xml:space="preserve"> Malaikat adalah arwah yang </w:t>
      </w:r>
      <w:r w:rsidRPr="0070792A">
        <w:rPr>
          <w:rFonts w:cs="Times New Roman"/>
          <w:sz w:val="18"/>
          <w:szCs w:val="18"/>
        </w:rPr>
        <w:t>diciptakan</w:t>
      </w:r>
      <w:r>
        <w:rPr>
          <w:rFonts w:cs="Times New Roman"/>
          <w:sz w:val="18"/>
          <w:szCs w:val="18"/>
        </w:rPr>
        <w:t xml:space="preserve"> Allah dari cahaya.</w:t>
      </w:r>
      <w:r w:rsidRPr="00602E26">
        <w:rPr>
          <w:rFonts w:cs="Times New Roman"/>
          <w:sz w:val="18"/>
          <w:szCs w:val="18"/>
        </w:rPr>
        <w:t xml:space="preserve"> </w:t>
      </w:r>
      <w:r w:rsidRPr="0070792A">
        <w:rPr>
          <w:rFonts w:cs="Calibri"/>
          <w:sz w:val="18"/>
          <w:szCs w:val="18"/>
          <w:lang w:val="id-ID"/>
        </w:rPr>
        <w:t>M</w:t>
      </w:r>
      <w:r w:rsidRPr="0070792A">
        <w:rPr>
          <w:rFonts w:cs="Calibri"/>
          <w:sz w:val="18"/>
          <w:szCs w:val="18"/>
        </w:rPr>
        <w:t>ereka</w:t>
      </w:r>
      <w:r w:rsidRPr="0070792A">
        <w:rPr>
          <w:rFonts w:cs="Calibri"/>
          <w:sz w:val="18"/>
          <w:szCs w:val="18"/>
          <w:lang w:val="id-ID"/>
        </w:rPr>
        <w:t xml:space="preserve"> berjumlah</w:t>
      </w:r>
      <w:r w:rsidRPr="0070792A">
        <w:rPr>
          <w:rFonts w:cs="Calibri"/>
          <w:sz w:val="18"/>
          <w:szCs w:val="18"/>
        </w:rPr>
        <w:t xml:space="preserve"> banyak</w:t>
      </w:r>
      <w:r w:rsidRPr="0070792A">
        <w:rPr>
          <w:rFonts w:cs="Calibri"/>
          <w:sz w:val="18"/>
          <w:szCs w:val="18"/>
          <w:lang w:val="id-ID"/>
        </w:rPr>
        <w:t>,</w:t>
      </w:r>
      <w:r w:rsidRPr="0070792A">
        <w:rPr>
          <w:rFonts w:cs="Calibri"/>
          <w:sz w:val="18"/>
          <w:szCs w:val="18"/>
        </w:rPr>
        <w:t xml:space="preserve"> </w:t>
      </w:r>
      <w:r w:rsidRPr="0070792A">
        <w:rPr>
          <w:rFonts w:cs="Calibri"/>
          <w:sz w:val="18"/>
          <w:szCs w:val="18"/>
          <w:lang w:val="id-ID"/>
        </w:rPr>
        <w:t>hanya Allah yang mengetahuinya. Sebagian mereka berada di langit dan sebagian lain ditugaskan menjaga anak cucu Adam.</w:t>
      </w:r>
    </w:p>
  </w:footnote>
  <w:footnote w:id="20">
    <w:p w:rsidR="00AD243D" w:rsidRPr="00602E26" w:rsidRDefault="00AD243D" w:rsidP="001C6BFC">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1C6BFC">
        <w:rPr>
          <w:rFonts w:cs="Times New Roman"/>
          <w:sz w:val="18"/>
          <w:szCs w:val="18"/>
          <w:lang w:val="id-ID"/>
        </w:rPr>
        <w:t xml:space="preserve"> Seorang muslim mempercayai bahwa semua kitab yang diturunkan Allah kepada para Rasul adalah benar, dan tidak ada yang masih asli kecuali Alquran, adapun Taurat dan Injil yang sekarang berada di tangan orang Yahudi dan Nasrani adalah karangan para pendeta mereka, </w:t>
      </w:r>
      <w:r w:rsidRPr="0070792A">
        <w:rPr>
          <w:rFonts w:cs="Calibri"/>
          <w:sz w:val="18"/>
          <w:szCs w:val="18"/>
          <w:lang w:val="id-ID"/>
        </w:rPr>
        <w:t>dengan bukti kitab-kitab itu saling bertentangan, ucapan mereka di dalamnya akan adanya tiga tuhan, dan Isa putera Allah. Padahal yang benar Ilah hanya satu, yakni Allah, dan Isa adalah hamba Allah serta rasul-Nya, sebagaimana disebutkan dalam Alquran. Sedangkan firman Allah yang disebutkan dalam kitab-kitab tersebut telah dihapus dengan Alquran.</w:t>
      </w:r>
      <w:r w:rsidRPr="00602E26">
        <w:rPr>
          <w:rFonts w:cs="Times New Roman"/>
          <w:sz w:val="18"/>
          <w:szCs w:val="18"/>
        </w:rPr>
        <w:t xml:space="preserve">              </w:t>
      </w:r>
    </w:p>
  </w:footnote>
  <w:footnote w:id="21">
    <w:p w:rsidR="00AD243D" w:rsidRDefault="00AD243D">
      <w:pPr>
        <w:pStyle w:val="FootnoteText"/>
      </w:pPr>
      <w:r>
        <w:rPr>
          <w:rStyle w:val="FootnoteReference"/>
        </w:rPr>
        <w:footnoteRef/>
      </w:r>
      <w:r>
        <w:t xml:space="preserve"> </w:t>
      </w:r>
      <w:r w:rsidRPr="0070792A">
        <w:rPr>
          <w:rFonts w:cs="Calibri"/>
          <w:szCs w:val="20"/>
          <w:lang w:val="id-ID"/>
        </w:rPr>
        <w:t xml:space="preserve">Perinciannya telah diuraikan dalam tiga bab </w:t>
      </w:r>
      <w:r w:rsidRPr="0070792A">
        <w:rPr>
          <w:rFonts w:cs="Calibri"/>
          <w:szCs w:val="20"/>
        </w:rPr>
        <w:t>terdahulu</w:t>
      </w:r>
      <w:r w:rsidRPr="0070792A">
        <w:rPr>
          <w:rFonts w:cs="Calibri"/>
          <w:szCs w:val="20"/>
          <w:lang w:val="id-ID"/>
        </w:rPr>
        <w:t>.</w:t>
      </w:r>
    </w:p>
  </w:footnote>
  <w:footnote w:id="22">
    <w:p w:rsidR="00AD243D" w:rsidRPr="00FA0589" w:rsidRDefault="00AD243D" w:rsidP="008243BF">
      <w:pPr>
        <w:shd w:val="clear" w:color="auto" w:fill="FFFFFF"/>
        <w:rPr>
          <w:rFonts w:ascii="Arial" w:hAnsi="Arial" w:cs="Arial"/>
          <w:color w:val="222222"/>
          <w:sz w:val="21"/>
          <w:szCs w:val="21"/>
          <w:lang w:val="id-ID"/>
        </w:rPr>
      </w:pPr>
      <w:r w:rsidRPr="00602E26">
        <w:rPr>
          <w:rStyle w:val="FootnoteReference"/>
          <w:sz w:val="18"/>
          <w:szCs w:val="18"/>
        </w:rPr>
        <w:footnoteRef/>
      </w:r>
      <w:r w:rsidRPr="00602E26">
        <w:rPr>
          <w:sz w:val="18"/>
          <w:szCs w:val="18"/>
        </w:rPr>
        <w:t xml:space="preserve"> Begitu juga saat menyembelih hewan yang halal, Rasulullah </w:t>
      </w:r>
      <w:r w:rsidRPr="00E05E5C">
        <w:rPr>
          <w:color w:val="000000"/>
          <w:sz w:val="18"/>
          <w:szCs w:val="18"/>
        </w:rPr>
        <w:t>-ṣallallāhu 'alaihi wa sallam-</w:t>
      </w:r>
      <w:r w:rsidRPr="00AB64B0">
        <w:rPr>
          <w:sz w:val="14"/>
          <w:szCs w:val="14"/>
        </w:rPr>
        <w:t xml:space="preserve"> </w:t>
      </w:r>
      <w:r w:rsidRPr="00602E26">
        <w:rPr>
          <w:sz w:val="18"/>
          <w:szCs w:val="18"/>
        </w:rPr>
        <w:t xml:space="preserve">memerintahkan </w:t>
      </w:r>
      <w:r w:rsidRPr="0070792A">
        <w:rPr>
          <w:sz w:val="18"/>
          <w:szCs w:val="18"/>
          <w:lang w:val="id-ID"/>
        </w:rPr>
        <w:t>untuk menajamkan pisau dan membuat binatang sembelihan nyaman. Titik penyembelihan adalah leher, yakni dengan memotong kerongkongan dan dua pembuluh darah sampai darah mengalir.</w:t>
      </w:r>
      <w:r w:rsidRPr="00FA0589">
        <w:rPr>
          <w:sz w:val="16"/>
          <w:szCs w:val="16"/>
          <w:lang w:val="id-ID"/>
        </w:rPr>
        <w:t xml:space="preserve"> </w:t>
      </w:r>
      <w:r w:rsidRPr="00FA0589">
        <w:rPr>
          <w:sz w:val="18"/>
          <w:szCs w:val="18"/>
          <w:lang w:val="id-ID"/>
        </w:rPr>
        <w:t>Adapun</w:t>
      </w:r>
      <w:r>
        <w:rPr>
          <w:sz w:val="18"/>
          <w:szCs w:val="18"/>
          <w:lang w:val="id-ID"/>
        </w:rPr>
        <w:t xml:space="preserve"> </w:t>
      </w:r>
      <w:r w:rsidRPr="00FA0589">
        <w:rPr>
          <w:sz w:val="18"/>
          <w:szCs w:val="18"/>
          <w:lang w:val="id-ID"/>
        </w:rPr>
        <w:t>unta penyembelihannya dengan cara menusuk kan</w:t>
      </w:r>
      <w:r>
        <w:rPr>
          <w:sz w:val="18"/>
          <w:szCs w:val="18"/>
          <w:lang w:val="id-ID"/>
        </w:rPr>
        <w:t>tung yang berada di bawah leher.</w:t>
      </w:r>
      <w:r w:rsidRPr="00FA0589">
        <w:rPr>
          <w:sz w:val="18"/>
          <w:szCs w:val="18"/>
          <w:lang w:val="id-ID"/>
        </w:rPr>
        <w:t xml:space="preserve"> </w:t>
      </w:r>
      <w:r w:rsidRPr="0070792A">
        <w:rPr>
          <w:sz w:val="18"/>
          <w:szCs w:val="18"/>
          <w:lang w:val="id-ID"/>
        </w:rPr>
        <w:t>Sedangkan</w:t>
      </w:r>
      <w:r>
        <w:rPr>
          <w:sz w:val="18"/>
          <w:szCs w:val="18"/>
          <w:lang w:val="id-ID"/>
        </w:rPr>
        <w:t xml:space="preserve"> </w:t>
      </w:r>
      <w:r w:rsidRPr="0070792A">
        <w:rPr>
          <w:rFonts w:cs="Calibri"/>
          <w:sz w:val="18"/>
          <w:szCs w:val="18"/>
          <w:lang w:val="id-ID"/>
        </w:rPr>
        <w:t xml:space="preserve">membunuh binatang dengan </w:t>
      </w:r>
      <w:r w:rsidRPr="0070792A">
        <w:rPr>
          <w:rFonts w:cs="Calibri"/>
          <w:sz w:val="18"/>
          <w:szCs w:val="18"/>
        </w:rPr>
        <w:t>sengatan</w:t>
      </w:r>
      <w:r w:rsidRPr="0070792A">
        <w:rPr>
          <w:rFonts w:cs="Calibri"/>
          <w:sz w:val="18"/>
          <w:szCs w:val="18"/>
          <w:lang w:val="id-ID"/>
        </w:rPr>
        <w:t xml:space="preserve"> listrik atau memukul kepalanya dan se</w:t>
      </w:r>
      <w:r w:rsidRPr="0070792A">
        <w:rPr>
          <w:rFonts w:cs="Calibri"/>
          <w:sz w:val="18"/>
          <w:szCs w:val="18"/>
        </w:rPr>
        <w:t>bagai</w:t>
      </w:r>
      <w:r w:rsidRPr="0070792A">
        <w:rPr>
          <w:rFonts w:cs="Calibri"/>
          <w:sz w:val="18"/>
          <w:szCs w:val="18"/>
          <w:lang w:val="id-ID"/>
        </w:rPr>
        <w:t>nya, maka cara ini haram dan dagingnya tidak boleh dimakan.</w:t>
      </w:r>
      <w:r w:rsidRPr="00FA0589">
        <w:rPr>
          <w:sz w:val="18"/>
          <w:szCs w:val="18"/>
          <w:lang w:val="id-ID"/>
        </w:rPr>
        <w:t xml:space="preserve"> </w:t>
      </w:r>
    </w:p>
  </w:footnote>
  <w:footnote w:id="23">
    <w:p w:rsidR="00AD243D" w:rsidRPr="002968CD" w:rsidRDefault="00AD243D">
      <w:pPr>
        <w:pStyle w:val="FootnoteText"/>
        <w:rPr>
          <w:lang w:val="id-ID"/>
        </w:rPr>
      </w:pPr>
      <w:r>
        <w:rPr>
          <w:rStyle w:val="FootnoteReference"/>
        </w:rPr>
        <w:footnoteRef/>
      </w:r>
      <w:r>
        <w:t xml:space="preserve"> </w:t>
      </w:r>
      <w:r w:rsidRPr="0070792A">
        <w:rPr>
          <w:rFonts w:cs="Calibri"/>
          <w:sz w:val="18"/>
          <w:szCs w:val="18"/>
          <w:lang w:val="id-ID"/>
        </w:rPr>
        <w:t>Ini adalah khutbah agung yang komprehensif dan tercantum namun terserak di kitab-kitab hadis.</w:t>
      </w:r>
    </w:p>
  </w:footnote>
  <w:footnote w:id="24">
    <w:p w:rsidR="00AD243D" w:rsidRPr="00837A39" w:rsidRDefault="00AD243D">
      <w:pPr>
        <w:pStyle w:val="FootnoteText"/>
        <w:rPr>
          <w:lang w:val="id-ID"/>
        </w:rPr>
      </w:pPr>
      <w:r>
        <w:rPr>
          <w:rStyle w:val="FootnoteReference"/>
        </w:rPr>
        <w:footnoteRef/>
      </w:r>
      <w:r w:rsidRPr="00837A39">
        <w:rPr>
          <w:lang w:val="id-ID"/>
        </w:rPr>
        <w:t xml:space="preserve"> </w:t>
      </w:r>
      <w:r w:rsidRPr="0070792A">
        <w:rPr>
          <w:rFonts w:cs="Times New Roman"/>
          <w:sz w:val="18"/>
          <w:szCs w:val="18"/>
          <w:lang w:val="id-ID"/>
        </w:rPr>
        <w:t>Ini sikap yang lebih bijak daripada mengamputasi organ tubuh yang sakit dan telah rusak atas pilihan pasien dan keluarganya demi menyelamatkan seluruh tubuhnya.</w:t>
      </w:r>
    </w:p>
  </w:footnote>
  <w:footnote w:id="25">
    <w:p w:rsidR="00AD243D" w:rsidRPr="00C6377D" w:rsidRDefault="00AD243D" w:rsidP="00F86C01">
      <w:pPr>
        <w:shd w:val="clear" w:color="auto" w:fill="FFFFFF"/>
        <w:rPr>
          <w:color w:val="222222"/>
          <w:lang w:val="id-ID"/>
        </w:rPr>
      </w:pPr>
      <w:r w:rsidRPr="00602E26">
        <w:rPr>
          <w:rStyle w:val="FootnoteReference"/>
          <w:sz w:val="18"/>
          <w:szCs w:val="18"/>
        </w:rPr>
        <w:footnoteRef/>
      </w:r>
      <w:r w:rsidRPr="00C6377D">
        <w:rPr>
          <w:sz w:val="18"/>
          <w:szCs w:val="18"/>
          <w:lang w:val="id-ID"/>
        </w:rPr>
        <w:t xml:space="preserve"> Nabi Isa </w:t>
      </w:r>
      <w:r w:rsidRPr="0070792A">
        <w:rPr>
          <w:i/>
          <w:iCs/>
          <w:sz w:val="18"/>
          <w:szCs w:val="18"/>
          <w:lang w:val="id-ID"/>
        </w:rPr>
        <w:t>-'alaihissalām-</w:t>
      </w:r>
      <w:r w:rsidRPr="00C6377D">
        <w:rPr>
          <w:color w:val="222222"/>
          <w:sz w:val="18"/>
          <w:szCs w:val="18"/>
          <w:lang w:val="id-ID"/>
        </w:rPr>
        <w:t xml:space="preserve"> </w:t>
      </w:r>
      <w:r w:rsidRPr="00C6377D">
        <w:rPr>
          <w:sz w:val="18"/>
          <w:szCs w:val="18"/>
          <w:lang w:val="id-ID"/>
        </w:rPr>
        <w:t xml:space="preserve">tidak mengharamkan poligami, </w:t>
      </w:r>
      <w:r w:rsidRPr="0070792A">
        <w:rPr>
          <w:sz w:val="20"/>
          <w:szCs w:val="20"/>
          <w:lang w:val="id-ID"/>
        </w:rPr>
        <w:t>dan yang melarang orang-orang Nasrani berpoligami adalah tuntutan hawa nafsu mereka (</w:t>
      </w:r>
      <w:r w:rsidRPr="0070792A">
        <w:rPr>
          <w:sz w:val="18"/>
          <w:szCs w:val="18"/>
          <w:lang w:val="id-ID"/>
        </w:rPr>
        <w:t>aturan yang melarang poligami di kalangan Nasrani hanya selera buatan para pendeta).</w:t>
      </w:r>
    </w:p>
  </w:footnote>
  <w:footnote w:id="26">
    <w:p w:rsidR="00AD243D" w:rsidRPr="00C6377D" w:rsidRDefault="00AD243D" w:rsidP="00C6377D">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C6377D">
        <w:rPr>
          <w:rFonts w:cs="Times New Roman"/>
          <w:sz w:val="18"/>
          <w:szCs w:val="18"/>
          <w:lang w:val="id-ID"/>
        </w:rPr>
        <w:t xml:space="preserve"> </w:t>
      </w:r>
      <w:r w:rsidRPr="0070792A">
        <w:rPr>
          <w:rFonts w:cs="Calibri"/>
          <w:szCs w:val="20"/>
          <w:lang w:val="id-ID"/>
        </w:rPr>
        <w:t>Wanita-wanita muslimah yang salehah apabila telah Allah masukkan ke dalam surga setelah kebangkitan dan hisab, Dia memberi mereka kebebasan memilih di antara laki-laki muslimin dari penduduk surga, lalu mereka menikah dengan lelaki yang disukai. Sedangkan seorang istri muslimah apabila meninggal dan pernah menikah lebih dari seorang pria, ia boleh memilih suami yang paling dicintainya ketika di dunia, jika suami tersebut juga masuk surga.</w:t>
      </w:r>
      <w:r w:rsidRPr="00C6377D">
        <w:rPr>
          <w:rFonts w:cs="Times New Roman"/>
          <w:sz w:val="18"/>
          <w:szCs w:val="18"/>
          <w:lang w:val="id-ID"/>
        </w:rPr>
        <w:t xml:space="preserve"> </w:t>
      </w:r>
    </w:p>
  </w:footnote>
  <w:footnote w:id="27">
    <w:p w:rsidR="00AD243D" w:rsidRPr="00602E26" w:rsidRDefault="00AD243D" w:rsidP="00EB0A10">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CE6991">
        <w:rPr>
          <w:rFonts w:cs="Times New Roman"/>
          <w:sz w:val="18"/>
          <w:szCs w:val="18"/>
          <w:lang w:val="id-ID"/>
        </w:rPr>
        <w:t xml:space="preserve"> Allah menyuruh dan melarang hamba-Nya, padahal Dia mengetahui siapa yang taat dan siapa yang durhaka sebelumnya, akan tetapi untuk menampakkan ilmu-Nya supaya Dia membalas seorang hamba sesuai dengan amalannya, sehingga orang durhaka tidak sanggup berkata, "Rabbi telah menzalimiku, karena Dia menyiksaku, padahal aku tidak melakukan dosa". </w:t>
      </w:r>
      <w:r w:rsidRPr="00602E26">
        <w:rPr>
          <w:rFonts w:cs="Times New Roman"/>
          <w:sz w:val="18"/>
          <w:szCs w:val="18"/>
        </w:rPr>
        <w:t>Allah berfirman</w:t>
      </w:r>
      <w:r>
        <w:rPr>
          <w:rFonts w:cs="Times New Roman"/>
          <w:sz w:val="18"/>
          <w:szCs w:val="18"/>
        </w:rPr>
        <w:t>,</w:t>
      </w:r>
    </w:p>
    <w:p w:rsidR="00AD243D" w:rsidRPr="00602E26" w:rsidRDefault="00AD243D" w:rsidP="00E820DD">
      <w:pPr>
        <w:autoSpaceDE w:val="0"/>
        <w:autoSpaceDN w:val="0"/>
        <w:bidi/>
        <w:adjustRightInd w:val="0"/>
        <w:rPr>
          <w:sz w:val="18"/>
          <w:szCs w:val="18"/>
          <w:rtl/>
        </w:rPr>
      </w:pPr>
      <w:r w:rsidRPr="00602E26">
        <w:rPr>
          <w:noProof/>
          <w:position w:val="-12"/>
          <w:sz w:val="18"/>
          <w:szCs w:val="18"/>
          <w:rtl/>
        </w:rPr>
        <w:drawing>
          <wp:inline distT="0" distB="0" distL="0" distR="0">
            <wp:extent cx="114300" cy="209550"/>
            <wp:effectExtent l="0" t="0" r="0" b="0"/>
            <wp:docPr id="14285" name="Picture 1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23825" cy="295275"/>
            <wp:effectExtent l="0" t="0" r="0" b="0"/>
            <wp:docPr id="14286" name="Picture 1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61925" cy="295275"/>
            <wp:effectExtent l="0" t="0" r="0" b="0"/>
            <wp:docPr id="14287" name="Picture 1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76225" cy="295275"/>
            <wp:effectExtent l="0" t="0" r="0" b="0"/>
            <wp:docPr id="14288" name="Picture 1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285750" cy="295275"/>
            <wp:effectExtent l="0" t="0" r="0" b="0"/>
            <wp:docPr id="14289" name="Picture 1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602E26">
        <w:rPr>
          <w:sz w:val="18"/>
          <w:szCs w:val="18"/>
          <w:rtl/>
        </w:rPr>
        <w:t xml:space="preserve"> </w:t>
      </w:r>
      <w:r w:rsidRPr="00602E26">
        <w:rPr>
          <w:noProof/>
          <w:position w:val="-12"/>
          <w:sz w:val="18"/>
          <w:szCs w:val="18"/>
          <w:rtl/>
        </w:rPr>
        <w:drawing>
          <wp:inline distT="0" distB="0" distL="0" distR="0">
            <wp:extent cx="114300" cy="209550"/>
            <wp:effectExtent l="0" t="0" r="0" b="0"/>
            <wp:docPr id="14290" name="Picture 1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602E26">
        <w:rPr>
          <w:sz w:val="18"/>
          <w:szCs w:val="18"/>
          <w:rtl/>
        </w:rPr>
        <w:t xml:space="preserve"> </w:t>
      </w:r>
    </w:p>
    <w:p w:rsidR="00AD243D" w:rsidRPr="00602E26" w:rsidRDefault="00AD243D" w:rsidP="00EB0A10">
      <w:pPr>
        <w:autoSpaceDE w:val="0"/>
        <w:autoSpaceDN w:val="0"/>
        <w:adjustRightInd w:val="0"/>
        <w:ind w:left="180" w:hanging="180"/>
        <w:jc w:val="lowKashida"/>
        <w:rPr>
          <w:sz w:val="18"/>
          <w:szCs w:val="18"/>
        </w:rPr>
      </w:pPr>
      <w:r w:rsidRPr="00602E26">
        <w:rPr>
          <w:sz w:val="18"/>
          <w:szCs w:val="18"/>
        </w:rPr>
        <w:tab/>
      </w:r>
      <w:r>
        <w:rPr>
          <w:i/>
          <w:iCs/>
          <w:sz w:val="18"/>
          <w:szCs w:val="18"/>
        </w:rPr>
        <w:t>"</w:t>
      </w:r>
      <w:r w:rsidRPr="00602E26">
        <w:rPr>
          <w:i/>
          <w:iCs/>
          <w:sz w:val="18"/>
          <w:szCs w:val="18"/>
        </w:rPr>
        <w:t>Dan Tuhanmu tidak menganiaya seorang hambapun</w:t>
      </w:r>
      <w:r>
        <w:rPr>
          <w:i/>
          <w:iCs/>
          <w:sz w:val="18"/>
          <w:szCs w:val="18"/>
        </w:rPr>
        <w:t>"</w:t>
      </w:r>
      <w:r>
        <w:rPr>
          <w:sz w:val="18"/>
          <w:szCs w:val="18"/>
        </w:rPr>
        <w:t>.</w:t>
      </w:r>
      <w:r w:rsidRPr="00602E26">
        <w:rPr>
          <w:sz w:val="18"/>
          <w:szCs w:val="18"/>
        </w:rPr>
        <w:t xml:space="preserve"> (QS. Fu</w:t>
      </w:r>
      <w:r w:rsidRPr="009E292D">
        <w:rPr>
          <w:color w:val="000000"/>
          <w:sz w:val="18"/>
          <w:szCs w:val="18"/>
        </w:rPr>
        <w:t>ṣṣ</w:t>
      </w:r>
      <w:r w:rsidRPr="00602E26">
        <w:rPr>
          <w:sz w:val="18"/>
          <w:szCs w:val="18"/>
        </w:rPr>
        <w:t>ilat: 46).</w:t>
      </w:r>
    </w:p>
    <w:p w:rsidR="00AD243D" w:rsidRPr="00602E26" w:rsidRDefault="00AD243D" w:rsidP="00B23C76">
      <w:pPr>
        <w:pStyle w:val="FootnoteText"/>
        <w:jc w:val="lowKashida"/>
        <w:rPr>
          <w:rFonts w:cs="Times New Roman"/>
          <w:sz w:val="18"/>
          <w:szCs w:val="18"/>
        </w:rPr>
      </w:pPr>
      <w:r w:rsidRPr="00602E26">
        <w:rPr>
          <w:rFonts w:cs="Times New Roman"/>
          <w:sz w:val="18"/>
          <w:szCs w:val="18"/>
        </w:rPr>
        <w:t xml:space="preserve">     </w:t>
      </w:r>
    </w:p>
  </w:footnote>
  <w:footnote w:id="28">
    <w:p w:rsidR="00AD243D" w:rsidRPr="00602E26" w:rsidRDefault="00AD243D" w:rsidP="00AF6DB8">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Rasulullah </w:t>
      </w:r>
      <w:r>
        <w:rPr>
          <w:rFonts w:cs="Times New Roman"/>
          <w:i/>
          <w:iCs/>
          <w:sz w:val="18"/>
          <w:szCs w:val="18"/>
        </w:rPr>
        <w:sym w:font="AGA Arabesque" w:char="F072"/>
      </w:r>
      <w:r>
        <w:rPr>
          <w:rFonts w:cs="Times New Roman"/>
          <w:sz w:val="18"/>
          <w:szCs w:val="18"/>
        </w:rPr>
        <w:t xml:space="preserve"> </w:t>
      </w:r>
      <w:r w:rsidRPr="00602E26">
        <w:rPr>
          <w:rFonts w:cs="Times New Roman"/>
          <w:sz w:val="18"/>
          <w:szCs w:val="18"/>
        </w:rPr>
        <w:t>bersabda,</w:t>
      </w:r>
      <w:r>
        <w:rPr>
          <w:rFonts w:cs="Times New Roman"/>
          <w:sz w:val="18"/>
          <w:szCs w:val="18"/>
        </w:rPr>
        <w:t xml:space="preserve"> </w:t>
      </w:r>
      <w:r w:rsidRPr="00602E26">
        <w:rPr>
          <w:rFonts w:cs="Times New Roman"/>
          <w:sz w:val="18"/>
          <w:szCs w:val="18"/>
        </w:rPr>
        <w:t>"</w:t>
      </w:r>
      <w:r w:rsidRPr="0070792A">
        <w:rPr>
          <w:rFonts w:cs="Times New Roman"/>
          <w:i/>
          <w:iCs/>
          <w:sz w:val="18"/>
          <w:szCs w:val="18"/>
          <w:shd w:val="clear" w:color="auto" w:fill="FFFFFF"/>
        </w:rPr>
        <w:t>Setiap anak dilahirkan dalam keadaan fitrah (</w:t>
      </w:r>
      <w:r w:rsidRPr="0070792A">
        <w:rPr>
          <w:rFonts w:cs="Times New Roman"/>
          <w:i/>
          <w:iCs/>
          <w:sz w:val="18"/>
          <w:szCs w:val="18"/>
          <w:lang w:val="id-ID"/>
        </w:rPr>
        <w:t>Islam</w:t>
      </w:r>
      <w:r w:rsidRPr="0070792A">
        <w:rPr>
          <w:rFonts w:cs="Times New Roman"/>
          <w:i/>
          <w:iCs/>
          <w:sz w:val="18"/>
          <w:szCs w:val="18"/>
          <w:shd w:val="clear" w:color="auto" w:fill="FFFFFF"/>
        </w:rPr>
        <w:t>),</w:t>
      </w:r>
      <w:r w:rsidRPr="0070792A">
        <w:rPr>
          <w:rFonts w:cs="Times New Roman"/>
          <w:i/>
          <w:iCs/>
          <w:sz w:val="16"/>
          <w:szCs w:val="16"/>
        </w:rPr>
        <w:t xml:space="preserve"> </w:t>
      </w:r>
      <w:r w:rsidRPr="0070792A">
        <w:rPr>
          <w:rFonts w:cs="Times New Roman"/>
          <w:i/>
          <w:iCs/>
          <w:sz w:val="18"/>
          <w:szCs w:val="18"/>
        </w:rPr>
        <w:t>maka</w:t>
      </w:r>
      <w:r w:rsidRPr="00FB447E">
        <w:rPr>
          <w:rFonts w:cs="Times New Roman"/>
          <w:i/>
          <w:iCs/>
          <w:sz w:val="18"/>
          <w:szCs w:val="18"/>
        </w:rPr>
        <w:t xml:space="preserve"> kedua orang tuanya</w:t>
      </w:r>
      <w:r>
        <w:rPr>
          <w:rFonts w:cs="Times New Roman"/>
          <w:i/>
          <w:iCs/>
          <w:sz w:val="18"/>
          <w:szCs w:val="18"/>
        </w:rPr>
        <w:t>lah</w:t>
      </w:r>
      <w:r w:rsidRPr="00FB447E">
        <w:rPr>
          <w:rFonts w:cs="Times New Roman"/>
          <w:i/>
          <w:iCs/>
          <w:sz w:val="18"/>
          <w:szCs w:val="18"/>
        </w:rPr>
        <w:t xml:space="preserve"> yang </w:t>
      </w:r>
      <w:r w:rsidRPr="0070792A">
        <w:rPr>
          <w:rFonts w:cs="Times New Roman"/>
          <w:i/>
          <w:iCs/>
          <w:sz w:val="18"/>
          <w:szCs w:val="18"/>
        </w:rPr>
        <w:t>menjadikan</w:t>
      </w:r>
      <w:r w:rsidRPr="00FB447E">
        <w:rPr>
          <w:rFonts w:cs="Times New Roman"/>
          <w:i/>
          <w:iCs/>
          <w:sz w:val="18"/>
          <w:szCs w:val="18"/>
        </w:rPr>
        <w:t xml:space="preserve"> dia menjadi Yahudi, Nasrani atau Majusi</w:t>
      </w:r>
      <w:r w:rsidRPr="00602E26">
        <w:rPr>
          <w:rFonts w:cs="Times New Roman"/>
          <w:sz w:val="18"/>
          <w:szCs w:val="18"/>
        </w:rPr>
        <w:t xml:space="preserve">." </w:t>
      </w:r>
      <w:r w:rsidRPr="0070792A">
        <w:rPr>
          <w:rFonts w:cs="Calibri"/>
          <w:sz w:val="18"/>
          <w:szCs w:val="18"/>
          <w:lang w:val="id-ID"/>
        </w:rPr>
        <w:t>Dalam hadis sahih ini, Rasulullah Muhammad -ṣallallāhu 'alaihi wa sallam- memberitahukan bahwa manusia terlahir di atas fitrah Islam, ia mengimaninya dengan fitrahnya. Sekiranya ia dibiarkan memilih, pasti ia memilih Islam tanpa ada keraguan. Dan tiada lain terjadinya pemelukan agama Yahudi, Nasrani, Majusi dan agama-agama serta aliran batil lainnya disebabkan adanya doktrin atas ajaran agama atau keyakinan tersebut.</w:t>
      </w:r>
      <w:r w:rsidRPr="00AF6DB8">
        <w:rPr>
          <w:rFonts w:cs="Times New Roman"/>
          <w:sz w:val="16"/>
          <w:szCs w:val="16"/>
        </w:rPr>
        <w:t xml:space="preserve"> </w:t>
      </w:r>
    </w:p>
  </w:footnote>
  <w:footnote w:id="29">
    <w:p w:rsidR="00AD243D" w:rsidRPr="00767721" w:rsidRDefault="00AD243D" w:rsidP="00767721">
      <w:pPr>
        <w:pStyle w:val="FootnoteText"/>
        <w:ind w:left="180" w:hanging="180"/>
        <w:jc w:val="lowKashida"/>
        <w:rPr>
          <w:rFonts w:cs="Times New Roman"/>
          <w:sz w:val="18"/>
          <w:szCs w:val="18"/>
          <w:lang w:val="id-ID"/>
        </w:rPr>
      </w:pPr>
      <w:r w:rsidRPr="00602E26">
        <w:rPr>
          <w:rStyle w:val="FootnoteReference"/>
          <w:rFonts w:cs="Times New Roman"/>
          <w:sz w:val="18"/>
          <w:szCs w:val="18"/>
        </w:rPr>
        <w:footnoteRef/>
      </w:r>
      <w:r w:rsidRPr="00602E26">
        <w:rPr>
          <w:rFonts w:cs="Times New Roman"/>
          <w:sz w:val="18"/>
          <w:szCs w:val="18"/>
        </w:rPr>
        <w:t xml:space="preserve"> </w:t>
      </w:r>
      <w:r w:rsidRPr="0070792A">
        <w:rPr>
          <w:rFonts w:cs="Calibri"/>
          <w:sz w:val="18"/>
          <w:szCs w:val="18"/>
          <w:lang w:val="id-ID"/>
        </w:rPr>
        <w:t>Sekte Batiniyah memiliki banyak julukan, dan mereka terpecah menjadi beberapa kelompk yang tersebar di India, Syam, Iran, Iraq dan banyak negeri lainnya yang telah dijelaskan secara rinci oleh sejumlah ulama terdahulu. Di antaranya adalah Asy-Syahrastani dalam kitab Al-Milal wa An-Nihal. Juga sebagaimana telah dijelaskan oleh banyak ulama kontemporer, di mana mereka merinci sejumlah sekte baru. Seperti Qadiyaniyah, Bahaiyah dan lainnya. Di antara yang menjelaskan sekte-sekte ini adalah Muhamamd Sa'id Kailani dalam kitab Żailu Al-Milal wa An-Niḥal, Syaikh Abdul Qadir Syaibah Hamd, dosen di Universitas Islam, Madinah Munawwarah, dalam kitab Al-Adyān wa Al-Firaq wa Al-Mażāhib Al-Mu'āṣirah.</w:t>
      </w:r>
      <w:r w:rsidRPr="00767721">
        <w:rPr>
          <w:rFonts w:cs="Times New Roman"/>
          <w:sz w:val="16"/>
          <w:szCs w:val="16"/>
          <w:lang w:val="id-ID"/>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43D" w:rsidRDefault="00AD243D"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243D" w:rsidRDefault="00AD243D" w:rsidP="007A6CF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43D" w:rsidRPr="00D55C7C" w:rsidRDefault="00AD243D" w:rsidP="00DB3AB5">
    <w:pPr>
      <w:pStyle w:val="Header"/>
      <w:pBdr>
        <w:between w:val="single" w:sz="4" w:space="1" w:color="auto"/>
      </w:pBdr>
      <w:tabs>
        <w:tab w:val="clear" w:pos="4320"/>
        <w:tab w:val="center" w:pos="4500"/>
      </w:tabs>
      <w:spacing w:after="120"/>
      <w:ind w:right="601"/>
      <w:rPr>
        <w:rFonts w:ascii="Brush Script MT" w:hAnsi="Brush Script MT"/>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832_"/>
      </v:shape>
    </w:pict>
  </w:numPicBullet>
  <w:numPicBullet w:numPicBulletId="1">
    <w:pict>
      <v:shape id="_x0000_i1031" type="#_x0000_t75" style="width:9.75pt;height:19.5pt" o:bullet="t">
        <v:imagedata r:id="rId2" o:title=""/>
      </v:shape>
    </w:pict>
  </w:numPicBullet>
  <w:numPicBullet w:numPicBulletId="2">
    <w:pict>
      <v:shape id="_x0000_i1032" type="#_x0000_t75" style="width:9pt;height:9pt" o:bullet="t">
        <v:imagedata r:id="rId3" o:title="BD14795_"/>
      </v:shape>
    </w:pict>
  </w:numPicBullet>
  <w:abstractNum w:abstractNumId="0" w15:restartNumberingAfterBreak="0">
    <w:nsid w:val="02CA1CB9"/>
    <w:multiLevelType w:val="hybridMultilevel"/>
    <w:tmpl w:val="20605C7C"/>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 w15:restartNumberingAfterBreak="0">
    <w:nsid w:val="0EBC7855"/>
    <w:multiLevelType w:val="hybridMultilevel"/>
    <w:tmpl w:val="7146F39E"/>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 w15:restartNumberingAfterBreak="0">
    <w:nsid w:val="14C9224D"/>
    <w:multiLevelType w:val="hybridMultilevel"/>
    <w:tmpl w:val="38208F68"/>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3" w15:restartNumberingAfterBreak="0">
    <w:nsid w:val="2F3254AD"/>
    <w:multiLevelType w:val="hybridMultilevel"/>
    <w:tmpl w:val="F1A006DC"/>
    <w:lvl w:ilvl="0" w:tplc="D40A134A">
      <w:numFmt w:val="bullet"/>
      <w:lvlText w:val="-"/>
      <w:lvlJc w:val="left"/>
      <w:pPr>
        <w:tabs>
          <w:tab w:val="num" w:pos="720"/>
        </w:tabs>
        <w:ind w:left="720" w:hanging="360"/>
      </w:pPr>
      <w:rPr>
        <w:rFonts w:ascii="Bookman Old Style" w:eastAsia="Times New Roman" w:hAnsi="Bookman Old Style" w:cs="Traditional Arabic" w:hint="default"/>
      </w:rPr>
    </w:lvl>
    <w:lvl w:ilvl="1" w:tplc="383E01C8">
      <w:start w:val="1"/>
      <w:numFmt w:val="bullet"/>
      <w:lvlText w:val=""/>
      <w:lvlPicBulletId w:val="2"/>
      <w:lvlJc w:val="left"/>
      <w:pPr>
        <w:tabs>
          <w:tab w:val="num" w:pos="1440"/>
        </w:tabs>
        <w:ind w:left="1440" w:hanging="360"/>
      </w:pPr>
      <w:rPr>
        <w:rFonts w:ascii="Symbol" w:hAnsi="Symbol" w:hint="default"/>
        <w:color w:val="auto"/>
      </w:rPr>
    </w:lvl>
    <w:lvl w:ilvl="2" w:tplc="D40A134A">
      <w:numFmt w:val="bullet"/>
      <w:lvlText w:val="-"/>
      <w:lvlJc w:val="left"/>
      <w:pPr>
        <w:tabs>
          <w:tab w:val="num" w:pos="2160"/>
        </w:tabs>
        <w:ind w:left="2160" w:hanging="360"/>
      </w:pPr>
      <w:rPr>
        <w:rFonts w:ascii="Bookman Old Style" w:eastAsia="Times New Roman" w:hAnsi="Bookman Old Style" w:cs="Traditional Arabic" w:hint="default"/>
      </w:rPr>
    </w:lvl>
    <w:lvl w:ilvl="3" w:tplc="383E01C8">
      <w:start w:val="1"/>
      <w:numFmt w:val="bullet"/>
      <w:lvlText w:val=""/>
      <w:lvlPicBulletId w:val="2"/>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42CDF"/>
    <w:multiLevelType w:val="hybridMultilevel"/>
    <w:tmpl w:val="305E1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F40022"/>
    <w:multiLevelType w:val="hybridMultilevel"/>
    <w:tmpl w:val="916A360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CD4DA3"/>
    <w:multiLevelType w:val="hybridMultilevel"/>
    <w:tmpl w:val="A9CA4E3C"/>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7" w15:restartNumberingAfterBreak="0">
    <w:nsid w:val="392A329F"/>
    <w:multiLevelType w:val="hybridMultilevel"/>
    <w:tmpl w:val="EF588E9A"/>
    <w:lvl w:ilvl="0" w:tplc="FEACC7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F4B661A"/>
    <w:multiLevelType w:val="hybridMultilevel"/>
    <w:tmpl w:val="27461514"/>
    <w:lvl w:ilvl="0" w:tplc="04090001">
      <w:start w:val="1"/>
      <w:numFmt w:val="bullet"/>
      <w:lvlText w:val=""/>
      <w:lvlJc w:val="left"/>
      <w:pPr>
        <w:tabs>
          <w:tab w:val="num" w:pos="720"/>
        </w:tabs>
        <w:ind w:left="720" w:hanging="360"/>
      </w:pPr>
      <w:rPr>
        <w:rFonts w:ascii="Symbol" w:hAnsi="Symbol" w:hint="default"/>
      </w:rPr>
    </w:lvl>
    <w:lvl w:ilvl="1" w:tplc="B366E95E">
      <w:numFmt w:val="bullet"/>
      <w:lvlText w:val="-"/>
      <w:lvlJc w:val="left"/>
      <w:pPr>
        <w:tabs>
          <w:tab w:val="num" w:pos="1440"/>
        </w:tabs>
        <w:ind w:left="1440" w:hanging="360"/>
      </w:pPr>
      <w:rPr>
        <w:rFonts w:ascii="Bookman Old Style" w:eastAsia="Times New Roman" w:hAnsi="Bookman Old Style"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236003"/>
    <w:multiLevelType w:val="hybridMultilevel"/>
    <w:tmpl w:val="6082D53E"/>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0" w15:restartNumberingAfterBreak="0">
    <w:nsid w:val="52A42CD8"/>
    <w:multiLevelType w:val="hybridMultilevel"/>
    <w:tmpl w:val="120A64A4"/>
    <w:lvl w:ilvl="0" w:tplc="D40A134A">
      <w:numFmt w:val="bullet"/>
      <w:lvlText w:val="-"/>
      <w:lvlJc w:val="left"/>
      <w:pPr>
        <w:tabs>
          <w:tab w:val="num" w:pos="1440"/>
        </w:tabs>
        <w:ind w:left="1440" w:hanging="360"/>
      </w:pPr>
      <w:rPr>
        <w:rFonts w:ascii="Bookman Old Style" w:eastAsia="Times New Roman" w:hAnsi="Bookman Old Style" w:cs="Traditional Arabic"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40E5A7D"/>
    <w:multiLevelType w:val="hybridMultilevel"/>
    <w:tmpl w:val="8B943566"/>
    <w:lvl w:ilvl="0" w:tplc="8D66F9E0">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5BBE5AE5"/>
    <w:multiLevelType w:val="hybridMultilevel"/>
    <w:tmpl w:val="8B6E7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5E327F"/>
    <w:multiLevelType w:val="hybridMultilevel"/>
    <w:tmpl w:val="CBC84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7872DE"/>
    <w:multiLevelType w:val="hybridMultilevel"/>
    <w:tmpl w:val="FA4604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D703B12"/>
    <w:multiLevelType w:val="hybridMultilevel"/>
    <w:tmpl w:val="D7DE0ACE"/>
    <w:lvl w:ilvl="0" w:tplc="8D66F9E0">
      <w:start w:val="1"/>
      <w:numFmt w:val="lowerLetter"/>
      <w:lvlText w:val="%1."/>
      <w:lvlJc w:val="left"/>
      <w:pPr>
        <w:tabs>
          <w:tab w:val="num" w:pos="1497"/>
        </w:tabs>
        <w:ind w:left="1497" w:hanging="360"/>
      </w:pPr>
      <w:rPr>
        <w:rFonts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6" w15:restartNumberingAfterBreak="0">
    <w:nsid w:val="7FEF42B8"/>
    <w:multiLevelType w:val="hybridMultilevel"/>
    <w:tmpl w:val="8DCE958C"/>
    <w:lvl w:ilvl="0" w:tplc="04090015">
      <w:start w:val="1"/>
      <w:numFmt w:val="upperLetter"/>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num w:numId="1">
    <w:abstractNumId w:val="7"/>
  </w:num>
  <w:num w:numId="2">
    <w:abstractNumId w:val="9"/>
  </w:num>
  <w:num w:numId="3">
    <w:abstractNumId w:val="1"/>
  </w:num>
  <w:num w:numId="4">
    <w:abstractNumId w:val="2"/>
  </w:num>
  <w:num w:numId="5">
    <w:abstractNumId w:val="15"/>
  </w:num>
  <w:num w:numId="6">
    <w:abstractNumId w:val="6"/>
  </w:num>
  <w:num w:numId="7">
    <w:abstractNumId w:val="0"/>
  </w:num>
  <w:num w:numId="8">
    <w:abstractNumId w:val="16"/>
  </w:num>
  <w:num w:numId="9">
    <w:abstractNumId w:val="12"/>
  </w:num>
  <w:num w:numId="10">
    <w:abstractNumId w:val="5"/>
  </w:num>
  <w:num w:numId="11">
    <w:abstractNumId w:val="4"/>
  </w:num>
  <w:num w:numId="12">
    <w:abstractNumId w:val="13"/>
  </w:num>
  <w:num w:numId="13">
    <w:abstractNumId w:val="8"/>
  </w:num>
  <w:num w:numId="14">
    <w:abstractNumId w:val="3"/>
  </w:num>
  <w:num w:numId="15">
    <w:abstractNumId w:val="11"/>
  </w:num>
  <w:num w:numId="16">
    <w:abstractNumId w:val="10"/>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activeWritingStyle w:appName="MSWord" w:lang="en-US" w:vendorID="64" w:dllVersion="6" w:nlCheck="1" w:checkStyle="1"/>
  <w:activeWritingStyle w:appName="MSWord" w:lang="ar-SA" w:vendorID="64" w:dllVersion="6" w:nlCheck="1" w:checkStyle="0"/>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A5"/>
    <w:rsid w:val="000022F4"/>
    <w:rsid w:val="00010CE0"/>
    <w:rsid w:val="00011E54"/>
    <w:rsid w:val="000168B1"/>
    <w:rsid w:val="000266FE"/>
    <w:rsid w:val="000366E4"/>
    <w:rsid w:val="000436C7"/>
    <w:rsid w:val="00065EF5"/>
    <w:rsid w:val="00080562"/>
    <w:rsid w:val="00084A2D"/>
    <w:rsid w:val="0008642D"/>
    <w:rsid w:val="00087660"/>
    <w:rsid w:val="000B473A"/>
    <w:rsid w:val="000B56BB"/>
    <w:rsid w:val="000C200A"/>
    <w:rsid w:val="000E274C"/>
    <w:rsid w:val="00115CE1"/>
    <w:rsid w:val="001214E1"/>
    <w:rsid w:val="00123177"/>
    <w:rsid w:val="001306F8"/>
    <w:rsid w:val="001452D6"/>
    <w:rsid w:val="00146A91"/>
    <w:rsid w:val="0014733F"/>
    <w:rsid w:val="00147B2C"/>
    <w:rsid w:val="00164660"/>
    <w:rsid w:val="0017054C"/>
    <w:rsid w:val="00171F07"/>
    <w:rsid w:val="001759A5"/>
    <w:rsid w:val="0018005B"/>
    <w:rsid w:val="00181D5F"/>
    <w:rsid w:val="00187BF8"/>
    <w:rsid w:val="00196F3D"/>
    <w:rsid w:val="001A5608"/>
    <w:rsid w:val="001A58C5"/>
    <w:rsid w:val="001B7088"/>
    <w:rsid w:val="001C38C0"/>
    <w:rsid w:val="001C3D33"/>
    <w:rsid w:val="001C464A"/>
    <w:rsid w:val="001C66A0"/>
    <w:rsid w:val="001C6BFC"/>
    <w:rsid w:val="001D1074"/>
    <w:rsid w:val="001D348B"/>
    <w:rsid w:val="001D77E6"/>
    <w:rsid w:val="001E711D"/>
    <w:rsid w:val="001F5EDF"/>
    <w:rsid w:val="00202F88"/>
    <w:rsid w:val="00203CCC"/>
    <w:rsid w:val="00210CA7"/>
    <w:rsid w:val="00222722"/>
    <w:rsid w:val="00227FCC"/>
    <w:rsid w:val="00243EED"/>
    <w:rsid w:val="002444A5"/>
    <w:rsid w:val="00244CEA"/>
    <w:rsid w:val="002465A3"/>
    <w:rsid w:val="002545BA"/>
    <w:rsid w:val="00255095"/>
    <w:rsid w:val="002632DA"/>
    <w:rsid w:val="002634D5"/>
    <w:rsid w:val="002749D2"/>
    <w:rsid w:val="00274E21"/>
    <w:rsid w:val="00276CF7"/>
    <w:rsid w:val="002844CB"/>
    <w:rsid w:val="00286950"/>
    <w:rsid w:val="002968CD"/>
    <w:rsid w:val="002A4E19"/>
    <w:rsid w:val="002A63BF"/>
    <w:rsid w:val="002B106C"/>
    <w:rsid w:val="002B2EF7"/>
    <w:rsid w:val="002B62B5"/>
    <w:rsid w:val="002C239E"/>
    <w:rsid w:val="002C7EDD"/>
    <w:rsid w:val="002F3D07"/>
    <w:rsid w:val="002F51A9"/>
    <w:rsid w:val="00312F75"/>
    <w:rsid w:val="00322E0C"/>
    <w:rsid w:val="00330B1F"/>
    <w:rsid w:val="003351FE"/>
    <w:rsid w:val="0036411F"/>
    <w:rsid w:val="00380A87"/>
    <w:rsid w:val="00380AAB"/>
    <w:rsid w:val="00384B23"/>
    <w:rsid w:val="003858EF"/>
    <w:rsid w:val="00391ED5"/>
    <w:rsid w:val="003A1BC3"/>
    <w:rsid w:val="003A33F1"/>
    <w:rsid w:val="003C0322"/>
    <w:rsid w:val="003C4743"/>
    <w:rsid w:val="003C7901"/>
    <w:rsid w:val="003D5DC3"/>
    <w:rsid w:val="003F37B4"/>
    <w:rsid w:val="003F5851"/>
    <w:rsid w:val="0040327D"/>
    <w:rsid w:val="00405AC9"/>
    <w:rsid w:val="00415672"/>
    <w:rsid w:val="00432BA0"/>
    <w:rsid w:val="0043395F"/>
    <w:rsid w:val="0043614F"/>
    <w:rsid w:val="00447337"/>
    <w:rsid w:val="00455A93"/>
    <w:rsid w:val="00455CAA"/>
    <w:rsid w:val="0047294A"/>
    <w:rsid w:val="0047326C"/>
    <w:rsid w:val="00481419"/>
    <w:rsid w:val="0049130D"/>
    <w:rsid w:val="004918B8"/>
    <w:rsid w:val="00491ABC"/>
    <w:rsid w:val="0049311F"/>
    <w:rsid w:val="004A1239"/>
    <w:rsid w:val="004A16CA"/>
    <w:rsid w:val="004A1D71"/>
    <w:rsid w:val="004B1D94"/>
    <w:rsid w:val="004B7032"/>
    <w:rsid w:val="004B7066"/>
    <w:rsid w:val="004E0C66"/>
    <w:rsid w:val="004E5E5E"/>
    <w:rsid w:val="004F10DA"/>
    <w:rsid w:val="004F1A09"/>
    <w:rsid w:val="004F533C"/>
    <w:rsid w:val="005049D5"/>
    <w:rsid w:val="00507AC2"/>
    <w:rsid w:val="0051243A"/>
    <w:rsid w:val="005163B7"/>
    <w:rsid w:val="00517401"/>
    <w:rsid w:val="00521B0A"/>
    <w:rsid w:val="0052321A"/>
    <w:rsid w:val="005310FD"/>
    <w:rsid w:val="005371C1"/>
    <w:rsid w:val="00555018"/>
    <w:rsid w:val="00565F7C"/>
    <w:rsid w:val="00570ADC"/>
    <w:rsid w:val="00575EC0"/>
    <w:rsid w:val="00580D20"/>
    <w:rsid w:val="00583C9F"/>
    <w:rsid w:val="00585029"/>
    <w:rsid w:val="005877AA"/>
    <w:rsid w:val="00594AF9"/>
    <w:rsid w:val="005A0EFC"/>
    <w:rsid w:val="005A1EC2"/>
    <w:rsid w:val="005A73D7"/>
    <w:rsid w:val="005B724B"/>
    <w:rsid w:val="005B787A"/>
    <w:rsid w:val="005C0729"/>
    <w:rsid w:val="005D4778"/>
    <w:rsid w:val="005D4820"/>
    <w:rsid w:val="005D5BA1"/>
    <w:rsid w:val="005D6542"/>
    <w:rsid w:val="005E11A5"/>
    <w:rsid w:val="005E396F"/>
    <w:rsid w:val="005E5CE0"/>
    <w:rsid w:val="005F0139"/>
    <w:rsid w:val="005F37FB"/>
    <w:rsid w:val="00601802"/>
    <w:rsid w:val="00602E26"/>
    <w:rsid w:val="00607B0A"/>
    <w:rsid w:val="00614F45"/>
    <w:rsid w:val="006155FB"/>
    <w:rsid w:val="006169A7"/>
    <w:rsid w:val="0061776F"/>
    <w:rsid w:val="00621B85"/>
    <w:rsid w:val="006235DE"/>
    <w:rsid w:val="00630896"/>
    <w:rsid w:val="00653DDD"/>
    <w:rsid w:val="0065511F"/>
    <w:rsid w:val="00657569"/>
    <w:rsid w:val="0066273B"/>
    <w:rsid w:val="00673AFD"/>
    <w:rsid w:val="006801BC"/>
    <w:rsid w:val="00686246"/>
    <w:rsid w:val="00692F56"/>
    <w:rsid w:val="006962ED"/>
    <w:rsid w:val="006972F4"/>
    <w:rsid w:val="006A40FE"/>
    <w:rsid w:val="006B11CB"/>
    <w:rsid w:val="006D1664"/>
    <w:rsid w:val="006D22A3"/>
    <w:rsid w:val="006E2912"/>
    <w:rsid w:val="006E4BA2"/>
    <w:rsid w:val="006E5FFE"/>
    <w:rsid w:val="006F33F0"/>
    <w:rsid w:val="006F7A57"/>
    <w:rsid w:val="0070349F"/>
    <w:rsid w:val="00706282"/>
    <w:rsid w:val="0070792A"/>
    <w:rsid w:val="00711ABD"/>
    <w:rsid w:val="00715453"/>
    <w:rsid w:val="00717644"/>
    <w:rsid w:val="00725729"/>
    <w:rsid w:val="0073395B"/>
    <w:rsid w:val="00750E6A"/>
    <w:rsid w:val="00761D73"/>
    <w:rsid w:val="00767721"/>
    <w:rsid w:val="007712C6"/>
    <w:rsid w:val="007A042A"/>
    <w:rsid w:val="007A3A70"/>
    <w:rsid w:val="007A4738"/>
    <w:rsid w:val="007A6CF2"/>
    <w:rsid w:val="007C1513"/>
    <w:rsid w:val="007C4674"/>
    <w:rsid w:val="007D512B"/>
    <w:rsid w:val="007D6729"/>
    <w:rsid w:val="007E2AC3"/>
    <w:rsid w:val="007E5B6A"/>
    <w:rsid w:val="0080756D"/>
    <w:rsid w:val="00810160"/>
    <w:rsid w:val="008117F2"/>
    <w:rsid w:val="00811B03"/>
    <w:rsid w:val="00814556"/>
    <w:rsid w:val="00814E24"/>
    <w:rsid w:val="00823E81"/>
    <w:rsid w:val="008243BF"/>
    <w:rsid w:val="0082673E"/>
    <w:rsid w:val="00837892"/>
    <w:rsid w:val="00837A39"/>
    <w:rsid w:val="00857DFD"/>
    <w:rsid w:val="00861E48"/>
    <w:rsid w:val="008624D7"/>
    <w:rsid w:val="00862815"/>
    <w:rsid w:val="00864578"/>
    <w:rsid w:val="00866402"/>
    <w:rsid w:val="00871F63"/>
    <w:rsid w:val="00885BF5"/>
    <w:rsid w:val="008907F5"/>
    <w:rsid w:val="00892500"/>
    <w:rsid w:val="00893EE7"/>
    <w:rsid w:val="00895A53"/>
    <w:rsid w:val="008A42C2"/>
    <w:rsid w:val="008A544B"/>
    <w:rsid w:val="008B023F"/>
    <w:rsid w:val="008B2A29"/>
    <w:rsid w:val="008D0A0A"/>
    <w:rsid w:val="008D17C5"/>
    <w:rsid w:val="008E0A8F"/>
    <w:rsid w:val="008E6764"/>
    <w:rsid w:val="008F4B7A"/>
    <w:rsid w:val="008F5F4A"/>
    <w:rsid w:val="0090268F"/>
    <w:rsid w:val="00907D80"/>
    <w:rsid w:val="009100B5"/>
    <w:rsid w:val="009132AB"/>
    <w:rsid w:val="009414CE"/>
    <w:rsid w:val="00952D80"/>
    <w:rsid w:val="00956307"/>
    <w:rsid w:val="00962C4D"/>
    <w:rsid w:val="00977FF1"/>
    <w:rsid w:val="00982D82"/>
    <w:rsid w:val="009A06C6"/>
    <w:rsid w:val="009A3071"/>
    <w:rsid w:val="009B3332"/>
    <w:rsid w:val="009C1A34"/>
    <w:rsid w:val="009C2E88"/>
    <w:rsid w:val="009D38A5"/>
    <w:rsid w:val="009D40F6"/>
    <w:rsid w:val="009D7EA6"/>
    <w:rsid w:val="009E292D"/>
    <w:rsid w:val="009E50B6"/>
    <w:rsid w:val="00A019E0"/>
    <w:rsid w:val="00A07869"/>
    <w:rsid w:val="00A10136"/>
    <w:rsid w:val="00A14A22"/>
    <w:rsid w:val="00A22BE6"/>
    <w:rsid w:val="00A309A3"/>
    <w:rsid w:val="00A332EF"/>
    <w:rsid w:val="00A36B43"/>
    <w:rsid w:val="00A56F71"/>
    <w:rsid w:val="00A776A4"/>
    <w:rsid w:val="00A81913"/>
    <w:rsid w:val="00A862D5"/>
    <w:rsid w:val="00A86D19"/>
    <w:rsid w:val="00AB0404"/>
    <w:rsid w:val="00AB559D"/>
    <w:rsid w:val="00AB64B0"/>
    <w:rsid w:val="00AC0DEF"/>
    <w:rsid w:val="00AC5368"/>
    <w:rsid w:val="00AD243D"/>
    <w:rsid w:val="00AD3744"/>
    <w:rsid w:val="00AD3AA3"/>
    <w:rsid w:val="00AE32E4"/>
    <w:rsid w:val="00AF6416"/>
    <w:rsid w:val="00AF6DB8"/>
    <w:rsid w:val="00B0204A"/>
    <w:rsid w:val="00B12226"/>
    <w:rsid w:val="00B14B91"/>
    <w:rsid w:val="00B23C76"/>
    <w:rsid w:val="00B24713"/>
    <w:rsid w:val="00B31A3C"/>
    <w:rsid w:val="00B36D37"/>
    <w:rsid w:val="00B403E9"/>
    <w:rsid w:val="00B5312A"/>
    <w:rsid w:val="00B54D6E"/>
    <w:rsid w:val="00B614A4"/>
    <w:rsid w:val="00B6338A"/>
    <w:rsid w:val="00B633E1"/>
    <w:rsid w:val="00B64EF1"/>
    <w:rsid w:val="00B66ABD"/>
    <w:rsid w:val="00B71BFF"/>
    <w:rsid w:val="00B82499"/>
    <w:rsid w:val="00BA0693"/>
    <w:rsid w:val="00BA0910"/>
    <w:rsid w:val="00BC1ED6"/>
    <w:rsid w:val="00BC4E77"/>
    <w:rsid w:val="00BC5763"/>
    <w:rsid w:val="00BD71E4"/>
    <w:rsid w:val="00BE049C"/>
    <w:rsid w:val="00BF27DF"/>
    <w:rsid w:val="00C02182"/>
    <w:rsid w:val="00C221B3"/>
    <w:rsid w:val="00C24529"/>
    <w:rsid w:val="00C41DDC"/>
    <w:rsid w:val="00C4406D"/>
    <w:rsid w:val="00C6377D"/>
    <w:rsid w:val="00C63C24"/>
    <w:rsid w:val="00C67D67"/>
    <w:rsid w:val="00C860D0"/>
    <w:rsid w:val="00C910D8"/>
    <w:rsid w:val="00C973E0"/>
    <w:rsid w:val="00CA34D5"/>
    <w:rsid w:val="00CA4D39"/>
    <w:rsid w:val="00CD0B27"/>
    <w:rsid w:val="00CD1CE9"/>
    <w:rsid w:val="00CD408C"/>
    <w:rsid w:val="00CE25F3"/>
    <w:rsid w:val="00CE57F0"/>
    <w:rsid w:val="00CE6991"/>
    <w:rsid w:val="00CF319E"/>
    <w:rsid w:val="00CF49D6"/>
    <w:rsid w:val="00D019E5"/>
    <w:rsid w:val="00D0219F"/>
    <w:rsid w:val="00D226B7"/>
    <w:rsid w:val="00D27662"/>
    <w:rsid w:val="00D3525C"/>
    <w:rsid w:val="00D55C7C"/>
    <w:rsid w:val="00D72208"/>
    <w:rsid w:val="00D729CA"/>
    <w:rsid w:val="00D733EA"/>
    <w:rsid w:val="00D926EF"/>
    <w:rsid w:val="00D93AD5"/>
    <w:rsid w:val="00DA0755"/>
    <w:rsid w:val="00DA426B"/>
    <w:rsid w:val="00DB3AB5"/>
    <w:rsid w:val="00DB5302"/>
    <w:rsid w:val="00DC4744"/>
    <w:rsid w:val="00DD1841"/>
    <w:rsid w:val="00DD197C"/>
    <w:rsid w:val="00DD2A8A"/>
    <w:rsid w:val="00DD5726"/>
    <w:rsid w:val="00DD6C1A"/>
    <w:rsid w:val="00E04D79"/>
    <w:rsid w:val="00E0551F"/>
    <w:rsid w:val="00E05E5C"/>
    <w:rsid w:val="00E06DF9"/>
    <w:rsid w:val="00E132F0"/>
    <w:rsid w:val="00E25453"/>
    <w:rsid w:val="00E26AF0"/>
    <w:rsid w:val="00E31736"/>
    <w:rsid w:val="00E37C80"/>
    <w:rsid w:val="00E43AAD"/>
    <w:rsid w:val="00E45021"/>
    <w:rsid w:val="00E503B7"/>
    <w:rsid w:val="00E53CE0"/>
    <w:rsid w:val="00E73D61"/>
    <w:rsid w:val="00E81D80"/>
    <w:rsid w:val="00E820DD"/>
    <w:rsid w:val="00E87E8E"/>
    <w:rsid w:val="00EB0A10"/>
    <w:rsid w:val="00EB10E2"/>
    <w:rsid w:val="00EC04E2"/>
    <w:rsid w:val="00EC1F05"/>
    <w:rsid w:val="00EC7A3E"/>
    <w:rsid w:val="00ED24E2"/>
    <w:rsid w:val="00EE2B0D"/>
    <w:rsid w:val="00EE2D86"/>
    <w:rsid w:val="00EE40CD"/>
    <w:rsid w:val="00EF3BB4"/>
    <w:rsid w:val="00F00AD1"/>
    <w:rsid w:val="00F0254D"/>
    <w:rsid w:val="00F052D8"/>
    <w:rsid w:val="00F26278"/>
    <w:rsid w:val="00F275CE"/>
    <w:rsid w:val="00F511FE"/>
    <w:rsid w:val="00F54146"/>
    <w:rsid w:val="00F71363"/>
    <w:rsid w:val="00F73587"/>
    <w:rsid w:val="00F763F6"/>
    <w:rsid w:val="00F765C8"/>
    <w:rsid w:val="00F833F4"/>
    <w:rsid w:val="00F8606F"/>
    <w:rsid w:val="00F860F4"/>
    <w:rsid w:val="00F86C01"/>
    <w:rsid w:val="00F87413"/>
    <w:rsid w:val="00F91BA5"/>
    <w:rsid w:val="00F9621D"/>
    <w:rsid w:val="00F9790E"/>
    <w:rsid w:val="00FA0589"/>
    <w:rsid w:val="00FA3AB2"/>
    <w:rsid w:val="00FB1379"/>
    <w:rsid w:val="00FB447E"/>
    <w:rsid w:val="00FB5D80"/>
    <w:rsid w:val="00FB6E8C"/>
    <w:rsid w:val="00FC3C95"/>
    <w:rsid w:val="00FD5CF9"/>
    <w:rsid w:val="00FF6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1F940E"/>
  <w15:chartTrackingRefBased/>
  <w15:docId w15:val="{B0CC3A8A-FB1A-430F-9D6D-C0C6E5957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link w:val="FooterChar"/>
    <w:uiPriority w:val="99"/>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B23C76"/>
    <w:rPr>
      <w:rFonts w:cs="Arabic Transparent"/>
      <w:sz w:val="20"/>
    </w:rPr>
  </w:style>
  <w:style w:type="character" w:styleId="FootnoteReference">
    <w:name w:val="footnote reference"/>
    <w:semiHidden/>
    <w:rsid w:val="00B23C76"/>
    <w:rPr>
      <w:vertAlign w:val="superscript"/>
    </w:rPr>
  </w:style>
  <w:style w:type="character" w:styleId="FollowedHyperlink">
    <w:name w:val="FollowedHyperlink"/>
    <w:rsid w:val="00B23C76"/>
    <w:rPr>
      <w:color w:val="800080"/>
      <w:u w:val="single"/>
    </w:rPr>
  </w:style>
  <w:style w:type="paragraph" w:styleId="BlockText">
    <w:name w:val="Block Text"/>
    <w:basedOn w:val="Normal"/>
    <w:rsid w:val="00B23C76"/>
    <w:pPr>
      <w:ind w:left="720" w:right="26"/>
      <w:jc w:val="lowKashida"/>
    </w:pPr>
    <w:rPr>
      <w:rFonts w:ascii="Abadi MT Condensed Light" w:hAnsi="Abadi MT Condensed Light" w:cs="Traditional Arabic"/>
      <w:sz w:val="28"/>
      <w:szCs w:val="33"/>
    </w:rPr>
  </w:style>
  <w:style w:type="character" w:styleId="Hyperlink">
    <w:name w:val="Hyperlink"/>
    <w:uiPriority w:val="99"/>
    <w:unhideWhenUsed/>
    <w:rsid w:val="00B71BFF"/>
    <w:rPr>
      <w:color w:val="0000FF"/>
      <w:u w:val="single"/>
    </w:rPr>
  </w:style>
  <w:style w:type="character" w:styleId="Emphasis">
    <w:name w:val="Emphasis"/>
    <w:qFormat/>
    <w:rsid w:val="00AC0DEF"/>
    <w:rPr>
      <w:i/>
      <w:iCs/>
    </w:rPr>
  </w:style>
  <w:style w:type="character" w:customStyle="1" w:styleId="FooterChar">
    <w:name w:val="Footer Char"/>
    <w:link w:val="Footer"/>
    <w:uiPriority w:val="99"/>
    <w:rsid w:val="0018005B"/>
    <w:rPr>
      <w:sz w:val="24"/>
      <w:szCs w:val="24"/>
    </w:rPr>
  </w:style>
  <w:style w:type="character" w:customStyle="1" w:styleId="UnresolvedMention1">
    <w:name w:val="Unresolved Mention1"/>
    <w:basedOn w:val="DefaultParagraphFont"/>
    <w:uiPriority w:val="99"/>
    <w:semiHidden/>
    <w:unhideWhenUsed/>
    <w:rsid w:val="00243EED"/>
    <w:rPr>
      <w:color w:val="808080"/>
      <w:shd w:val="clear" w:color="auto" w:fill="E6E6E6"/>
    </w:rPr>
  </w:style>
  <w:style w:type="paragraph" w:styleId="BalloonText">
    <w:name w:val="Balloon Text"/>
    <w:basedOn w:val="Normal"/>
    <w:link w:val="BalloonTextChar"/>
    <w:rsid w:val="000366E4"/>
    <w:rPr>
      <w:rFonts w:ascii="Segoe UI" w:hAnsi="Segoe UI" w:cs="Segoe UI"/>
      <w:sz w:val="18"/>
      <w:szCs w:val="18"/>
    </w:rPr>
  </w:style>
  <w:style w:type="character" w:customStyle="1" w:styleId="BalloonTextChar">
    <w:name w:val="Balloon Text Char"/>
    <w:basedOn w:val="DefaultParagraphFont"/>
    <w:link w:val="BalloonText"/>
    <w:rsid w:val="00036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648886">
      <w:bodyDiv w:val="1"/>
      <w:marLeft w:val="0"/>
      <w:marRight w:val="0"/>
      <w:marTop w:val="0"/>
      <w:marBottom w:val="0"/>
      <w:divBdr>
        <w:top w:val="none" w:sz="0" w:space="0" w:color="auto"/>
        <w:left w:val="none" w:sz="0" w:space="0" w:color="auto"/>
        <w:bottom w:val="none" w:sz="0" w:space="0" w:color="auto"/>
        <w:right w:val="none" w:sz="0" w:space="0" w:color="auto"/>
      </w:divBdr>
      <w:divsChild>
        <w:div w:id="1609005801">
          <w:marLeft w:val="0"/>
          <w:marRight w:val="0"/>
          <w:marTop w:val="0"/>
          <w:marBottom w:val="0"/>
          <w:divBdr>
            <w:top w:val="none" w:sz="0" w:space="0" w:color="auto"/>
            <w:left w:val="none" w:sz="0" w:space="0" w:color="auto"/>
            <w:bottom w:val="none" w:sz="0" w:space="0" w:color="auto"/>
            <w:right w:val="none" w:sz="0" w:space="0" w:color="auto"/>
          </w:divBdr>
          <w:divsChild>
            <w:div w:id="20716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677.png"/><Relationship Id="rId769" Type="http://schemas.openxmlformats.org/officeDocument/2006/relationships/image" Target="media/image775.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png"/><Relationship Id="rId629" Type="http://schemas.openxmlformats.org/officeDocument/2006/relationships/image" Target="media/image635.png"/><Relationship Id="rId170" Type="http://schemas.openxmlformats.org/officeDocument/2006/relationships/image" Target="media/image163.png"/><Relationship Id="rId836" Type="http://schemas.openxmlformats.org/officeDocument/2006/relationships/image" Target="media/image842.pn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88.png"/><Relationship Id="rId903" Type="http://schemas.openxmlformats.org/officeDocument/2006/relationships/image" Target="media/image913.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5.png"/><Relationship Id="rId181" Type="http://schemas.openxmlformats.org/officeDocument/2006/relationships/image" Target="media/image174.png"/><Relationship Id="rId402" Type="http://schemas.openxmlformats.org/officeDocument/2006/relationships/image" Target="media/image395.png"/><Relationship Id="rId847" Type="http://schemas.openxmlformats.org/officeDocument/2006/relationships/image" Target="media/image853.png"/><Relationship Id="rId279" Type="http://schemas.openxmlformats.org/officeDocument/2006/relationships/image" Target="media/image272.png"/><Relationship Id="rId486" Type="http://schemas.openxmlformats.org/officeDocument/2006/relationships/image" Target="media/image479.png"/><Relationship Id="rId693" Type="http://schemas.openxmlformats.org/officeDocument/2006/relationships/image" Target="media/image699.png"/><Relationship Id="rId707" Type="http://schemas.openxmlformats.org/officeDocument/2006/relationships/image" Target="media/image713.png"/><Relationship Id="rId914" Type="http://schemas.openxmlformats.org/officeDocument/2006/relationships/image" Target="media/image924.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6.png"/><Relationship Id="rId760" Type="http://schemas.openxmlformats.org/officeDocument/2006/relationships/image" Target="media/image766.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858" Type="http://schemas.openxmlformats.org/officeDocument/2006/relationships/image" Target="media/image864.png"/><Relationship Id="rId497" Type="http://schemas.openxmlformats.org/officeDocument/2006/relationships/image" Target="media/image490.png"/><Relationship Id="rId620" Type="http://schemas.openxmlformats.org/officeDocument/2006/relationships/image" Target="media/image626.png"/><Relationship Id="rId718" Type="http://schemas.openxmlformats.org/officeDocument/2006/relationships/image" Target="media/image724.png"/><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557.png"/><Relationship Id="rId771" Type="http://schemas.openxmlformats.org/officeDocument/2006/relationships/image" Target="media/image777.png"/><Relationship Id="rId869" Type="http://schemas.openxmlformats.org/officeDocument/2006/relationships/image" Target="media/image879.png"/><Relationship Id="rId424" Type="http://schemas.openxmlformats.org/officeDocument/2006/relationships/image" Target="media/image417.png"/><Relationship Id="rId631" Type="http://schemas.openxmlformats.org/officeDocument/2006/relationships/image" Target="media/image637.png"/><Relationship Id="rId729" Type="http://schemas.openxmlformats.org/officeDocument/2006/relationships/image" Target="media/image735.png"/><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782" Type="http://schemas.openxmlformats.org/officeDocument/2006/relationships/image" Target="media/image788.png"/><Relationship Id="rId228" Type="http://schemas.openxmlformats.org/officeDocument/2006/relationships/image" Target="media/image221.png"/><Relationship Id="rId435" Type="http://schemas.openxmlformats.org/officeDocument/2006/relationships/image" Target="media/image428.png"/><Relationship Id="rId642" Type="http://schemas.openxmlformats.org/officeDocument/2006/relationships/image" Target="media/image648.png"/><Relationship Id="rId281" Type="http://schemas.openxmlformats.org/officeDocument/2006/relationships/image" Target="media/image274.png"/><Relationship Id="rId502" Type="http://schemas.openxmlformats.org/officeDocument/2006/relationships/image" Target="media/image495.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86" Type="http://schemas.openxmlformats.org/officeDocument/2006/relationships/image" Target="media/image579.png"/><Relationship Id="rId793" Type="http://schemas.openxmlformats.org/officeDocument/2006/relationships/image" Target="media/image799.png"/><Relationship Id="rId807" Type="http://schemas.openxmlformats.org/officeDocument/2006/relationships/image" Target="media/image813.png"/><Relationship Id="rId7" Type="http://schemas.openxmlformats.org/officeDocument/2006/relationships/header" Target="header1.xml"/><Relationship Id="rId239" Type="http://schemas.openxmlformats.org/officeDocument/2006/relationships/image" Target="media/image232.png"/><Relationship Id="rId446" Type="http://schemas.openxmlformats.org/officeDocument/2006/relationships/image" Target="media/image439.png"/><Relationship Id="rId653" Type="http://schemas.openxmlformats.org/officeDocument/2006/relationships/image" Target="media/image659.png"/><Relationship Id="rId292" Type="http://schemas.openxmlformats.org/officeDocument/2006/relationships/image" Target="media/image285.png"/><Relationship Id="rId306" Type="http://schemas.openxmlformats.org/officeDocument/2006/relationships/image" Target="media/image299.png"/><Relationship Id="rId860" Type="http://schemas.openxmlformats.org/officeDocument/2006/relationships/image" Target="media/image870.png"/><Relationship Id="rId87" Type="http://schemas.openxmlformats.org/officeDocument/2006/relationships/image" Target="media/image80.png"/><Relationship Id="rId513" Type="http://schemas.openxmlformats.org/officeDocument/2006/relationships/image" Target="media/image506.png"/><Relationship Id="rId597" Type="http://schemas.openxmlformats.org/officeDocument/2006/relationships/image" Target="media/image590.png"/><Relationship Id="rId720" Type="http://schemas.openxmlformats.org/officeDocument/2006/relationships/image" Target="media/image726.png"/><Relationship Id="rId818" Type="http://schemas.openxmlformats.org/officeDocument/2006/relationships/image" Target="media/image824.png"/><Relationship Id="rId152" Type="http://schemas.openxmlformats.org/officeDocument/2006/relationships/image" Target="media/image145.png"/><Relationship Id="rId457" Type="http://schemas.openxmlformats.org/officeDocument/2006/relationships/image" Target="media/image450.png"/><Relationship Id="rId664" Type="http://schemas.openxmlformats.org/officeDocument/2006/relationships/image" Target="media/image670.png"/><Relationship Id="rId871" Type="http://schemas.openxmlformats.org/officeDocument/2006/relationships/image" Target="media/image881.png"/><Relationship Id="rId14" Type="http://schemas.openxmlformats.org/officeDocument/2006/relationships/image" Target="media/image7.png"/><Relationship Id="rId317" Type="http://schemas.openxmlformats.org/officeDocument/2006/relationships/image" Target="media/image310.png"/><Relationship Id="rId524" Type="http://schemas.openxmlformats.org/officeDocument/2006/relationships/image" Target="media/image517.png"/><Relationship Id="rId731" Type="http://schemas.openxmlformats.org/officeDocument/2006/relationships/image" Target="media/image737.png"/><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image" Target="media/image363.png"/><Relationship Id="rId829" Type="http://schemas.openxmlformats.org/officeDocument/2006/relationships/image" Target="media/image835.png"/><Relationship Id="rId230" Type="http://schemas.openxmlformats.org/officeDocument/2006/relationships/image" Target="media/image223.png"/><Relationship Id="rId468" Type="http://schemas.openxmlformats.org/officeDocument/2006/relationships/image" Target="media/image461.png"/><Relationship Id="rId675" Type="http://schemas.openxmlformats.org/officeDocument/2006/relationships/image" Target="media/image681.png"/><Relationship Id="rId882" Type="http://schemas.openxmlformats.org/officeDocument/2006/relationships/image" Target="media/image892.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528.png"/><Relationship Id="rId577" Type="http://schemas.openxmlformats.org/officeDocument/2006/relationships/image" Target="media/image570.png"/><Relationship Id="rId700" Type="http://schemas.openxmlformats.org/officeDocument/2006/relationships/image" Target="media/image706.png"/><Relationship Id="rId742" Type="http://schemas.openxmlformats.org/officeDocument/2006/relationships/image" Target="media/image748.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602" Type="http://schemas.openxmlformats.org/officeDocument/2006/relationships/image" Target="media/image608.png"/><Relationship Id="rId784" Type="http://schemas.openxmlformats.org/officeDocument/2006/relationships/image" Target="media/image790.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644" Type="http://schemas.openxmlformats.org/officeDocument/2006/relationships/image" Target="media/image650.png"/><Relationship Id="rId686" Type="http://schemas.openxmlformats.org/officeDocument/2006/relationships/image" Target="media/image692.png"/><Relationship Id="rId851" Type="http://schemas.openxmlformats.org/officeDocument/2006/relationships/image" Target="media/image857.png"/><Relationship Id="rId893" Type="http://schemas.openxmlformats.org/officeDocument/2006/relationships/image" Target="media/image903.png"/><Relationship Id="rId907" Type="http://schemas.openxmlformats.org/officeDocument/2006/relationships/image" Target="media/image917.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83.png"/><Relationship Id="rId504" Type="http://schemas.openxmlformats.org/officeDocument/2006/relationships/image" Target="media/image497.png"/><Relationship Id="rId546" Type="http://schemas.openxmlformats.org/officeDocument/2006/relationships/image" Target="media/image539.png"/><Relationship Id="rId711" Type="http://schemas.openxmlformats.org/officeDocument/2006/relationships/image" Target="media/image717.png"/><Relationship Id="rId753" Type="http://schemas.openxmlformats.org/officeDocument/2006/relationships/image" Target="media/image759.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588" Type="http://schemas.openxmlformats.org/officeDocument/2006/relationships/image" Target="media/image581.png"/><Relationship Id="rId795" Type="http://schemas.openxmlformats.org/officeDocument/2006/relationships/image" Target="media/image801.png"/><Relationship Id="rId809" Type="http://schemas.openxmlformats.org/officeDocument/2006/relationships/image" Target="media/image815.png"/><Relationship Id="rId9" Type="http://schemas.openxmlformats.org/officeDocument/2006/relationships/footer" Target="footer1.xml"/><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613" Type="http://schemas.openxmlformats.org/officeDocument/2006/relationships/image" Target="media/image619.png"/><Relationship Id="rId655" Type="http://schemas.openxmlformats.org/officeDocument/2006/relationships/image" Target="media/image661.png"/><Relationship Id="rId697" Type="http://schemas.openxmlformats.org/officeDocument/2006/relationships/image" Target="media/image703.png"/><Relationship Id="rId820" Type="http://schemas.openxmlformats.org/officeDocument/2006/relationships/image" Target="media/image826.png"/><Relationship Id="rId862" Type="http://schemas.openxmlformats.org/officeDocument/2006/relationships/image" Target="media/image872.png"/><Relationship Id="rId918" Type="http://schemas.openxmlformats.org/officeDocument/2006/relationships/fontTable" Target="fontTable.xml"/><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722" Type="http://schemas.openxmlformats.org/officeDocument/2006/relationships/image" Target="media/image728.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557" Type="http://schemas.openxmlformats.org/officeDocument/2006/relationships/image" Target="media/image550.png"/><Relationship Id="rId599" Type="http://schemas.openxmlformats.org/officeDocument/2006/relationships/image" Target="media/image592.png"/><Relationship Id="rId764" Type="http://schemas.openxmlformats.org/officeDocument/2006/relationships/image" Target="media/image770.png"/><Relationship Id="rId196" Type="http://schemas.openxmlformats.org/officeDocument/2006/relationships/image" Target="media/image189.png"/><Relationship Id="rId417" Type="http://schemas.openxmlformats.org/officeDocument/2006/relationships/image" Target="media/image410.png"/><Relationship Id="rId459" Type="http://schemas.openxmlformats.org/officeDocument/2006/relationships/image" Target="media/image452.png"/><Relationship Id="rId624" Type="http://schemas.openxmlformats.org/officeDocument/2006/relationships/image" Target="media/image630.png"/><Relationship Id="rId666" Type="http://schemas.openxmlformats.org/officeDocument/2006/relationships/image" Target="media/image672.png"/><Relationship Id="rId831" Type="http://schemas.openxmlformats.org/officeDocument/2006/relationships/image" Target="media/image837.png"/><Relationship Id="rId873" Type="http://schemas.openxmlformats.org/officeDocument/2006/relationships/image" Target="media/image883.png"/><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png"/><Relationship Id="rId319" Type="http://schemas.openxmlformats.org/officeDocument/2006/relationships/image" Target="media/image312.png"/><Relationship Id="rId470" Type="http://schemas.openxmlformats.org/officeDocument/2006/relationships/image" Target="media/image463.png"/><Relationship Id="rId526" Type="http://schemas.openxmlformats.org/officeDocument/2006/relationships/image" Target="media/image519.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61.png"/><Relationship Id="rId733" Type="http://schemas.openxmlformats.org/officeDocument/2006/relationships/image" Target="media/image739.png"/><Relationship Id="rId775" Type="http://schemas.openxmlformats.org/officeDocument/2006/relationships/image" Target="media/image781.png"/><Relationship Id="rId165" Type="http://schemas.openxmlformats.org/officeDocument/2006/relationships/image" Target="media/image158.png"/><Relationship Id="rId372" Type="http://schemas.openxmlformats.org/officeDocument/2006/relationships/image" Target="media/image365.png"/><Relationship Id="rId428" Type="http://schemas.openxmlformats.org/officeDocument/2006/relationships/image" Target="media/image421.png"/><Relationship Id="rId635" Type="http://schemas.openxmlformats.org/officeDocument/2006/relationships/image" Target="media/image641.png"/><Relationship Id="rId677" Type="http://schemas.openxmlformats.org/officeDocument/2006/relationships/image" Target="media/image683.png"/><Relationship Id="rId800" Type="http://schemas.openxmlformats.org/officeDocument/2006/relationships/image" Target="media/image806.png"/><Relationship Id="rId842" Type="http://schemas.openxmlformats.org/officeDocument/2006/relationships/image" Target="media/image848.png"/><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74.png"/><Relationship Id="rId702" Type="http://schemas.openxmlformats.org/officeDocument/2006/relationships/image" Target="media/image708.png"/><Relationship Id="rId884" Type="http://schemas.openxmlformats.org/officeDocument/2006/relationships/image" Target="media/image894.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530.png"/><Relationship Id="rId579" Type="http://schemas.openxmlformats.org/officeDocument/2006/relationships/image" Target="media/image572.png"/><Relationship Id="rId744" Type="http://schemas.openxmlformats.org/officeDocument/2006/relationships/image" Target="media/image750.png"/><Relationship Id="rId786" Type="http://schemas.openxmlformats.org/officeDocument/2006/relationships/image" Target="media/image792.png"/><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76.png"/><Relationship Id="rId439" Type="http://schemas.openxmlformats.org/officeDocument/2006/relationships/image" Target="media/image432.png"/><Relationship Id="rId590" Type="http://schemas.openxmlformats.org/officeDocument/2006/relationships/image" Target="media/image583.png"/><Relationship Id="rId604" Type="http://schemas.openxmlformats.org/officeDocument/2006/relationships/image" Target="media/image610.png"/><Relationship Id="rId646" Type="http://schemas.openxmlformats.org/officeDocument/2006/relationships/image" Target="media/image652.png"/><Relationship Id="rId811" Type="http://schemas.openxmlformats.org/officeDocument/2006/relationships/image" Target="media/image817.png"/><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png"/><Relationship Id="rId506" Type="http://schemas.openxmlformats.org/officeDocument/2006/relationships/image" Target="media/image499.png"/><Relationship Id="rId688" Type="http://schemas.openxmlformats.org/officeDocument/2006/relationships/image" Target="media/image694.png"/><Relationship Id="rId853" Type="http://schemas.openxmlformats.org/officeDocument/2006/relationships/image" Target="media/image859.png"/><Relationship Id="rId895" Type="http://schemas.openxmlformats.org/officeDocument/2006/relationships/image" Target="media/image905.png"/><Relationship Id="rId909" Type="http://schemas.openxmlformats.org/officeDocument/2006/relationships/image" Target="media/image919.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85.png"/><Relationship Id="rId548" Type="http://schemas.openxmlformats.org/officeDocument/2006/relationships/image" Target="media/image541.png"/><Relationship Id="rId713" Type="http://schemas.openxmlformats.org/officeDocument/2006/relationships/image" Target="media/image719.png"/><Relationship Id="rId755" Type="http://schemas.openxmlformats.org/officeDocument/2006/relationships/image" Target="media/image761.png"/><Relationship Id="rId797" Type="http://schemas.openxmlformats.org/officeDocument/2006/relationships/image" Target="media/image803.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png"/><Relationship Id="rId394" Type="http://schemas.openxmlformats.org/officeDocument/2006/relationships/image" Target="media/image387.png"/><Relationship Id="rId408" Type="http://schemas.openxmlformats.org/officeDocument/2006/relationships/image" Target="media/image401.png"/><Relationship Id="rId615" Type="http://schemas.openxmlformats.org/officeDocument/2006/relationships/image" Target="media/image621.png"/><Relationship Id="rId822" Type="http://schemas.openxmlformats.org/officeDocument/2006/relationships/image" Target="media/image828.png"/><Relationship Id="rId212" Type="http://schemas.openxmlformats.org/officeDocument/2006/relationships/image" Target="media/image205.png"/><Relationship Id="rId254" Type="http://schemas.openxmlformats.org/officeDocument/2006/relationships/image" Target="media/image247.png"/><Relationship Id="rId657" Type="http://schemas.openxmlformats.org/officeDocument/2006/relationships/image" Target="media/image663.png"/><Relationship Id="rId699" Type="http://schemas.openxmlformats.org/officeDocument/2006/relationships/image" Target="media/image705.png"/><Relationship Id="rId864" Type="http://schemas.openxmlformats.org/officeDocument/2006/relationships/image" Target="media/image874.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54.png"/><Relationship Id="rId517" Type="http://schemas.openxmlformats.org/officeDocument/2006/relationships/image" Target="media/image510.png"/><Relationship Id="rId559" Type="http://schemas.openxmlformats.org/officeDocument/2006/relationships/image" Target="media/image552.png"/><Relationship Id="rId724" Type="http://schemas.openxmlformats.org/officeDocument/2006/relationships/image" Target="media/image730.png"/><Relationship Id="rId766" Type="http://schemas.openxmlformats.org/officeDocument/2006/relationships/image" Target="media/image772.png"/><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412.png"/><Relationship Id="rId570" Type="http://schemas.openxmlformats.org/officeDocument/2006/relationships/image" Target="media/image563.png"/><Relationship Id="rId626" Type="http://schemas.openxmlformats.org/officeDocument/2006/relationships/image" Target="media/image632.png"/><Relationship Id="rId223" Type="http://schemas.openxmlformats.org/officeDocument/2006/relationships/image" Target="media/image216.png"/><Relationship Id="rId430" Type="http://schemas.openxmlformats.org/officeDocument/2006/relationships/image" Target="media/image423.png"/><Relationship Id="rId668" Type="http://schemas.openxmlformats.org/officeDocument/2006/relationships/image" Target="media/image674.png"/><Relationship Id="rId833" Type="http://schemas.openxmlformats.org/officeDocument/2006/relationships/image" Target="media/image839.png"/><Relationship Id="rId875" Type="http://schemas.openxmlformats.org/officeDocument/2006/relationships/image" Target="media/image885.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65.png"/><Relationship Id="rId528" Type="http://schemas.openxmlformats.org/officeDocument/2006/relationships/image" Target="media/image521.png"/><Relationship Id="rId735" Type="http://schemas.openxmlformats.org/officeDocument/2006/relationships/image" Target="media/image741.png"/><Relationship Id="rId900" Type="http://schemas.openxmlformats.org/officeDocument/2006/relationships/image" Target="media/image910.png"/><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image" Target="media/image367.png"/><Relationship Id="rId581" Type="http://schemas.openxmlformats.org/officeDocument/2006/relationships/image" Target="media/image574.png"/><Relationship Id="rId777" Type="http://schemas.openxmlformats.org/officeDocument/2006/relationships/image" Target="media/image783.png"/><Relationship Id="rId71" Type="http://schemas.openxmlformats.org/officeDocument/2006/relationships/image" Target="media/image64.png"/><Relationship Id="rId234" Type="http://schemas.openxmlformats.org/officeDocument/2006/relationships/image" Target="media/image227.png"/><Relationship Id="rId637" Type="http://schemas.openxmlformats.org/officeDocument/2006/relationships/image" Target="media/image643.png"/><Relationship Id="rId679" Type="http://schemas.openxmlformats.org/officeDocument/2006/relationships/image" Target="media/image685.png"/><Relationship Id="rId802" Type="http://schemas.openxmlformats.org/officeDocument/2006/relationships/image" Target="media/image808.png"/><Relationship Id="rId844" Type="http://schemas.openxmlformats.org/officeDocument/2006/relationships/image" Target="media/image850.png"/><Relationship Id="rId886" Type="http://schemas.openxmlformats.org/officeDocument/2006/relationships/image" Target="media/image896.png"/><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34.png"/><Relationship Id="rId483" Type="http://schemas.openxmlformats.org/officeDocument/2006/relationships/image" Target="media/image476.png"/><Relationship Id="rId539" Type="http://schemas.openxmlformats.org/officeDocument/2006/relationships/image" Target="media/image532.png"/><Relationship Id="rId690" Type="http://schemas.openxmlformats.org/officeDocument/2006/relationships/image" Target="media/image696.png"/><Relationship Id="rId704" Type="http://schemas.openxmlformats.org/officeDocument/2006/relationships/image" Target="media/image710.png"/><Relationship Id="rId746" Type="http://schemas.openxmlformats.org/officeDocument/2006/relationships/image" Target="media/image752.png"/><Relationship Id="rId911" Type="http://schemas.openxmlformats.org/officeDocument/2006/relationships/image" Target="media/image921.png"/><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png"/><Relationship Id="rId343" Type="http://schemas.openxmlformats.org/officeDocument/2006/relationships/image" Target="media/image336.png"/><Relationship Id="rId550" Type="http://schemas.openxmlformats.org/officeDocument/2006/relationships/image" Target="media/image543.png"/><Relationship Id="rId788" Type="http://schemas.openxmlformats.org/officeDocument/2006/relationships/image" Target="media/image794.png"/><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78.png"/><Relationship Id="rId592" Type="http://schemas.openxmlformats.org/officeDocument/2006/relationships/image" Target="media/image585.png"/><Relationship Id="rId606" Type="http://schemas.openxmlformats.org/officeDocument/2006/relationships/image" Target="media/image612.png"/><Relationship Id="rId648" Type="http://schemas.openxmlformats.org/officeDocument/2006/relationships/image" Target="media/image654.png"/><Relationship Id="rId813" Type="http://schemas.openxmlformats.org/officeDocument/2006/relationships/image" Target="media/image819.png"/><Relationship Id="rId855" Type="http://schemas.openxmlformats.org/officeDocument/2006/relationships/image" Target="media/image861.png"/><Relationship Id="rId245" Type="http://schemas.openxmlformats.org/officeDocument/2006/relationships/image" Target="media/image238.png"/><Relationship Id="rId287" Type="http://schemas.openxmlformats.org/officeDocument/2006/relationships/image" Target="media/image280.png"/><Relationship Id="rId410" Type="http://schemas.openxmlformats.org/officeDocument/2006/relationships/image" Target="media/image403.png"/><Relationship Id="rId452" Type="http://schemas.openxmlformats.org/officeDocument/2006/relationships/image" Target="media/image445.pn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21.png"/><Relationship Id="rId897" Type="http://schemas.openxmlformats.org/officeDocument/2006/relationships/image" Target="media/image907.png"/><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757" Type="http://schemas.openxmlformats.org/officeDocument/2006/relationships/image" Target="media/image763.png"/><Relationship Id="rId799" Type="http://schemas.openxmlformats.org/officeDocument/2006/relationships/image" Target="media/image805.pn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561" Type="http://schemas.openxmlformats.org/officeDocument/2006/relationships/image" Target="media/image554.png"/><Relationship Id="rId617" Type="http://schemas.openxmlformats.org/officeDocument/2006/relationships/image" Target="media/image623.png"/><Relationship Id="rId659" Type="http://schemas.openxmlformats.org/officeDocument/2006/relationships/image" Target="media/image665.png"/><Relationship Id="rId824" Type="http://schemas.openxmlformats.org/officeDocument/2006/relationships/image" Target="media/image830.png"/><Relationship Id="rId866" Type="http://schemas.openxmlformats.org/officeDocument/2006/relationships/image" Target="media/image876.png"/><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414.png"/><Relationship Id="rId463" Type="http://schemas.openxmlformats.org/officeDocument/2006/relationships/image" Target="media/image456.png"/><Relationship Id="rId519" Type="http://schemas.openxmlformats.org/officeDocument/2006/relationships/image" Target="media/image512.png"/><Relationship Id="rId670" Type="http://schemas.openxmlformats.org/officeDocument/2006/relationships/image" Target="media/image676.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image" Target="media/image523.png"/><Relationship Id="rId726" Type="http://schemas.openxmlformats.org/officeDocument/2006/relationships/image" Target="media/image732.png"/><Relationship Id="rId768" Type="http://schemas.openxmlformats.org/officeDocument/2006/relationships/image" Target="media/image774.pn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5.png"/><Relationship Id="rId628" Type="http://schemas.openxmlformats.org/officeDocument/2006/relationships/image" Target="media/image634.png"/><Relationship Id="rId835" Type="http://schemas.openxmlformats.org/officeDocument/2006/relationships/image" Target="media/image841.png"/><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425.png"/><Relationship Id="rId474" Type="http://schemas.openxmlformats.org/officeDocument/2006/relationships/image" Target="media/image467.png"/><Relationship Id="rId877" Type="http://schemas.openxmlformats.org/officeDocument/2006/relationships/image" Target="media/image887.png"/><Relationship Id="rId127" Type="http://schemas.openxmlformats.org/officeDocument/2006/relationships/image" Target="media/image120.png"/><Relationship Id="rId681" Type="http://schemas.openxmlformats.org/officeDocument/2006/relationships/image" Target="media/image687.png"/><Relationship Id="rId737" Type="http://schemas.openxmlformats.org/officeDocument/2006/relationships/image" Target="media/image743.png"/><Relationship Id="rId779" Type="http://schemas.openxmlformats.org/officeDocument/2006/relationships/image" Target="media/image785.png"/><Relationship Id="rId902" Type="http://schemas.openxmlformats.org/officeDocument/2006/relationships/image" Target="media/image912.png"/><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image" Target="media/image369.png"/><Relationship Id="rId541" Type="http://schemas.openxmlformats.org/officeDocument/2006/relationships/image" Target="media/image534.png"/><Relationship Id="rId583" Type="http://schemas.openxmlformats.org/officeDocument/2006/relationships/image" Target="media/image576.png"/><Relationship Id="rId639" Type="http://schemas.openxmlformats.org/officeDocument/2006/relationships/image" Target="media/image645.png"/><Relationship Id="rId790" Type="http://schemas.openxmlformats.org/officeDocument/2006/relationships/image" Target="media/image796.png"/><Relationship Id="rId804" Type="http://schemas.openxmlformats.org/officeDocument/2006/relationships/image" Target="media/image810.png"/><Relationship Id="rId4" Type="http://schemas.openxmlformats.org/officeDocument/2006/relationships/webSettings" Target="webSetting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image" Target="media/image394.png"/><Relationship Id="rId443" Type="http://schemas.openxmlformats.org/officeDocument/2006/relationships/image" Target="media/image436.png"/><Relationship Id="rId650" Type="http://schemas.openxmlformats.org/officeDocument/2006/relationships/image" Target="media/image656.png"/><Relationship Id="rId846" Type="http://schemas.openxmlformats.org/officeDocument/2006/relationships/image" Target="media/image852.png"/><Relationship Id="rId888" Type="http://schemas.openxmlformats.org/officeDocument/2006/relationships/image" Target="media/image898.png"/><Relationship Id="rId303" Type="http://schemas.openxmlformats.org/officeDocument/2006/relationships/image" Target="media/image296.png"/><Relationship Id="rId485" Type="http://schemas.openxmlformats.org/officeDocument/2006/relationships/image" Target="media/image478.png"/><Relationship Id="rId692" Type="http://schemas.openxmlformats.org/officeDocument/2006/relationships/image" Target="media/image698.png"/><Relationship Id="rId706" Type="http://schemas.openxmlformats.org/officeDocument/2006/relationships/image" Target="media/image712.png"/><Relationship Id="rId748" Type="http://schemas.openxmlformats.org/officeDocument/2006/relationships/image" Target="media/image754.png"/><Relationship Id="rId913" Type="http://schemas.openxmlformats.org/officeDocument/2006/relationships/image" Target="media/image923.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594" Type="http://schemas.openxmlformats.org/officeDocument/2006/relationships/image" Target="media/image587.png"/><Relationship Id="rId608" Type="http://schemas.openxmlformats.org/officeDocument/2006/relationships/image" Target="media/image614.png"/><Relationship Id="rId815" Type="http://schemas.openxmlformats.org/officeDocument/2006/relationships/image" Target="media/image82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857" Type="http://schemas.openxmlformats.org/officeDocument/2006/relationships/image" Target="media/image863.png"/><Relationship Id="rId899" Type="http://schemas.openxmlformats.org/officeDocument/2006/relationships/image" Target="media/image909.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661" Type="http://schemas.openxmlformats.org/officeDocument/2006/relationships/image" Target="media/image667.png"/><Relationship Id="rId717" Type="http://schemas.openxmlformats.org/officeDocument/2006/relationships/image" Target="media/image723.png"/><Relationship Id="rId759" Type="http://schemas.openxmlformats.org/officeDocument/2006/relationships/image" Target="media/image765.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619" Type="http://schemas.openxmlformats.org/officeDocument/2006/relationships/image" Target="media/image625.png"/><Relationship Id="rId770" Type="http://schemas.openxmlformats.org/officeDocument/2006/relationships/image" Target="media/image776.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826" Type="http://schemas.openxmlformats.org/officeDocument/2006/relationships/image" Target="media/image832.png"/><Relationship Id="rId868" Type="http://schemas.openxmlformats.org/officeDocument/2006/relationships/image" Target="media/image878.png"/><Relationship Id="rId258" Type="http://schemas.openxmlformats.org/officeDocument/2006/relationships/image" Target="media/image251.png"/><Relationship Id="rId465" Type="http://schemas.openxmlformats.org/officeDocument/2006/relationships/image" Target="media/image458.png"/><Relationship Id="rId630" Type="http://schemas.openxmlformats.org/officeDocument/2006/relationships/image" Target="media/image636.png"/><Relationship Id="rId672" Type="http://schemas.openxmlformats.org/officeDocument/2006/relationships/image" Target="media/image678.png"/><Relationship Id="rId728" Type="http://schemas.openxmlformats.org/officeDocument/2006/relationships/image" Target="media/image734.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532" Type="http://schemas.openxmlformats.org/officeDocument/2006/relationships/image" Target="media/image525.png"/><Relationship Id="rId574" Type="http://schemas.openxmlformats.org/officeDocument/2006/relationships/image" Target="media/image567.png"/><Relationship Id="rId171" Type="http://schemas.openxmlformats.org/officeDocument/2006/relationships/image" Target="media/image164.png"/><Relationship Id="rId227" Type="http://schemas.openxmlformats.org/officeDocument/2006/relationships/image" Target="media/image220.png"/><Relationship Id="rId781" Type="http://schemas.openxmlformats.org/officeDocument/2006/relationships/image" Target="media/image787.png"/><Relationship Id="rId837" Type="http://schemas.openxmlformats.org/officeDocument/2006/relationships/image" Target="media/image843.png"/><Relationship Id="rId879" Type="http://schemas.openxmlformats.org/officeDocument/2006/relationships/image" Target="media/image889.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641" Type="http://schemas.openxmlformats.org/officeDocument/2006/relationships/image" Target="media/image647.png"/><Relationship Id="rId683" Type="http://schemas.openxmlformats.org/officeDocument/2006/relationships/image" Target="media/image689.png"/><Relationship Id="rId739" Type="http://schemas.openxmlformats.org/officeDocument/2006/relationships/image" Target="media/image745.png"/><Relationship Id="rId890" Type="http://schemas.openxmlformats.org/officeDocument/2006/relationships/image" Target="media/image900.png"/><Relationship Id="rId904" Type="http://schemas.openxmlformats.org/officeDocument/2006/relationships/image" Target="media/image914.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585" Type="http://schemas.openxmlformats.org/officeDocument/2006/relationships/image" Target="media/image578.png"/><Relationship Id="rId750" Type="http://schemas.openxmlformats.org/officeDocument/2006/relationships/image" Target="media/image756.png"/><Relationship Id="rId792" Type="http://schemas.openxmlformats.org/officeDocument/2006/relationships/image" Target="media/image798.png"/><Relationship Id="rId806" Type="http://schemas.openxmlformats.org/officeDocument/2006/relationships/image" Target="media/image812.png"/><Relationship Id="rId848" Type="http://schemas.openxmlformats.org/officeDocument/2006/relationships/image" Target="media/image854.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610" Type="http://schemas.openxmlformats.org/officeDocument/2006/relationships/image" Target="media/image616.png"/><Relationship Id="rId652" Type="http://schemas.openxmlformats.org/officeDocument/2006/relationships/image" Target="media/image658.png"/><Relationship Id="rId694" Type="http://schemas.openxmlformats.org/officeDocument/2006/relationships/image" Target="media/image700.png"/><Relationship Id="rId708" Type="http://schemas.openxmlformats.org/officeDocument/2006/relationships/image" Target="media/image714.png"/><Relationship Id="rId915" Type="http://schemas.openxmlformats.org/officeDocument/2006/relationships/image" Target="media/image925.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596" Type="http://schemas.openxmlformats.org/officeDocument/2006/relationships/image" Target="media/image589.png"/><Relationship Id="rId761" Type="http://schemas.openxmlformats.org/officeDocument/2006/relationships/image" Target="media/image767.png"/><Relationship Id="rId817" Type="http://schemas.openxmlformats.org/officeDocument/2006/relationships/image" Target="media/image823.png"/><Relationship Id="rId859" Type="http://schemas.openxmlformats.org/officeDocument/2006/relationships/image" Target="media/image865.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png"/><Relationship Id="rId621" Type="http://schemas.openxmlformats.org/officeDocument/2006/relationships/image" Target="media/image627.png"/><Relationship Id="rId663" Type="http://schemas.openxmlformats.org/officeDocument/2006/relationships/image" Target="media/image669.png"/><Relationship Id="rId870" Type="http://schemas.openxmlformats.org/officeDocument/2006/relationships/image" Target="media/image880.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719" Type="http://schemas.openxmlformats.org/officeDocument/2006/relationships/image" Target="media/image725.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730" Type="http://schemas.openxmlformats.org/officeDocument/2006/relationships/image" Target="media/image736.png"/><Relationship Id="rId772" Type="http://schemas.openxmlformats.org/officeDocument/2006/relationships/image" Target="media/image778.png"/><Relationship Id="rId828" Type="http://schemas.openxmlformats.org/officeDocument/2006/relationships/image" Target="media/image834.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632" Type="http://schemas.openxmlformats.org/officeDocument/2006/relationships/image" Target="media/image638.png"/><Relationship Id="rId271" Type="http://schemas.openxmlformats.org/officeDocument/2006/relationships/image" Target="media/image264.png"/><Relationship Id="rId674" Type="http://schemas.openxmlformats.org/officeDocument/2006/relationships/image" Target="media/image680.png"/><Relationship Id="rId881" Type="http://schemas.openxmlformats.org/officeDocument/2006/relationships/image" Target="media/image891.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image" Target="media/image569.png"/><Relationship Id="rId741" Type="http://schemas.openxmlformats.org/officeDocument/2006/relationships/image" Target="media/image747.png"/><Relationship Id="rId783" Type="http://schemas.openxmlformats.org/officeDocument/2006/relationships/image" Target="media/image789.png"/><Relationship Id="rId839" Type="http://schemas.openxmlformats.org/officeDocument/2006/relationships/image" Target="media/image845.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601" Type="http://schemas.openxmlformats.org/officeDocument/2006/relationships/image" Target="media/image607.png"/><Relationship Id="rId643" Type="http://schemas.openxmlformats.org/officeDocument/2006/relationships/image" Target="media/image649.png"/><Relationship Id="rId240" Type="http://schemas.openxmlformats.org/officeDocument/2006/relationships/image" Target="media/image233.png"/><Relationship Id="rId478" Type="http://schemas.openxmlformats.org/officeDocument/2006/relationships/image" Target="media/image471.png"/><Relationship Id="rId685" Type="http://schemas.openxmlformats.org/officeDocument/2006/relationships/image" Target="media/image691.png"/><Relationship Id="rId850" Type="http://schemas.openxmlformats.org/officeDocument/2006/relationships/image" Target="media/image856.png"/><Relationship Id="rId892" Type="http://schemas.openxmlformats.org/officeDocument/2006/relationships/image" Target="media/image902.png"/><Relationship Id="rId906" Type="http://schemas.openxmlformats.org/officeDocument/2006/relationships/image" Target="media/image916.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587" Type="http://schemas.openxmlformats.org/officeDocument/2006/relationships/image" Target="media/image580.png"/><Relationship Id="rId710" Type="http://schemas.openxmlformats.org/officeDocument/2006/relationships/image" Target="media/image716.png"/><Relationship Id="rId752" Type="http://schemas.openxmlformats.org/officeDocument/2006/relationships/image" Target="media/image758.png"/><Relationship Id="rId808" Type="http://schemas.openxmlformats.org/officeDocument/2006/relationships/image" Target="media/image814.png"/><Relationship Id="rId8" Type="http://schemas.openxmlformats.org/officeDocument/2006/relationships/header" Target="header2.xml"/><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612" Type="http://schemas.openxmlformats.org/officeDocument/2006/relationships/image" Target="media/image618.png"/><Relationship Id="rId794" Type="http://schemas.openxmlformats.org/officeDocument/2006/relationships/image" Target="media/image800.png"/><Relationship Id="rId251" Type="http://schemas.openxmlformats.org/officeDocument/2006/relationships/image" Target="media/image244.png"/><Relationship Id="rId489" Type="http://schemas.openxmlformats.org/officeDocument/2006/relationships/image" Target="media/image482.png"/><Relationship Id="rId654" Type="http://schemas.openxmlformats.org/officeDocument/2006/relationships/image" Target="media/image660.png"/><Relationship Id="rId696" Type="http://schemas.openxmlformats.org/officeDocument/2006/relationships/image" Target="media/image702.png"/><Relationship Id="rId861" Type="http://schemas.openxmlformats.org/officeDocument/2006/relationships/image" Target="media/image871.png"/><Relationship Id="rId917" Type="http://schemas.openxmlformats.org/officeDocument/2006/relationships/image" Target="media/image927.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721" Type="http://schemas.openxmlformats.org/officeDocument/2006/relationships/image" Target="media/image727.png"/><Relationship Id="rId763" Type="http://schemas.openxmlformats.org/officeDocument/2006/relationships/image" Target="media/image769.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598" Type="http://schemas.openxmlformats.org/officeDocument/2006/relationships/image" Target="media/image591.png"/><Relationship Id="rId819" Type="http://schemas.openxmlformats.org/officeDocument/2006/relationships/image" Target="media/image825.png"/><Relationship Id="rId220" Type="http://schemas.openxmlformats.org/officeDocument/2006/relationships/image" Target="media/image213.png"/><Relationship Id="rId458" Type="http://schemas.openxmlformats.org/officeDocument/2006/relationships/image" Target="media/image451.png"/><Relationship Id="rId623" Type="http://schemas.openxmlformats.org/officeDocument/2006/relationships/image" Target="media/image629.png"/><Relationship Id="rId665" Type="http://schemas.openxmlformats.org/officeDocument/2006/relationships/image" Target="media/image671.png"/><Relationship Id="rId830" Type="http://schemas.openxmlformats.org/officeDocument/2006/relationships/image" Target="media/image836.png"/><Relationship Id="rId872" Type="http://schemas.openxmlformats.org/officeDocument/2006/relationships/image" Target="media/image882.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732" Type="http://schemas.openxmlformats.org/officeDocument/2006/relationships/image" Target="media/image738.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774" Type="http://schemas.openxmlformats.org/officeDocument/2006/relationships/image" Target="media/image780.png"/><Relationship Id="rId427" Type="http://schemas.openxmlformats.org/officeDocument/2006/relationships/image" Target="media/image420.png"/><Relationship Id="rId469" Type="http://schemas.openxmlformats.org/officeDocument/2006/relationships/image" Target="media/image462.png"/><Relationship Id="rId634" Type="http://schemas.openxmlformats.org/officeDocument/2006/relationships/image" Target="media/image640.png"/><Relationship Id="rId676" Type="http://schemas.openxmlformats.org/officeDocument/2006/relationships/image" Target="media/image682.png"/><Relationship Id="rId841" Type="http://schemas.openxmlformats.org/officeDocument/2006/relationships/image" Target="media/image847.png"/><Relationship Id="rId883" Type="http://schemas.openxmlformats.org/officeDocument/2006/relationships/image" Target="media/image893.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3.png"/><Relationship Id="rId536" Type="http://schemas.openxmlformats.org/officeDocument/2006/relationships/image" Target="media/image529.png"/><Relationship Id="rId701" Type="http://schemas.openxmlformats.org/officeDocument/2006/relationships/image" Target="media/image707.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png"/><Relationship Id="rId743" Type="http://schemas.openxmlformats.org/officeDocument/2006/relationships/image" Target="media/image749.png"/><Relationship Id="rId785" Type="http://schemas.openxmlformats.org/officeDocument/2006/relationships/image" Target="media/image791.png"/><Relationship Id="rId200" Type="http://schemas.openxmlformats.org/officeDocument/2006/relationships/image" Target="media/image193.png"/><Relationship Id="rId382" Type="http://schemas.openxmlformats.org/officeDocument/2006/relationships/image" Target="media/image375.png"/><Relationship Id="rId438" Type="http://schemas.openxmlformats.org/officeDocument/2006/relationships/image" Target="media/image431.png"/><Relationship Id="rId603" Type="http://schemas.openxmlformats.org/officeDocument/2006/relationships/image" Target="media/image609.png"/><Relationship Id="rId645" Type="http://schemas.openxmlformats.org/officeDocument/2006/relationships/image" Target="media/image651.png"/><Relationship Id="rId687" Type="http://schemas.openxmlformats.org/officeDocument/2006/relationships/image" Target="media/image693.png"/><Relationship Id="rId810" Type="http://schemas.openxmlformats.org/officeDocument/2006/relationships/image" Target="media/image816.png"/><Relationship Id="rId852" Type="http://schemas.openxmlformats.org/officeDocument/2006/relationships/image" Target="media/image858.png"/><Relationship Id="rId908" Type="http://schemas.openxmlformats.org/officeDocument/2006/relationships/image" Target="media/image918.png"/><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484.png"/><Relationship Id="rId505" Type="http://schemas.openxmlformats.org/officeDocument/2006/relationships/image" Target="media/image498.png"/><Relationship Id="rId712" Type="http://schemas.openxmlformats.org/officeDocument/2006/relationships/image" Target="media/image718.png"/><Relationship Id="rId894" Type="http://schemas.openxmlformats.org/officeDocument/2006/relationships/image" Target="media/image904.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540.png"/><Relationship Id="rId589" Type="http://schemas.openxmlformats.org/officeDocument/2006/relationships/image" Target="media/image582.png"/><Relationship Id="rId754" Type="http://schemas.openxmlformats.org/officeDocument/2006/relationships/image" Target="media/image760.png"/><Relationship Id="rId796" Type="http://schemas.openxmlformats.org/officeDocument/2006/relationships/image" Target="media/image802.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614" Type="http://schemas.openxmlformats.org/officeDocument/2006/relationships/image" Target="media/image620.png"/><Relationship Id="rId656" Type="http://schemas.openxmlformats.org/officeDocument/2006/relationships/image" Target="media/image662.png"/><Relationship Id="rId821" Type="http://schemas.openxmlformats.org/officeDocument/2006/relationships/image" Target="media/image827.png"/><Relationship Id="rId863" Type="http://schemas.openxmlformats.org/officeDocument/2006/relationships/image" Target="media/image873.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516" Type="http://schemas.openxmlformats.org/officeDocument/2006/relationships/image" Target="media/image509.png"/><Relationship Id="rId698" Type="http://schemas.openxmlformats.org/officeDocument/2006/relationships/image" Target="media/image704.png"/><Relationship Id="rId919" Type="http://schemas.openxmlformats.org/officeDocument/2006/relationships/theme" Target="theme/theme1.xml"/><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51.png"/><Relationship Id="rId723" Type="http://schemas.openxmlformats.org/officeDocument/2006/relationships/image" Target="media/image729.png"/><Relationship Id="rId765" Type="http://schemas.openxmlformats.org/officeDocument/2006/relationships/image" Target="media/image771.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625" Type="http://schemas.openxmlformats.org/officeDocument/2006/relationships/image" Target="media/image631.png"/><Relationship Id="rId832" Type="http://schemas.openxmlformats.org/officeDocument/2006/relationships/image" Target="media/image838.png"/><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64.png"/><Relationship Id="rId667" Type="http://schemas.openxmlformats.org/officeDocument/2006/relationships/image" Target="media/image673.png"/><Relationship Id="rId874" Type="http://schemas.openxmlformats.org/officeDocument/2006/relationships/image" Target="media/image884.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image" Target="media/image520.png"/><Relationship Id="rId569" Type="http://schemas.openxmlformats.org/officeDocument/2006/relationships/image" Target="media/image562.png"/><Relationship Id="rId734" Type="http://schemas.openxmlformats.org/officeDocument/2006/relationships/image" Target="media/image740.png"/><Relationship Id="rId776" Type="http://schemas.openxmlformats.org/officeDocument/2006/relationships/image" Target="media/image782.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580" Type="http://schemas.openxmlformats.org/officeDocument/2006/relationships/image" Target="media/image573.png"/><Relationship Id="rId636" Type="http://schemas.openxmlformats.org/officeDocument/2006/relationships/image" Target="media/image642.png"/><Relationship Id="rId801" Type="http://schemas.openxmlformats.org/officeDocument/2006/relationships/image" Target="media/image807.png"/><Relationship Id="rId1" Type="http://schemas.openxmlformats.org/officeDocument/2006/relationships/numbering" Target="numbering.xml"/><Relationship Id="rId233" Type="http://schemas.openxmlformats.org/officeDocument/2006/relationships/image" Target="media/image226.png"/><Relationship Id="rId440" Type="http://schemas.openxmlformats.org/officeDocument/2006/relationships/image" Target="media/image433.png"/><Relationship Id="rId678" Type="http://schemas.openxmlformats.org/officeDocument/2006/relationships/image" Target="media/image684.png"/><Relationship Id="rId843" Type="http://schemas.openxmlformats.org/officeDocument/2006/relationships/image" Target="media/image849.png"/><Relationship Id="rId885" Type="http://schemas.openxmlformats.org/officeDocument/2006/relationships/image" Target="media/image895.pn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75.png"/><Relationship Id="rId538" Type="http://schemas.openxmlformats.org/officeDocument/2006/relationships/image" Target="media/image531.png"/><Relationship Id="rId703" Type="http://schemas.openxmlformats.org/officeDocument/2006/relationships/image" Target="media/image709.png"/><Relationship Id="rId745" Type="http://schemas.openxmlformats.org/officeDocument/2006/relationships/image" Target="media/image751.png"/><Relationship Id="rId910" Type="http://schemas.openxmlformats.org/officeDocument/2006/relationships/image" Target="media/image920.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image" Target="media/image377.png"/><Relationship Id="rId591" Type="http://schemas.openxmlformats.org/officeDocument/2006/relationships/image" Target="media/image584.png"/><Relationship Id="rId605" Type="http://schemas.openxmlformats.org/officeDocument/2006/relationships/image" Target="media/image611.png"/><Relationship Id="rId787" Type="http://schemas.openxmlformats.org/officeDocument/2006/relationships/image" Target="media/image793.png"/><Relationship Id="rId812" Type="http://schemas.openxmlformats.org/officeDocument/2006/relationships/image" Target="media/image818.png"/><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image" Target="media/image653.png"/><Relationship Id="rId689" Type="http://schemas.openxmlformats.org/officeDocument/2006/relationships/image" Target="media/image695.png"/><Relationship Id="rId854" Type="http://schemas.openxmlformats.org/officeDocument/2006/relationships/image" Target="media/image860.png"/><Relationship Id="rId896" Type="http://schemas.openxmlformats.org/officeDocument/2006/relationships/image" Target="media/image906.pn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png"/><Relationship Id="rId493" Type="http://schemas.openxmlformats.org/officeDocument/2006/relationships/image" Target="media/image486.png"/><Relationship Id="rId507" Type="http://schemas.openxmlformats.org/officeDocument/2006/relationships/image" Target="media/image500.png"/><Relationship Id="rId549" Type="http://schemas.openxmlformats.org/officeDocument/2006/relationships/image" Target="media/image542.png"/><Relationship Id="rId714" Type="http://schemas.openxmlformats.org/officeDocument/2006/relationships/image" Target="media/image720.png"/><Relationship Id="rId756" Type="http://schemas.openxmlformats.org/officeDocument/2006/relationships/image" Target="media/image762.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804.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616" Type="http://schemas.openxmlformats.org/officeDocument/2006/relationships/image" Target="media/image622.png"/><Relationship Id="rId658" Type="http://schemas.openxmlformats.org/officeDocument/2006/relationships/image" Target="media/image664.png"/><Relationship Id="rId823" Type="http://schemas.openxmlformats.org/officeDocument/2006/relationships/image" Target="media/image829.png"/><Relationship Id="rId865" Type="http://schemas.openxmlformats.org/officeDocument/2006/relationships/image" Target="media/image875.png"/><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55.png"/><Relationship Id="rId518" Type="http://schemas.openxmlformats.org/officeDocument/2006/relationships/image" Target="media/image511.png"/><Relationship Id="rId725" Type="http://schemas.openxmlformats.org/officeDocument/2006/relationships/image" Target="media/image731.pn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png"/><Relationship Id="rId767" Type="http://schemas.openxmlformats.org/officeDocument/2006/relationships/image" Target="media/image773.png"/><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image" Target="media/image564.png"/><Relationship Id="rId627" Type="http://schemas.openxmlformats.org/officeDocument/2006/relationships/image" Target="media/image633.png"/><Relationship Id="rId669" Type="http://schemas.openxmlformats.org/officeDocument/2006/relationships/image" Target="media/image675.png"/><Relationship Id="rId834" Type="http://schemas.openxmlformats.org/officeDocument/2006/relationships/image" Target="media/image840.png"/><Relationship Id="rId876" Type="http://schemas.openxmlformats.org/officeDocument/2006/relationships/image" Target="media/image886.png"/><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6.png"/><Relationship Id="rId529" Type="http://schemas.openxmlformats.org/officeDocument/2006/relationships/image" Target="media/image522.png"/><Relationship Id="rId680" Type="http://schemas.openxmlformats.org/officeDocument/2006/relationships/image" Target="media/image686.png"/><Relationship Id="rId736" Type="http://schemas.openxmlformats.org/officeDocument/2006/relationships/image" Target="media/image742.png"/><Relationship Id="rId901" Type="http://schemas.openxmlformats.org/officeDocument/2006/relationships/image" Target="media/image911.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png"/><Relationship Id="rId778" Type="http://schemas.openxmlformats.org/officeDocument/2006/relationships/image" Target="media/image784.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5.png"/><Relationship Id="rId638" Type="http://schemas.openxmlformats.org/officeDocument/2006/relationships/image" Target="media/image644.png"/><Relationship Id="rId803" Type="http://schemas.openxmlformats.org/officeDocument/2006/relationships/image" Target="media/image809.png"/><Relationship Id="rId845" Type="http://schemas.openxmlformats.org/officeDocument/2006/relationships/image" Target="media/image851.png"/><Relationship Id="rId3" Type="http://schemas.openxmlformats.org/officeDocument/2006/relationships/settings" Target="setting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png"/><Relationship Id="rId484" Type="http://schemas.openxmlformats.org/officeDocument/2006/relationships/image" Target="media/image477.png"/><Relationship Id="rId705" Type="http://schemas.openxmlformats.org/officeDocument/2006/relationships/image" Target="media/image711.png"/><Relationship Id="rId887" Type="http://schemas.openxmlformats.org/officeDocument/2006/relationships/image" Target="media/image897.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697.png"/><Relationship Id="rId747" Type="http://schemas.openxmlformats.org/officeDocument/2006/relationships/image" Target="media/image753.png"/><Relationship Id="rId789" Type="http://schemas.openxmlformats.org/officeDocument/2006/relationships/image" Target="media/image795.png"/><Relationship Id="rId912" Type="http://schemas.openxmlformats.org/officeDocument/2006/relationships/image" Target="media/image922.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51" Type="http://schemas.openxmlformats.org/officeDocument/2006/relationships/image" Target="media/image544.png"/><Relationship Id="rId593" Type="http://schemas.openxmlformats.org/officeDocument/2006/relationships/image" Target="media/image586.png"/><Relationship Id="rId607" Type="http://schemas.openxmlformats.org/officeDocument/2006/relationships/image" Target="media/image613.png"/><Relationship Id="rId649" Type="http://schemas.openxmlformats.org/officeDocument/2006/relationships/image" Target="media/image655.png"/><Relationship Id="rId814" Type="http://schemas.openxmlformats.org/officeDocument/2006/relationships/image" Target="media/image820.png"/><Relationship Id="rId856" Type="http://schemas.openxmlformats.org/officeDocument/2006/relationships/image" Target="media/image862.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404.png"/><Relationship Id="rId453" Type="http://schemas.openxmlformats.org/officeDocument/2006/relationships/image" Target="media/image446.png"/><Relationship Id="rId509" Type="http://schemas.openxmlformats.org/officeDocument/2006/relationships/image" Target="media/image502.png"/><Relationship Id="rId660" Type="http://schemas.openxmlformats.org/officeDocument/2006/relationships/image" Target="media/image666.png"/><Relationship Id="rId898" Type="http://schemas.openxmlformats.org/officeDocument/2006/relationships/image" Target="media/image908.png"/><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88.png"/><Relationship Id="rId716" Type="http://schemas.openxmlformats.org/officeDocument/2006/relationships/image" Target="media/image722.png"/><Relationship Id="rId758" Type="http://schemas.openxmlformats.org/officeDocument/2006/relationships/image" Target="media/image764.png"/><Relationship Id="rId10" Type="http://schemas.openxmlformats.org/officeDocument/2006/relationships/hyperlink" Target="http://www.islamhouse.com/" TargetMode="External"/><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image" Target="media/image390.png"/><Relationship Id="rId520" Type="http://schemas.openxmlformats.org/officeDocument/2006/relationships/image" Target="media/image513.png"/><Relationship Id="rId562" Type="http://schemas.openxmlformats.org/officeDocument/2006/relationships/image" Target="media/image555.png"/><Relationship Id="rId618" Type="http://schemas.openxmlformats.org/officeDocument/2006/relationships/image" Target="media/image624.png"/><Relationship Id="rId825" Type="http://schemas.openxmlformats.org/officeDocument/2006/relationships/image" Target="media/image831.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7.png"/><Relationship Id="rId867" Type="http://schemas.openxmlformats.org/officeDocument/2006/relationships/image" Target="media/image877.png"/><Relationship Id="rId299" Type="http://schemas.openxmlformats.org/officeDocument/2006/relationships/image" Target="media/image292.png"/><Relationship Id="rId727" Type="http://schemas.openxmlformats.org/officeDocument/2006/relationships/image" Target="media/image733.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6.png"/><Relationship Id="rId780" Type="http://schemas.openxmlformats.org/officeDocument/2006/relationships/image" Target="media/image786.png"/><Relationship Id="rId226" Type="http://schemas.openxmlformats.org/officeDocument/2006/relationships/image" Target="media/image219.png"/><Relationship Id="rId433" Type="http://schemas.openxmlformats.org/officeDocument/2006/relationships/image" Target="media/image426.png"/><Relationship Id="rId878" Type="http://schemas.openxmlformats.org/officeDocument/2006/relationships/image" Target="media/image888.png"/><Relationship Id="rId640" Type="http://schemas.openxmlformats.org/officeDocument/2006/relationships/image" Target="media/image646.png"/><Relationship Id="rId738" Type="http://schemas.openxmlformats.org/officeDocument/2006/relationships/image" Target="media/image744.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3.png"/><Relationship Id="rId584" Type="http://schemas.openxmlformats.org/officeDocument/2006/relationships/image" Target="media/image577.png"/><Relationship Id="rId805" Type="http://schemas.openxmlformats.org/officeDocument/2006/relationships/image" Target="media/image811.png"/><Relationship Id="rId5" Type="http://schemas.openxmlformats.org/officeDocument/2006/relationships/footnotes" Target="footnotes.xml"/><Relationship Id="rId237" Type="http://schemas.openxmlformats.org/officeDocument/2006/relationships/image" Target="media/image230.png"/><Relationship Id="rId791" Type="http://schemas.openxmlformats.org/officeDocument/2006/relationships/image" Target="media/image797.png"/><Relationship Id="rId889" Type="http://schemas.openxmlformats.org/officeDocument/2006/relationships/image" Target="media/image899.png"/><Relationship Id="rId444" Type="http://schemas.openxmlformats.org/officeDocument/2006/relationships/image" Target="media/image437.png"/><Relationship Id="rId651" Type="http://schemas.openxmlformats.org/officeDocument/2006/relationships/image" Target="media/image657.png"/><Relationship Id="rId749" Type="http://schemas.openxmlformats.org/officeDocument/2006/relationships/image" Target="media/image755.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png"/><Relationship Id="rId511" Type="http://schemas.openxmlformats.org/officeDocument/2006/relationships/image" Target="media/image504.png"/><Relationship Id="rId609" Type="http://schemas.openxmlformats.org/officeDocument/2006/relationships/image" Target="media/image615.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image" Target="media/image588.png"/><Relationship Id="rId816" Type="http://schemas.openxmlformats.org/officeDocument/2006/relationships/image" Target="media/image822.pn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68.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5.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827" Type="http://schemas.openxmlformats.org/officeDocument/2006/relationships/image" Target="media/image833.png"/><Relationship Id="rId259" Type="http://schemas.openxmlformats.org/officeDocument/2006/relationships/image" Target="media/image252.png"/><Relationship Id="rId466" Type="http://schemas.openxmlformats.org/officeDocument/2006/relationships/image" Target="media/image459.png"/><Relationship Id="rId673" Type="http://schemas.openxmlformats.org/officeDocument/2006/relationships/image" Target="media/image679.png"/><Relationship Id="rId880" Type="http://schemas.openxmlformats.org/officeDocument/2006/relationships/image" Target="media/image890.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526.png"/><Relationship Id="rId740" Type="http://schemas.openxmlformats.org/officeDocument/2006/relationships/image" Target="media/image746.png"/><Relationship Id="rId838" Type="http://schemas.openxmlformats.org/officeDocument/2006/relationships/image" Target="media/image844.png"/><Relationship Id="rId172" Type="http://schemas.openxmlformats.org/officeDocument/2006/relationships/image" Target="media/image165.png"/><Relationship Id="rId477" Type="http://schemas.openxmlformats.org/officeDocument/2006/relationships/image" Target="media/image470.png"/><Relationship Id="rId600" Type="http://schemas.openxmlformats.org/officeDocument/2006/relationships/image" Target="media/image606.png"/><Relationship Id="rId684" Type="http://schemas.openxmlformats.org/officeDocument/2006/relationships/image" Target="media/image690.png"/><Relationship Id="rId337" Type="http://schemas.openxmlformats.org/officeDocument/2006/relationships/image" Target="media/image330.png"/><Relationship Id="rId891" Type="http://schemas.openxmlformats.org/officeDocument/2006/relationships/image" Target="media/image901.png"/><Relationship Id="rId905" Type="http://schemas.openxmlformats.org/officeDocument/2006/relationships/image" Target="media/image915.png"/><Relationship Id="rId34" Type="http://schemas.openxmlformats.org/officeDocument/2006/relationships/image" Target="media/image27.png"/><Relationship Id="rId544" Type="http://schemas.openxmlformats.org/officeDocument/2006/relationships/image" Target="media/image537.png"/><Relationship Id="rId751" Type="http://schemas.openxmlformats.org/officeDocument/2006/relationships/image" Target="media/image757.png"/><Relationship Id="rId849" Type="http://schemas.openxmlformats.org/officeDocument/2006/relationships/image" Target="media/image855.png"/><Relationship Id="rId183" Type="http://schemas.openxmlformats.org/officeDocument/2006/relationships/image" Target="media/image176.png"/><Relationship Id="rId390" Type="http://schemas.openxmlformats.org/officeDocument/2006/relationships/image" Target="media/image383.png"/><Relationship Id="rId404" Type="http://schemas.openxmlformats.org/officeDocument/2006/relationships/image" Target="media/image397.png"/><Relationship Id="rId611" Type="http://schemas.openxmlformats.org/officeDocument/2006/relationships/image" Target="media/image617.png"/><Relationship Id="rId250" Type="http://schemas.openxmlformats.org/officeDocument/2006/relationships/image" Target="media/image243.png"/><Relationship Id="rId488" Type="http://schemas.openxmlformats.org/officeDocument/2006/relationships/image" Target="media/image481.png"/><Relationship Id="rId695" Type="http://schemas.openxmlformats.org/officeDocument/2006/relationships/image" Target="media/image701.png"/><Relationship Id="rId709" Type="http://schemas.openxmlformats.org/officeDocument/2006/relationships/image" Target="media/image715.png"/><Relationship Id="rId916" Type="http://schemas.openxmlformats.org/officeDocument/2006/relationships/image" Target="media/image926.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41.png"/><Relationship Id="rId555" Type="http://schemas.openxmlformats.org/officeDocument/2006/relationships/image" Target="media/image548.png"/><Relationship Id="rId762" Type="http://schemas.openxmlformats.org/officeDocument/2006/relationships/image" Target="media/image768.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622" Type="http://schemas.openxmlformats.org/officeDocument/2006/relationships/image" Target="media/image628.png"/><Relationship Id="rId261" Type="http://schemas.openxmlformats.org/officeDocument/2006/relationships/image" Target="media/image254.png"/><Relationship Id="rId499" Type="http://schemas.openxmlformats.org/officeDocument/2006/relationships/image" Target="media/image492.png"/><Relationship Id="rId56" Type="http://schemas.openxmlformats.org/officeDocument/2006/relationships/image" Target="media/image49.png"/><Relationship Id="rId359" Type="http://schemas.openxmlformats.org/officeDocument/2006/relationships/image" Target="media/image352.png"/><Relationship Id="rId566" Type="http://schemas.openxmlformats.org/officeDocument/2006/relationships/image" Target="media/image559.png"/><Relationship Id="rId773" Type="http://schemas.openxmlformats.org/officeDocument/2006/relationships/image" Target="media/image779.png"/><Relationship Id="rId121" Type="http://schemas.openxmlformats.org/officeDocument/2006/relationships/image" Target="media/image114.png"/><Relationship Id="rId219" Type="http://schemas.openxmlformats.org/officeDocument/2006/relationships/image" Target="media/image212.png"/><Relationship Id="rId426" Type="http://schemas.openxmlformats.org/officeDocument/2006/relationships/image" Target="media/image419.png"/><Relationship Id="rId633" Type="http://schemas.openxmlformats.org/officeDocument/2006/relationships/image" Target="media/image639.png"/><Relationship Id="rId840" Type="http://schemas.openxmlformats.org/officeDocument/2006/relationships/image" Target="media/image84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notes.xml.rels><?xml version="1.0" encoding="UTF-8" standalone="yes"?>
<Relationships xmlns="http://schemas.openxmlformats.org/package/2006/relationships"><Relationship Id="rId8" Type="http://schemas.openxmlformats.org/officeDocument/2006/relationships/image" Target="media/image600.png"/><Relationship Id="rId13" Type="http://schemas.openxmlformats.org/officeDocument/2006/relationships/image" Target="media/image605.png"/><Relationship Id="rId3" Type="http://schemas.openxmlformats.org/officeDocument/2006/relationships/image" Target="media/image595.png"/><Relationship Id="rId7" Type="http://schemas.openxmlformats.org/officeDocument/2006/relationships/image" Target="media/image599.png"/><Relationship Id="rId12" Type="http://schemas.openxmlformats.org/officeDocument/2006/relationships/image" Target="media/image604.png"/><Relationship Id="rId17" Type="http://schemas.openxmlformats.org/officeDocument/2006/relationships/image" Target="media/image869.png"/><Relationship Id="rId2" Type="http://schemas.openxmlformats.org/officeDocument/2006/relationships/image" Target="media/image594.png"/><Relationship Id="rId16" Type="http://schemas.openxmlformats.org/officeDocument/2006/relationships/image" Target="media/image868.png"/><Relationship Id="rId1" Type="http://schemas.openxmlformats.org/officeDocument/2006/relationships/image" Target="media/image593.png"/><Relationship Id="rId6" Type="http://schemas.openxmlformats.org/officeDocument/2006/relationships/image" Target="media/image598.png"/><Relationship Id="rId11" Type="http://schemas.openxmlformats.org/officeDocument/2006/relationships/image" Target="media/image603.png"/><Relationship Id="rId5" Type="http://schemas.openxmlformats.org/officeDocument/2006/relationships/image" Target="media/image597.png"/><Relationship Id="rId15" Type="http://schemas.openxmlformats.org/officeDocument/2006/relationships/image" Target="media/image867.png"/><Relationship Id="rId10" Type="http://schemas.openxmlformats.org/officeDocument/2006/relationships/image" Target="media/image602.png"/><Relationship Id="rId4" Type="http://schemas.openxmlformats.org/officeDocument/2006/relationships/image" Target="media/image596.png"/><Relationship Id="rId9" Type="http://schemas.openxmlformats.org/officeDocument/2006/relationships/image" Target="media/image601.png"/><Relationship Id="rId14" Type="http://schemas.openxmlformats.org/officeDocument/2006/relationships/image" Target="media/image86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disahkan.dot</Template>
  <TotalTime>1</TotalTime>
  <Pages>153</Pages>
  <Words>26222</Words>
  <Characters>149470</Characters>
  <Application>Microsoft Office Word</Application>
  <DocSecurity>0</DocSecurity>
  <Lines>1245</Lines>
  <Paragraphs>350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DIINUL-HAQ</vt:lpstr>
      <vt:lpstr>DIINUL-HAQ</vt:lpstr>
    </vt:vector>
  </TitlesOfParts>
  <Company>islamhouse</Company>
  <LinksUpToDate>false</LinksUpToDate>
  <CharactersWithSpaces>175342</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DIINUL-HAQ</dc:title>
  <dc:subject>DIINUL-HAQ</dc:subject>
  <dc:creator>ABDURRAHMAN BIN HAMMAD AL UMAR</dc:creator>
  <cp:keywords>DIINUL-HAQ</cp:keywords>
  <dc:description>DIINUL-HAQ: Buku ini menjelaskan secara luas tentang mengenal agama Islam sebagai sebuah din yang haq dan menyeluruh dengan membahas tentang konsep-konsep dalam Islam yang berkaitan dengan praktek peribadatan, aqidah, serta muamalah.</dc:description>
  <cp:lastModifiedBy>El-hashemy</cp:lastModifiedBy>
  <cp:revision>3</cp:revision>
  <cp:lastPrinted>2018-05-29T09:54:00Z</cp:lastPrinted>
  <dcterms:created xsi:type="dcterms:W3CDTF">2019-01-13T07:36:00Z</dcterms:created>
  <dcterms:modified xsi:type="dcterms:W3CDTF">2019-01-14T11:31:00Z</dcterms:modified>
</cp:coreProperties>
</file>